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6" w:type="dxa"/>
        <w:tblLayout w:type="fixed"/>
        <w:tblCellMar>
          <w:left w:w="70" w:type="dxa"/>
          <w:right w:w="70" w:type="dxa"/>
        </w:tblCellMar>
        <w:tblLook w:val="0000" w:firstRow="0" w:lastRow="0" w:firstColumn="0" w:lastColumn="0" w:noHBand="0" w:noVBand="0"/>
      </w:tblPr>
      <w:tblGrid>
        <w:gridCol w:w="779"/>
        <w:gridCol w:w="8647"/>
      </w:tblGrid>
      <w:tr w:rsidR="00700397" w:rsidRPr="00700397" w14:paraId="172CD995" w14:textId="77777777">
        <w:tc>
          <w:tcPr>
            <w:tcW w:w="779" w:type="dxa"/>
          </w:tcPr>
          <w:p w14:paraId="7464C24C" w14:textId="77777777" w:rsidR="00181105" w:rsidRPr="00700397" w:rsidRDefault="00181105">
            <w:pPr>
              <w:jc w:val="both"/>
              <w:rPr>
                <w:rFonts w:ascii="Arial" w:hAnsi="Arial" w:cs="Arial"/>
                <w:sz w:val="22"/>
                <w:szCs w:val="22"/>
              </w:rPr>
            </w:pPr>
          </w:p>
        </w:tc>
        <w:tc>
          <w:tcPr>
            <w:tcW w:w="8647" w:type="dxa"/>
          </w:tcPr>
          <w:p w14:paraId="587EE53A" w14:textId="77777777" w:rsidR="00181105" w:rsidRPr="00700397" w:rsidRDefault="00181105">
            <w:pPr>
              <w:jc w:val="both"/>
              <w:rPr>
                <w:rFonts w:ascii="Arial" w:hAnsi="Arial" w:cs="Arial"/>
                <w:sz w:val="22"/>
                <w:szCs w:val="22"/>
              </w:rPr>
            </w:pPr>
          </w:p>
        </w:tc>
      </w:tr>
    </w:tbl>
    <w:p w14:paraId="2EA3F81B" w14:textId="77777777" w:rsidR="006A2077" w:rsidRPr="00700397" w:rsidRDefault="006A2077" w:rsidP="00A04777">
      <w:pPr>
        <w:rPr>
          <w:rFonts w:ascii="Arial" w:hAnsi="Arial" w:cs="Arial"/>
        </w:rPr>
        <w:sectPr w:rsidR="006A2077" w:rsidRPr="00700397">
          <w:headerReference w:type="default" r:id="rId8"/>
          <w:footerReference w:type="default" r:id="rId9"/>
          <w:pgSz w:w="11907" w:h="16840" w:code="9"/>
          <w:pgMar w:top="993" w:right="1418" w:bottom="1134" w:left="1418" w:header="720" w:footer="720" w:gutter="0"/>
          <w:paperSrc w:first="2" w:other="2"/>
          <w:cols w:space="720"/>
        </w:sectPr>
      </w:pPr>
    </w:p>
    <w:p w14:paraId="6371E884" w14:textId="77777777" w:rsidR="003416D8" w:rsidRPr="00700397" w:rsidRDefault="003416D8">
      <w:pPr>
        <w:jc w:val="center"/>
        <w:rPr>
          <w:rFonts w:ascii="Arial" w:hAnsi="Arial" w:cs="Arial"/>
        </w:rPr>
      </w:pPr>
    </w:p>
    <w:p w14:paraId="23F1FF73" w14:textId="77777777" w:rsidR="003416D8" w:rsidRPr="00700397" w:rsidRDefault="003416D8">
      <w:pPr>
        <w:jc w:val="center"/>
        <w:rPr>
          <w:rFonts w:ascii="Arial" w:hAnsi="Arial" w:cs="Arial"/>
        </w:rPr>
      </w:pPr>
    </w:p>
    <w:p w14:paraId="15E19D0C" w14:textId="77777777" w:rsidR="003416D8" w:rsidRPr="00700397" w:rsidRDefault="004A6F20">
      <w:pPr>
        <w:spacing w:line="240" w:lineRule="auto"/>
        <w:jc w:val="center"/>
        <w:rPr>
          <w:rFonts w:ascii="Arial" w:hAnsi="Arial" w:cs="Arial"/>
          <w:b/>
          <w:sz w:val="52"/>
        </w:rPr>
      </w:pPr>
      <w:r w:rsidRPr="00700397">
        <w:rPr>
          <w:rFonts w:ascii="Arial" w:hAnsi="Arial" w:cs="Arial"/>
          <w:b/>
          <w:sz w:val="52"/>
        </w:rPr>
        <w:t>Baubeschreibung</w:t>
      </w:r>
    </w:p>
    <w:p w14:paraId="0B5286AA" w14:textId="77777777" w:rsidR="004A6F20" w:rsidRPr="00700397" w:rsidRDefault="004A6F20" w:rsidP="004A6F20">
      <w:pPr>
        <w:spacing w:line="240" w:lineRule="auto"/>
        <w:jc w:val="center"/>
        <w:rPr>
          <w:rFonts w:ascii="Arial" w:hAnsi="Arial" w:cs="Arial"/>
          <w:b/>
          <w:sz w:val="32"/>
        </w:rPr>
      </w:pPr>
      <w:r w:rsidRPr="00700397">
        <w:rPr>
          <w:rFonts w:ascii="Arial" w:hAnsi="Arial" w:cs="Arial"/>
          <w:b/>
          <w:sz w:val="32"/>
        </w:rPr>
        <w:t xml:space="preserve">gem. HVA B-StB </w:t>
      </w:r>
    </w:p>
    <w:p w14:paraId="7804EF29" w14:textId="77777777" w:rsidR="00956534" w:rsidRPr="00700397" w:rsidRDefault="00956534" w:rsidP="00956534">
      <w:pPr>
        <w:jc w:val="center"/>
        <w:rPr>
          <w:vanish/>
          <w:sz w:val="16"/>
          <w:szCs w:val="16"/>
        </w:rPr>
      </w:pPr>
      <w:hyperlink r:id="rId10" w:history="1">
        <w:r w:rsidRPr="00700397">
          <w:rPr>
            <w:rStyle w:val="Hyperlink"/>
            <w:vanish/>
            <w:color w:val="auto"/>
            <w:sz w:val="16"/>
            <w:szCs w:val="16"/>
          </w:rPr>
          <w:t>BMDV - Handbuch für die Vergabe und Ausführung von Bauleistungen im Straßen- und Brückenbau (HVA B-StB) (bund.de)</w:t>
        </w:r>
      </w:hyperlink>
    </w:p>
    <w:p w14:paraId="7057FC11" w14:textId="77777777" w:rsidR="004A6F20" w:rsidRPr="00700397" w:rsidRDefault="004A6F20" w:rsidP="00956534">
      <w:pPr>
        <w:spacing w:line="240" w:lineRule="auto"/>
        <w:jc w:val="both"/>
        <w:rPr>
          <w:rFonts w:ascii="Arial" w:hAnsi="Arial" w:cs="Arial"/>
          <w:b/>
          <w:sz w:val="52"/>
        </w:rPr>
      </w:pPr>
    </w:p>
    <w:p w14:paraId="7A6E01E5" w14:textId="77777777" w:rsidR="004A6F20" w:rsidRPr="00700397" w:rsidRDefault="00F073E2">
      <w:pPr>
        <w:spacing w:line="240" w:lineRule="auto"/>
        <w:jc w:val="center"/>
        <w:rPr>
          <w:rFonts w:ascii="Arial" w:hAnsi="Arial" w:cs="Arial"/>
          <w:b/>
          <w:sz w:val="28"/>
        </w:rPr>
      </w:pPr>
      <w:r w:rsidRPr="00700397">
        <w:rPr>
          <w:rFonts w:ascii="Arial" w:hAnsi="Arial" w:cs="Arial"/>
          <w:b/>
          <w:sz w:val="36"/>
        </w:rPr>
        <w:t>Zusätzliche Technische Vertragsbedingungen</w:t>
      </w:r>
    </w:p>
    <w:p w14:paraId="694BB9C8" w14:textId="77777777" w:rsidR="003416D8" w:rsidRPr="00700397" w:rsidRDefault="003416D8">
      <w:pPr>
        <w:jc w:val="center"/>
        <w:rPr>
          <w:rFonts w:ascii="Arial" w:hAnsi="Arial" w:cs="Arial"/>
          <w:b/>
          <w:sz w:val="28"/>
        </w:rPr>
      </w:pPr>
    </w:p>
    <w:p w14:paraId="192316C9" w14:textId="77777777" w:rsidR="003416D8" w:rsidRPr="00700397" w:rsidRDefault="003416D8">
      <w:pPr>
        <w:jc w:val="center"/>
        <w:rPr>
          <w:rFonts w:ascii="Arial" w:hAnsi="Arial" w:cs="Arial"/>
          <w:b/>
        </w:rPr>
      </w:pPr>
    </w:p>
    <w:p w14:paraId="722DCA6C" w14:textId="77777777" w:rsidR="003416D8" w:rsidRPr="00700397" w:rsidRDefault="003416D8">
      <w:pPr>
        <w:jc w:val="center"/>
        <w:rPr>
          <w:rFonts w:ascii="Arial" w:hAnsi="Arial" w:cs="Arial"/>
          <w:b/>
        </w:rPr>
      </w:pPr>
    </w:p>
    <w:p w14:paraId="61BB9448" w14:textId="77777777" w:rsidR="003416D8" w:rsidRPr="00700397" w:rsidRDefault="003416D8">
      <w:pPr>
        <w:jc w:val="center"/>
        <w:rPr>
          <w:rFonts w:ascii="Arial" w:hAnsi="Arial" w:cs="Arial"/>
          <w:b/>
        </w:rPr>
      </w:pPr>
    </w:p>
    <w:p w14:paraId="74348284" w14:textId="77777777" w:rsidR="003416D8" w:rsidRPr="00700397" w:rsidRDefault="003416D8">
      <w:pPr>
        <w:jc w:val="center"/>
        <w:rPr>
          <w:rFonts w:ascii="Arial" w:hAnsi="Arial" w:cs="Arial"/>
          <w:b/>
        </w:rPr>
      </w:pPr>
    </w:p>
    <w:p w14:paraId="1D800588" w14:textId="77777777" w:rsidR="00F776ED" w:rsidRPr="00700397" w:rsidRDefault="00F776ED">
      <w:pPr>
        <w:jc w:val="center"/>
        <w:rPr>
          <w:rFonts w:ascii="Arial" w:hAnsi="Arial" w:cs="Arial"/>
          <w:b/>
        </w:rPr>
      </w:pPr>
    </w:p>
    <w:p w14:paraId="5360E462" w14:textId="77777777" w:rsidR="00F776ED" w:rsidRPr="00700397" w:rsidRDefault="00F776ED">
      <w:pPr>
        <w:jc w:val="center"/>
        <w:rPr>
          <w:rFonts w:ascii="Arial" w:hAnsi="Arial" w:cs="Arial"/>
          <w:b/>
        </w:rPr>
      </w:pPr>
    </w:p>
    <w:p w14:paraId="4726635C" w14:textId="77777777" w:rsidR="00F776ED" w:rsidRPr="00700397" w:rsidRDefault="00F776ED">
      <w:pPr>
        <w:jc w:val="center"/>
        <w:rPr>
          <w:rFonts w:ascii="Arial" w:hAnsi="Arial" w:cs="Arial"/>
          <w:b/>
        </w:rPr>
      </w:pPr>
    </w:p>
    <w:p w14:paraId="26BE9F82" w14:textId="77777777" w:rsidR="003416D8" w:rsidRPr="00700397" w:rsidRDefault="003416D8">
      <w:pPr>
        <w:jc w:val="center"/>
        <w:rPr>
          <w:rFonts w:ascii="Arial" w:hAnsi="Arial" w:cs="Arial"/>
          <w:b/>
          <w:sz w:val="20"/>
        </w:rPr>
      </w:pPr>
    </w:p>
    <w:p w14:paraId="79FA04F5" w14:textId="77777777" w:rsidR="003416D8" w:rsidRPr="00700397" w:rsidRDefault="003416D8">
      <w:pPr>
        <w:jc w:val="center"/>
        <w:rPr>
          <w:rFonts w:ascii="Arial" w:hAnsi="Arial" w:cs="Arial"/>
          <w:b/>
          <w:sz w:val="20"/>
        </w:rPr>
      </w:pPr>
    </w:p>
    <w:p w14:paraId="079D16D4" w14:textId="77777777" w:rsidR="003416D8" w:rsidRPr="00700397" w:rsidRDefault="003416D8">
      <w:pPr>
        <w:jc w:val="center"/>
        <w:rPr>
          <w:rFonts w:ascii="Arial" w:hAnsi="Arial" w:cs="Arial"/>
          <w:b/>
          <w:sz w:val="20"/>
        </w:rPr>
      </w:pPr>
    </w:p>
    <w:p w14:paraId="3081852E" w14:textId="77777777" w:rsidR="003416D8" w:rsidRPr="00700397" w:rsidRDefault="003416D8">
      <w:pPr>
        <w:jc w:val="center"/>
        <w:rPr>
          <w:rFonts w:ascii="Arial" w:hAnsi="Arial" w:cs="Arial"/>
          <w:b/>
          <w:sz w:val="20"/>
        </w:rPr>
      </w:pPr>
    </w:p>
    <w:p w14:paraId="73DEF818" w14:textId="77777777" w:rsidR="003416D8" w:rsidRPr="00700397" w:rsidRDefault="003416D8">
      <w:pPr>
        <w:jc w:val="center"/>
        <w:rPr>
          <w:rFonts w:ascii="Arial" w:hAnsi="Arial" w:cs="Arial"/>
          <w:b/>
          <w:sz w:val="20"/>
        </w:rPr>
      </w:pPr>
    </w:p>
    <w:p w14:paraId="4BE0AE60" w14:textId="77777777" w:rsidR="003416D8" w:rsidRPr="00700397" w:rsidRDefault="003416D8">
      <w:pPr>
        <w:jc w:val="center"/>
        <w:rPr>
          <w:rFonts w:ascii="Arial" w:hAnsi="Arial" w:cs="Arial"/>
          <w:b/>
          <w:sz w:val="20"/>
        </w:rPr>
      </w:pPr>
    </w:p>
    <w:p w14:paraId="058E63E2" w14:textId="77777777" w:rsidR="003416D8" w:rsidRPr="00700397" w:rsidRDefault="003416D8">
      <w:pPr>
        <w:jc w:val="center"/>
        <w:rPr>
          <w:rFonts w:ascii="Arial" w:hAnsi="Arial" w:cs="Arial"/>
          <w:b/>
          <w:sz w:val="20"/>
        </w:rPr>
      </w:pPr>
    </w:p>
    <w:p w14:paraId="429A81C2" w14:textId="77777777" w:rsidR="003416D8" w:rsidRPr="00700397" w:rsidRDefault="003416D8">
      <w:pPr>
        <w:jc w:val="center"/>
        <w:rPr>
          <w:rFonts w:ascii="Arial" w:hAnsi="Arial" w:cs="Arial"/>
          <w:b/>
          <w:sz w:val="20"/>
        </w:rPr>
      </w:pPr>
    </w:p>
    <w:p w14:paraId="3C70D335" w14:textId="77777777" w:rsidR="003416D8" w:rsidRPr="00700397" w:rsidRDefault="003416D8">
      <w:pPr>
        <w:jc w:val="center"/>
        <w:rPr>
          <w:rFonts w:ascii="Arial" w:hAnsi="Arial" w:cs="Arial"/>
          <w:b/>
          <w:sz w:val="20"/>
        </w:rPr>
      </w:pPr>
    </w:p>
    <w:p w14:paraId="4F636907" w14:textId="77777777" w:rsidR="003416D8" w:rsidRPr="00700397" w:rsidRDefault="003416D8">
      <w:pPr>
        <w:jc w:val="center"/>
        <w:rPr>
          <w:rFonts w:ascii="Arial" w:hAnsi="Arial" w:cs="Arial"/>
          <w:b/>
          <w:sz w:val="20"/>
        </w:rPr>
      </w:pPr>
    </w:p>
    <w:p w14:paraId="33C1040A" w14:textId="77777777" w:rsidR="003416D8" w:rsidRPr="00700397" w:rsidRDefault="003416D8">
      <w:pPr>
        <w:jc w:val="center"/>
        <w:rPr>
          <w:rFonts w:ascii="Arial" w:hAnsi="Arial" w:cs="Arial"/>
          <w:b/>
          <w:sz w:val="20"/>
        </w:rPr>
      </w:pPr>
    </w:p>
    <w:p w14:paraId="0EC4CCF3" w14:textId="77777777" w:rsidR="003416D8" w:rsidRPr="00700397" w:rsidRDefault="003416D8">
      <w:pPr>
        <w:jc w:val="center"/>
        <w:rPr>
          <w:rFonts w:ascii="Arial" w:hAnsi="Arial" w:cs="Arial"/>
          <w:b/>
          <w:sz w:val="20"/>
        </w:rPr>
      </w:pPr>
    </w:p>
    <w:p w14:paraId="2EF74D89" w14:textId="77777777" w:rsidR="00674D24" w:rsidRPr="00700397" w:rsidRDefault="00674D24">
      <w:pPr>
        <w:jc w:val="center"/>
        <w:rPr>
          <w:rFonts w:ascii="Arial" w:hAnsi="Arial" w:cs="Arial"/>
          <w:b/>
          <w:sz w:val="20"/>
        </w:rPr>
      </w:pPr>
    </w:p>
    <w:p w14:paraId="606650A4" w14:textId="77777777" w:rsidR="00674D24" w:rsidRPr="00700397" w:rsidRDefault="00674D24">
      <w:pPr>
        <w:jc w:val="center"/>
        <w:rPr>
          <w:rFonts w:ascii="Arial" w:hAnsi="Arial" w:cs="Arial"/>
          <w:b/>
          <w:sz w:val="20"/>
        </w:rPr>
      </w:pPr>
    </w:p>
    <w:p w14:paraId="5030958B" w14:textId="77777777" w:rsidR="00674D24" w:rsidRPr="00700397" w:rsidRDefault="00674D24">
      <w:pPr>
        <w:jc w:val="center"/>
        <w:rPr>
          <w:rFonts w:ascii="Arial" w:hAnsi="Arial" w:cs="Arial"/>
          <w:b/>
          <w:sz w:val="20"/>
        </w:rPr>
      </w:pPr>
    </w:p>
    <w:p w14:paraId="72E5D9E6" w14:textId="77777777" w:rsidR="00674D24" w:rsidRPr="00700397" w:rsidRDefault="00674D24">
      <w:pPr>
        <w:jc w:val="center"/>
        <w:rPr>
          <w:rFonts w:ascii="Arial" w:hAnsi="Arial" w:cs="Arial"/>
          <w:b/>
          <w:sz w:val="20"/>
        </w:rPr>
      </w:pPr>
    </w:p>
    <w:p w14:paraId="76E535AD" w14:textId="77777777" w:rsidR="003416D8" w:rsidRPr="00700397" w:rsidRDefault="003416D8">
      <w:pPr>
        <w:jc w:val="center"/>
        <w:rPr>
          <w:rFonts w:ascii="Arial" w:hAnsi="Arial" w:cs="Arial"/>
          <w:b/>
          <w:sz w:val="20"/>
        </w:rPr>
      </w:pPr>
    </w:p>
    <w:p w14:paraId="5249280E" w14:textId="77777777" w:rsidR="003416D8" w:rsidRPr="00700397" w:rsidRDefault="003416D8">
      <w:pPr>
        <w:jc w:val="center"/>
        <w:rPr>
          <w:rFonts w:ascii="Arial" w:hAnsi="Arial" w:cs="Arial"/>
          <w:b/>
          <w:sz w:val="20"/>
        </w:rPr>
      </w:pPr>
    </w:p>
    <w:p w14:paraId="5B9284D0" w14:textId="77777777" w:rsidR="003416D8" w:rsidRPr="00700397" w:rsidRDefault="003416D8">
      <w:pPr>
        <w:jc w:val="center"/>
        <w:rPr>
          <w:rFonts w:ascii="Arial" w:hAnsi="Arial" w:cs="Arial"/>
          <w:b/>
          <w:sz w:val="20"/>
        </w:rPr>
      </w:pPr>
    </w:p>
    <w:p w14:paraId="1EFE16B3" w14:textId="77777777" w:rsidR="003416D8" w:rsidRPr="00700397" w:rsidRDefault="003416D8">
      <w:pPr>
        <w:jc w:val="center"/>
        <w:rPr>
          <w:rFonts w:ascii="Arial" w:hAnsi="Arial" w:cs="Arial"/>
          <w:b/>
          <w:sz w:val="20"/>
        </w:rPr>
      </w:pPr>
    </w:p>
    <w:p w14:paraId="14B9A387" w14:textId="77777777" w:rsidR="003416D8" w:rsidRPr="00700397" w:rsidRDefault="003416D8">
      <w:pPr>
        <w:jc w:val="center"/>
        <w:rPr>
          <w:rFonts w:ascii="Arial" w:hAnsi="Arial" w:cs="Arial"/>
          <w:b/>
          <w:sz w:val="20"/>
        </w:rPr>
      </w:pPr>
    </w:p>
    <w:p w14:paraId="30C324FF" w14:textId="77777777" w:rsidR="003416D8" w:rsidRPr="00700397" w:rsidRDefault="003416D8">
      <w:pPr>
        <w:jc w:val="center"/>
        <w:rPr>
          <w:rFonts w:ascii="Arial" w:hAnsi="Arial" w:cs="Arial"/>
          <w:b/>
          <w:sz w:val="20"/>
        </w:rPr>
      </w:pPr>
    </w:p>
    <w:p w14:paraId="496F11E5" w14:textId="77777777" w:rsidR="003416D8" w:rsidRPr="00700397" w:rsidRDefault="003416D8">
      <w:pPr>
        <w:jc w:val="center"/>
        <w:rPr>
          <w:rFonts w:ascii="Arial" w:hAnsi="Arial" w:cs="Arial"/>
          <w:b/>
          <w:sz w:val="20"/>
        </w:rPr>
      </w:pPr>
    </w:p>
    <w:p w14:paraId="450E4E11" w14:textId="77777777" w:rsidR="003416D8" w:rsidRPr="00700397" w:rsidRDefault="003416D8">
      <w:pPr>
        <w:jc w:val="center"/>
        <w:rPr>
          <w:rFonts w:ascii="Arial" w:hAnsi="Arial" w:cs="Arial"/>
          <w:b/>
          <w:sz w:val="20"/>
        </w:rPr>
      </w:pPr>
    </w:p>
    <w:p w14:paraId="50D5ADC7" w14:textId="77777777" w:rsidR="003416D8" w:rsidRPr="00700397" w:rsidRDefault="003416D8">
      <w:pPr>
        <w:jc w:val="center"/>
        <w:rPr>
          <w:rFonts w:ascii="Arial" w:hAnsi="Arial" w:cs="Arial"/>
          <w:b/>
          <w:sz w:val="20"/>
        </w:rPr>
      </w:pPr>
    </w:p>
    <w:p w14:paraId="30788FB3" w14:textId="77777777" w:rsidR="003416D8" w:rsidRPr="00700397" w:rsidRDefault="003416D8">
      <w:pPr>
        <w:jc w:val="center"/>
        <w:rPr>
          <w:rFonts w:ascii="Arial" w:hAnsi="Arial" w:cs="Arial"/>
          <w:b/>
          <w:sz w:val="20"/>
        </w:rPr>
      </w:pPr>
    </w:p>
    <w:p w14:paraId="1C2D88CA" w14:textId="77777777" w:rsidR="003416D8" w:rsidRPr="00700397" w:rsidRDefault="00793D35">
      <w:pPr>
        <w:jc w:val="center"/>
        <w:rPr>
          <w:rFonts w:ascii="Arial" w:hAnsi="Arial" w:cs="Arial"/>
          <w:sz w:val="16"/>
        </w:rPr>
      </w:pPr>
      <w:r w:rsidRPr="00700397">
        <w:rPr>
          <w:rFonts w:ascii="Arial" w:hAnsi="Arial" w:cs="Arial"/>
          <w:sz w:val="20"/>
        </w:rPr>
        <w:t>Baudienststelle</w:t>
      </w:r>
      <w:r w:rsidRPr="00700397">
        <w:rPr>
          <w:rFonts w:ascii="Arial" w:hAnsi="Arial" w:cs="Arial"/>
          <w:sz w:val="16"/>
        </w:rPr>
        <w:t>:</w:t>
      </w:r>
    </w:p>
    <w:p w14:paraId="19E58128" w14:textId="77777777" w:rsidR="003416D8" w:rsidRPr="00700397" w:rsidRDefault="00793D35">
      <w:pPr>
        <w:jc w:val="center"/>
        <w:rPr>
          <w:rFonts w:ascii="Arial" w:hAnsi="Arial" w:cs="Arial"/>
          <w:b/>
        </w:rPr>
      </w:pPr>
      <w:r w:rsidRPr="00700397">
        <w:rPr>
          <w:rFonts w:ascii="Arial" w:hAnsi="Arial" w:cs="Arial"/>
          <w:b/>
        </w:rPr>
        <w:t>Kreis Borken</w:t>
      </w:r>
    </w:p>
    <w:p w14:paraId="149891DB" w14:textId="77777777" w:rsidR="00CF4FFD" w:rsidRPr="00700397" w:rsidRDefault="00CF4FFD">
      <w:pPr>
        <w:jc w:val="center"/>
        <w:rPr>
          <w:rFonts w:ascii="Arial" w:hAnsi="Arial" w:cs="Arial"/>
          <w:b/>
        </w:rPr>
      </w:pPr>
      <w:r w:rsidRPr="00700397">
        <w:rPr>
          <w:rFonts w:ascii="Arial" w:hAnsi="Arial" w:cs="Arial"/>
          <w:b/>
        </w:rPr>
        <w:t>Burloer Straße 93</w:t>
      </w:r>
    </w:p>
    <w:p w14:paraId="3C204C7C" w14:textId="77777777" w:rsidR="00CF4FFD" w:rsidRPr="00700397" w:rsidRDefault="00C1431C">
      <w:pPr>
        <w:jc w:val="center"/>
        <w:rPr>
          <w:rFonts w:ascii="Arial" w:hAnsi="Arial" w:cs="Arial"/>
          <w:b/>
        </w:rPr>
      </w:pPr>
      <w:r w:rsidRPr="00700397">
        <w:rPr>
          <w:rFonts w:ascii="Arial" w:hAnsi="Arial" w:cs="Arial"/>
          <w:b/>
        </w:rPr>
        <w:t xml:space="preserve">Kreisbetrieb </w:t>
      </w:r>
      <w:r w:rsidR="00EB319F" w:rsidRPr="00700397">
        <w:rPr>
          <w:rFonts w:ascii="Arial" w:hAnsi="Arial" w:cs="Arial"/>
          <w:b/>
        </w:rPr>
        <w:t>(</w:t>
      </w:r>
      <w:r w:rsidRPr="00700397">
        <w:rPr>
          <w:rFonts w:ascii="Arial" w:hAnsi="Arial" w:cs="Arial"/>
          <w:b/>
        </w:rPr>
        <w:t>81</w:t>
      </w:r>
      <w:r w:rsidR="00EB319F" w:rsidRPr="00700397">
        <w:rPr>
          <w:rFonts w:ascii="Arial" w:hAnsi="Arial" w:cs="Arial"/>
          <w:b/>
        </w:rPr>
        <w:t>)</w:t>
      </w:r>
    </w:p>
    <w:p w14:paraId="3E23074A" w14:textId="77777777" w:rsidR="003416D8" w:rsidRPr="00700397" w:rsidRDefault="00C1431C">
      <w:pPr>
        <w:jc w:val="center"/>
        <w:rPr>
          <w:rFonts w:ascii="Arial" w:hAnsi="Arial" w:cs="Arial"/>
          <w:b/>
        </w:rPr>
      </w:pPr>
      <w:r w:rsidRPr="00700397">
        <w:rPr>
          <w:rFonts w:ascii="Arial" w:hAnsi="Arial" w:cs="Arial"/>
          <w:b/>
        </w:rPr>
        <w:t>Straßenbau und Verkehrsplanung</w:t>
      </w:r>
    </w:p>
    <w:p w14:paraId="60DB7E58" w14:textId="77777777" w:rsidR="003416D8" w:rsidRPr="00700397" w:rsidRDefault="003416D8">
      <w:pPr>
        <w:jc w:val="center"/>
        <w:rPr>
          <w:rFonts w:ascii="Arial" w:hAnsi="Arial" w:cs="Arial"/>
          <w:b/>
          <w:sz w:val="20"/>
        </w:rPr>
      </w:pPr>
    </w:p>
    <w:p w14:paraId="5F8AD55A" w14:textId="77777777" w:rsidR="003416D8" w:rsidRPr="00700397" w:rsidRDefault="00793D35">
      <w:pPr>
        <w:jc w:val="center"/>
        <w:rPr>
          <w:rFonts w:ascii="Arial" w:hAnsi="Arial" w:cs="Arial"/>
          <w:b/>
        </w:rPr>
      </w:pPr>
      <w:r w:rsidRPr="00700397">
        <w:rPr>
          <w:rFonts w:ascii="Arial" w:hAnsi="Arial" w:cs="Arial"/>
          <w:b/>
        </w:rPr>
        <w:t>46325 Borken</w:t>
      </w:r>
    </w:p>
    <w:p w14:paraId="6C27C04C" w14:textId="77777777" w:rsidR="003416D8" w:rsidRPr="00700397" w:rsidRDefault="005F7022" w:rsidP="005F7022">
      <w:pPr>
        <w:jc w:val="center"/>
        <w:rPr>
          <w:rFonts w:ascii="Arial" w:hAnsi="Arial" w:cs="Arial"/>
          <w:vanish/>
          <w:sz w:val="4"/>
          <w:szCs w:val="4"/>
        </w:rPr>
      </w:pPr>
      <w:r w:rsidRPr="00700397">
        <w:rPr>
          <w:rFonts w:ascii="Arial" w:hAnsi="Arial" w:cs="Arial"/>
          <w:vanish/>
          <w:sz w:val="20"/>
        </w:rPr>
        <w:t>0</w:t>
      </w:r>
      <w:r w:rsidR="00DC16DE" w:rsidRPr="00700397">
        <w:rPr>
          <w:rFonts w:ascii="Arial" w:hAnsi="Arial" w:cs="Arial"/>
          <w:vanish/>
          <w:sz w:val="20"/>
        </w:rPr>
        <w:t>3</w:t>
      </w:r>
      <w:r w:rsidRPr="00700397">
        <w:rPr>
          <w:rFonts w:ascii="Arial" w:hAnsi="Arial" w:cs="Arial"/>
          <w:vanish/>
          <w:sz w:val="20"/>
        </w:rPr>
        <w:t>/202</w:t>
      </w:r>
      <w:r w:rsidR="00E92144" w:rsidRPr="00700397">
        <w:rPr>
          <w:rFonts w:ascii="Arial" w:hAnsi="Arial" w:cs="Arial"/>
          <w:vanish/>
          <w:sz w:val="20"/>
        </w:rPr>
        <w:t>3</w:t>
      </w:r>
    </w:p>
    <w:p w14:paraId="4C09254F" w14:textId="77777777" w:rsidR="006A2077" w:rsidRPr="00700397" w:rsidRDefault="006A2077">
      <w:pPr>
        <w:rPr>
          <w:rFonts w:ascii="Arial" w:hAnsi="Arial" w:cs="Arial"/>
          <w:sz w:val="20"/>
        </w:rPr>
      </w:pPr>
      <w:r w:rsidRPr="00700397">
        <w:rPr>
          <w:rFonts w:ascii="Arial" w:hAnsi="Arial" w:cs="Arial"/>
          <w:sz w:val="20"/>
        </w:rPr>
        <w:br w:type="column"/>
      </w:r>
    </w:p>
    <w:p w14:paraId="15E931BA" w14:textId="77777777" w:rsidR="00A169DD" w:rsidRPr="00700397" w:rsidRDefault="00A169DD">
      <w:pPr>
        <w:rPr>
          <w:rFonts w:ascii="Arial" w:hAnsi="Arial" w:cs="Arial"/>
          <w:sz w:val="20"/>
        </w:rPr>
      </w:pPr>
    </w:p>
    <w:p w14:paraId="2E2560DF" w14:textId="77777777" w:rsidR="003416D8" w:rsidRPr="00700397" w:rsidRDefault="00793D35" w:rsidP="00765528">
      <w:pPr>
        <w:jc w:val="center"/>
        <w:rPr>
          <w:rFonts w:ascii="Arial" w:hAnsi="Arial" w:cs="Arial"/>
          <w:b/>
          <w:sz w:val="32"/>
        </w:rPr>
      </w:pPr>
      <w:r w:rsidRPr="00700397">
        <w:rPr>
          <w:rFonts w:ascii="Arial" w:hAnsi="Arial" w:cs="Arial"/>
          <w:b/>
          <w:sz w:val="32"/>
        </w:rPr>
        <w:t>Inhaltsverzeichnis</w:t>
      </w:r>
    </w:p>
    <w:p w14:paraId="6B021C9B" w14:textId="77777777" w:rsidR="004A6F20" w:rsidRPr="00700397" w:rsidRDefault="004A6F20">
      <w:pPr>
        <w:rPr>
          <w:rFonts w:ascii="Arial" w:hAnsi="Arial" w:cs="Arial"/>
          <w:b/>
        </w:rPr>
      </w:pPr>
    </w:p>
    <w:p w14:paraId="4B105F18" w14:textId="77777777" w:rsidR="00A169DD" w:rsidRPr="00700397" w:rsidRDefault="00A169DD">
      <w:pPr>
        <w:rPr>
          <w:rFonts w:ascii="Arial" w:hAnsi="Arial" w:cs="Arial"/>
          <w:b/>
        </w:rPr>
      </w:pPr>
    </w:p>
    <w:p w14:paraId="4E1CEE10" w14:textId="77777777" w:rsidR="003416D8" w:rsidRPr="00700397" w:rsidRDefault="00793D35" w:rsidP="00765528">
      <w:pPr>
        <w:spacing w:line="276" w:lineRule="auto"/>
        <w:rPr>
          <w:rFonts w:ascii="Arial" w:hAnsi="Arial" w:cs="Arial"/>
          <w:caps/>
        </w:rPr>
      </w:pPr>
      <w:r w:rsidRPr="00700397">
        <w:rPr>
          <w:rFonts w:ascii="Arial" w:hAnsi="Arial" w:cs="Arial"/>
          <w:caps/>
        </w:rPr>
        <w:t>1.0</w:t>
      </w:r>
      <w:r w:rsidRPr="00700397">
        <w:rPr>
          <w:rFonts w:ascii="Arial" w:hAnsi="Arial" w:cs="Arial"/>
          <w:caps/>
        </w:rPr>
        <w:tab/>
      </w:r>
      <w:r w:rsidRPr="00700397">
        <w:rPr>
          <w:rFonts w:ascii="Arial" w:hAnsi="Arial" w:cs="Arial"/>
          <w:caps/>
        </w:rPr>
        <w:tab/>
        <w:t>Allgemeine Beschreibung der Leistung</w:t>
      </w:r>
    </w:p>
    <w:p w14:paraId="46E5CD8E" w14:textId="77777777" w:rsidR="003416D8" w:rsidRPr="00700397" w:rsidRDefault="00793D35" w:rsidP="00765528">
      <w:pPr>
        <w:spacing w:line="276" w:lineRule="auto"/>
        <w:rPr>
          <w:rFonts w:ascii="Arial" w:hAnsi="Arial" w:cs="Arial"/>
          <w:caps/>
        </w:rPr>
      </w:pPr>
      <w:r w:rsidRPr="00700397">
        <w:rPr>
          <w:rFonts w:ascii="Arial" w:hAnsi="Arial" w:cs="Arial"/>
          <w:caps/>
        </w:rPr>
        <w:t>2.0</w:t>
      </w:r>
      <w:r w:rsidRPr="00700397">
        <w:rPr>
          <w:rFonts w:ascii="Arial" w:hAnsi="Arial" w:cs="Arial"/>
          <w:caps/>
        </w:rPr>
        <w:tab/>
      </w:r>
      <w:r w:rsidRPr="00700397">
        <w:rPr>
          <w:rFonts w:ascii="Arial" w:hAnsi="Arial" w:cs="Arial"/>
          <w:caps/>
        </w:rPr>
        <w:tab/>
        <w:t>Angaben zur Baustelle</w:t>
      </w:r>
    </w:p>
    <w:p w14:paraId="790B9015" w14:textId="77777777" w:rsidR="003416D8" w:rsidRPr="00700397" w:rsidRDefault="00793D35" w:rsidP="00765528">
      <w:pPr>
        <w:spacing w:line="276" w:lineRule="auto"/>
        <w:rPr>
          <w:rFonts w:ascii="Arial" w:hAnsi="Arial" w:cs="Arial"/>
          <w:caps/>
        </w:rPr>
      </w:pPr>
      <w:r w:rsidRPr="00700397">
        <w:rPr>
          <w:rFonts w:ascii="Arial" w:hAnsi="Arial" w:cs="Arial"/>
          <w:caps/>
        </w:rPr>
        <w:t>3.0</w:t>
      </w:r>
      <w:r w:rsidRPr="00700397">
        <w:rPr>
          <w:rFonts w:ascii="Arial" w:hAnsi="Arial" w:cs="Arial"/>
          <w:caps/>
        </w:rPr>
        <w:tab/>
      </w:r>
      <w:r w:rsidRPr="00700397">
        <w:rPr>
          <w:rFonts w:ascii="Arial" w:hAnsi="Arial" w:cs="Arial"/>
          <w:caps/>
        </w:rPr>
        <w:tab/>
        <w:t>Angaben zur Ausführung</w:t>
      </w:r>
    </w:p>
    <w:p w14:paraId="4BA36B1E" w14:textId="77777777" w:rsidR="003416D8" w:rsidRPr="00700397" w:rsidRDefault="00793D35" w:rsidP="00765528">
      <w:pPr>
        <w:spacing w:line="276" w:lineRule="auto"/>
        <w:rPr>
          <w:rFonts w:ascii="Arial" w:hAnsi="Arial" w:cs="Arial"/>
          <w:caps/>
        </w:rPr>
      </w:pPr>
      <w:r w:rsidRPr="00700397">
        <w:rPr>
          <w:rFonts w:ascii="Arial" w:hAnsi="Arial" w:cs="Arial"/>
          <w:caps/>
        </w:rPr>
        <w:t>4.0</w:t>
      </w:r>
      <w:r w:rsidRPr="00700397">
        <w:rPr>
          <w:rFonts w:ascii="Arial" w:hAnsi="Arial" w:cs="Arial"/>
          <w:caps/>
        </w:rPr>
        <w:tab/>
      </w:r>
      <w:r w:rsidRPr="00700397">
        <w:rPr>
          <w:rFonts w:ascii="Arial" w:hAnsi="Arial" w:cs="Arial"/>
          <w:caps/>
        </w:rPr>
        <w:tab/>
        <w:t>Ausführungsunterlagen</w:t>
      </w:r>
    </w:p>
    <w:p w14:paraId="5751308B" w14:textId="77777777" w:rsidR="003416D8" w:rsidRPr="00700397" w:rsidRDefault="00793D35" w:rsidP="00765528">
      <w:pPr>
        <w:spacing w:line="276" w:lineRule="auto"/>
        <w:rPr>
          <w:rFonts w:ascii="Arial" w:hAnsi="Arial" w:cs="Arial"/>
          <w:caps/>
        </w:rPr>
      </w:pPr>
      <w:r w:rsidRPr="00700397">
        <w:rPr>
          <w:rFonts w:ascii="Arial" w:hAnsi="Arial" w:cs="Arial"/>
          <w:caps/>
        </w:rPr>
        <w:t>5.0</w:t>
      </w:r>
      <w:r w:rsidRPr="00700397">
        <w:rPr>
          <w:rFonts w:ascii="Arial" w:hAnsi="Arial" w:cs="Arial"/>
          <w:caps/>
        </w:rPr>
        <w:tab/>
      </w:r>
      <w:r w:rsidRPr="00700397">
        <w:rPr>
          <w:rFonts w:ascii="Arial" w:hAnsi="Arial" w:cs="Arial"/>
          <w:caps/>
        </w:rPr>
        <w:tab/>
        <w:t>Zusätzliche Technische Vertragsbedingungen</w:t>
      </w:r>
    </w:p>
    <w:p w14:paraId="60C02BBF" w14:textId="77777777" w:rsidR="00674D24" w:rsidRPr="00700397" w:rsidRDefault="00F0097D" w:rsidP="00765528">
      <w:pPr>
        <w:spacing w:line="276" w:lineRule="auto"/>
        <w:rPr>
          <w:rFonts w:ascii="Arial" w:hAnsi="Arial" w:cs="Arial"/>
          <w:caps/>
        </w:rPr>
      </w:pPr>
      <w:r w:rsidRPr="00700397">
        <w:rPr>
          <w:rFonts w:ascii="Arial" w:hAnsi="Arial" w:cs="Arial"/>
          <w:caps/>
        </w:rPr>
        <w:tab/>
      </w:r>
      <w:r w:rsidRPr="00700397">
        <w:rPr>
          <w:rFonts w:ascii="Arial" w:hAnsi="Arial" w:cs="Arial"/>
          <w:caps/>
        </w:rPr>
        <w:tab/>
        <w:t>Technische Lieferbedingungen (TL)</w:t>
      </w:r>
    </w:p>
    <w:p w14:paraId="475B23C4" w14:textId="77777777" w:rsidR="00F0097D" w:rsidRPr="00700397" w:rsidRDefault="00F0097D" w:rsidP="00765528">
      <w:pPr>
        <w:spacing w:line="276" w:lineRule="auto"/>
        <w:rPr>
          <w:rFonts w:ascii="Arial" w:hAnsi="Arial" w:cs="Arial"/>
          <w:caps/>
        </w:rPr>
      </w:pPr>
      <w:r w:rsidRPr="00700397">
        <w:rPr>
          <w:rFonts w:ascii="Arial" w:hAnsi="Arial" w:cs="Arial"/>
          <w:caps/>
        </w:rPr>
        <w:tab/>
      </w:r>
      <w:r w:rsidRPr="00700397">
        <w:rPr>
          <w:rFonts w:ascii="Arial" w:hAnsi="Arial" w:cs="Arial"/>
          <w:caps/>
        </w:rPr>
        <w:tab/>
        <w:t>Technische Prüfvorschriften (TP)</w:t>
      </w:r>
    </w:p>
    <w:p w14:paraId="0E77E6D4" w14:textId="77777777" w:rsidR="008A01AE" w:rsidRPr="00700397" w:rsidRDefault="008A01AE" w:rsidP="00765528">
      <w:pPr>
        <w:spacing w:line="276" w:lineRule="auto"/>
        <w:rPr>
          <w:rFonts w:ascii="Arial" w:hAnsi="Arial" w:cs="Arial"/>
          <w:caps/>
        </w:rPr>
      </w:pPr>
      <w:r w:rsidRPr="00700397">
        <w:rPr>
          <w:rFonts w:ascii="Arial" w:hAnsi="Arial" w:cs="Arial"/>
          <w:caps/>
        </w:rPr>
        <w:tab/>
      </w:r>
      <w:r w:rsidRPr="00700397">
        <w:rPr>
          <w:rFonts w:ascii="Arial" w:hAnsi="Arial" w:cs="Arial"/>
          <w:caps/>
        </w:rPr>
        <w:tab/>
        <w:t>Arbeitspapiere</w:t>
      </w:r>
    </w:p>
    <w:p w14:paraId="28DF1794" w14:textId="77777777" w:rsidR="008A01AE" w:rsidRPr="00700397" w:rsidRDefault="008A01AE" w:rsidP="00765528">
      <w:pPr>
        <w:spacing w:line="276" w:lineRule="auto"/>
        <w:rPr>
          <w:rFonts w:ascii="Arial" w:hAnsi="Arial" w:cs="Arial"/>
          <w:caps/>
        </w:rPr>
      </w:pPr>
      <w:r w:rsidRPr="00700397">
        <w:rPr>
          <w:rFonts w:ascii="Arial" w:hAnsi="Arial" w:cs="Arial"/>
          <w:caps/>
        </w:rPr>
        <w:tab/>
      </w:r>
      <w:r w:rsidRPr="00700397">
        <w:rPr>
          <w:rFonts w:ascii="Arial" w:hAnsi="Arial" w:cs="Arial"/>
          <w:caps/>
        </w:rPr>
        <w:tab/>
        <w:t>Zusätzliche Technische Vertragsbedingungen</w:t>
      </w:r>
    </w:p>
    <w:p w14:paraId="119843F6" w14:textId="77777777" w:rsidR="00F0097D" w:rsidRPr="00700397" w:rsidRDefault="00F0097D" w:rsidP="00765528">
      <w:pPr>
        <w:spacing w:line="276" w:lineRule="auto"/>
        <w:rPr>
          <w:rFonts w:ascii="Arial" w:hAnsi="Arial" w:cs="Arial"/>
        </w:rPr>
      </w:pPr>
    </w:p>
    <w:p w14:paraId="1973FAE1" w14:textId="77777777" w:rsidR="003416D8" w:rsidRPr="00700397" w:rsidRDefault="00793D35" w:rsidP="00765528">
      <w:pPr>
        <w:spacing w:line="276" w:lineRule="auto"/>
        <w:rPr>
          <w:rFonts w:ascii="Arial" w:hAnsi="Arial" w:cs="Arial"/>
          <w:caps/>
        </w:rPr>
      </w:pPr>
      <w:r w:rsidRPr="00700397">
        <w:rPr>
          <w:rFonts w:ascii="Arial" w:hAnsi="Arial" w:cs="Arial"/>
        </w:rPr>
        <w:t>6.0</w:t>
      </w:r>
      <w:r w:rsidRPr="00700397">
        <w:rPr>
          <w:rFonts w:ascii="Arial" w:hAnsi="Arial" w:cs="Arial"/>
        </w:rPr>
        <w:tab/>
      </w:r>
      <w:r w:rsidRPr="00700397">
        <w:rPr>
          <w:rFonts w:ascii="Arial" w:hAnsi="Arial" w:cs="Arial"/>
        </w:rPr>
        <w:tab/>
      </w:r>
      <w:r w:rsidR="006A7B14" w:rsidRPr="00700397">
        <w:rPr>
          <w:rFonts w:ascii="Arial" w:hAnsi="Arial" w:cs="Arial"/>
          <w:caps/>
        </w:rPr>
        <w:t>Entfällt</w:t>
      </w:r>
    </w:p>
    <w:p w14:paraId="116C3A4C" w14:textId="77777777" w:rsidR="00CF4FFD" w:rsidRPr="00700397" w:rsidRDefault="00CF4FFD" w:rsidP="00765528">
      <w:pPr>
        <w:spacing w:line="276" w:lineRule="auto"/>
        <w:rPr>
          <w:rFonts w:ascii="Arial" w:hAnsi="Arial" w:cs="Arial"/>
          <w:caps/>
        </w:rPr>
      </w:pPr>
    </w:p>
    <w:p w14:paraId="00051DB3" w14:textId="77777777" w:rsidR="003416D8" w:rsidRPr="00700397" w:rsidRDefault="00793D35" w:rsidP="00765528">
      <w:pPr>
        <w:spacing w:line="276" w:lineRule="auto"/>
        <w:rPr>
          <w:rFonts w:ascii="Arial" w:hAnsi="Arial" w:cs="Arial"/>
          <w:caps/>
        </w:rPr>
      </w:pPr>
      <w:r w:rsidRPr="00700397">
        <w:rPr>
          <w:rFonts w:ascii="Arial" w:hAnsi="Arial" w:cs="Arial"/>
          <w:caps/>
        </w:rPr>
        <w:t>7.0</w:t>
      </w:r>
      <w:r w:rsidRPr="00700397">
        <w:rPr>
          <w:rFonts w:ascii="Arial" w:hAnsi="Arial" w:cs="Arial"/>
          <w:caps/>
        </w:rPr>
        <w:tab/>
      </w:r>
      <w:r w:rsidRPr="00700397">
        <w:rPr>
          <w:rFonts w:ascii="Arial" w:hAnsi="Arial" w:cs="Arial"/>
          <w:caps/>
        </w:rPr>
        <w:tab/>
        <w:t>Ergänzungen</w:t>
      </w:r>
    </w:p>
    <w:p w14:paraId="5F511652" w14:textId="77777777" w:rsidR="00CF4FFD" w:rsidRPr="00700397" w:rsidRDefault="00CF4FFD" w:rsidP="00765528">
      <w:pPr>
        <w:spacing w:line="276" w:lineRule="auto"/>
        <w:rPr>
          <w:rFonts w:ascii="Arial" w:hAnsi="Arial" w:cs="Arial"/>
          <w:caps/>
        </w:rPr>
      </w:pPr>
    </w:p>
    <w:p w14:paraId="44D22DC5" w14:textId="77777777" w:rsidR="003416D8" w:rsidRPr="00700397" w:rsidRDefault="00793D35" w:rsidP="00765528">
      <w:pPr>
        <w:spacing w:line="276" w:lineRule="auto"/>
        <w:rPr>
          <w:rFonts w:ascii="Arial" w:hAnsi="Arial" w:cs="Arial"/>
          <w:caps/>
        </w:rPr>
      </w:pPr>
      <w:r w:rsidRPr="00700397">
        <w:rPr>
          <w:rFonts w:ascii="Arial" w:hAnsi="Arial" w:cs="Arial"/>
          <w:caps/>
        </w:rPr>
        <w:t>7.1</w:t>
      </w:r>
      <w:r w:rsidRPr="00700397">
        <w:rPr>
          <w:rFonts w:ascii="Arial" w:hAnsi="Arial" w:cs="Arial"/>
          <w:caps/>
        </w:rPr>
        <w:tab/>
      </w:r>
      <w:r w:rsidRPr="00700397">
        <w:rPr>
          <w:rFonts w:ascii="Arial" w:hAnsi="Arial" w:cs="Arial"/>
          <w:caps/>
        </w:rPr>
        <w:tab/>
      </w:r>
      <w:r w:rsidR="006A7B14" w:rsidRPr="00700397">
        <w:rPr>
          <w:rFonts w:ascii="Arial" w:hAnsi="Arial" w:cs="Arial"/>
          <w:caps/>
        </w:rPr>
        <w:t>Entfällt</w:t>
      </w:r>
    </w:p>
    <w:p w14:paraId="4E32A812" w14:textId="77777777" w:rsidR="003416D8" w:rsidRPr="00700397" w:rsidRDefault="00793D35" w:rsidP="00765528">
      <w:pPr>
        <w:spacing w:line="276" w:lineRule="auto"/>
        <w:rPr>
          <w:rFonts w:ascii="Arial" w:hAnsi="Arial" w:cs="Arial"/>
          <w:caps/>
        </w:rPr>
      </w:pPr>
      <w:r w:rsidRPr="00700397">
        <w:rPr>
          <w:rFonts w:ascii="Arial" w:hAnsi="Arial" w:cs="Arial"/>
          <w:caps/>
        </w:rPr>
        <w:t>7.2</w:t>
      </w:r>
      <w:r w:rsidRPr="00700397">
        <w:rPr>
          <w:rFonts w:ascii="Arial" w:hAnsi="Arial" w:cs="Arial"/>
          <w:caps/>
        </w:rPr>
        <w:tab/>
      </w:r>
      <w:r w:rsidRPr="00700397">
        <w:rPr>
          <w:rFonts w:ascii="Arial" w:hAnsi="Arial" w:cs="Arial"/>
          <w:caps/>
        </w:rPr>
        <w:tab/>
        <w:t xml:space="preserve">Ergänzungen zu den ZTV E-StB </w:t>
      </w:r>
    </w:p>
    <w:p w14:paraId="08669BA6" w14:textId="77777777" w:rsidR="003416D8" w:rsidRPr="00700397" w:rsidRDefault="00793D35" w:rsidP="00765528">
      <w:pPr>
        <w:spacing w:line="276" w:lineRule="auto"/>
        <w:rPr>
          <w:rFonts w:ascii="Arial" w:hAnsi="Arial" w:cs="Arial"/>
          <w:caps/>
        </w:rPr>
      </w:pPr>
      <w:r w:rsidRPr="00700397">
        <w:rPr>
          <w:rFonts w:ascii="Arial" w:hAnsi="Arial" w:cs="Arial"/>
          <w:caps/>
        </w:rPr>
        <w:t>7.3</w:t>
      </w:r>
      <w:r w:rsidRPr="00700397">
        <w:rPr>
          <w:rFonts w:ascii="Arial" w:hAnsi="Arial" w:cs="Arial"/>
          <w:caps/>
        </w:rPr>
        <w:tab/>
      </w:r>
      <w:r w:rsidRPr="00700397">
        <w:rPr>
          <w:rFonts w:ascii="Arial" w:hAnsi="Arial" w:cs="Arial"/>
          <w:caps/>
        </w:rPr>
        <w:tab/>
      </w:r>
      <w:r w:rsidR="00D9746F" w:rsidRPr="00700397">
        <w:rPr>
          <w:rFonts w:ascii="Arial" w:hAnsi="Arial" w:cs="Arial"/>
          <w:caps/>
        </w:rPr>
        <w:t>Ergänzungen zu den ZTV EW-StB</w:t>
      </w:r>
      <w:r w:rsidR="006A7B14" w:rsidRPr="00700397">
        <w:rPr>
          <w:rFonts w:ascii="Arial" w:hAnsi="Arial" w:cs="Arial"/>
          <w:caps/>
        </w:rPr>
        <w:t xml:space="preserve"> 14</w:t>
      </w:r>
    </w:p>
    <w:p w14:paraId="636DF25D" w14:textId="77777777" w:rsidR="003416D8" w:rsidRPr="00700397" w:rsidRDefault="00793D35" w:rsidP="00765528">
      <w:pPr>
        <w:spacing w:line="276" w:lineRule="auto"/>
        <w:rPr>
          <w:rFonts w:ascii="Arial" w:hAnsi="Arial" w:cs="Arial"/>
          <w:caps/>
        </w:rPr>
      </w:pPr>
      <w:r w:rsidRPr="00700397">
        <w:rPr>
          <w:rFonts w:ascii="Arial" w:hAnsi="Arial" w:cs="Arial"/>
          <w:caps/>
        </w:rPr>
        <w:t>7.4</w:t>
      </w:r>
      <w:r w:rsidRPr="00700397">
        <w:rPr>
          <w:rFonts w:ascii="Arial" w:hAnsi="Arial" w:cs="Arial"/>
          <w:caps/>
        </w:rPr>
        <w:tab/>
      </w:r>
      <w:r w:rsidRPr="00700397">
        <w:rPr>
          <w:rFonts w:ascii="Arial" w:hAnsi="Arial" w:cs="Arial"/>
          <w:caps/>
        </w:rPr>
        <w:tab/>
      </w:r>
      <w:r w:rsidR="00B45EE4" w:rsidRPr="00700397">
        <w:rPr>
          <w:rFonts w:ascii="Arial" w:hAnsi="Arial" w:cs="Arial"/>
          <w:caps/>
        </w:rPr>
        <w:t>Ergänzungen zu den ZTV La-StB</w:t>
      </w:r>
      <w:r w:rsidR="006A7B14" w:rsidRPr="00700397">
        <w:rPr>
          <w:rFonts w:ascii="Arial" w:hAnsi="Arial" w:cs="Arial"/>
          <w:caps/>
        </w:rPr>
        <w:t xml:space="preserve"> 05</w:t>
      </w:r>
    </w:p>
    <w:p w14:paraId="0BF7C96F" w14:textId="77777777" w:rsidR="003416D8" w:rsidRPr="00700397" w:rsidRDefault="00793D35" w:rsidP="00765528">
      <w:pPr>
        <w:spacing w:line="276" w:lineRule="auto"/>
        <w:rPr>
          <w:rFonts w:ascii="Arial" w:hAnsi="Arial" w:cs="Arial"/>
          <w:caps/>
        </w:rPr>
      </w:pPr>
      <w:r w:rsidRPr="00700397">
        <w:rPr>
          <w:rFonts w:ascii="Arial" w:hAnsi="Arial" w:cs="Arial"/>
          <w:caps/>
        </w:rPr>
        <w:t>7.5</w:t>
      </w:r>
      <w:r w:rsidRPr="00700397">
        <w:rPr>
          <w:rFonts w:ascii="Arial" w:hAnsi="Arial" w:cs="Arial"/>
          <w:caps/>
        </w:rPr>
        <w:tab/>
      </w:r>
      <w:r w:rsidRPr="00700397">
        <w:rPr>
          <w:rFonts w:ascii="Arial" w:hAnsi="Arial" w:cs="Arial"/>
          <w:caps/>
        </w:rPr>
        <w:tab/>
        <w:t>Er</w:t>
      </w:r>
      <w:r w:rsidR="00B45EE4" w:rsidRPr="00700397">
        <w:rPr>
          <w:rFonts w:ascii="Arial" w:hAnsi="Arial" w:cs="Arial"/>
          <w:caps/>
        </w:rPr>
        <w:t>gänzungen zu den ZTV SoB-StB</w:t>
      </w:r>
      <w:r w:rsidR="006A7B14" w:rsidRPr="00700397">
        <w:rPr>
          <w:rFonts w:ascii="Arial" w:hAnsi="Arial" w:cs="Arial"/>
          <w:caps/>
        </w:rPr>
        <w:t xml:space="preserve"> 04/07</w:t>
      </w:r>
    </w:p>
    <w:p w14:paraId="3BF74D2A" w14:textId="77777777" w:rsidR="003416D8" w:rsidRPr="00700397" w:rsidRDefault="00793D35" w:rsidP="00765528">
      <w:pPr>
        <w:spacing w:line="276" w:lineRule="auto"/>
        <w:rPr>
          <w:rFonts w:ascii="Arial" w:hAnsi="Arial" w:cs="Arial"/>
          <w:caps/>
        </w:rPr>
      </w:pPr>
      <w:r w:rsidRPr="00700397">
        <w:rPr>
          <w:rFonts w:ascii="Arial" w:hAnsi="Arial" w:cs="Arial"/>
          <w:caps/>
        </w:rPr>
        <w:t>7.6</w:t>
      </w:r>
      <w:r w:rsidRPr="00700397">
        <w:rPr>
          <w:rFonts w:ascii="Arial" w:hAnsi="Arial" w:cs="Arial"/>
          <w:caps/>
        </w:rPr>
        <w:tab/>
      </w:r>
      <w:r w:rsidRPr="00700397">
        <w:rPr>
          <w:rFonts w:ascii="Arial" w:hAnsi="Arial" w:cs="Arial"/>
          <w:caps/>
        </w:rPr>
        <w:tab/>
      </w:r>
      <w:r w:rsidR="00D9746F" w:rsidRPr="00700397">
        <w:rPr>
          <w:rFonts w:ascii="Arial" w:hAnsi="Arial" w:cs="Arial"/>
          <w:caps/>
        </w:rPr>
        <w:t>Ergänzungen zu den ZTV Asphalt-StB</w:t>
      </w:r>
      <w:r w:rsidR="006A7B14" w:rsidRPr="00700397">
        <w:rPr>
          <w:rFonts w:ascii="Arial" w:hAnsi="Arial" w:cs="Arial"/>
          <w:caps/>
        </w:rPr>
        <w:t xml:space="preserve"> 07/13</w:t>
      </w:r>
    </w:p>
    <w:p w14:paraId="195813AF" w14:textId="77777777" w:rsidR="006A7B14" w:rsidRPr="00700397" w:rsidRDefault="006A7B14" w:rsidP="00765528">
      <w:pPr>
        <w:spacing w:line="276" w:lineRule="auto"/>
        <w:rPr>
          <w:rFonts w:ascii="Arial" w:hAnsi="Arial" w:cs="Arial"/>
          <w:caps/>
        </w:rPr>
      </w:pPr>
      <w:r w:rsidRPr="00700397">
        <w:rPr>
          <w:rFonts w:ascii="Arial" w:hAnsi="Arial" w:cs="Arial"/>
          <w:caps/>
        </w:rPr>
        <w:t>7.7</w:t>
      </w:r>
      <w:r w:rsidRPr="00700397">
        <w:rPr>
          <w:rFonts w:ascii="Arial" w:hAnsi="Arial" w:cs="Arial"/>
          <w:caps/>
        </w:rPr>
        <w:tab/>
      </w:r>
      <w:r w:rsidRPr="00700397">
        <w:rPr>
          <w:rFonts w:ascii="Arial" w:hAnsi="Arial" w:cs="Arial"/>
          <w:caps/>
        </w:rPr>
        <w:tab/>
        <w:t>Ergänzungen zu den ZTV BEA-StB 09/13</w:t>
      </w:r>
    </w:p>
    <w:p w14:paraId="62F7E8BA" w14:textId="77777777" w:rsidR="003416D8" w:rsidRPr="00700397" w:rsidRDefault="006A7B14" w:rsidP="00765528">
      <w:pPr>
        <w:spacing w:line="276" w:lineRule="auto"/>
        <w:rPr>
          <w:rFonts w:ascii="Arial" w:hAnsi="Arial" w:cs="Arial"/>
          <w:caps/>
        </w:rPr>
      </w:pPr>
      <w:r w:rsidRPr="00700397">
        <w:rPr>
          <w:rFonts w:ascii="Arial" w:hAnsi="Arial" w:cs="Arial"/>
          <w:caps/>
        </w:rPr>
        <w:t>7.8</w:t>
      </w:r>
      <w:r w:rsidR="00793D35" w:rsidRPr="00700397">
        <w:rPr>
          <w:rFonts w:ascii="Arial" w:hAnsi="Arial" w:cs="Arial"/>
          <w:caps/>
        </w:rPr>
        <w:tab/>
      </w:r>
      <w:r w:rsidR="00793D35" w:rsidRPr="00700397">
        <w:rPr>
          <w:rFonts w:ascii="Arial" w:hAnsi="Arial" w:cs="Arial"/>
          <w:caps/>
        </w:rPr>
        <w:tab/>
      </w:r>
      <w:r w:rsidR="005D0563" w:rsidRPr="00700397">
        <w:rPr>
          <w:rFonts w:ascii="Arial" w:hAnsi="Arial" w:cs="Arial"/>
          <w:caps/>
        </w:rPr>
        <w:t>Ergänzungen zu den ZTV Beto</w:t>
      </w:r>
      <w:r w:rsidRPr="00700397">
        <w:rPr>
          <w:rFonts w:ascii="Arial" w:hAnsi="Arial" w:cs="Arial"/>
          <w:caps/>
        </w:rPr>
        <w:t>n</w:t>
      </w:r>
      <w:r w:rsidR="005D0563" w:rsidRPr="00700397">
        <w:rPr>
          <w:rFonts w:ascii="Arial" w:hAnsi="Arial" w:cs="Arial"/>
          <w:caps/>
        </w:rPr>
        <w:t xml:space="preserve"> –StB </w:t>
      </w:r>
      <w:r w:rsidRPr="00700397">
        <w:rPr>
          <w:rFonts w:ascii="Arial" w:hAnsi="Arial" w:cs="Arial"/>
          <w:caps/>
        </w:rPr>
        <w:t>07</w:t>
      </w:r>
    </w:p>
    <w:p w14:paraId="5BA824B3" w14:textId="77777777" w:rsidR="003416D8" w:rsidRPr="00700397" w:rsidRDefault="00793D35" w:rsidP="00765528">
      <w:pPr>
        <w:spacing w:line="276" w:lineRule="auto"/>
        <w:rPr>
          <w:rFonts w:ascii="Arial" w:hAnsi="Arial" w:cs="Arial"/>
          <w:caps/>
        </w:rPr>
      </w:pPr>
      <w:r w:rsidRPr="00700397">
        <w:rPr>
          <w:rFonts w:ascii="Arial" w:hAnsi="Arial" w:cs="Arial"/>
          <w:caps/>
        </w:rPr>
        <w:t>7.</w:t>
      </w:r>
      <w:r w:rsidR="006A7B14" w:rsidRPr="00700397">
        <w:rPr>
          <w:rFonts w:ascii="Arial" w:hAnsi="Arial" w:cs="Arial"/>
          <w:caps/>
        </w:rPr>
        <w:t>9</w:t>
      </w:r>
      <w:r w:rsidRPr="00700397">
        <w:rPr>
          <w:rFonts w:ascii="Arial" w:hAnsi="Arial" w:cs="Arial"/>
          <w:caps/>
        </w:rPr>
        <w:tab/>
      </w:r>
      <w:r w:rsidRPr="00700397">
        <w:rPr>
          <w:rFonts w:ascii="Arial" w:hAnsi="Arial" w:cs="Arial"/>
          <w:caps/>
        </w:rPr>
        <w:tab/>
      </w:r>
      <w:r w:rsidR="005D0563" w:rsidRPr="00700397">
        <w:rPr>
          <w:rFonts w:ascii="Arial" w:hAnsi="Arial" w:cs="Arial"/>
          <w:caps/>
        </w:rPr>
        <w:t>Ergänzungen zu den ZTV-ING</w:t>
      </w:r>
      <w:r w:rsidR="000B081D" w:rsidRPr="00700397">
        <w:rPr>
          <w:rFonts w:ascii="Arial" w:hAnsi="Arial" w:cs="Arial"/>
          <w:caps/>
        </w:rPr>
        <w:t>, Ausgabe 2021</w:t>
      </w:r>
    </w:p>
    <w:p w14:paraId="5C94CDE7" w14:textId="77777777" w:rsidR="003416D8" w:rsidRPr="00700397" w:rsidRDefault="006A7B14" w:rsidP="00765528">
      <w:pPr>
        <w:spacing w:line="276" w:lineRule="auto"/>
        <w:rPr>
          <w:rFonts w:ascii="Arial" w:hAnsi="Arial" w:cs="Arial"/>
          <w:caps/>
        </w:rPr>
      </w:pPr>
      <w:r w:rsidRPr="00700397">
        <w:rPr>
          <w:rFonts w:ascii="Arial" w:hAnsi="Arial" w:cs="Arial"/>
          <w:caps/>
        </w:rPr>
        <w:t>7.10</w:t>
      </w:r>
      <w:r w:rsidR="00793D35" w:rsidRPr="00700397">
        <w:rPr>
          <w:rFonts w:ascii="Arial" w:hAnsi="Arial" w:cs="Arial"/>
          <w:caps/>
        </w:rPr>
        <w:tab/>
      </w:r>
      <w:r w:rsidR="00793D35" w:rsidRPr="00700397">
        <w:rPr>
          <w:rFonts w:ascii="Arial" w:hAnsi="Arial" w:cs="Arial"/>
          <w:caps/>
        </w:rPr>
        <w:tab/>
      </w:r>
      <w:r w:rsidR="005D0563" w:rsidRPr="00700397">
        <w:rPr>
          <w:rFonts w:ascii="Arial" w:hAnsi="Arial" w:cs="Arial"/>
          <w:caps/>
        </w:rPr>
        <w:t>Ergänzungen zu den ZTV-Bel-B</w:t>
      </w:r>
      <w:r w:rsidRPr="00700397">
        <w:rPr>
          <w:rFonts w:ascii="Arial" w:hAnsi="Arial" w:cs="Arial"/>
          <w:caps/>
        </w:rPr>
        <w:t xml:space="preserve"> 3/95</w:t>
      </w:r>
    </w:p>
    <w:p w14:paraId="53ABFFD1" w14:textId="77777777" w:rsidR="006A7B14" w:rsidRPr="00700397" w:rsidRDefault="006A7B14" w:rsidP="00765528">
      <w:pPr>
        <w:spacing w:line="276" w:lineRule="auto"/>
        <w:rPr>
          <w:rFonts w:ascii="Arial" w:hAnsi="Arial" w:cs="Arial"/>
          <w:caps/>
        </w:rPr>
      </w:pPr>
      <w:r w:rsidRPr="00700397">
        <w:rPr>
          <w:rFonts w:ascii="Arial" w:hAnsi="Arial" w:cs="Arial"/>
          <w:caps/>
        </w:rPr>
        <w:t>7.11</w:t>
      </w:r>
      <w:r w:rsidRPr="00700397">
        <w:rPr>
          <w:rFonts w:ascii="Arial" w:hAnsi="Arial" w:cs="Arial"/>
          <w:caps/>
        </w:rPr>
        <w:tab/>
      </w:r>
      <w:r w:rsidRPr="00700397">
        <w:rPr>
          <w:rFonts w:ascii="Arial" w:hAnsi="Arial" w:cs="Arial"/>
          <w:caps/>
        </w:rPr>
        <w:tab/>
        <w:t>Ergänzungen zu den ZTV-Lsw 06</w:t>
      </w:r>
    </w:p>
    <w:p w14:paraId="0881DA28" w14:textId="77777777" w:rsidR="003416D8" w:rsidRPr="00700397" w:rsidRDefault="005D0563" w:rsidP="00765528">
      <w:pPr>
        <w:pStyle w:val="Listenabsatz"/>
        <w:numPr>
          <w:ilvl w:val="1"/>
          <w:numId w:val="32"/>
        </w:numPr>
        <w:spacing w:line="276" w:lineRule="auto"/>
        <w:rPr>
          <w:rFonts w:ascii="Arial" w:hAnsi="Arial" w:cs="Arial"/>
          <w:caps/>
        </w:rPr>
      </w:pPr>
      <w:r w:rsidRPr="00700397">
        <w:rPr>
          <w:rFonts w:ascii="Arial" w:hAnsi="Arial" w:cs="Arial"/>
          <w:caps/>
        </w:rPr>
        <w:tab/>
        <w:t>Ergänzungen zu den ZTV-SA</w:t>
      </w:r>
      <w:r w:rsidR="006A7B14" w:rsidRPr="00700397">
        <w:rPr>
          <w:rFonts w:ascii="Arial" w:hAnsi="Arial" w:cs="Arial"/>
          <w:caps/>
        </w:rPr>
        <w:t xml:space="preserve"> 97</w:t>
      </w:r>
    </w:p>
    <w:p w14:paraId="789AF337" w14:textId="77777777" w:rsidR="003416D8" w:rsidRPr="00700397" w:rsidRDefault="00A94890" w:rsidP="00765528">
      <w:pPr>
        <w:spacing w:line="276" w:lineRule="auto"/>
        <w:rPr>
          <w:rFonts w:ascii="Arial" w:hAnsi="Arial" w:cs="Arial"/>
          <w:caps/>
        </w:rPr>
      </w:pPr>
      <w:r w:rsidRPr="00700397">
        <w:rPr>
          <w:rFonts w:ascii="Arial" w:hAnsi="Arial" w:cs="Arial"/>
          <w:caps/>
        </w:rPr>
        <w:t>7.13</w:t>
      </w:r>
      <w:r w:rsidRPr="00700397">
        <w:rPr>
          <w:rFonts w:ascii="Arial" w:hAnsi="Arial" w:cs="Arial"/>
          <w:caps/>
        </w:rPr>
        <w:tab/>
      </w:r>
      <w:r w:rsidRPr="00700397">
        <w:rPr>
          <w:rFonts w:ascii="Arial" w:hAnsi="Arial" w:cs="Arial"/>
          <w:caps/>
        </w:rPr>
        <w:tab/>
      </w:r>
      <w:r w:rsidR="005D0563" w:rsidRPr="00700397">
        <w:rPr>
          <w:rFonts w:ascii="Arial" w:hAnsi="Arial" w:cs="Arial"/>
          <w:caps/>
        </w:rPr>
        <w:t>Ergänzungen zu den ZTV M</w:t>
      </w:r>
      <w:r w:rsidR="006A7B14" w:rsidRPr="00700397">
        <w:rPr>
          <w:rFonts w:ascii="Arial" w:hAnsi="Arial" w:cs="Arial"/>
          <w:caps/>
        </w:rPr>
        <w:t xml:space="preserve"> 13</w:t>
      </w:r>
    </w:p>
    <w:p w14:paraId="6B717825" w14:textId="77777777" w:rsidR="006A7B14" w:rsidRPr="00700397" w:rsidRDefault="006A7B14" w:rsidP="00765528">
      <w:pPr>
        <w:spacing w:line="276" w:lineRule="auto"/>
        <w:rPr>
          <w:rFonts w:ascii="Arial" w:hAnsi="Arial" w:cs="Arial"/>
          <w:caps/>
        </w:rPr>
      </w:pPr>
      <w:r w:rsidRPr="00700397">
        <w:rPr>
          <w:rFonts w:ascii="Arial" w:hAnsi="Arial" w:cs="Arial"/>
          <w:caps/>
        </w:rPr>
        <w:t>7.14</w:t>
      </w:r>
      <w:r w:rsidRPr="00700397">
        <w:rPr>
          <w:rFonts w:ascii="Arial" w:hAnsi="Arial" w:cs="Arial"/>
          <w:caps/>
        </w:rPr>
        <w:tab/>
      </w:r>
      <w:r w:rsidRPr="00700397">
        <w:rPr>
          <w:rFonts w:ascii="Arial" w:hAnsi="Arial" w:cs="Arial"/>
          <w:caps/>
        </w:rPr>
        <w:tab/>
        <w:t>Ergänzungen zu den ZTV Verm-StB 01, Ausgabe 2001</w:t>
      </w:r>
    </w:p>
    <w:p w14:paraId="7B1B0452" w14:textId="77777777" w:rsidR="006A7B14" w:rsidRPr="00700397" w:rsidRDefault="006A7B14" w:rsidP="00765528">
      <w:pPr>
        <w:spacing w:line="276" w:lineRule="auto"/>
        <w:rPr>
          <w:rFonts w:ascii="Arial" w:hAnsi="Arial" w:cs="Arial"/>
          <w:caps/>
        </w:rPr>
      </w:pPr>
      <w:r w:rsidRPr="00700397">
        <w:rPr>
          <w:rFonts w:ascii="Arial" w:hAnsi="Arial" w:cs="Arial"/>
          <w:caps/>
        </w:rPr>
        <w:t>7.15</w:t>
      </w:r>
      <w:r w:rsidRPr="00700397">
        <w:rPr>
          <w:rFonts w:ascii="Arial" w:hAnsi="Arial" w:cs="Arial"/>
          <w:caps/>
        </w:rPr>
        <w:tab/>
      </w:r>
      <w:r w:rsidRPr="00700397">
        <w:rPr>
          <w:rFonts w:ascii="Arial" w:hAnsi="Arial" w:cs="Arial"/>
          <w:caps/>
        </w:rPr>
        <w:tab/>
        <w:t>Ergänzungen zu den ZTV VZ 2011</w:t>
      </w:r>
    </w:p>
    <w:p w14:paraId="5681B8BF" w14:textId="77777777" w:rsidR="003416D8" w:rsidRPr="00700397" w:rsidRDefault="003416D8">
      <w:pPr>
        <w:rPr>
          <w:rFonts w:ascii="Arial" w:hAnsi="Arial" w:cs="Arial"/>
          <w:b/>
        </w:rPr>
      </w:pPr>
    </w:p>
    <w:p w14:paraId="49995413" w14:textId="77777777" w:rsidR="003416D8" w:rsidRPr="00700397" w:rsidRDefault="00793D35" w:rsidP="00CF4FFD">
      <w:pPr>
        <w:rPr>
          <w:rFonts w:ascii="Arial" w:hAnsi="Arial" w:cs="Arial"/>
          <w:spacing w:val="60"/>
          <w:sz w:val="28"/>
        </w:rPr>
      </w:pPr>
      <w:r w:rsidRPr="00700397">
        <w:rPr>
          <w:rFonts w:ascii="Arial" w:hAnsi="Arial" w:cs="Arial"/>
          <w:b/>
          <w:sz w:val="28"/>
        </w:rPr>
        <w:br w:type="page"/>
      </w:r>
      <w:r w:rsidRPr="00700397">
        <w:rPr>
          <w:rFonts w:ascii="Arial" w:hAnsi="Arial" w:cs="Arial"/>
          <w:b/>
          <w:spacing w:val="60"/>
          <w:sz w:val="28"/>
        </w:rPr>
        <w:lastRenderedPageBreak/>
        <w:t>BAUBESCHREIBUNG</w:t>
      </w:r>
    </w:p>
    <w:p w14:paraId="1A3B2AD5" w14:textId="77777777" w:rsidR="003416D8" w:rsidRPr="00700397" w:rsidRDefault="003416D8">
      <w:pPr>
        <w:ind w:firstLine="851"/>
        <w:jc w:val="both"/>
        <w:rPr>
          <w:rFonts w:ascii="Arial" w:hAnsi="Arial" w:cs="Arial"/>
          <w:sz w:val="22"/>
          <w:szCs w:val="22"/>
        </w:rPr>
      </w:pPr>
    </w:p>
    <w:p w14:paraId="6AE6DD41" w14:textId="77777777" w:rsidR="003416D8" w:rsidRPr="00700397" w:rsidRDefault="003416D8">
      <w:pPr>
        <w:ind w:firstLine="851"/>
        <w:jc w:val="both"/>
        <w:rPr>
          <w:rFonts w:ascii="Arial" w:hAnsi="Arial" w:cs="Arial"/>
          <w:caps/>
          <w:sz w:val="22"/>
          <w:szCs w:val="22"/>
        </w:rPr>
      </w:pPr>
    </w:p>
    <w:p w14:paraId="35C30970" w14:textId="77777777" w:rsidR="003416D8" w:rsidRPr="00700397" w:rsidRDefault="00793D35">
      <w:pPr>
        <w:tabs>
          <w:tab w:val="left" w:pos="851"/>
        </w:tabs>
        <w:jc w:val="both"/>
        <w:rPr>
          <w:rFonts w:ascii="Arial" w:hAnsi="Arial" w:cs="Arial"/>
          <w:b/>
          <w:caps/>
          <w:szCs w:val="24"/>
        </w:rPr>
      </w:pPr>
      <w:r w:rsidRPr="00700397">
        <w:rPr>
          <w:rFonts w:ascii="Arial" w:hAnsi="Arial" w:cs="Arial"/>
          <w:b/>
          <w:caps/>
          <w:szCs w:val="24"/>
        </w:rPr>
        <w:t>1.0</w:t>
      </w:r>
      <w:r w:rsidRPr="00700397">
        <w:rPr>
          <w:rFonts w:ascii="Arial" w:hAnsi="Arial" w:cs="Arial"/>
          <w:b/>
          <w:caps/>
          <w:szCs w:val="24"/>
        </w:rPr>
        <w:tab/>
        <w:t>Allgemeine Beschreibung der Bauleistung</w:t>
      </w:r>
    </w:p>
    <w:p w14:paraId="164DED39" w14:textId="77777777" w:rsidR="003416D8" w:rsidRPr="00700397" w:rsidRDefault="003416D8">
      <w:pPr>
        <w:tabs>
          <w:tab w:val="left" w:pos="851"/>
        </w:tabs>
        <w:ind w:firstLine="851"/>
        <w:jc w:val="both"/>
        <w:rPr>
          <w:rFonts w:ascii="Arial" w:hAnsi="Arial" w:cs="Arial"/>
          <w:sz w:val="22"/>
          <w:szCs w:val="22"/>
        </w:rPr>
      </w:pPr>
    </w:p>
    <w:p w14:paraId="46926DE3" w14:textId="77777777" w:rsidR="003416D8" w:rsidRPr="00700397" w:rsidRDefault="00793D35">
      <w:pPr>
        <w:tabs>
          <w:tab w:val="left" w:pos="851"/>
        </w:tabs>
        <w:jc w:val="both"/>
        <w:rPr>
          <w:rFonts w:ascii="Arial" w:hAnsi="Arial" w:cs="Arial"/>
          <w:b/>
          <w:i/>
          <w:sz w:val="22"/>
          <w:szCs w:val="22"/>
        </w:rPr>
      </w:pPr>
      <w:r w:rsidRPr="00700397">
        <w:rPr>
          <w:rFonts w:ascii="Arial" w:hAnsi="Arial" w:cs="Arial"/>
          <w:b/>
          <w:i/>
          <w:sz w:val="22"/>
          <w:szCs w:val="22"/>
        </w:rPr>
        <w:t>1.1</w:t>
      </w:r>
      <w:r w:rsidRPr="00700397">
        <w:rPr>
          <w:rFonts w:ascii="Arial" w:hAnsi="Arial" w:cs="Arial"/>
          <w:b/>
          <w:i/>
          <w:sz w:val="22"/>
          <w:szCs w:val="22"/>
        </w:rPr>
        <w:tab/>
      </w:r>
      <w:r w:rsidRPr="00700397">
        <w:rPr>
          <w:rFonts w:ascii="Arial" w:hAnsi="Arial" w:cs="Arial"/>
          <w:b/>
          <w:i/>
          <w:caps/>
          <w:sz w:val="22"/>
          <w:szCs w:val="22"/>
        </w:rPr>
        <w:t>Auszuführende Leistungen</w:t>
      </w:r>
    </w:p>
    <w:p w14:paraId="7A8E708F" w14:textId="77777777" w:rsidR="003416D8" w:rsidRPr="00700397" w:rsidRDefault="003416D8">
      <w:pPr>
        <w:tabs>
          <w:tab w:val="left" w:pos="851"/>
        </w:tabs>
        <w:ind w:firstLine="851"/>
        <w:jc w:val="both"/>
        <w:rPr>
          <w:rFonts w:ascii="Arial" w:hAnsi="Arial" w:cs="Arial"/>
          <w:i/>
          <w:sz w:val="22"/>
          <w:szCs w:val="22"/>
        </w:rPr>
      </w:pPr>
    </w:p>
    <w:p w14:paraId="458108A6"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1.1.1</w:t>
      </w:r>
      <w:r w:rsidRPr="00700397">
        <w:rPr>
          <w:rFonts w:ascii="Arial" w:hAnsi="Arial" w:cs="Arial"/>
          <w:sz w:val="22"/>
          <w:szCs w:val="22"/>
        </w:rPr>
        <w:tab/>
        <w:t>Allgemeine Beschreibung des Leistungsumfanges</w:t>
      </w:r>
    </w:p>
    <w:tbl>
      <w:tblPr>
        <w:tblW w:w="8363" w:type="dxa"/>
        <w:tblInd w:w="921" w:type="dxa"/>
        <w:tblLayout w:type="fixed"/>
        <w:tblCellMar>
          <w:left w:w="70" w:type="dxa"/>
          <w:right w:w="70" w:type="dxa"/>
        </w:tblCellMar>
        <w:tblLook w:val="0000" w:firstRow="0" w:lastRow="0" w:firstColumn="0" w:lastColumn="0" w:noHBand="0" w:noVBand="0"/>
      </w:tblPr>
      <w:tblGrid>
        <w:gridCol w:w="1164"/>
        <w:gridCol w:w="679"/>
        <w:gridCol w:w="6520"/>
      </w:tblGrid>
      <w:tr w:rsidR="00700397" w:rsidRPr="00700397" w14:paraId="63EE41A3" w14:textId="77777777" w:rsidTr="00A830FC">
        <w:tc>
          <w:tcPr>
            <w:tcW w:w="1164" w:type="dxa"/>
            <w:tcBorders>
              <w:top w:val="single" w:sz="12" w:space="0" w:color="auto"/>
              <w:left w:val="single" w:sz="12" w:space="0" w:color="auto"/>
            </w:tcBorders>
          </w:tcPr>
          <w:p w14:paraId="023594F6"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Menge</w:t>
            </w:r>
          </w:p>
        </w:tc>
        <w:tc>
          <w:tcPr>
            <w:tcW w:w="679" w:type="dxa"/>
            <w:tcBorders>
              <w:top w:val="single" w:sz="12" w:space="0" w:color="auto"/>
              <w:left w:val="single" w:sz="6" w:space="0" w:color="auto"/>
              <w:bottom w:val="single" w:sz="6" w:space="0" w:color="auto"/>
              <w:right w:val="single" w:sz="6" w:space="0" w:color="auto"/>
            </w:tcBorders>
          </w:tcPr>
          <w:p w14:paraId="5CA04DE0"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 xml:space="preserve">Einh. </w:t>
            </w:r>
          </w:p>
        </w:tc>
        <w:tc>
          <w:tcPr>
            <w:tcW w:w="6520" w:type="dxa"/>
            <w:tcBorders>
              <w:top w:val="single" w:sz="12" w:space="0" w:color="auto"/>
              <w:left w:val="nil"/>
              <w:right w:val="single" w:sz="12" w:space="0" w:color="auto"/>
            </w:tcBorders>
          </w:tcPr>
          <w:p w14:paraId="0CD8602C"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Leistung</w:t>
            </w:r>
          </w:p>
        </w:tc>
      </w:tr>
      <w:tr w:rsidR="00700397" w:rsidRPr="00700397" w14:paraId="6CFB4941" w14:textId="77777777" w:rsidTr="00A830FC">
        <w:tc>
          <w:tcPr>
            <w:tcW w:w="1164" w:type="dxa"/>
            <w:tcBorders>
              <w:top w:val="single" w:sz="6" w:space="0" w:color="auto"/>
              <w:left w:val="single" w:sz="6" w:space="0" w:color="auto"/>
              <w:right w:val="single" w:sz="6" w:space="0" w:color="auto"/>
            </w:tcBorders>
          </w:tcPr>
          <w:p w14:paraId="4658F942" w14:textId="77777777" w:rsidR="003416D8" w:rsidRPr="00700397" w:rsidRDefault="003416D8">
            <w:pPr>
              <w:tabs>
                <w:tab w:val="left" w:pos="851"/>
              </w:tabs>
              <w:spacing w:after="120"/>
              <w:jc w:val="both"/>
              <w:rPr>
                <w:rFonts w:ascii="Arial" w:hAnsi="Arial" w:cs="Arial"/>
                <w:sz w:val="22"/>
                <w:szCs w:val="22"/>
              </w:rPr>
            </w:pPr>
          </w:p>
        </w:tc>
        <w:tc>
          <w:tcPr>
            <w:tcW w:w="679" w:type="dxa"/>
            <w:tcBorders>
              <w:left w:val="single" w:sz="6" w:space="0" w:color="auto"/>
              <w:right w:val="single" w:sz="6" w:space="0" w:color="auto"/>
            </w:tcBorders>
          </w:tcPr>
          <w:p w14:paraId="5E5F3A28" w14:textId="77777777" w:rsidR="003416D8" w:rsidRPr="00700397" w:rsidRDefault="003416D8">
            <w:pPr>
              <w:tabs>
                <w:tab w:val="left" w:pos="851"/>
              </w:tabs>
              <w:spacing w:after="120"/>
              <w:jc w:val="both"/>
              <w:rPr>
                <w:rFonts w:ascii="Arial" w:hAnsi="Arial" w:cs="Arial"/>
                <w:sz w:val="22"/>
                <w:szCs w:val="22"/>
              </w:rPr>
            </w:pPr>
          </w:p>
        </w:tc>
        <w:tc>
          <w:tcPr>
            <w:tcW w:w="6520" w:type="dxa"/>
            <w:tcBorders>
              <w:top w:val="single" w:sz="6" w:space="0" w:color="auto"/>
              <w:left w:val="single" w:sz="6" w:space="0" w:color="auto"/>
              <w:right w:val="single" w:sz="6" w:space="0" w:color="auto"/>
            </w:tcBorders>
          </w:tcPr>
          <w:p w14:paraId="064700ED" w14:textId="77777777" w:rsidR="003416D8" w:rsidRPr="00700397" w:rsidRDefault="003416D8">
            <w:pPr>
              <w:tabs>
                <w:tab w:val="left" w:pos="851"/>
              </w:tabs>
              <w:spacing w:after="120"/>
              <w:jc w:val="both"/>
              <w:rPr>
                <w:rFonts w:ascii="Arial" w:hAnsi="Arial" w:cs="Arial"/>
                <w:sz w:val="22"/>
                <w:szCs w:val="22"/>
              </w:rPr>
            </w:pPr>
          </w:p>
        </w:tc>
      </w:tr>
      <w:tr w:rsidR="00700397" w:rsidRPr="00700397" w14:paraId="297F1172" w14:textId="77777777" w:rsidTr="00A830FC">
        <w:tc>
          <w:tcPr>
            <w:tcW w:w="1164" w:type="dxa"/>
            <w:tcBorders>
              <w:left w:val="single" w:sz="6" w:space="0" w:color="auto"/>
              <w:right w:val="single" w:sz="6" w:space="0" w:color="auto"/>
            </w:tcBorders>
          </w:tcPr>
          <w:p w14:paraId="7F36358D" w14:textId="77777777" w:rsidR="003416D8" w:rsidRPr="00700397" w:rsidRDefault="003416D8">
            <w:pPr>
              <w:tabs>
                <w:tab w:val="left" w:pos="851"/>
              </w:tabs>
              <w:spacing w:after="120"/>
              <w:jc w:val="both"/>
              <w:rPr>
                <w:rFonts w:ascii="Arial" w:hAnsi="Arial" w:cs="Arial"/>
                <w:sz w:val="22"/>
                <w:szCs w:val="22"/>
              </w:rPr>
            </w:pPr>
          </w:p>
        </w:tc>
        <w:tc>
          <w:tcPr>
            <w:tcW w:w="679" w:type="dxa"/>
            <w:tcBorders>
              <w:left w:val="single" w:sz="6" w:space="0" w:color="auto"/>
              <w:right w:val="single" w:sz="6" w:space="0" w:color="auto"/>
            </w:tcBorders>
          </w:tcPr>
          <w:p w14:paraId="5DB154A3" w14:textId="77777777" w:rsidR="003416D8" w:rsidRPr="00700397" w:rsidRDefault="003416D8">
            <w:pPr>
              <w:tabs>
                <w:tab w:val="left" w:pos="851"/>
              </w:tabs>
              <w:spacing w:after="120"/>
              <w:jc w:val="both"/>
              <w:rPr>
                <w:rFonts w:ascii="Arial" w:hAnsi="Arial" w:cs="Arial"/>
                <w:sz w:val="22"/>
                <w:szCs w:val="22"/>
              </w:rPr>
            </w:pPr>
          </w:p>
        </w:tc>
        <w:tc>
          <w:tcPr>
            <w:tcW w:w="6520" w:type="dxa"/>
            <w:tcBorders>
              <w:left w:val="single" w:sz="6" w:space="0" w:color="auto"/>
              <w:right w:val="single" w:sz="6" w:space="0" w:color="auto"/>
            </w:tcBorders>
          </w:tcPr>
          <w:p w14:paraId="7708D923" w14:textId="77777777" w:rsidR="003416D8" w:rsidRPr="00700397" w:rsidRDefault="00793D35">
            <w:pPr>
              <w:pStyle w:val="berschrift3"/>
              <w:rPr>
                <w:rFonts w:ascii="Arial" w:hAnsi="Arial" w:cs="Arial"/>
                <w:sz w:val="22"/>
                <w:szCs w:val="22"/>
              </w:rPr>
            </w:pPr>
            <w:r w:rsidRPr="00700397">
              <w:rPr>
                <w:rFonts w:ascii="Arial" w:hAnsi="Arial" w:cs="Arial"/>
                <w:sz w:val="22"/>
                <w:szCs w:val="22"/>
              </w:rPr>
              <w:t>Siehe Leistungsverzeichnis</w:t>
            </w:r>
          </w:p>
        </w:tc>
      </w:tr>
      <w:tr w:rsidR="003416D8" w:rsidRPr="00700397" w14:paraId="48D3FBDB" w14:textId="77777777" w:rsidTr="00A830FC">
        <w:tc>
          <w:tcPr>
            <w:tcW w:w="1164" w:type="dxa"/>
            <w:tcBorders>
              <w:left w:val="single" w:sz="6" w:space="0" w:color="auto"/>
              <w:right w:val="single" w:sz="6" w:space="0" w:color="auto"/>
            </w:tcBorders>
          </w:tcPr>
          <w:p w14:paraId="0ACD1477" w14:textId="77777777" w:rsidR="003416D8" w:rsidRPr="00700397" w:rsidRDefault="003416D8">
            <w:pPr>
              <w:tabs>
                <w:tab w:val="left" w:pos="851"/>
              </w:tabs>
              <w:spacing w:after="120"/>
              <w:jc w:val="both"/>
              <w:rPr>
                <w:rFonts w:ascii="Arial" w:hAnsi="Arial" w:cs="Arial"/>
                <w:sz w:val="22"/>
                <w:szCs w:val="22"/>
              </w:rPr>
            </w:pPr>
          </w:p>
        </w:tc>
        <w:tc>
          <w:tcPr>
            <w:tcW w:w="679" w:type="dxa"/>
            <w:tcBorders>
              <w:left w:val="single" w:sz="6" w:space="0" w:color="auto"/>
              <w:right w:val="single" w:sz="6" w:space="0" w:color="auto"/>
            </w:tcBorders>
          </w:tcPr>
          <w:p w14:paraId="7896C8BB" w14:textId="77777777" w:rsidR="003416D8" w:rsidRPr="00700397" w:rsidRDefault="003416D8">
            <w:pPr>
              <w:tabs>
                <w:tab w:val="left" w:pos="851"/>
              </w:tabs>
              <w:spacing w:after="120"/>
              <w:jc w:val="both"/>
              <w:rPr>
                <w:rFonts w:ascii="Arial" w:hAnsi="Arial" w:cs="Arial"/>
                <w:sz w:val="22"/>
                <w:szCs w:val="22"/>
              </w:rPr>
            </w:pPr>
          </w:p>
        </w:tc>
        <w:tc>
          <w:tcPr>
            <w:tcW w:w="6520" w:type="dxa"/>
            <w:tcBorders>
              <w:left w:val="single" w:sz="6" w:space="0" w:color="auto"/>
              <w:right w:val="single" w:sz="6" w:space="0" w:color="auto"/>
            </w:tcBorders>
          </w:tcPr>
          <w:p w14:paraId="4B9FB448" w14:textId="77777777" w:rsidR="003416D8" w:rsidRPr="00700397" w:rsidRDefault="003416D8">
            <w:pPr>
              <w:tabs>
                <w:tab w:val="left" w:pos="851"/>
              </w:tabs>
              <w:spacing w:after="120"/>
              <w:jc w:val="both"/>
              <w:rPr>
                <w:rFonts w:ascii="Arial" w:hAnsi="Arial" w:cs="Arial"/>
                <w:sz w:val="22"/>
                <w:szCs w:val="22"/>
              </w:rPr>
            </w:pPr>
          </w:p>
        </w:tc>
      </w:tr>
    </w:tbl>
    <w:p w14:paraId="0771E843" w14:textId="77777777" w:rsidR="003416D8" w:rsidRPr="00700397" w:rsidRDefault="003416D8">
      <w:pPr>
        <w:tabs>
          <w:tab w:val="left" w:pos="851"/>
        </w:tabs>
        <w:spacing w:after="120"/>
        <w:ind w:firstLine="851"/>
        <w:jc w:val="both"/>
        <w:rPr>
          <w:rFonts w:ascii="Arial" w:hAnsi="Arial" w:cs="Arial"/>
          <w:sz w:val="22"/>
          <w:szCs w:val="22"/>
        </w:rPr>
      </w:pPr>
    </w:p>
    <w:p w14:paraId="37E814CD" w14:textId="77777777" w:rsidR="003416D8" w:rsidRPr="00700397" w:rsidRDefault="00793D35">
      <w:pPr>
        <w:tabs>
          <w:tab w:val="left" w:pos="851"/>
        </w:tabs>
        <w:spacing w:after="120"/>
        <w:ind w:left="851" w:hanging="851"/>
        <w:jc w:val="both"/>
        <w:rPr>
          <w:rFonts w:ascii="Arial" w:hAnsi="Arial" w:cs="Arial"/>
          <w:sz w:val="22"/>
          <w:szCs w:val="22"/>
        </w:rPr>
      </w:pPr>
      <w:r w:rsidRPr="00700397">
        <w:rPr>
          <w:rFonts w:ascii="Arial" w:hAnsi="Arial" w:cs="Arial"/>
          <w:sz w:val="22"/>
          <w:szCs w:val="22"/>
        </w:rPr>
        <w:t>1.1.1.1</w:t>
      </w:r>
      <w:r w:rsidRPr="00700397">
        <w:rPr>
          <w:rFonts w:ascii="Arial" w:hAnsi="Arial" w:cs="Arial"/>
          <w:sz w:val="22"/>
          <w:szCs w:val="22"/>
        </w:rPr>
        <w:tab/>
        <w:t>Einbau von Deckschichten</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A830FC" w:rsidRPr="00700397" w14:paraId="07606721" w14:textId="77777777" w:rsidTr="00B63D10">
        <w:tc>
          <w:tcPr>
            <w:tcW w:w="8328" w:type="dxa"/>
          </w:tcPr>
          <w:p w14:paraId="5D72DABB" w14:textId="77777777" w:rsidR="00A830FC" w:rsidRPr="00700397" w:rsidRDefault="00A830FC" w:rsidP="00A830FC">
            <w:pPr>
              <w:tabs>
                <w:tab w:val="left" w:pos="0"/>
              </w:tabs>
              <w:jc w:val="both"/>
              <w:rPr>
                <w:rFonts w:ascii="Arial" w:hAnsi="Arial" w:cs="Arial"/>
                <w:sz w:val="22"/>
                <w:szCs w:val="22"/>
              </w:rPr>
            </w:pPr>
            <w:r w:rsidRPr="00700397">
              <w:rPr>
                <w:rFonts w:ascii="Arial" w:hAnsi="Arial" w:cs="Arial"/>
                <w:sz w:val="22"/>
                <w:szCs w:val="22"/>
              </w:rPr>
              <w:t xml:space="preserve">Es wird darauf verwiesen, </w:t>
            </w:r>
            <w:r w:rsidR="00857B88" w:rsidRPr="00700397">
              <w:rPr>
                <w:rFonts w:ascii="Arial" w:hAnsi="Arial" w:cs="Arial"/>
                <w:sz w:val="22"/>
                <w:szCs w:val="22"/>
              </w:rPr>
              <w:t>dass</w:t>
            </w:r>
            <w:r w:rsidRPr="00700397">
              <w:rPr>
                <w:rFonts w:ascii="Arial" w:hAnsi="Arial" w:cs="Arial"/>
                <w:sz w:val="22"/>
                <w:szCs w:val="22"/>
              </w:rPr>
              <w:t xml:space="preserve"> in der Zeit vom 01. Oktober bis zum 30. April Deckschichten nur mit Zustimmung des Auftrag</w:t>
            </w:r>
            <w:r w:rsidRPr="00700397">
              <w:rPr>
                <w:rFonts w:ascii="Arial" w:hAnsi="Arial" w:cs="Arial"/>
                <w:sz w:val="22"/>
                <w:szCs w:val="22"/>
              </w:rPr>
              <w:softHyphen/>
              <w:t>gebers eingebaut werden dürfen.</w:t>
            </w:r>
          </w:p>
          <w:p w14:paraId="1A3E251B" w14:textId="77777777" w:rsidR="001034FD" w:rsidRPr="00700397" w:rsidRDefault="001034FD" w:rsidP="00A830FC">
            <w:pPr>
              <w:tabs>
                <w:tab w:val="left" w:pos="0"/>
              </w:tabs>
              <w:jc w:val="both"/>
              <w:rPr>
                <w:rFonts w:ascii="Arial" w:hAnsi="Arial" w:cs="Arial"/>
                <w:sz w:val="22"/>
                <w:szCs w:val="22"/>
              </w:rPr>
            </w:pPr>
            <w:r w:rsidRPr="00700397">
              <w:rPr>
                <w:rFonts w:ascii="Arial" w:hAnsi="Arial" w:cs="Arial"/>
                <w:sz w:val="22"/>
                <w:szCs w:val="22"/>
              </w:rPr>
              <w:t>Die Gewährleistung obliegt dem Auftragnehmer.</w:t>
            </w:r>
          </w:p>
          <w:p w14:paraId="5D22493C" w14:textId="77777777" w:rsidR="00A830FC" w:rsidRPr="00700397" w:rsidRDefault="00A830FC" w:rsidP="00A830FC">
            <w:pPr>
              <w:tabs>
                <w:tab w:val="left" w:pos="0"/>
              </w:tabs>
              <w:jc w:val="both"/>
              <w:rPr>
                <w:rFonts w:ascii="Arial" w:hAnsi="Arial" w:cs="Arial"/>
                <w:sz w:val="22"/>
                <w:szCs w:val="22"/>
              </w:rPr>
            </w:pPr>
            <w:r w:rsidRPr="00700397">
              <w:rPr>
                <w:rFonts w:ascii="Arial" w:hAnsi="Arial" w:cs="Arial"/>
                <w:sz w:val="22"/>
                <w:szCs w:val="22"/>
              </w:rPr>
              <w:t xml:space="preserve">Im Bereich von Wirtschaftswegen und Zufahrten ist die Deckschicht in zusätzlicher Breite von 30 cm einzubauen, so </w:t>
            </w:r>
            <w:r w:rsidR="00857B88" w:rsidRPr="00700397">
              <w:rPr>
                <w:rFonts w:ascii="Arial" w:hAnsi="Arial" w:cs="Arial"/>
                <w:sz w:val="22"/>
                <w:szCs w:val="22"/>
              </w:rPr>
              <w:t>dass</w:t>
            </w:r>
            <w:r w:rsidRPr="00700397">
              <w:rPr>
                <w:rFonts w:ascii="Arial" w:hAnsi="Arial" w:cs="Arial"/>
                <w:sz w:val="22"/>
                <w:szCs w:val="22"/>
              </w:rPr>
              <w:t xml:space="preserve"> die </w:t>
            </w:r>
            <w:r w:rsidR="00857B88" w:rsidRPr="00700397">
              <w:rPr>
                <w:rFonts w:ascii="Arial" w:hAnsi="Arial" w:cs="Arial"/>
                <w:sz w:val="22"/>
                <w:szCs w:val="22"/>
              </w:rPr>
              <w:t>Anschlusskarten</w:t>
            </w:r>
            <w:r w:rsidRPr="00700397">
              <w:rPr>
                <w:rFonts w:ascii="Arial" w:hAnsi="Arial" w:cs="Arial"/>
                <w:sz w:val="22"/>
                <w:szCs w:val="22"/>
              </w:rPr>
              <w:t xml:space="preserve"> nicht direkt am Fahrbahnrand liegen.</w:t>
            </w:r>
          </w:p>
        </w:tc>
      </w:tr>
    </w:tbl>
    <w:p w14:paraId="186118C9" w14:textId="77777777" w:rsidR="003416D8" w:rsidRPr="00700397" w:rsidRDefault="003416D8">
      <w:pPr>
        <w:tabs>
          <w:tab w:val="left" w:pos="851"/>
        </w:tabs>
        <w:ind w:left="851"/>
        <w:jc w:val="both"/>
        <w:rPr>
          <w:rFonts w:ascii="Arial" w:hAnsi="Arial" w:cs="Arial"/>
          <w:sz w:val="22"/>
          <w:szCs w:val="22"/>
        </w:rPr>
      </w:pPr>
    </w:p>
    <w:p w14:paraId="6000888C" w14:textId="77777777" w:rsidR="003416D8" w:rsidRPr="00700397" w:rsidRDefault="00793D35">
      <w:pPr>
        <w:spacing w:after="120"/>
        <w:ind w:left="851" w:hanging="851"/>
        <w:jc w:val="both"/>
        <w:rPr>
          <w:rFonts w:ascii="Arial" w:hAnsi="Arial" w:cs="Arial"/>
          <w:sz w:val="22"/>
          <w:szCs w:val="22"/>
        </w:rPr>
      </w:pPr>
      <w:r w:rsidRPr="00700397">
        <w:rPr>
          <w:rFonts w:ascii="Arial" w:hAnsi="Arial" w:cs="Arial"/>
          <w:sz w:val="22"/>
          <w:szCs w:val="22"/>
        </w:rPr>
        <w:t>1.1.1.2</w:t>
      </w:r>
      <w:r w:rsidRPr="00700397">
        <w:rPr>
          <w:rFonts w:ascii="Arial" w:hAnsi="Arial" w:cs="Arial"/>
          <w:sz w:val="22"/>
          <w:szCs w:val="22"/>
        </w:rPr>
        <w:tab/>
        <w:t>Vom Auftragnehmer beabsichtigte Ablagerungen außerhalb einer zugelassenen Ab</w:t>
      </w:r>
      <w:r w:rsidRPr="00700397">
        <w:rPr>
          <w:rFonts w:ascii="Arial" w:hAnsi="Arial" w:cs="Arial"/>
          <w:sz w:val="22"/>
          <w:szCs w:val="22"/>
        </w:rPr>
        <w:softHyphen/>
        <w:t>fallentsorgungsanlage</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A830FC" w:rsidRPr="00700397" w14:paraId="391B4C6F" w14:textId="77777777" w:rsidTr="00B63D10">
        <w:tc>
          <w:tcPr>
            <w:tcW w:w="8328" w:type="dxa"/>
          </w:tcPr>
          <w:p w14:paraId="0F833F2D" w14:textId="77777777" w:rsidR="00A830FC" w:rsidRPr="00700397" w:rsidRDefault="00A830FC" w:rsidP="00B63D10">
            <w:pPr>
              <w:jc w:val="both"/>
              <w:rPr>
                <w:rFonts w:ascii="Arial" w:hAnsi="Arial" w:cs="Arial"/>
                <w:sz w:val="22"/>
                <w:szCs w:val="22"/>
              </w:rPr>
            </w:pPr>
            <w:r w:rsidRPr="00700397">
              <w:rPr>
                <w:rFonts w:ascii="Arial" w:hAnsi="Arial" w:cs="Arial"/>
                <w:sz w:val="22"/>
                <w:szCs w:val="22"/>
              </w:rPr>
              <w:t>Vom Auftragnehmer beabsichtigte Auffüllungen, Aufschüttungen, Verfüllungen und Befestigungen von Bodensenken, tiefliegenden Wiesen, Weideflächen, Gräben, alten Tümpeln, Waldwegen und sonstigen naturbelassenen Flächen mit Bodenaushub, Bauschutt und Straßenaufbruchmaterial außerhalb einer zugelassenen Abfallentsor</w:t>
            </w:r>
            <w:r w:rsidRPr="00700397">
              <w:rPr>
                <w:rFonts w:ascii="Arial" w:hAnsi="Arial" w:cs="Arial"/>
                <w:sz w:val="22"/>
                <w:szCs w:val="22"/>
              </w:rPr>
              <w:softHyphen/>
              <w:t>gungsanlage sind vor Bauausführung mit der zuständigen Unteren Landschaftsbe</w:t>
            </w:r>
            <w:r w:rsidRPr="00700397">
              <w:rPr>
                <w:rFonts w:ascii="Arial" w:hAnsi="Arial" w:cs="Arial"/>
                <w:sz w:val="22"/>
                <w:szCs w:val="22"/>
              </w:rPr>
              <w:softHyphen/>
              <w:t>hörde bzw. mit der zuständigen Abfallwirtschaftsbehörde abzustimmen.</w:t>
            </w:r>
          </w:p>
        </w:tc>
      </w:tr>
    </w:tbl>
    <w:p w14:paraId="675002CE" w14:textId="77777777" w:rsidR="00F27A3D" w:rsidRPr="00700397" w:rsidRDefault="00F27A3D">
      <w:pPr>
        <w:ind w:left="851"/>
        <w:jc w:val="both"/>
        <w:rPr>
          <w:rFonts w:ascii="Arial" w:hAnsi="Arial" w:cs="Arial"/>
          <w:sz w:val="22"/>
          <w:szCs w:val="22"/>
        </w:rPr>
      </w:pPr>
    </w:p>
    <w:p w14:paraId="038899CB" w14:textId="77777777" w:rsidR="003416D8" w:rsidRPr="00700397" w:rsidRDefault="00793D35">
      <w:pPr>
        <w:ind w:left="851" w:hanging="851"/>
        <w:jc w:val="both"/>
        <w:rPr>
          <w:rFonts w:ascii="Arial" w:hAnsi="Arial" w:cs="Arial"/>
          <w:sz w:val="22"/>
          <w:szCs w:val="22"/>
        </w:rPr>
      </w:pPr>
      <w:r w:rsidRPr="00700397">
        <w:rPr>
          <w:rFonts w:ascii="Arial" w:hAnsi="Arial" w:cs="Arial"/>
          <w:sz w:val="22"/>
          <w:szCs w:val="22"/>
        </w:rPr>
        <w:t>1.1.2</w:t>
      </w:r>
      <w:r w:rsidRPr="00700397">
        <w:rPr>
          <w:rFonts w:ascii="Arial" w:hAnsi="Arial" w:cs="Arial"/>
          <w:sz w:val="22"/>
          <w:szCs w:val="22"/>
        </w:rPr>
        <w:tab/>
        <w:t>Spezielle Beschreibung des Leistungsumfanges</w:t>
      </w:r>
    </w:p>
    <w:p w14:paraId="2A80A503" w14:textId="77777777" w:rsidR="003416D8" w:rsidRPr="00700397" w:rsidRDefault="003416D8">
      <w:pPr>
        <w:ind w:left="851"/>
        <w:jc w:val="both"/>
        <w:rPr>
          <w:rFonts w:ascii="Arial" w:hAnsi="Arial" w:cs="Arial"/>
          <w:sz w:val="22"/>
          <w:szCs w:val="22"/>
        </w:rPr>
      </w:pPr>
    </w:p>
    <w:p w14:paraId="24473AA2" w14:textId="77777777" w:rsidR="003416D8" w:rsidRPr="00700397" w:rsidRDefault="00793D35">
      <w:pPr>
        <w:ind w:left="851" w:hanging="851"/>
        <w:jc w:val="both"/>
        <w:rPr>
          <w:rFonts w:ascii="Arial" w:hAnsi="Arial" w:cs="Arial"/>
          <w:sz w:val="22"/>
          <w:szCs w:val="22"/>
        </w:rPr>
      </w:pPr>
      <w:r w:rsidRPr="00700397">
        <w:rPr>
          <w:rFonts w:ascii="Arial" w:hAnsi="Arial" w:cs="Arial"/>
          <w:sz w:val="22"/>
          <w:szCs w:val="22"/>
        </w:rPr>
        <w:t>1.1.2.1</w:t>
      </w:r>
      <w:r w:rsidRPr="00700397">
        <w:rPr>
          <w:rFonts w:ascii="Arial" w:hAnsi="Arial" w:cs="Arial"/>
          <w:sz w:val="22"/>
          <w:szCs w:val="22"/>
        </w:rPr>
        <w:tab/>
        <w:t>Fahrbahnarbeiten</w:t>
      </w:r>
    </w:p>
    <w:p w14:paraId="5BA12AD2" w14:textId="77777777" w:rsidR="003416D8" w:rsidRPr="00700397" w:rsidRDefault="003416D8">
      <w:pPr>
        <w:ind w:left="851"/>
        <w:jc w:val="both"/>
        <w:rPr>
          <w:rFonts w:ascii="Arial" w:hAnsi="Arial" w:cs="Arial"/>
          <w:sz w:val="22"/>
          <w:szCs w:val="22"/>
        </w:rPr>
      </w:pPr>
    </w:p>
    <w:p w14:paraId="50F4AF8D" w14:textId="77777777" w:rsidR="003416D8" w:rsidRPr="00700397" w:rsidRDefault="00793D35">
      <w:pPr>
        <w:tabs>
          <w:tab w:val="left" w:pos="1276"/>
        </w:tabs>
        <w:spacing w:after="120"/>
        <w:ind w:left="851"/>
        <w:jc w:val="both"/>
        <w:rPr>
          <w:rFonts w:ascii="Arial" w:hAnsi="Arial" w:cs="Arial"/>
          <w:sz w:val="22"/>
          <w:szCs w:val="22"/>
        </w:rPr>
      </w:pPr>
      <w:r w:rsidRPr="00700397">
        <w:rPr>
          <w:rFonts w:ascii="Arial" w:hAnsi="Arial" w:cs="Arial"/>
          <w:sz w:val="22"/>
          <w:szCs w:val="22"/>
        </w:rPr>
        <w:t>1.</w:t>
      </w:r>
      <w:r w:rsidRPr="00700397">
        <w:rPr>
          <w:rFonts w:ascii="Arial" w:hAnsi="Arial" w:cs="Arial"/>
          <w:sz w:val="22"/>
          <w:szCs w:val="22"/>
        </w:rPr>
        <w:tab/>
        <w:t>Allgemein</w:t>
      </w:r>
    </w:p>
    <w:tbl>
      <w:tblPr>
        <w:tblW w:w="8363" w:type="dxa"/>
        <w:tblInd w:w="921" w:type="dxa"/>
        <w:tblLayout w:type="fixed"/>
        <w:tblCellMar>
          <w:left w:w="70" w:type="dxa"/>
          <w:right w:w="70" w:type="dxa"/>
        </w:tblCellMar>
        <w:tblLook w:val="0000" w:firstRow="0" w:lastRow="0" w:firstColumn="0" w:lastColumn="0" w:noHBand="0" w:noVBand="0"/>
      </w:tblPr>
      <w:tblGrid>
        <w:gridCol w:w="8363"/>
      </w:tblGrid>
      <w:tr w:rsidR="003416D8" w:rsidRPr="00700397" w14:paraId="00E9389D" w14:textId="77777777" w:rsidTr="00B63D10">
        <w:tc>
          <w:tcPr>
            <w:tcW w:w="8363" w:type="dxa"/>
          </w:tcPr>
          <w:p w14:paraId="55FF9853" w14:textId="77777777" w:rsidR="003416D8" w:rsidRPr="00700397" w:rsidRDefault="00AA6725" w:rsidP="00AA6725">
            <w:pPr>
              <w:pStyle w:val="Listenabsatz"/>
              <w:tabs>
                <w:tab w:val="left" w:pos="0"/>
              </w:tabs>
              <w:spacing w:after="120"/>
              <w:ind w:left="0"/>
              <w:jc w:val="both"/>
              <w:rPr>
                <w:rFonts w:ascii="Arial" w:hAnsi="Arial" w:cs="Arial"/>
                <w:sz w:val="22"/>
                <w:szCs w:val="22"/>
              </w:rPr>
            </w:pPr>
            <w:r w:rsidRPr="00700397">
              <w:rPr>
                <w:rFonts w:ascii="Arial" w:hAnsi="Arial" w:cs="Arial"/>
                <w:sz w:val="22"/>
                <w:szCs w:val="22"/>
              </w:rPr>
              <w:t>Der AN hat während der gesamten Bauzeit dafür Sorge zu tragen, dass die Abfallentsorgung der Anlieger gewährleistet ist. Er hat ggfs. die Entsorgungsgefäße an einem, Ort zu befördern, der von den Entsorgungsfahrzeugen angefahren werden kann. Diese Leistungen sind Bestandteil des LV und sind mit in die Einheitspreise einzukalkulieren.</w:t>
            </w:r>
          </w:p>
          <w:p w14:paraId="49839BC4" w14:textId="77777777" w:rsidR="0076636A" w:rsidRPr="00700397" w:rsidRDefault="0076636A" w:rsidP="0076636A">
            <w:pPr>
              <w:overflowPunct/>
              <w:spacing w:line="240" w:lineRule="auto"/>
              <w:textAlignment w:val="auto"/>
              <w:rPr>
                <w:rFonts w:ascii="Arial" w:hAnsi="Arial" w:cs="Arial"/>
                <w:sz w:val="22"/>
                <w:szCs w:val="22"/>
              </w:rPr>
            </w:pPr>
            <w:r w:rsidRPr="00700397">
              <w:rPr>
                <w:rFonts w:ascii="Arial" w:hAnsi="Arial" w:cs="Arial"/>
                <w:sz w:val="22"/>
                <w:szCs w:val="22"/>
              </w:rPr>
              <w:t>Sofern das maßgebliche technische Regelwerk noch nicht angepasst wurde, werden den ermittelten</w:t>
            </w:r>
          </w:p>
          <w:p w14:paraId="58FB9275" w14:textId="77777777" w:rsidR="0076636A" w:rsidRPr="00700397" w:rsidRDefault="0076636A" w:rsidP="0076636A">
            <w:pPr>
              <w:pStyle w:val="Listenabsatz"/>
              <w:tabs>
                <w:tab w:val="left" w:pos="0"/>
              </w:tabs>
              <w:spacing w:after="120"/>
              <w:ind w:left="0"/>
              <w:jc w:val="both"/>
              <w:rPr>
                <w:rFonts w:ascii="Arial" w:hAnsi="Arial" w:cs="Arial"/>
                <w:sz w:val="22"/>
                <w:szCs w:val="22"/>
              </w:rPr>
            </w:pPr>
            <w:r w:rsidRPr="00700397">
              <w:rPr>
                <w:rFonts w:ascii="Arial" w:hAnsi="Arial" w:cs="Arial"/>
                <w:sz w:val="22"/>
                <w:szCs w:val="22"/>
              </w:rPr>
              <w:t>Belastungsklassen gem. RStO 12 Bauklassen gem. RStO 01 wie folgt zugeordnet:</w:t>
            </w:r>
          </w:p>
          <w:p w14:paraId="462E6DB1" w14:textId="77777777" w:rsidR="0076636A" w:rsidRPr="00700397" w:rsidRDefault="0076636A" w:rsidP="0076636A">
            <w:pPr>
              <w:pStyle w:val="Listenabsatz"/>
              <w:tabs>
                <w:tab w:val="left" w:pos="0"/>
              </w:tabs>
              <w:spacing w:after="120"/>
              <w:ind w:left="0"/>
              <w:jc w:val="both"/>
              <w:rPr>
                <w:rFonts w:ascii="Arial" w:hAnsi="Arial" w:cs="Arial"/>
                <w:sz w:val="22"/>
                <w:szCs w:val="22"/>
              </w:rPr>
            </w:pPr>
          </w:p>
          <w:p w14:paraId="7E32FB4F" w14:textId="77777777" w:rsidR="0076636A" w:rsidRPr="00700397" w:rsidRDefault="0076636A" w:rsidP="0076636A">
            <w:pPr>
              <w:pStyle w:val="Listenabsatz"/>
              <w:tabs>
                <w:tab w:val="left" w:pos="0"/>
              </w:tabs>
              <w:spacing w:after="120"/>
              <w:ind w:left="0"/>
              <w:jc w:val="both"/>
              <w:rPr>
                <w:rFonts w:ascii="Arial" w:hAnsi="Arial" w:cs="Arial"/>
                <w:sz w:val="22"/>
                <w:szCs w:val="22"/>
              </w:rPr>
            </w:pPr>
          </w:p>
          <w:p w14:paraId="04E00801" w14:textId="77777777" w:rsidR="0076636A" w:rsidRPr="00700397" w:rsidRDefault="0076636A" w:rsidP="0076636A">
            <w:pPr>
              <w:pStyle w:val="Listenabsatz"/>
              <w:tabs>
                <w:tab w:val="left" w:pos="0"/>
              </w:tabs>
              <w:spacing w:after="120"/>
              <w:ind w:left="0"/>
              <w:jc w:val="both"/>
              <w:rPr>
                <w:rFonts w:ascii="Arial" w:hAnsi="Arial" w:cs="Arial"/>
                <w:sz w:val="22"/>
                <w:szCs w:val="22"/>
              </w:rPr>
            </w:pPr>
          </w:p>
          <w:p w14:paraId="219FBD0C" w14:textId="77777777" w:rsidR="0076636A" w:rsidRPr="00700397" w:rsidRDefault="0076636A" w:rsidP="0076636A">
            <w:pPr>
              <w:pStyle w:val="Listenabsatz"/>
              <w:tabs>
                <w:tab w:val="left" w:pos="0"/>
              </w:tabs>
              <w:spacing w:after="120"/>
              <w:ind w:left="0"/>
              <w:jc w:val="both"/>
              <w:rPr>
                <w:rFonts w:ascii="Arial" w:hAnsi="Arial" w:cs="Arial"/>
                <w:sz w:val="22"/>
                <w:szCs w:val="22"/>
              </w:rPr>
            </w:pPr>
          </w:p>
          <w:p w14:paraId="08242F0F" w14:textId="77777777" w:rsidR="0076636A" w:rsidRPr="00700397" w:rsidRDefault="0076636A" w:rsidP="0076636A">
            <w:pPr>
              <w:pStyle w:val="Listenabsatz"/>
              <w:tabs>
                <w:tab w:val="left" w:pos="0"/>
              </w:tabs>
              <w:spacing w:after="120"/>
              <w:ind w:left="0"/>
              <w:jc w:val="both"/>
              <w:rPr>
                <w:rFonts w:ascii="Arial" w:hAnsi="Arial" w:cs="Arial"/>
                <w:sz w:val="22"/>
                <w:szCs w:val="22"/>
              </w:rPr>
            </w:pPr>
          </w:p>
          <w:p w14:paraId="6F2E00AD" w14:textId="77777777" w:rsidR="0076636A" w:rsidRPr="00700397" w:rsidRDefault="0076636A" w:rsidP="0076636A">
            <w:pPr>
              <w:pStyle w:val="Listenabsatz"/>
              <w:tabs>
                <w:tab w:val="left" w:pos="0"/>
              </w:tabs>
              <w:spacing w:after="120"/>
              <w:ind w:left="0"/>
              <w:jc w:val="both"/>
              <w:rPr>
                <w:rFonts w:ascii="Arial" w:hAnsi="Arial" w:cs="Arial"/>
                <w:sz w:val="22"/>
                <w:szCs w:val="22"/>
              </w:rPr>
            </w:pPr>
          </w:p>
          <w:p w14:paraId="52DCEFD2" w14:textId="77777777" w:rsidR="0076636A" w:rsidRPr="00700397" w:rsidRDefault="0076636A" w:rsidP="0076636A">
            <w:pPr>
              <w:pStyle w:val="Listenabsatz"/>
              <w:tabs>
                <w:tab w:val="left" w:pos="0"/>
              </w:tabs>
              <w:spacing w:after="120"/>
              <w:ind w:left="0"/>
              <w:jc w:val="both"/>
              <w:rPr>
                <w:rFonts w:ascii="Arial" w:hAnsi="Arial" w:cs="Arial"/>
                <w:sz w:val="22"/>
                <w:szCs w:val="22"/>
              </w:rPr>
            </w:pPr>
            <w:r w:rsidRPr="00700397">
              <w:rPr>
                <w:rFonts w:ascii="Arial" w:hAnsi="Arial" w:cs="Arial"/>
                <w:noProof/>
              </w:rPr>
              <w:drawing>
                <wp:inline distT="0" distB="0" distL="0" distR="0" wp14:anchorId="7DE5D68E" wp14:editId="7565087C">
                  <wp:extent cx="3656229" cy="955964"/>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3492" cy="963092"/>
                          </a:xfrm>
                          <a:prstGeom prst="rect">
                            <a:avLst/>
                          </a:prstGeom>
                        </pic:spPr>
                      </pic:pic>
                    </a:graphicData>
                  </a:graphic>
                </wp:inline>
              </w:drawing>
            </w:r>
          </w:p>
        </w:tc>
      </w:tr>
    </w:tbl>
    <w:p w14:paraId="0E2D930A" w14:textId="77777777" w:rsidR="003416D8" w:rsidRPr="00700397" w:rsidRDefault="003416D8">
      <w:pPr>
        <w:tabs>
          <w:tab w:val="left" w:pos="1276"/>
        </w:tabs>
        <w:spacing w:after="120"/>
        <w:ind w:left="851"/>
        <w:jc w:val="both"/>
        <w:rPr>
          <w:rFonts w:ascii="Arial" w:hAnsi="Arial" w:cs="Arial"/>
          <w:sz w:val="22"/>
          <w:szCs w:val="22"/>
        </w:rPr>
      </w:pP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992"/>
        <w:gridCol w:w="1978"/>
      </w:tblGrid>
      <w:tr w:rsidR="00700397" w:rsidRPr="00700397" w14:paraId="7F713D76" w14:textId="77777777" w:rsidTr="00AD0696">
        <w:tc>
          <w:tcPr>
            <w:tcW w:w="8210" w:type="dxa"/>
            <w:gridSpan w:val="3"/>
            <w:tcBorders>
              <w:top w:val="single" w:sz="4" w:space="0" w:color="auto"/>
              <w:left w:val="single" w:sz="4" w:space="0" w:color="auto"/>
              <w:bottom w:val="single" w:sz="4" w:space="0" w:color="auto"/>
              <w:right w:val="single" w:sz="4" w:space="0" w:color="auto"/>
            </w:tcBorders>
          </w:tcPr>
          <w:p w14:paraId="056E9C5D" w14:textId="77777777" w:rsidR="00A67B4E" w:rsidRPr="00700397" w:rsidRDefault="00A67B4E" w:rsidP="00A67B4E">
            <w:pPr>
              <w:tabs>
                <w:tab w:val="left" w:pos="1276"/>
              </w:tabs>
              <w:spacing w:after="120"/>
              <w:jc w:val="center"/>
              <w:rPr>
                <w:rFonts w:ascii="Arial" w:hAnsi="Arial" w:cs="Arial"/>
                <w:b/>
                <w:sz w:val="22"/>
                <w:szCs w:val="22"/>
              </w:rPr>
            </w:pPr>
            <w:r w:rsidRPr="00700397">
              <w:rPr>
                <w:rFonts w:ascii="Arial" w:hAnsi="Arial" w:cs="Arial"/>
                <w:b/>
                <w:sz w:val="22"/>
                <w:szCs w:val="22"/>
              </w:rPr>
              <w:t xml:space="preserve">Verkehrsbeanspruchung und Wesentliche Voraussetzungen für die </w:t>
            </w:r>
            <w:r w:rsidRPr="00700397">
              <w:rPr>
                <w:rFonts w:ascii="Arial" w:hAnsi="Arial" w:cs="Arial"/>
                <w:b/>
                <w:sz w:val="22"/>
                <w:szCs w:val="22"/>
              </w:rPr>
              <w:br/>
              <w:t>Zusammensetzung des Asphaltmischgutes</w:t>
            </w:r>
          </w:p>
        </w:tc>
      </w:tr>
      <w:tr w:rsidR="00700397" w:rsidRPr="00700397" w14:paraId="13CBCA19" w14:textId="77777777" w:rsidTr="00F43F3D">
        <w:tc>
          <w:tcPr>
            <w:tcW w:w="5240" w:type="dxa"/>
            <w:tcBorders>
              <w:top w:val="single" w:sz="4" w:space="0" w:color="auto"/>
              <w:left w:val="single" w:sz="4" w:space="0" w:color="auto"/>
              <w:bottom w:val="single" w:sz="4" w:space="0" w:color="auto"/>
              <w:right w:val="single" w:sz="4" w:space="0" w:color="auto"/>
            </w:tcBorders>
          </w:tcPr>
          <w:p w14:paraId="364FDDBA" w14:textId="70AC17C7" w:rsidR="00A67B4E" w:rsidRPr="00700397" w:rsidRDefault="00A67B4E" w:rsidP="00A67B4E">
            <w:pPr>
              <w:tabs>
                <w:tab w:val="left" w:pos="1276"/>
              </w:tabs>
              <w:spacing w:after="120"/>
              <w:jc w:val="both"/>
              <w:rPr>
                <w:rFonts w:ascii="Arial" w:hAnsi="Arial" w:cs="Arial"/>
                <w:sz w:val="16"/>
                <w:szCs w:val="16"/>
              </w:rPr>
            </w:pPr>
            <w:r w:rsidRPr="00700397">
              <w:rPr>
                <w:rFonts w:ascii="Arial" w:hAnsi="Arial" w:cs="Arial"/>
                <w:sz w:val="16"/>
                <w:szCs w:val="16"/>
              </w:rPr>
              <w:t xml:space="preserve">Letzte Verkehrszählung bzw. Prognose aus Jahr   </w:t>
            </w:r>
          </w:p>
        </w:tc>
        <w:tc>
          <w:tcPr>
            <w:tcW w:w="992" w:type="dxa"/>
            <w:tcBorders>
              <w:top w:val="single" w:sz="4" w:space="0" w:color="auto"/>
              <w:left w:val="single" w:sz="4" w:space="0" w:color="auto"/>
              <w:bottom w:val="single" w:sz="4" w:space="0" w:color="auto"/>
              <w:right w:val="single" w:sz="4" w:space="0" w:color="auto"/>
            </w:tcBorders>
          </w:tcPr>
          <w:p w14:paraId="30FA028F" w14:textId="151929E7" w:rsidR="00A67B4E" w:rsidRPr="00700397" w:rsidRDefault="00A67B4E" w:rsidP="00A67B4E">
            <w:pPr>
              <w:tabs>
                <w:tab w:val="left" w:pos="1276"/>
              </w:tabs>
              <w:spacing w:after="120"/>
              <w:jc w:val="center"/>
              <w:rPr>
                <w:rFonts w:ascii="Arial" w:hAnsi="Arial" w:cs="Arial"/>
                <w:b/>
                <w:sz w:val="22"/>
                <w:szCs w:val="22"/>
              </w:rPr>
            </w:pPr>
          </w:p>
        </w:tc>
        <w:tc>
          <w:tcPr>
            <w:tcW w:w="1978" w:type="dxa"/>
            <w:tcBorders>
              <w:top w:val="single" w:sz="4" w:space="0" w:color="auto"/>
              <w:left w:val="single" w:sz="4" w:space="0" w:color="auto"/>
              <w:bottom w:val="single" w:sz="4" w:space="0" w:color="auto"/>
              <w:right w:val="single" w:sz="4" w:space="0" w:color="auto"/>
            </w:tcBorders>
          </w:tcPr>
          <w:p w14:paraId="02410790" w14:textId="77777777" w:rsidR="00A67B4E" w:rsidRPr="00700397" w:rsidRDefault="00A67B4E">
            <w:pPr>
              <w:tabs>
                <w:tab w:val="left" w:pos="1276"/>
              </w:tabs>
              <w:spacing w:after="120"/>
              <w:jc w:val="both"/>
              <w:rPr>
                <w:rFonts w:ascii="Arial" w:hAnsi="Arial" w:cs="Arial"/>
                <w:sz w:val="16"/>
                <w:szCs w:val="16"/>
              </w:rPr>
            </w:pPr>
            <w:r w:rsidRPr="00700397">
              <w:rPr>
                <w:rFonts w:ascii="Arial" w:hAnsi="Arial" w:cs="Arial"/>
                <w:sz w:val="16"/>
                <w:szCs w:val="16"/>
              </w:rPr>
              <w:t>DTV aller Kfz [Fzg724h]</w:t>
            </w:r>
          </w:p>
        </w:tc>
      </w:tr>
      <w:tr w:rsidR="00700397" w:rsidRPr="00700397" w14:paraId="375A113E" w14:textId="77777777" w:rsidTr="00F43F3D">
        <w:tc>
          <w:tcPr>
            <w:tcW w:w="5240" w:type="dxa"/>
            <w:tcBorders>
              <w:top w:val="single" w:sz="4" w:space="0" w:color="auto"/>
              <w:left w:val="single" w:sz="4" w:space="0" w:color="auto"/>
              <w:bottom w:val="single" w:sz="4" w:space="0" w:color="auto"/>
              <w:right w:val="single" w:sz="4" w:space="0" w:color="auto"/>
            </w:tcBorders>
          </w:tcPr>
          <w:p w14:paraId="0C14F010" w14:textId="77777777" w:rsidR="00A67B4E" w:rsidRPr="00700397" w:rsidRDefault="00A67B4E">
            <w:pPr>
              <w:tabs>
                <w:tab w:val="left" w:pos="1276"/>
              </w:tabs>
              <w:spacing w:after="120"/>
              <w:jc w:val="both"/>
              <w:rPr>
                <w:rFonts w:ascii="Arial" w:hAnsi="Arial" w:cs="Arial"/>
                <w:sz w:val="16"/>
                <w:szCs w:val="16"/>
              </w:rPr>
            </w:pPr>
            <w:r w:rsidRPr="00700397">
              <w:rPr>
                <w:rFonts w:ascii="Arial" w:hAnsi="Arial" w:cs="Arial"/>
                <w:sz w:val="16"/>
                <w:szCs w:val="16"/>
              </w:rPr>
              <w:t>Dimensinoierungsrelevante Beanspruchung gem. RStO 12</w:t>
            </w:r>
          </w:p>
        </w:tc>
        <w:tc>
          <w:tcPr>
            <w:tcW w:w="992" w:type="dxa"/>
            <w:tcBorders>
              <w:top w:val="single" w:sz="4" w:space="0" w:color="auto"/>
              <w:left w:val="single" w:sz="4" w:space="0" w:color="auto"/>
              <w:bottom w:val="single" w:sz="4" w:space="0" w:color="auto"/>
              <w:right w:val="single" w:sz="4" w:space="0" w:color="auto"/>
            </w:tcBorders>
          </w:tcPr>
          <w:p w14:paraId="1A4A4B2A" w14:textId="01693918" w:rsidR="00A67B4E" w:rsidRPr="00700397" w:rsidRDefault="00A67B4E" w:rsidP="00A67B4E">
            <w:pPr>
              <w:tabs>
                <w:tab w:val="left" w:pos="1276"/>
              </w:tabs>
              <w:spacing w:after="120"/>
              <w:jc w:val="center"/>
              <w:rPr>
                <w:rFonts w:ascii="Arial" w:hAnsi="Arial" w:cs="Arial"/>
                <w:b/>
                <w:sz w:val="22"/>
                <w:szCs w:val="22"/>
              </w:rPr>
            </w:pPr>
          </w:p>
        </w:tc>
        <w:tc>
          <w:tcPr>
            <w:tcW w:w="1978" w:type="dxa"/>
            <w:tcBorders>
              <w:top w:val="single" w:sz="4" w:space="0" w:color="auto"/>
              <w:left w:val="single" w:sz="4" w:space="0" w:color="auto"/>
              <w:bottom w:val="single" w:sz="4" w:space="0" w:color="auto"/>
              <w:right w:val="single" w:sz="4" w:space="0" w:color="auto"/>
            </w:tcBorders>
          </w:tcPr>
          <w:p w14:paraId="2F324A53" w14:textId="77777777" w:rsidR="00A67B4E" w:rsidRPr="00700397" w:rsidRDefault="00A67B4E">
            <w:pPr>
              <w:tabs>
                <w:tab w:val="left" w:pos="1276"/>
              </w:tabs>
              <w:spacing w:after="120"/>
              <w:jc w:val="both"/>
              <w:rPr>
                <w:rFonts w:ascii="Arial" w:hAnsi="Arial" w:cs="Arial"/>
                <w:sz w:val="16"/>
                <w:szCs w:val="16"/>
              </w:rPr>
            </w:pPr>
            <w:r w:rsidRPr="00700397">
              <w:rPr>
                <w:rFonts w:ascii="Arial" w:hAnsi="Arial" w:cs="Arial"/>
                <w:sz w:val="16"/>
                <w:szCs w:val="16"/>
              </w:rPr>
              <w:t>DTV (SV) [Fzg724h]</w:t>
            </w:r>
          </w:p>
        </w:tc>
      </w:tr>
      <w:tr w:rsidR="00700397" w:rsidRPr="00700397" w14:paraId="766B7CA6" w14:textId="77777777" w:rsidTr="00347BD4">
        <w:trPr>
          <w:trHeight w:val="1007"/>
        </w:trPr>
        <w:tc>
          <w:tcPr>
            <w:tcW w:w="5240" w:type="dxa"/>
            <w:tcBorders>
              <w:top w:val="single" w:sz="4" w:space="0" w:color="auto"/>
              <w:left w:val="single" w:sz="4" w:space="0" w:color="auto"/>
              <w:bottom w:val="single" w:sz="4" w:space="0" w:color="auto"/>
              <w:right w:val="single" w:sz="4" w:space="0" w:color="auto"/>
            </w:tcBorders>
          </w:tcPr>
          <w:p w14:paraId="15544F1E" w14:textId="77777777" w:rsidR="00A67B4E" w:rsidRPr="00700397" w:rsidRDefault="00A67B4E" w:rsidP="00135F00">
            <w:pPr>
              <w:tabs>
                <w:tab w:val="left" w:pos="1276"/>
              </w:tabs>
              <w:spacing w:after="120"/>
              <w:jc w:val="both"/>
              <w:rPr>
                <w:rFonts w:ascii="Arial" w:hAnsi="Arial" w:cs="Arial"/>
                <w:sz w:val="20"/>
              </w:rPr>
            </w:pPr>
            <w:r w:rsidRPr="00700397">
              <w:rPr>
                <w:rFonts w:ascii="Arial" w:hAnsi="Arial" w:cs="Arial"/>
                <w:b/>
                <w:sz w:val="20"/>
              </w:rPr>
              <w:t>Belastungsklasse gemäß RStO 12</w:t>
            </w:r>
            <w:r w:rsidRPr="00700397">
              <w:rPr>
                <w:rFonts w:ascii="Arial" w:hAnsi="Arial" w:cs="Arial"/>
                <w:sz w:val="20"/>
              </w:rPr>
              <w:br/>
            </w:r>
            <w:r w:rsidRPr="00700397">
              <w:rPr>
                <w:rFonts w:ascii="Arial" w:hAnsi="Arial" w:cs="Arial"/>
                <w:sz w:val="16"/>
                <w:szCs w:val="16"/>
              </w:rPr>
              <w:t>mit Änderungen und Ergänzungen gemäß Anlage 1 zum ASR Nr. 27/2020 des BMVI vom 11.12.2020 (Bezugsquelle: VkBI-Verlag)</w:t>
            </w:r>
          </w:p>
        </w:tc>
        <w:tc>
          <w:tcPr>
            <w:tcW w:w="992" w:type="dxa"/>
            <w:tcBorders>
              <w:top w:val="single" w:sz="4" w:space="0" w:color="auto"/>
              <w:left w:val="single" w:sz="4" w:space="0" w:color="auto"/>
              <w:bottom w:val="single" w:sz="4" w:space="0" w:color="auto"/>
            </w:tcBorders>
          </w:tcPr>
          <w:p w14:paraId="5E6BF256" w14:textId="77777777" w:rsidR="00F43F3D" w:rsidRPr="00700397" w:rsidRDefault="00F43F3D" w:rsidP="00A67B4E">
            <w:pPr>
              <w:tabs>
                <w:tab w:val="left" w:pos="1276"/>
              </w:tabs>
              <w:spacing w:after="120"/>
              <w:jc w:val="center"/>
              <w:rPr>
                <w:b/>
                <w:sz w:val="28"/>
                <w:szCs w:val="28"/>
                <w:u w:val="dotted"/>
              </w:rPr>
            </w:pPr>
          </w:p>
          <w:p w14:paraId="6E3CAF2C" w14:textId="77777777" w:rsidR="00F43F3D" w:rsidRPr="00700397" w:rsidRDefault="00F43F3D" w:rsidP="00F43F3D">
            <w:pPr>
              <w:tabs>
                <w:tab w:val="left" w:pos="1276"/>
              </w:tabs>
              <w:spacing w:after="120"/>
              <w:jc w:val="center"/>
              <w:rPr>
                <w:sz w:val="28"/>
                <w:szCs w:val="28"/>
                <w:u w:val="dotted"/>
              </w:rPr>
            </w:pPr>
            <w:r w:rsidRPr="00700397">
              <w:rPr>
                <w:rFonts w:ascii="Arial" w:hAnsi="Arial" w:cs="Arial"/>
                <w:sz w:val="28"/>
                <w:szCs w:val="28"/>
              </w:rPr>
              <w:t>BK</w:t>
            </w:r>
          </w:p>
        </w:tc>
        <w:tc>
          <w:tcPr>
            <w:tcW w:w="1978" w:type="dxa"/>
            <w:tcBorders>
              <w:top w:val="single" w:sz="4" w:space="0" w:color="auto"/>
              <w:bottom w:val="single" w:sz="4" w:space="0" w:color="auto"/>
              <w:right w:val="single" w:sz="4" w:space="0" w:color="auto"/>
            </w:tcBorders>
          </w:tcPr>
          <w:p w14:paraId="29191456" w14:textId="77777777" w:rsidR="00F43F3D" w:rsidRPr="00700397" w:rsidRDefault="00F43F3D">
            <w:pPr>
              <w:tabs>
                <w:tab w:val="left" w:pos="1276"/>
              </w:tabs>
              <w:spacing w:after="120"/>
              <w:jc w:val="both"/>
              <w:rPr>
                <w:rFonts w:ascii="Arial" w:hAnsi="Arial" w:cs="Arial"/>
                <w:sz w:val="28"/>
                <w:szCs w:val="28"/>
              </w:rPr>
            </w:pPr>
          </w:p>
          <w:p w14:paraId="422DE9B4" w14:textId="103074BE" w:rsidR="00F43F3D" w:rsidRPr="00700397" w:rsidRDefault="00F43F3D">
            <w:pPr>
              <w:tabs>
                <w:tab w:val="left" w:pos="1276"/>
              </w:tabs>
              <w:spacing w:after="120"/>
              <w:jc w:val="both"/>
              <w:rPr>
                <w:rFonts w:ascii="Arial" w:hAnsi="Arial" w:cs="Arial"/>
                <w:b/>
                <w:sz w:val="28"/>
                <w:szCs w:val="28"/>
                <w:u w:val="single"/>
              </w:rPr>
            </w:pPr>
          </w:p>
        </w:tc>
      </w:tr>
      <w:tr w:rsidR="00700397" w:rsidRPr="00700397" w14:paraId="3B6F0896" w14:textId="77777777" w:rsidTr="006A5740">
        <w:trPr>
          <w:trHeight w:val="855"/>
        </w:trPr>
        <w:tc>
          <w:tcPr>
            <w:tcW w:w="8210" w:type="dxa"/>
            <w:gridSpan w:val="3"/>
            <w:tcBorders>
              <w:top w:val="single" w:sz="4" w:space="0" w:color="auto"/>
              <w:left w:val="single" w:sz="4" w:space="0" w:color="auto"/>
              <w:bottom w:val="single" w:sz="4" w:space="0" w:color="auto"/>
              <w:right w:val="single" w:sz="4" w:space="0" w:color="auto"/>
            </w:tcBorders>
          </w:tcPr>
          <w:p w14:paraId="1499D97A" w14:textId="77777777" w:rsidR="00D20F3E" w:rsidRPr="00700397" w:rsidRDefault="00D20F3E" w:rsidP="00D20F3E">
            <w:pPr>
              <w:tabs>
                <w:tab w:val="left" w:pos="1276"/>
              </w:tabs>
              <w:spacing w:after="120"/>
              <w:jc w:val="center"/>
              <w:rPr>
                <w:rFonts w:ascii="Arial" w:hAnsi="Arial" w:cs="Arial"/>
                <w:b/>
                <w:sz w:val="10"/>
                <w:szCs w:val="10"/>
              </w:rPr>
            </w:pPr>
          </w:p>
          <w:p w14:paraId="6D38E9D2" w14:textId="77777777" w:rsidR="00D20F3E" w:rsidRPr="00700397" w:rsidRDefault="00D20F3E" w:rsidP="006A5740">
            <w:pPr>
              <w:tabs>
                <w:tab w:val="left" w:pos="1276"/>
              </w:tabs>
              <w:spacing w:after="120"/>
              <w:jc w:val="center"/>
              <w:rPr>
                <w:rFonts w:ascii="Arial" w:hAnsi="Arial" w:cs="Arial"/>
                <w:b/>
                <w:sz w:val="22"/>
                <w:szCs w:val="22"/>
              </w:rPr>
            </w:pPr>
            <w:r w:rsidRPr="00700397">
              <w:rPr>
                <w:rFonts w:ascii="Arial" w:hAnsi="Arial" w:cs="Arial"/>
                <w:b/>
                <w:sz w:val="22"/>
                <w:szCs w:val="22"/>
              </w:rPr>
              <w:t>Örtliche, klimatische und topographische Verhältnisse:</w:t>
            </w:r>
          </w:p>
        </w:tc>
      </w:tr>
      <w:tr w:rsidR="00700397" w:rsidRPr="00700397" w14:paraId="605E5C9D" w14:textId="77777777" w:rsidTr="00F43F3D">
        <w:tc>
          <w:tcPr>
            <w:tcW w:w="5240" w:type="dxa"/>
            <w:tcBorders>
              <w:top w:val="single" w:sz="4" w:space="0" w:color="auto"/>
              <w:left w:val="single" w:sz="4" w:space="0" w:color="auto"/>
              <w:bottom w:val="single" w:sz="4" w:space="0" w:color="auto"/>
              <w:right w:val="single" w:sz="4" w:space="0" w:color="auto"/>
            </w:tcBorders>
          </w:tcPr>
          <w:p w14:paraId="2DA94087" w14:textId="77777777" w:rsidR="00D20F3E" w:rsidRPr="00700397" w:rsidRDefault="00D20F3E">
            <w:pPr>
              <w:tabs>
                <w:tab w:val="left" w:pos="1276"/>
              </w:tabs>
              <w:spacing w:after="120"/>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11D534F" w14:textId="77777777" w:rsidR="00D20F3E" w:rsidRPr="00700397" w:rsidRDefault="00F43F3D" w:rsidP="00F43F3D">
            <w:pPr>
              <w:tabs>
                <w:tab w:val="left" w:pos="1276"/>
              </w:tabs>
              <w:spacing w:after="120"/>
              <w:jc w:val="center"/>
              <w:rPr>
                <w:rFonts w:ascii="Arial" w:hAnsi="Arial" w:cs="Arial"/>
                <w:sz w:val="16"/>
                <w:szCs w:val="16"/>
              </w:rPr>
            </w:pPr>
            <w:r w:rsidRPr="00700397">
              <w:rPr>
                <w:rFonts w:ascii="Arial" w:hAnsi="Arial" w:cs="Arial"/>
                <w:sz w:val="16"/>
                <w:szCs w:val="16"/>
              </w:rPr>
              <w:t>vorhanden</w:t>
            </w:r>
          </w:p>
        </w:tc>
        <w:tc>
          <w:tcPr>
            <w:tcW w:w="1978" w:type="dxa"/>
            <w:tcBorders>
              <w:top w:val="single" w:sz="4" w:space="0" w:color="auto"/>
              <w:left w:val="single" w:sz="4" w:space="0" w:color="auto"/>
              <w:bottom w:val="single" w:sz="4" w:space="0" w:color="auto"/>
              <w:right w:val="single" w:sz="4" w:space="0" w:color="auto"/>
            </w:tcBorders>
          </w:tcPr>
          <w:p w14:paraId="6D11D67D" w14:textId="77777777" w:rsidR="00D20F3E" w:rsidRPr="00700397" w:rsidRDefault="00F43F3D" w:rsidP="00F43F3D">
            <w:pPr>
              <w:tabs>
                <w:tab w:val="left" w:pos="1276"/>
              </w:tabs>
              <w:spacing w:after="120"/>
              <w:jc w:val="center"/>
              <w:rPr>
                <w:rFonts w:ascii="Arial" w:hAnsi="Arial" w:cs="Arial"/>
                <w:sz w:val="16"/>
                <w:szCs w:val="16"/>
              </w:rPr>
            </w:pPr>
            <w:r w:rsidRPr="00700397">
              <w:rPr>
                <w:rFonts w:ascii="Arial" w:hAnsi="Arial" w:cs="Arial"/>
                <w:sz w:val="16"/>
                <w:szCs w:val="16"/>
              </w:rPr>
              <w:t>Nicht vorhanden</w:t>
            </w:r>
          </w:p>
        </w:tc>
      </w:tr>
      <w:tr w:rsidR="00700397" w:rsidRPr="00700397" w14:paraId="055E2F14" w14:textId="77777777" w:rsidTr="00F43F3D">
        <w:tc>
          <w:tcPr>
            <w:tcW w:w="5240" w:type="dxa"/>
            <w:tcBorders>
              <w:top w:val="single" w:sz="4" w:space="0" w:color="auto"/>
              <w:left w:val="single" w:sz="4" w:space="0" w:color="auto"/>
              <w:bottom w:val="single" w:sz="4" w:space="0" w:color="auto"/>
              <w:right w:val="single" w:sz="4" w:space="0" w:color="auto"/>
            </w:tcBorders>
          </w:tcPr>
          <w:p w14:paraId="1F13DFC2" w14:textId="77777777" w:rsidR="00F43F3D" w:rsidRPr="00700397" w:rsidRDefault="00F43F3D">
            <w:pPr>
              <w:tabs>
                <w:tab w:val="left" w:pos="1276"/>
              </w:tabs>
              <w:spacing w:after="120"/>
              <w:jc w:val="both"/>
              <w:rPr>
                <w:rFonts w:ascii="Arial" w:hAnsi="Arial" w:cs="Arial"/>
                <w:sz w:val="16"/>
                <w:szCs w:val="16"/>
              </w:rPr>
            </w:pPr>
            <w:r w:rsidRPr="00700397">
              <w:rPr>
                <w:rFonts w:ascii="Arial" w:hAnsi="Arial" w:cs="Arial"/>
                <w:sz w:val="16"/>
                <w:szCs w:val="16"/>
              </w:rPr>
              <w:t>Intensive Sonnenbestrahlung</w:t>
            </w:r>
          </w:p>
        </w:tc>
        <w:sdt>
          <w:sdtPr>
            <w:rPr>
              <w:rFonts w:ascii="Arial" w:hAnsi="Arial" w:cs="Arial"/>
              <w:b/>
              <w:sz w:val="18"/>
              <w:szCs w:val="18"/>
            </w:rPr>
            <w:id w:val="-1662836319"/>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tcPr>
              <w:p w14:paraId="587BDE75" w14:textId="3441A02F" w:rsidR="00F43F3D" w:rsidRPr="00700397" w:rsidRDefault="001A5EAE" w:rsidP="00F43F3D">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sdt>
          <w:sdtPr>
            <w:rPr>
              <w:rFonts w:ascii="Arial" w:hAnsi="Arial" w:cs="Arial"/>
              <w:b/>
              <w:sz w:val="18"/>
              <w:szCs w:val="18"/>
            </w:rPr>
            <w:id w:val="1966774329"/>
            <w14:checkbox>
              <w14:checked w14:val="0"/>
              <w14:checkedState w14:val="2612" w14:font="MS Gothic"/>
              <w14:uncheckedState w14:val="2610" w14:font="MS Gothic"/>
            </w14:checkbox>
          </w:sdtPr>
          <w:sdtEndPr/>
          <w:sdtContent>
            <w:tc>
              <w:tcPr>
                <w:tcW w:w="1978" w:type="dxa"/>
                <w:tcBorders>
                  <w:top w:val="single" w:sz="4" w:space="0" w:color="auto"/>
                  <w:left w:val="single" w:sz="4" w:space="0" w:color="auto"/>
                  <w:bottom w:val="single" w:sz="4" w:space="0" w:color="auto"/>
                  <w:right w:val="single" w:sz="4" w:space="0" w:color="auto"/>
                </w:tcBorders>
              </w:tcPr>
              <w:p w14:paraId="23120533" w14:textId="77777777" w:rsidR="00F43F3D" w:rsidRPr="00700397" w:rsidRDefault="00647000" w:rsidP="00F43F3D">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tr>
      <w:tr w:rsidR="00700397" w:rsidRPr="00700397" w14:paraId="36375467" w14:textId="77777777" w:rsidTr="00F43F3D">
        <w:tc>
          <w:tcPr>
            <w:tcW w:w="5240" w:type="dxa"/>
            <w:tcBorders>
              <w:top w:val="single" w:sz="4" w:space="0" w:color="auto"/>
              <w:left w:val="single" w:sz="4" w:space="0" w:color="auto"/>
              <w:bottom w:val="single" w:sz="4" w:space="0" w:color="auto"/>
              <w:right w:val="single" w:sz="4" w:space="0" w:color="auto"/>
            </w:tcBorders>
          </w:tcPr>
          <w:p w14:paraId="0940B290" w14:textId="77777777" w:rsidR="00F43F3D" w:rsidRPr="00700397" w:rsidRDefault="00F43F3D">
            <w:pPr>
              <w:tabs>
                <w:tab w:val="left" w:pos="1276"/>
              </w:tabs>
              <w:spacing w:after="120"/>
              <w:jc w:val="both"/>
              <w:rPr>
                <w:rFonts w:ascii="Arial" w:hAnsi="Arial" w:cs="Arial"/>
                <w:sz w:val="16"/>
                <w:szCs w:val="16"/>
              </w:rPr>
            </w:pPr>
            <w:r w:rsidRPr="00700397">
              <w:rPr>
                <w:rFonts w:ascii="Arial" w:hAnsi="Arial" w:cs="Arial"/>
                <w:sz w:val="16"/>
                <w:szCs w:val="16"/>
              </w:rPr>
              <w:t>Schattenstrecken</w:t>
            </w:r>
          </w:p>
        </w:tc>
        <w:sdt>
          <w:sdtPr>
            <w:rPr>
              <w:rFonts w:ascii="Arial" w:hAnsi="Arial" w:cs="Arial"/>
              <w:b/>
              <w:sz w:val="18"/>
              <w:szCs w:val="18"/>
            </w:rPr>
            <w:id w:val="1122809028"/>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tcPr>
              <w:p w14:paraId="120EFCCE" w14:textId="4074B604" w:rsidR="00F43F3D" w:rsidRPr="00700397" w:rsidRDefault="001A5EAE" w:rsidP="00F43F3D">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sdt>
          <w:sdtPr>
            <w:rPr>
              <w:rFonts w:ascii="Arial" w:hAnsi="Arial" w:cs="Arial"/>
              <w:b/>
              <w:sz w:val="18"/>
              <w:szCs w:val="18"/>
            </w:rPr>
            <w:id w:val="534623273"/>
            <w14:checkbox>
              <w14:checked w14:val="0"/>
              <w14:checkedState w14:val="2612" w14:font="MS Gothic"/>
              <w14:uncheckedState w14:val="2610" w14:font="MS Gothic"/>
            </w14:checkbox>
          </w:sdtPr>
          <w:sdtEndPr/>
          <w:sdtContent>
            <w:tc>
              <w:tcPr>
                <w:tcW w:w="1978" w:type="dxa"/>
                <w:tcBorders>
                  <w:top w:val="single" w:sz="4" w:space="0" w:color="auto"/>
                  <w:left w:val="single" w:sz="4" w:space="0" w:color="auto"/>
                  <w:bottom w:val="single" w:sz="4" w:space="0" w:color="auto"/>
                  <w:right w:val="single" w:sz="4" w:space="0" w:color="auto"/>
                </w:tcBorders>
              </w:tcPr>
              <w:p w14:paraId="6405310B" w14:textId="77777777" w:rsidR="00F43F3D" w:rsidRPr="00700397" w:rsidRDefault="00647000" w:rsidP="00F43F3D">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tr>
      <w:tr w:rsidR="00700397" w:rsidRPr="00700397" w14:paraId="56991BAD" w14:textId="77777777" w:rsidTr="00135F00">
        <w:tc>
          <w:tcPr>
            <w:tcW w:w="5240" w:type="dxa"/>
            <w:tcBorders>
              <w:top w:val="single" w:sz="4" w:space="0" w:color="auto"/>
              <w:left w:val="single" w:sz="4" w:space="0" w:color="auto"/>
              <w:bottom w:val="single" w:sz="4" w:space="0" w:color="auto"/>
              <w:right w:val="single" w:sz="4" w:space="0" w:color="auto"/>
            </w:tcBorders>
          </w:tcPr>
          <w:p w14:paraId="03ADD25B" w14:textId="77777777" w:rsidR="00F43F3D" w:rsidRPr="00700397" w:rsidRDefault="00F43F3D">
            <w:pPr>
              <w:tabs>
                <w:tab w:val="left" w:pos="1276"/>
              </w:tabs>
              <w:spacing w:after="120"/>
              <w:jc w:val="both"/>
              <w:rPr>
                <w:rFonts w:ascii="Arial" w:hAnsi="Arial" w:cs="Arial"/>
                <w:sz w:val="16"/>
                <w:szCs w:val="16"/>
              </w:rPr>
            </w:pPr>
            <w:r w:rsidRPr="00700397">
              <w:rPr>
                <w:rFonts w:ascii="Arial" w:hAnsi="Arial" w:cs="Arial"/>
                <w:sz w:val="16"/>
                <w:szCs w:val="16"/>
              </w:rPr>
              <w:t>Nebelstrecken (häufige Fahrbahnfeuchtigkeit)</w:t>
            </w:r>
          </w:p>
        </w:tc>
        <w:sdt>
          <w:sdtPr>
            <w:rPr>
              <w:rFonts w:ascii="Arial" w:hAnsi="Arial" w:cs="Arial"/>
              <w:b/>
              <w:sz w:val="18"/>
              <w:szCs w:val="18"/>
            </w:rPr>
            <w:id w:val="1551577839"/>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tcPr>
              <w:p w14:paraId="3E6BA5DB" w14:textId="4EDF3BE9" w:rsidR="00F43F3D" w:rsidRPr="00700397" w:rsidRDefault="001A5EAE" w:rsidP="00F43F3D">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sdt>
          <w:sdtPr>
            <w:rPr>
              <w:rFonts w:ascii="Arial" w:hAnsi="Arial" w:cs="Arial"/>
              <w:b/>
              <w:sz w:val="18"/>
              <w:szCs w:val="18"/>
            </w:rPr>
            <w:id w:val="-170342285"/>
            <w14:checkbox>
              <w14:checked w14:val="0"/>
              <w14:checkedState w14:val="2612" w14:font="MS Gothic"/>
              <w14:uncheckedState w14:val="2610" w14:font="MS Gothic"/>
            </w14:checkbox>
          </w:sdtPr>
          <w:sdtEndPr/>
          <w:sdtContent>
            <w:tc>
              <w:tcPr>
                <w:tcW w:w="1978" w:type="dxa"/>
                <w:tcBorders>
                  <w:top w:val="single" w:sz="4" w:space="0" w:color="auto"/>
                  <w:left w:val="single" w:sz="4" w:space="0" w:color="auto"/>
                  <w:bottom w:val="single" w:sz="4" w:space="0" w:color="auto"/>
                  <w:right w:val="single" w:sz="4" w:space="0" w:color="auto"/>
                </w:tcBorders>
              </w:tcPr>
              <w:p w14:paraId="42C69042" w14:textId="77777777" w:rsidR="00F43F3D" w:rsidRPr="00700397" w:rsidRDefault="00647000" w:rsidP="00F43F3D">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tr>
      <w:tr w:rsidR="00700397" w:rsidRPr="00700397" w14:paraId="680538BE" w14:textId="77777777" w:rsidTr="00135F00">
        <w:tc>
          <w:tcPr>
            <w:tcW w:w="8210" w:type="dxa"/>
            <w:gridSpan w:val="3"/>
            <w:tcBorders>
              <w:top w:val="single" w:sz="4" w:space="0" w:color="auto"/>
              <w:left w:val="single" w:sz="4" w:space="0" w:color="auto"/>
              <w:bottom w:val="single" w:sz="4" w:space="0" w:color="auto"/>
              <w:right w:val="single" w:sz="4" w:space="0" w:color="auto"/>
            </w:tcBorders>
          </w:tcPr>
          <w:p w14:paraId="4AC7A4AC" w14:textId="77777777" w:rsidR="00135F00" w:rsidRPr="00700397" w:rsidRDefault="00135F00" w:rsidP="00135F00">
            <w:pPr>
              <w:tabs>
                <w:tab w:val="left" w:pos="1276"/>
              </w:tabs>
              <w:spacing w:after="120"/>
              <w:rPr>
                <w:rFonts w:ascii="Arial" w:hAnsi="Arial" w:cs="Arial"/>
                <w:sz w:val="16"/>
                <w:szCs w:val="16"/>
              </w:rPr>
            </w:pPr>
            <w:r w:rsidRPr="00700397">
              <w:rPr>
                <w:rFonts w:ascii="Arial" w:hAnsi="Arial" w:cs="Arial"/>
                <w:sz w:val="16"/>
                <w:szCs w:val="16"/>
              </w:rPr>
              <w:t xml:space="preserve">Steigungs- / Gefällestrecken von </w:t>
            </w:r>
            <w:r w:rsidRPr="00700397">
              <w:rPr>
                <w:b/>
                <w:sz w:val="16"/>
                <w:szCs w:val="16"/>
                <w:highlight w:val="lightGray"/>
                <w:u w:val="dotted"/>
              </w:rPr>
              <w:fldChar w:fldCharType="begin">
                <w:ffData>
                  <w:name w:val=""/>
                  <w:enabled/>
                  <w:calcOnExit w:val="0"/>
                  <w:textInput/>
                </w:ffData>
              </w:fldChar>
            </w:r>
            <w:r w:rsidRPr="00700397">
              <w:rPr>
                <w:b/>
                <w:sz w:val="16"/>
                <w:szCs w:val="16"/>
                <w:highlight w:val="lightGray"/>
                <w:u w:val="dotted"/>
              </w:rPr>
              <w:instrText xml:space="preserve"> FORMTEXT </w:instrText>
            </w:r>
            <w:r w:rsidRPr="00700397">
              <w:rPr>
                <w:b/>
                <w:sz w:val="16"/>
                <w:szCs w:val="16"/>
                <w:highlight w:val="lightGray"/>
                <w:u w:val="dotted"/>
              </w:rPr>
            </w:r>
            <w:r w:rsidRPr="00700397">
              <w:rPr>
                <w:b/>
                <w:sz w:val="16"/>
                <w:szCs w:val="16"/>
                <w:highlight w:val="lightGray"/>
                <w:u w:val="dotted"/>
              </w:rPr>
              <w:fldChar w:fldCharType="separate"/>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sz w:val="16"/>
                <w:szCs w:val="16"/>
                <w:highlight w:val="lightGray"/>
                <w:u w:val="dotted"/>
              </w:rPr>
              <w:fldChar w:fldCharType="end"/>
            </w:r>
            <w:r w:rsidRPr="00700397">
              <w:rPr>
                <w:rFonts w:ascii="Arial" w:hAnsi="Arial" w:cs="Arial"/>
                <w:sz w:val="16"/>
                <w:szCs w:val="16"/>
              </w:rPr>
              <w:t xml:space="preserve"> % bis </w:t>
            </w:r>
            <w:r w:rsidRPr="00700397">
              <w:rPr>
                <w:b/>
                <w:sz w:val="16"/>
                <w:szCs w:val="16"/>
                <w:highlight w:val="lightGray"/>
                <w:u w:val="dotted"/>
              </w:rPr>
              <w:fldChar w:fldCharType="begin">
                <w:ffData>
                  <w:name w:val=""/>
                  <w:enabled/>
                  <w:calcOnExit w:val="0"/>
                  <w:textInput/>
                </w:ffData>
              </w:fldChar>
            </w:r>
            <w:r w:rsidRPr="00700397">
              <w:rPr>
                <w:b/>
                <w:sz w:val="16"/>
                <w:szCs w:val="16"/>
                <w:highlight w:val="lightGray"/>
                <w:u w:val="dotted"/>
              </w:rPr>
              <w:instrText xml:space="preserve"> FORMTEXT </w:instrText>
            </w:r>
            <w:r w:rsidRPr="00700397">
              <w:rPr>
                <w:b/>
                <w:sz w:val="16"/>
                <w:szCs w:val="16"/>
                <w:highlight w:val="lightGray"/>
                <w:u w:val="dotted"/>
              </w:rPr>
            </w:r>
            <w:r w:rsidRPr="00700397">
              <w:rPr>
                <w:b/>
                <w:sz w:val="16"/>
                <w:szCs w:val="16"/>
                <w:highlight w:val="lightGray"/>
                <w:u w:val="dotted"/>
              </w:rPr>
              <w:fldChar w:fldCharType="separate"/>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sz w:val="16"/>
                <w:szCs w:val="16"/>
                <w:highlight w:val="lightGray"/>
                <w:u w:val="dotted"/>
              </w:rPr>
              <w:fldChar w:fldCharType="end"/>
            </w:r>
            <w:r w:rsidRPr="00700397">
              <w:rPr>
                <w:rFonts w:ascii="Arial" w:hAnsi="Arial" w:cs="Arial"/>
                <w:sz w:val="16"/>
                <w:szCs w:val="16"/>
              </w:rPr>
              <w:t xml:space="preserve"> % </w:t>
            </w:r>
          </w:p>
        </w:tc>
      </w:tr>
      <w:tr w:rsidR="00700397" w:rsidRPr="00700397" w14:paraId="6CB35097" w14:textId="77777777" w:rsidTr="00135F00">
        <w:tc>
          <w:tcPr>
            <w:tcW w:w="8210" w:type="dxa"/>
            <w:gridSpan w:val="3"/>
            <w:tcBorders>
              <w:top w:val="single" w:sz="4" w:space="0" w:color="auto"/>
              <w:left w:val="single" w:sz="4" w:space="0" w:color="auto"/>
              <w:bottom w:val="single" w:sz="4" w:space="0" w:color="auto"/>
              <w:right w:val="single" w:sz="4" w:space="0" w:color="auto"/>
            </w:tcBorders>
          </w:tcPr>
          <w:p w14:paraId="2B5EBE32" w14:textId="77777777" w:rsidR="00135F00" w:rsidRPr="00700397" w:rsidRDefault="00135F00" w:rsidP="00135F00">
            <w:pPr>
              <w:tabs>
                <w:tab w:val="left" w:pos="1276"/>
              </w:tabs>
              <w:spacing w:after="120"/>
              <w:rPr>
                <w:rFonts w:ascii="Arial" w:hAnsi="Arial" w:cs="Arial"/>
                <w:sz w:val="16"/>
                <w:szCs w:val="16"/>
              </w:rPr>
            </w:pPr>
            <w:r w:rsidRPr="00700397">
              <w:rPr>
                <w:rFonts w:ascii="Arial" w:hAnsi="Arial" w:cs="Arial"/>
                <w:sz w:val="16"/>
                <w:szCs w:val="16"/>
              </w:rPr>
              <w:t xml:space="preserve">Kurvenradien von </w:t>
            </w:r>
            <w:r w:rsidRPr="00700397">
              <w:rPr>
                <w:b/>
                <w:sz w:val="16"/>
                <w:szCs w:val="16"/>
                <w:highlight w:val="lightGray"/>
                <w:u w:val="dotted"/>
              </w:rPr>
              <w:fldChar w:fldCharType="begin">
                <w:ffData>
                  <w:name w:val=""/>
                  <w:enabled/>
                  <w:calcOnExit w:val="0"/>
                  <w:textInput/>
                </w:ffData>
              </w:fldChar>
            </w:r>
            <w:r w:rsidRPr="00700397">
              <w:rPr>
                <w:b/>
                <w:sz w:val="16"/>
                <w:szCs w:val="16"/>
                <w:highlight w:val="lightGray"/>
                <w:u w:val="dotted"/>
              </w:rPr>
              <w:instrText xml:space="preserve"> FORMTEXT </w:instrText>
            </w:r>
            <w:r w:rsidRPr="00700397">
              <w:rPr>
                <w:b/>
                <w:sz w:val="16"/>
                <w:szCs w:val="16"/>
                <w:highlight w:val="lightGray"/>
                <w:u w:val="dotted"/>
              </w:rPr>
            </w:r>
            <w:r w:rsidRPr="00700397">
              <w:rPr>
                <w:b/>
                <w:sz w:val="16"/>
                <w:szCs w:val="16"/>
                <w:highlight w:val="lightGray"/>
                <w:u w:val="dotted"/>
              </w:rPr>
              <w:fldChar w:fldCharType="separate"/>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sz w:val="16"/>
                <w:szCs w:val="16"/>
                <w:highlight w:val="lightGray"/>
                <w:u w:val="dotted"/>
              </w:rPr>
              <w:fldChar w:fldCharType="end"/>
            </w:r>
            <w:r w:rsidRPr="00700397">
              <w:rPr>
                <w:rFonts w:ascii="Arial" w:hAnsi="Arial" w:cs="Arial"/>
                <w:sz w:val="16"/>
                <w:szCs w:val="16"/>
              </w:rPr>
              <w:t xml:space="preserve"> m bis </w:t>
            </w:r>
            <w:r w:rsidRPr="00700397">
              <w:rPr>
                <w:b/>
                <w:sz w:val="16"/>
                <w:szCs w:val="16"/>
                <w:highlight w:val="lightGray"/>
                <w:u w:val="dotted"/>
              </w:rPr>
              <w:fldChar w:fldCharType="begin">
                <w:ffData>
                  <w:name w:val=""/>
                  <w:enabled/>
                  <w:calcOnExit w:val="0"/>
                  <w:textInput/>
                </w:ffData>
              </w:fldChar>
            </w:r>
            <w:r w:rsidRPr="00700397">
              <w:rPr>
                <w:b/>
                <w:sz w:val="16"/>
                <w:szCs w:val="16"/>
                <w:highlight w:val="lightGray"/>
                <w:u w:val="dotted"/>
              </w:rPr>
              <w:instrText xml:space="preserve"> FORMTEXT </w:instrText>
            </w:r>
            <w:r w:rsidRPr="00700397">
              <w:rPr>
                <w:b/>
                <w:sz w:val="16"/>
                <w:szCs w:val="16"/>
                <w:highlight w:val="lightGray"/>
                <w:u w:val="dotted"/>
              </w:rPr>
            </w:r>
            <w:r w:rsidRPr="00700397">
              <w:rPr>
                <w:b/>
                <w:sz w:val="16"/>
                <w:szCs w:val="16"/>
                <w:highlight w:val="lightGray"/>
                <w:u w:val="dotted"/>
              </w:rPr>
              <w:fldChar w:fldCharType="separate"/>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noProof/>
                <w:sz w:val="16"/>
                <w:szCs w:val="16"/>
                <w:highlight w:val="lightGray"/>
                <w:u w:val="dotted"/>
              </w:rPr>
              <w:t> </w:t>
            </w:r>
            <w:r w:rsidRPr="00700397">
              <w:rPr>
                <w:b/>
                <w:sz w:val="16"/>
                <w:szCs w:val="16"/>
                <w:highlight w:val="lightGray"/>
                <w:u w:val="dotted"/>
              </w:rPr>
              <w:fldChar w:fldCharType="end"/>
            </w:r>
            <w:r w:rsidRPr="00700397">
              <w:rPr>
                <w:rFonts w:ascii="Arial" w:hAnsi="Arial" w:cs="Arial"/>
                <w:sz w:val="16"/>
                <w:szCs w:val="16"/>
              </w:rPr>
              <w:t xml:space="preserve"> m</w:t>
            </w:r>
          </w:p>
        </w:tc>
      </w:tr>
      <w:tr w:rsidR="00700397" w:rsidRPr="00700397" w14:paraId="2E06475B" w14:textId="77777777" w:rsidTr="00135F00">
        <w:tc>
          <w:tcPr>
            <w:tcW w:w="5240" w:type="dxa"/>
            <w:tcBorders>
              <w:top w:val="single" w:sz="4" w:space="0" w:color="auto"/>
              <w:left w:val="single" w:sz="4" w:space="0" w:color="auto"/>
              <w:bottom w:val="single" w:sz="4" w:space="0" w:color="auto"/>
              <w:right w:val="single" w:sz="4" w:space="0" w:color="auto"/>
            </w:tcBorders>
          </w:tcPr>
          <w:p w14:paraId="3627952F" w14:textId="77777777" w:rsidR="00F43F3D" w:rsidRPr="00700397" w:rsidRDefault="00135F00">
            <w:pPr>
              <w:tabs>
                <w:tab w:val="left" w:pos="1276"/>
              </w:tabs>
              <w:spacing w:after="120"/>
              <w:jc w:val="both"/>
              <w:rPr>
                <w:rFonts w:ascii="Arial" w:hAnsi="Arial" w:cs="Arial"/>
                <w:sz w:val="16"/>
                <w:szCs w:val="16"/>
              </w:rPr>
            </w:pPr>
            <w:r w:rsidRPr="00700397">
              <w:rPr>
                <w:rFonts w:ascii="Arial" w:hAnsi="Arial" w:cs="Arial"/>
                <w:sz w:val="16"/>
                <w:szCs w:val="16"/>
              </w:rPr>
              <w:t>Frosteinwirkungszone III</w:t>
            </w:r>
          </w:p>
        </w:tc>
        <w:sdt>
          <w:sdtPr>
            <w:rPr>
              <w:rFonts w:ascii="Arial" w:hAnsi="Arial" w:cs="Arial"/>
              <w:b/>
              <w:sz w:val="18"/>
              <w:szCs w:val="18"/>
            </w:rPr>
            <w:id w:val="-1873209289"/>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tcPr>
              <w:p w14:paraId="27930E4F" w14:textId="33C097CC" w:rsidR="00F43F3D" w:rsidRPr="00700397" w:rsidRDefault="001A5EAE" w:rsidP="00F43F3D">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sdt>
          <w:sdtPr>
            <w:rPr>
              <w:rFonts w:ascii="Arial" w:hAnsi="Arial" w:cs="Arial"/>
              <w:b/>
              <w:sz w:val="18"/>
              <w:szCs w:val="18"/>
            </w:rPr>
            <w:id w:val="2041935700"/>
            <w14:checkbox>
              <w14:checked w14:val="0"/>
              <w14:checkedState w14:val="2612" w14:font="MS Gothic"/>
              <w14:uncheckedState w14:val="2610" w14:font="MS Gothic"/>
            </w14:checkbox>
          </w:sdtPr>
          <w:sdtEndPr/>
          <w:sdtContent>
            <w:tc>
              <w:tcPr>
                <w:tcW w:w="1978" w:type="dxa"/>
                <w:tcBorders>
                  <w:top w:val="single" w:sz="4" w:space="0" w:color="auto"/>
                  <w:left w:val="single" w:sz="4" w:space="0" w:color="auto"/>
                  <w:bottom w:val="single" w:sz="4" w:space="0" w:color="auto"/>
                  <w:right w:val="single" w:sz="4" w:space="0" w:color="auto"/>
                </w:tcBorders>
              </w:tcPr>
              <w:p w14:paraId="4F98A532" w14:textId="77777777" w:rsidR="00F43F3D" w:rsidRPr="00700397" w:rsidRDefault="00491FD7" w:rsidP="00F43F3D">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tr>
      <w:tr w:rsidR="00700397" w:rsidRPr="00700397" w14:paraId="61A2CD65" w14:textId="77777777" w:rsidTr="00135F00">
        <w:tc>
          <w:tcPr>
            <w:tcW w:w="5240" w:type="dxa"/>
            <w:tcBorders>
              <w:top w:val="single" w:sz="4" w:space="0" w:color="auto"/>
              <w:left w:val="single" w:sz="4" w:space="0" w:color="auto"/>
              <w:bottom w:val="single" w:sz="4" w:space="0" w:color="auto"/>
              <w:right w:val="single" w:sz="4" w:space="0" w:color="auto"/>
            </w:tcBorders>
          </w:tcPr>
          <w:p w14:paraId="41EC3FE1" w14:textId="77777777" w:rsidR="00135F00" w:rsidRPr="00700397" w:rsidRDefault="00135F00">
            <w:pPr>
              <w:tabs>
                <w:tab w:val="left" w:pos="1276"/>
              </w:tabs>
              <w:spacing w:after="120"/>
              <w:jc w:val="both"/>
              <w:rPr>
                <w:rFonts w:ascii="Arial" w:hAnsi="Arial" w:cs="Arial"/>
                <w:sz w:val="16"/>
                <w:szCs w:val="16"/>
              </w:rPr>
            </w:pPr>
            <w:r w:rsidRPr="00700397">
              <w:rPr>
                <w:rFonts w:ascii="Arial" w:hAnsi="Arial" w:cs="Arial"/>
                <w:sz w:val="16"/>
                <w:szCs w:val="16"/>
              </w:rPr>
              <w:t>Kreuzungsbereich mit Signalanlage</w:t>
            </w:r>
          </w:p>
        </w:tc>
        <w:sdt>
          <w:sdtPr>
            <w:rPr>
              <w:rFonts w:ascii="Arial" w:hAnsi="Arial" w:cs="Arial"/>
              <w:b/>
              <w:sz w:val="18"/>
              <w:szCs w:val="18"/>
            </w:rPr>
            <w:id w:val="1316301205"/>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tcPr>
              <w:p w14:paraId="1F5B8211" w14:textId="77777777" w:rsidR="00135F00" w:rsidRPr="00700397" w:rsidRDefault="00491FD7" w:rsidP="00135F00">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sdt>
          <w:sdtPr>
            <w:rPr>
              <w:rFonts w:ascii="Arial" w:hAnsi="Arial" w:cs="Arial"/>
              <w:b/>
              <w:sz w:val="18"/>
              <w:szCs w:val="18"/>
            </w:rPr>
            <w:id w:val="1000014614"/>
            <w14:checkbox>
              <w14:checked w14:val="0"/>
              <w14:checkedState w14:val="2612" w14:font="MS Gothic"/>
              <w14:uncheckedState w14:val="2610" w14:font="MS Gothic"/>
            </w14:checkbox>
          </w:sdtPr>
          <w:sdtEndPr/>
          <w:sdtContent>
            <w:tc>
              <w:tcPr>
                <w:tcW w:w="1978" w:type="dxa"/>
                <w:tcBorders>
                  <w:top w:val="single" w:sz="4" w:space="0" w:color="auto"/>
                  <w:left w:val="single" w:sz="4" w:space="0" w:color="auto"/>
                  <w:bottom w:val="single" w:sz="4" w:space="0" w:color="auto"/>
                  <w:right w:val="single" w:sz="4" w:space="0" w:color="auto"/>
                </w:tcBorders>
              </w:tcPr>
              <w:p w14:paraId="14998C29" w14:textId="6917011C" w:rsidR="00135F00" w:rsidRPr="00700397" w:rsidRDefault="001A5EAE" w:rsidP="00F43F3D">
                <w:pPr>
                  <w:tabs>
                    <w:tab w:val="left" w:pos="1276"/>
                  </w:tabs>
                  <w:spacing w:after="120"/>
                  <w:jc w:val="center"/>
                  <w:rPr>
                    <w:rFonts w:ascii="Arial" w:hAnsi="Arial" w:cs="Arial"/>
                    <w:b/>
                    <w:sz w:val="16"/>
                    <w:szCs w:val="16"/>
                  </w:rPr>
                </w:pPr>
                <w:r w:rsidRPr="00700397">
                  <w:rPr>
                    <w:rFonts w:ascii="MS Gothic" w:eastAsia="MS Gothic" w:hAnsi="MS Gothic" w:cs="Arial" w:hint="eastAsia"/>
                    <w:b/>
                    <w:sz w:val="18"/>
                    <w:szCs w:val="18"/>
                  </w:rPr>
                  <w:t>☐</w:t>
                </w:r>
              </w:p>
            </w:tc>
          </w:sdtContent>
        </w:sdt>
      </w:tr>
      <w:tr w:rsidR="00700397" w:rsidRPr="00700397" w14:paraId="15F4C6A7" w14:textId="77777777" w:rsidTr="00AD0696">
        <w:tc>
          <w:tcPr>
            <w:tcW w:w="5240" w:type="dxa"/>
            <w:tcBorders>
              <w:top w:val="single" w:sz="4" w:space="0" w:color="auto"/>
              <w:left w:val="single" w:sz="4" w:space="0" w:color="auto"/>
              <w:bottom w:val="single" w:sz="4" w:space="0" w:color="auto"/>
              <w:right w:val="single" w:sz="4" w:space="0" w:color="auto"/>
            </w:tcBorders>
          </w:tcPr>
          <w:p w14:paraId="3DAE86FD" w14:textId="77777777" w:rsidR="00135F00" w:rsidRPr="00700397" w:rsidRDefault="00135F00">
            <w:pPr>
              <w:tabs>
                <w:tab w:val="left" w:pos="1276"/>
              </w:tabs>
              <w:spacing w:after="120"/>
              <w:jc w:val="both"/>
              <w:rPr>
                <w:rFonts w:ascii="Arial" w:hAnsi="Arial" w:cs="Arial"/>
                <w:sz w:val="16"/>
                <w:szCs w:val="16"/>
              </w:rPr>
            </w:pPr>
            <w:r w:rsidRPr="00700397">
              <w:rPr>
                <w:rFonts w:ascii="Arial" w:hAnsi="Arial" w:cs="Arial"/>
                <w:sz w:val="16"/>
                <w:szCs w:val="16"/>
              </w:rPr>
              <w:t>Ausbau mit Verkehrsführung auf der neuen Decke während der Bauphase gemäß Baubeschreibung</w:t>
            </w:r>
          </w:p>
        </w:tc>
        <w:tc>
          <w:tcPr>
            <w:tcW w:w="992" w:type="dxa"/>
            <w:tcBorders>
              <w:top w:val="single" w:sz="4" w:space="0" w:color="auto"/>
              <w:left w:val="single" w:sz="4" w:space="0" w:color="auto"/>
              <w:bottom w:val="single" w:sz="4" w:space="0" w:color="auto"/>
              <w:right w:val="single" w:sz="4" w:space="0" w:color="auto"/>
            </w:tcBorders>
          </w:tcPr>
          <w:p w14:paraId="6B7D75F1" w14:textId="77777777" w:rsidR="00135F00" w:rsidRPr="00700397" w:rsidRDefault="00700397" w:rsidP="00F43F3D">
            <w:pPr>
              <w:tabs>
                <w:tab w:val="left" w:pos="1276"/>
              </w:tabs>
              <w:spacing w:after="120"/>
              <w:jc w:val="center"/>
              <w:rPr>
                <w:rFonts w:ascii="Arial" w:hAnsi="Arial" w:cs="Arial"/>
                <w:b/>
                <w:sz w:val="16"/>
                <w:szCs w:val="16"/>
              </w:rPr>
            </w:pPr>
            <w:sdt>
              <w:sdtPr>
                <w:rPr>
                  <w:rFonts w:ascii="Arial" w:hAnsi="Arial" w:cs="Arial"/>
                  <w:b/>
                  <w:sz w:val="18"/>
                  <w:szCs w:val="18"/>
                </w:rPr>
                <w:id w:val="-1521611303"/>
                <w14:checkbox>
                  <w14:checked w14:val="0"/>
                  <w14:checkedState w14:val="2612" w14:font="MS Gothic"/>
                  <w14:uncheckedState w14:val="2610" w14:font="MS Gothic"/>
                </w14:checkbox>
              </w:sdtPr>
              <w:sdtEndPr/>
              <w:sdtContent>
                <w:r w:rsidR="00491FD7" w:rsidRPr="00700397">
                  <w:rPr>
                    <w:rFonts w:ascii="MS Gothic" w:eastAsia="MS Gothic" w:hAnsi="MS Gothic" w:cs="Arial" w:hint="eastAsia"/>
                    <w:b/>
                    <w:sz w:val="18"/>
                    <w:szCs w:val="18"/>
                  </w:rPr>
                  <w:t>☐</w:t>
                </w:r>
              </w:sdtContent>
            </w:sdt>
          </w:p>
        </w:tc>
        <w:tc>
          <w:tcPr>
            <w:tcW w:w="1978" w:type="dxa"/>
            <w:tcBorders>
              <w:top w:val="single" w:sz="4" w:space="0" w:color="auto"/>
              <w:left w:val="single" w:sz="4" w:space="0" w:color="auto"/>
              <w:bottom w:val="single" w:sz="4" w:space="0" w:color="auto"/>
              <w:right w:val="single" w:sz="4" w:space="0" w:color="auto"/>
            </w:tcBorders>
          </w:tcPr>
          <w:p w14:paraId="47229D2E" w14:textId="0A08A252" w:rsidR="00135F00" w:rsidRPr="00700397" w:rsidRDefault="00700397" w:rsidP="00491FD7">
            <w:pPr>
              <w:tabs>
                <w:tab w:val="left" w:pos="1276"/>
              </w:tabs>
              <w:spacing w:after="120"/>
              <w:jc w:val="center"/>
              <w:rPr>
                <w:rFonts w:ascii="Arial" w:hAnsi="Arial" w:cs="Arial"/>
                <w:b/>
                <w:sz w:val="16"/>
                <w:szCs w:val="16"/>
              </w:rPr>
            </w:pPr>
            <w:sdt>
              <w:sdtPr>
                <w:rPr>
                  <w:rFonts w:ascii="Arial" w:hAnsi="Arial" w:cs="Arial"/>
                  <w:b/>
                  <w:sz w:val="18"/>
                  <w:szCs w:val="18"/>
                </w:rPr>
                <w:id w:val="463463620"/>
                <w14:checkbox>
                  <w14:checked w14:val="0"/>
                  <w14:checkedState w14:val="2612" w14:font="MS Gothic"/>
                  <w14:uncheckedState w14:val="2610" w14:font="MS Gothic"/>
                </w14:checkbox>
              </w:sdtPr>
              <w:sdtEndPr/>
              <w:sdtContent>
                <w:r w:rsidR="001A5EAE" w:rsidRPr="00700397">
                  <w:rPr>
                    <w:rFonts w:ascii="MS Gothic" w:eastAsia="MS Gothic" w:hAnsi="MS Gothic" w:cs="Arial" w:hint="eastAsia"/>
                    <w:b/>
                    <w:sz w:val="18"/>
                    <w:szCs w:val="18"/>
                  </w:rPr>
                  <w:t>☐</w:t>
                </w:r>
              </w:sdtContent>
            </w:sdt>
          </w:p>
        </w:tc>
      </w:tr>
      <w:tr w:rsidR="00AD0696" w:rsidRPr="00700397" w14:paraId="6D7E86EB" w14:textId="77777777" w:rsidTr="00AD0696">
        <w:tc>
          <w:tcPr>
            <w:tcW w:w="8210" w:type="dxa"/>
            <w:gridSpan w:val="3"/>
            <w:tcBorders>
              <w:top w:val="single" w:sz="4" w:space="0" w:color="auto"/>
              <w:left w:val="single" w:sz="4" w:space="0" w:color="auto"/>
              <w:bottom w:val="single" w:sz="4" w:space="0" w:color="auto"/>
              <w:right w:val="single" w:sz="4" w:space="0" w:color="auto"/>
            </w:tcBorders>
          </w:tcPr>
          <w:p w14:paraId="6A75BF72" w14:textId="77777777" w:rsidR="00AD0696" w:rsidRPr="00700397" w:rsidRDefault="00AD0696" w:rsidP="00AD0696">
            <w:pPr>
              <w:tabs>
                <w:tab w:val="left" w:pos="1276"/>
              </w:tabs>
              <w:spacing w:after="120"/>
              <w:rPr>
                <w:rFonts w:ascii="Arial" w:hAnsi="Arial" w:cs="Arial"/>
                <w:sz w:val="16"/>
                <w:szCs w:val="16"/>
                <w:u w:val="single"/>
              </w:rPr>
            </w:pPr>
            <w:r w:rsidRPr="00700397">
              <w:rPr>
                <w:rFonts w:ascii="Arial" w:hAnsi="Arial" w:cs="Arial"/>
                <w:b/>
                <w:sz w:val="16"/>
                <w:szCs w:val="16"/>
                <w:u w:val="single"/>
              </w:rPr>
              <w:t>Besonderheiten:</w:t>
            </w:r>
          </w:p>
          <w:p w14:paraId="423E5CE5" w14:textId="77777777" w:rsidR="00AD0696" w:rsidRPr="00700397" w:rsidRDefault="00E81A08" w:rsidP="00E81A08">
            <w:pPr>
              <w:pStyle w:val="Listenabsatz"/>
              <w:numPr>
                <w:ilvl w:val="0"/>
                <w:numId w:val="34"/>
              </w:numPr>
              <w:tabs>
                <w:tab w:val="left" w:pos="1276"/>
              </w:tabs>
              <w:spacing w:after="120"/>
              <w:rPr>
                <w:rFonts w:ascii="Arial" w:hAnsi="Arial" w:cs="Arial"/>
                <w:sz w:val="16"/>
                <w:szCs w:val="16"/>
              </w:rPr>
            </w:pPr>
            <w:r w:rsidRPr="00700397">
              <w:rPr>
                <w:rFonts w:ascii="Arial" w:hAnsi="Arial" w:cs="Arial"/>
                <w:sz w:val="16"/>
                <w:szCs w:val="16"/>
              </w:rPr>
              <w:t>Siehe Baubeschreibung</w:t>
            </w:r>
          </w:p>
        </w:tc>
      </w:tr>
    </w:tbl>
    <w:p w14:paraId="2A0ADB63" w14:textId="77777777" w:rsidR="00A67B4E" w:rsidRPr="00700397" w:rsidRDefault="00A67B4E">
      <w:pPr>
        <w:tabs>
          <w:tab w:val="left" w:pos="1276"/>
        </w:tabs>
        <w:spacing w:after="120"/>
        <w:ind w:left="851"/>
        <w:jc w:val="both"/>
        <w:rPr>
          <w:rFonts w:ascii="Arial" w:hAnsi="Arial" w:cs="Arial"/>
          <w:sz w:val="22"/>
          <w:szCs w:val="22"/>
        </w:rPr>
      </w:pPr>
    </w:p>
    <w:p w14:paraId="7D8F1BBC" w14:textId="77777777" w:rsidR="003416D8" w:rsidRPr="00700397" w:rsidRDefault="00793D35">
      <w:pPr>
        <w:tabs>
          <w:tab w:val="left" w:pos="1276"/>
        </w:tabs>
        <w:spacing w:after="120"/>
        <w:ind w:left="851"/>
        <w:jc w:val="both"/>
        <w:rPr>
          <w:rFonts w:ascii="Arial" w:hAnsi="Arial" w:cs="Arial"/>
          <w:sz w:val="22"/>
          <w:szCs w:val="22"/>
        </w:rPr>
      </w:pPr>
      <w:r w:rsidRPr="00700397">
        <w:rPr>
          <w:rFonts w:ascii="Arial" w:hAnsi="Arial" w:cs="Arial"/>
          <w:sz w:val="22"/>
          <w:szCs w:val="22"/>
        </w:rPr>
        <w:t>2.</w:t>
      </w:r>
      <w:r w:rsidRPr="00700397">
        <w:rPr>
          <w:rFonts w:ascii="Arial" w:hAnsi="Arial" w:cs="Arial"/>
          <w:sz w:val="22"/>
          <w:szCs w:val="22"/>
        </w:rPr>
        <w:tab/>
        <w:t>Böschungsneigung</w:t>
      </w:r>
    </w:p>
    <w:tbl>
      <w:tblPr>
        <w:tblW w:w="8363" w:type="dxa"/>
        <w:tblInd w:w="921" w:type="dxa"/>
        <w:tblLayout w:type="fixed"/>
        <w:tblCellMar>
          <w:left w:w="70" w:type="dxa"/>
          <w:right w:w="70" w:type="dxa"/>
        </w:tblCellMar>
        <w:tblLook w:val="0000" w:firstRow="0" w:lastRow="0" w:firstColumn="0" w:lastColumn="0" w:noHBand="0" w:noVBand="0"/>
      </w:tblPr>
      <w:tblGrid>
        <w:gridCol w:w="8363"/>
      </w:tblGrid>
      <w:tr w:rsidR="003416D8" w:rsidRPr="00700397" w14:paraId="75A35DEF" w14:textId="77777777">
        <w:tc>
          <w:tcPr>
            <w:tcW w:w="8363" w:type="dxa"/>
          </w:tcPr>
          <w:p w14:paraId="7627F308" w14:textId="77777777" w:rsidR="003416D8" w:rsidRPr="00700397" w:rsidRDefault="00793D35" w:rsidP="00FB1006">
            <w:pPr>
              <w:tabs>
                <w:tab w:val="left" w:pos="851"/>
              </w:tabs>
              <w:rPr>
                <w:rFonts w:ascii="Arial" w:hAnsi="Arial" w:cs="Arial"/>
                <w:sz w:val="22"/>
                <w:szCs w:val="22"/>
              </w:rPr>
            </w:pPr>
            <w:r w:rsidRPr="00700397">
              <w:rPr>
                <w:rFonts w:ascii="Arial" w:hAnsi="Arial" w:cs="Arial"/>
                <w:sz w:val="22"/>
                <w:szCs w:val="22"/>
              </w:rPr>
              <w:t xml:space="preserve">Die Böschungsneigung beträgt </w:t>
            </w:r>
            <w:r w:rsidR="00F776ED" w:rsidRPr="00700397">
              <w:rPr>
                <w:rFonts w:ascii="Arial" w:hAnsi="Arial" w:cs="Arial"/>
                <w:sz w:val="22"/>
                <w:szCs w:val="22"/>
              </w:rPr>
              <w:t xml:space="preserve">i. d. </w:t>
            </w:r>
            <w:r w:rsidR="00FB1006" w:rsidRPr="00700397">
              <w:rPr>
                <w:rFonts w:ascii="Arial" w:hAnsi="Arial" w:cs="Arial"/>
                <w:sz w:val="22"/>
                <w:szCs w:val="22"/>
              </w:rPr>
              <w:t>R</w:t>
            </w:r>
            <w:r w:rsidR="00F776ED" w:rsidRPr="00700397">
              <w:rPr>
                <w:rFonts w:ascii="Arial" w:hAnsi="Arial" w:cs="Arial"/>
                <w:sz w:val="22"/>
                <w:szCs w:val="22"/>
              </w:rPr>
              <w:t xml:space="preserve">. </w:t>
            </w:r>
            <w:r w:rsidRPr="00700397">
              <w:rPr>
                <w:rFonts w:ascii="Arial" w:hAnsi="Arial" w:cs="Arial"/>
                <w:sz w:val="22"/>
                <w:szCs w:val="22"/>
              </w:rPr>
              <w:t>1 : 1,5.</w:t>
            </w:r>
          </w:p>
        </w:tc>
      </w:tr>
    </w:tbl>
    <w:p w14:paraId="1757868C" w14:textId="77777777" w:rsidR="003416D8" w:rsidRPr="00700397" w:rsidRDefault="003416D8">
      <w:pPr>
        <w:tabs>
          <w:tab w:val="left" w:pos="1276"/>
        </w:tabs>
        <w:spacing w:after="120"/>
        <w:ind w:left="851"/>
        <w:jc w:val="both"/>
        <w:rPr>
          <w:rFonts w:ascii="Arial" w:hAnsi="Arial" w:cs="Arial"/>
          <w:sz w:val="22"/>
          <w:szCs w:val="22"/>
        </w:rPr>
      </w:pPr>
    </w:p>
    <w:p w14:paraId="13D171EB" w14:textId="77777777" w:rsidR="003416D8" w:rsidRPr="00700397" w:rsidRDefault="00793D35">
      <w:pPr>
        <w:tabs>
          <w:tab w:val="left" w:pos="1276"/>
        </w:tabs>
        <w:spacing w:after="120"/>
        <w:ind w:left="851"/>
        <w:jc w:val="both"/>
        <w:rPr>
          <w:rFonts w:ascii="Arial" w:hAnsi="Arial" w:cs="Arial"/>
          <w:sz w:val="22"/>
          <w:szCs w:val="22"/>
        </w:rPr>
      </w:pPr>
      <w:r w:rsidRPr="00700397">
        <w:rPr>
          <w:rFonts w:ascii="Arial" w:hAnsi="Arial" w:cs="Arial"/>
          <w:sz w:val="22"/>
          <w:szCs w:val="22"/>
        </w:rPr>
        <w:t>3.</w:t>
      </w:r>
      <w:r w:rsidRPr="00700397">
        <w:rPr>
          <w:rFonts w:ascii="Arial" w:hAnsi="Arial" w:cs="Arial"/>
          <w:sz w:val="22"/>
          <w:szCs w:val="22"/>
        </w:rPr>
        <w:tab/>
        <w:t>Seitenentnahme</w:t>
      </w:r>
    </w:p>
    <w:tbl>
      <w:tblPr>
        <w:tblW w:w="8363" w:type="dxa"/>
        <w:tblInd w:w="921" w:type="dxa"/>
        <w:tblLayout w:type="fixed"/>
        <w:tblCellMar>
          <w:left w:w="70" w:type="dxa"/>
          <w:right w:w="70" w:type="dxa"/>
        </w:tblCellMar>
        <w:tblLook w:val="0000" w:firstRow="0" w:lastRow="0" w:firstColumn="0" w:lastColumn="0" w:noHBand="0" w:noVBand="0"/>
      </w:tblPr>
      <w:tblGrid>
        <w:gridCol w:w="8363"/>
      </w:tblGrid>
      <w:tr w:rsidR="003416D8" w:rsidRPr="00700397" w14:paraId="17C2AAE9" w14:textId="77777777">
        <w:tc>
          <w:tcPr>
            <w:tcW w:w="8363" w:type="dxa"/>
          </w:tcPr>
          <w:p w14:paraId="650BFBAB" w14:textId="77777777" w:rsidR="003416D8" w:rsidRPr="00700397" w:rsidRDefault="00AA6725" w:rsidP="003A6A75">
            <w:pPr>
              <w:tabs>
                <w:tab w:val="left" w:pos="851"/>
              </w:tabs>
              <w:rPr>
                <w:rFonts w:ascii="Arial" w:hAnsi="Arial" w:cs="Arial"/>
                <w:sz w:val="22"/>
                <w:szCs w:val="22"/>
              </w:rPr>
            </w:pPr>
            <w:r w:rsidRPr="00700397">
              <w:rPr>
                <w:rFonts w:ascii="Arial" w:hAnsi="Arial" w:cs="Arial"/>
                <w:sz w:val="22"/>
                <w:szCs w:val="22"/>
              </w:rPr>
              <w:t xml:space="preserve"> - Entfällt - </w:t>
            </w:r>
          </w:p>
        </w:tc>
      </w:tr>
    </w:tbl>
    <w:p w14:paraId="222373AE" w14:textId="77777777" w:rsidR="003416D8" w:rsidRPr="00700397" w:rsidRDefault="003416D8">
      <w:pPr>
        <w:ind w:left="851"/>
        <w:jc w:val="both"/>
        <w:rPr>
          <w:rFonts w:ascii="Arial" w:hAnsi="Arial" w:cs="Arial"/>
          <w:sz w:val="22"/>
          <w:szCs w:val="22"/>
        </w:rPr>
      </w:pPr>
    </w:p>
    <w:p w14:paraId="4519952E" w14:textId="77777777" w:rsidR="003416D8" w:rsidRPr="00700397" w:rsidRDefault="00793D35">
      <w:pPr>
        <w:tabs>
          <w:tab w:val="left" w:pos="1276"/>
        </w:tabs>
        <w:spacing w:after="120"/>
        <w:ind w:left="851"/>
        <w:jc w:val="both"/>
        <w:rPr>
          <w:rFonts w:ascii="Arial" w:hAnsi="Arial" w:cs="Arial"/>
          <w:sz w:val="22"/>
          <w:szCs w:val="22"/>
        </w:rPr>
      </w:pPr>
      <w:r w:rsidRPr="00700397">
        <w:rPr>
          <w:rFonts w:ascii="Arial" w:hAnsi="Arial" w:cs="Arial"/>
          <w:sz w:val="22"/>
          <w:szCs w:val="22"/>
        </w:rPr>
        <w:t>4.</w:t>
      </w:r>
      <w:r w:rsidRPr="00700397">
        <w:rPr>
          <w:rFonts w:ascii="Arial" w:hAnsi="Arial" w:cs="Arial"/>
          <w:sz w:val="22"/>
          <w:szCs w:val="22"/>
        </w:rPr>
        <w:tab/>
        <w:t>Ablagerungsmöglichkeiten</w:t>
      </w:r>
    </w:p>
    <w:tbl>
      <w:tblPr>
        <w:tblW w:w="8363" w:type="dxa"/>
        <w:tblInd w:w="921" w:type="dxa"/>
        <w:tblLayout w:type="fixed"/>
        <w:tblCellMar>
          <w:left w:w="70" w:type="dxa"/>
          <w:right w:w="70" w:type="dxa"/>
        </w:tblCellMar>
        <w:tblLook w:val="0000" w:firstRow="0" w:lastRow="0" w:firstColumn="0" w:lastColumn="0" w:noHBand="0" w:noVBand="0"/>
      </w:tblPr>
      <w:tblGrid>
        <w:gridCol w:w="8363"/>
      </w:tblGrid>
      <w:tr w:rsidR="003416D8" w:rsidRPr="00700397" w14:paraId="2E511921" w14:textId="77777777">
        <w:tc>
          <w:tcPr>
            <w:tcW w:w="8363" w:type="dxa"/>
          </w:tcPr>
          <w:p w14:paraId="017CDDAE" w14:textId="77777777" w:rsidR="003416D8" w:rsidRPr="00700397" w:rsidRDefault="00793D35" w:rsidP="003A6A75">
            <w:pPr>
              <w:tabs>
                <w:tab w:val="left" w:pos="851"/>
              </w:tabs>
              <w:rPr>
                <w:rFonts w:ascii="Arial" w:hAnsi="Arial" w:cs="Arial"/>
                <w:sz w:val="22"/>
                <w:szCs w:val="22"/>
              </w:rPr>
            </w:pPr>
            <w:r w:rsidRPr="00700397">
              <w:rPr>
                <w:rFonts w:ascii="Arial" w:hAnsi="Arial" w:cs="Arial"/>
                <w:sz w:val="22"/>
                <w:szCs w:val="22"/>
              </w:rPr>
              <w:t>Der Auftraggeber stellt keine Deponieflächen zur Verfügung</w:t>
            </w:r>
          </w:p>
        </w:tc>
      </w:tr>
    </w:tbl>
    <w:p w14:paraId="783DD450" w14:textId="77777777" w:rsidR="003416D8" w:rsidRPr="00700397" w:rsidRDefault="003416D8">
      <w:pPr>
        <w:ind w:firstLine="851"/>
        <w:jc w:val="both"/>
        <w:rPr>
          <w:rFonts w:ascii="Arial" w:hAnsi="Arial" w:cs="Arial"/>
          <w:sz w:val="22"/>
          <w:szCs w:val="22"/>
        </w:rPr>
      </w:pPr>
    </w:p>
    <w:p w14:paraId="7706F7C9" w14:textId="77777777" w:rsidR="0076636A" w:rsidRPr="00700397" w:rsidRDefault="0076636A" w:rsidP="0076636A">
      <w:pPr>
        <w:tabs>
          <w:tab w:val="left" w:pos="1276"/>
        </w:tabs>
        <w:spacing w:after="120"/>
        <w:ind w:left="851"/>
        <w:jc w:val="both"/>
        <w:rPr>
          <w:rFonts w:ascii="Arial" w:hAnsi="Arial" w:cs="Arial"/>
          <w:sz w:val="22"/>
          <w:szCs w:val="22"/>
        </w:rPr>
      </w:pPr>
      <w:r w:rsidRPr="00700397">
        <w:rPr>
          <w:rFonts w:ascii="Arial" w:hAnsi="Arial" w:cs="Arial"/>
          <w:sz w:val="22"/>
          <w:szCs w:val="22"/>
        </w:rPr>
        <w:t>5.</w:t>
      </w:r>
      <w:r w:rsidRPr="00700397">
        <w:rPr>
          <w:rFonts w:ascii="Arial" w:hAnsi="Arial" w:cs="Arial"/>
          <w:sz w:val="22"/>
          <w:szCs w:val="22"/>
        </w:rPr>
        <w:tab/>
        <w:t>Einsaatarbeiten</w:t>
      </w:r>
    </w:p>
    <w:tbl>
      <w:tblPr>
        <w:tblW w:w="8363" w:type="dxa"/>
        <w:tblInd w:w="921" w:type="dxa"/>
        <w:tblLayout w:type="fixed"/>
        <w:tblCellMar>
          <w:left w:w="70" w:type="dxa"/>
          <w:right w:w="70" w:type="dxa"/>
        </w:tblCellMar>
        <w:tblLook w:val="0000" w:firstRow="0" w:lastRow="0" w:firstColumn="0" w:lastColumn="0" w:noHBand="0" w:noVBand="0"/>
      </w:tblPr>
      <w:tblGrid>
        <w:gridCol w:w="8363"/>
      </w:tblGrid>
      <w:tr w:rsidR="0076636A" w:rsidRPr="00700397" w14:paraId="21903EFD" w14:textId="77777777" w:rsidTr="0005120A">
        <w:tc>
          <w:tcPr>
            <w:tcW w:w="8363" w:type="dxa"/>
          </w:tcPr>
          <w:p w14:paraId="615CBFD8" w14:textId="77777777" w:rsidR="00AB5412" w:rsidRPr="00700397" w:rsidRDefault="00AB5412" w:rsidP="00AB5412">
            <w:pPr>
              <w:overflowPunct/>
              <w:spacing w:line="240" w:lineRule="auto"/>
              <w:textAlignment w:val="auto"/>
              <w:rPr>
                <w:rFonts w:ascii="Arial" w:hAnsi="Arial" w:cs="Arial"/>
                <w:sz w:val="22"/>
                <w:szCs w:val="22"/>
              </w:rPr>
            </w:pPr>
            <w:r w:rsidRPr="00700397">
              <w:rPr>
                <w:rFonts w:ascii="Arial" w:hAnsi="Arial" w:cs="Arial"/>
                <w:sz w:val="22"/>
                <w:szCs w:val="22"/>
              </w:rPr>
              <w:t>Die nach der Andeckung des Oberbodens anzusäenden Flächen sind ordnungsgemäß vorzubereiten, auflaufende Wurzelunkräuter sind manuell zu entfernen, vorhandene Steine, Holz und Wurzeln abzusammeln. Das Räumgut ist vom AN zu entsorgen. Der angedeckte Oberboden ist zu lockern, sodass eine feinkrümelige Bodenstruktur hergestellt und ein Feinplanum, das aufgeraut bleibt (auf keinen Fall platt-/ glattplanieren), entsteht. Die Leistungen sind in die jeweiligen Positionen einzukalkulieren.</w:t>
            </w:r>
          </w:p>
          <w:p w14:paraId="3E38BBFA" w14:textId="77777777" w:rsidR="0076636A" w:rsidRPr="00700397" w:rsidRDefault="00AB5412" w:rsidP="00AB5412">
            <w:pPr>
              <w:tabs>
                <w:tab w:val="left" w:pos="851"/>
              </w:tabs>
              <w:rPr>
                <w:rFonts w:ascii="Arial" w:hAnsi="Arial" w:cs="Arial"/>
                <w:sz w:val="22"/>
                <w:szCs w:val="22"/>
              </w:rPr>
            </w:pPr>
            <w:r w:rsidRPr="00700397">
              <w:rPr>
                <w:rFonts w:ascii="Arial" w:hAnsi="Arial" w:cs="Arial"/>
                <w:sz w:val="22"/>
                <w:szCs w:val="22"/>
              </w:rPr>
              <w:t>Begrünungsmaßnahmen (Einsaat) werden ohne Bodenverbesserungsstoffe durchgeführt.</w:t>
            </w:r>
          </w:p>
        </w:tc>
      </w:tr>
    </w:tbl>
    <w:p w14:paraId="35CD293B" w14:textId="77777777" w:rsidR="0076636A" w:rsidRPr="00700397" w:rsidRDefault="0076636A">
      <w:pPr>
        <w:ind w:firstLine="851"/>
        <w:jc w:val="both"/>
        <w:rPr>
          <w:rFonts w:ascii="Arial" w:hAnsi="Arial" w:cs="Arial"/>
          <w:sz w:val="22"/>
          <w:szCs w:val="22"/>
        </w:rPr>
      </w:pPr>
    </w:p>
    <w:p w14:paraId="1AB3948D" w14:textId="77777777" w:rsidR="0076636A" w:rsidRPr="00700397" w:rsidRDefault="0076636A">
      <w:pPr>
        <w:ind w:firstLine="851"/>
        <w:jc w:val="both"/>
        <w:rPr>
          <w:rFonts w:ascii="Arial" w:hAnsi="Arial" w:cs="Arial"/>
          <w:sz w:val="22"/>
          <w:szCs w:val="22"/>
        </w:rPr>
      </w:pPr>
    </w:p>
    <w:p w14:paraId="7656B013" w14:textId="77777777" w:rsidR="003416D8" w:rsidRPr="00700397" w:rsidRDefault="00793D35">
      <w:pPr>
        <w:ind w:left="851" w:hanging="851"/>
        <w:jc w:val="both"/>
        <w:rPr>
          <w:rFonts w:ascii="Arial" w:hAnsi="Arial" w:cs="Arial"/>
          <w:b/>
          <w:i/>
          <w:sz w:val="22"/>
          <w:szCs w:val="22"/>
        </w:rPr>
      </w:pPr>
      <w:r w:rsidRPr="00700397">
        <w:rPr>
          <w:rFonts w:ascii="Arial" w:hAnsi="Arial" w:cs="Arial"/>
          <w:b/>
          <w:i/>
          <w:sz w:val="22"/>
          <w:szCs w:val="22"/>
        </w:rPr>
        <w:lastRenderedPageBreak/>
        <w:t>1.2</w:t>
      </w:r>
      <w:r w:rsidRPr="00700397">
        <w:rPr>
          <w:rFonts w:ascii="Arial" w:hAnsi="Arial" w:cs="Arial"/>
          <w:b/>
          <w:i/>
          <w:sz w:val="22"/>
          <w:szCs w:val="22"/>
        </w:rPr>
        <w:tab/>
      </w:r>
      <w:r w:rsidRPr="00700397">
        <w:rPr>
          <w:rFonts w:ascii="Arial" w:hAnsi="Arial" w:cs="Arial"/>
          <w:b/>
          <w:i/>
          <w:caps/>
          <w:sz w:val="22"/>
          <w:szCs w:val="22"/>
        </w:rPr>
        <w:t>Ausgef</w:t>
      </w:r>
      <w:r w:rsidR="00251BC2" w:rsidRPr="00700397">
        <w:rPr>
          <w:rFonts w:ascii="Arial" w:hAnsi="Arial" w:cs="Arial"/>
          <w:b/>
          <w:i/>
          <w:caps/>
          <w:sz w:val="22"/>
          <w:szCs w:val="22"/>
        </w:rPr>
        <w:t>ührte Vorarbeiten</w:t>
      </w:r>
    </w:p>
    <w:p w14:paraId="76ADB459" w14:textId="77777777" w:rsidR="00804024" w:rsidRPr="00700397" w:rsidRDefault="00804024">
      <w:pPr>
        <w:ind w:left="851"/>
        <w:jc w:val="both"/>
        <w:rPr>
          <w:rFonts w:ascii="Arial" w:hAnsi="Arial" w:cs="Arial"/>
          <w:sz w:val="22"/>
          <w:szCs w:val="22"/>
        </w:rPr>
      </w:pPr>
    </w:p>
    <w:p w14:paraId="00ECA675" w14:textId="77777777" w:rsidR="00804024" w:rsidRPr="00700397" w:rsidRDefault="00804024" w:rsidP="00804024">
      <w:pPr>
        <w:ind w:left="851" w:hanging="851"/>
        <w:jc w:val="both"/>
        <w:rPr>
          <w:rFonts w:ascii="Arial" w:hAnsi="Arial" w:cs="Arial"/>
          <w:sz w:val="22"/>
          <w:szCs w:val="22"/>
        </w:rPr>
      </w:pPr>
      <w:r w:rsidRPr="00700397">
        <w:rPr>
          <w:rFonts w:ascii="Arial" w:hAnsi="Arial" w:cs="Arial"/>
          <w:sz w:val="22"/>
          <w:szCs w:val="22"/>
        </w:rPr>
        <w:t>1.2.1</w:t>
      </w:r>
      <w:r w:rsidRPr="00700397">
        <w:rPr>
          <w:rFonts w:ascii="Arial" w:hAnsi="Arial" w:cs="Arial"/>
          <w:sz w:val="22"/>
          <w:szCs w:val="22"/>
        </w:rPr>
        <w:tab/>
        <w:t>Beweissicherung</w:t>
      </w:r>
    </w:p>
    <w:p w14:paraId="11BA8E2E" w14:textId="77777777" w:rsidR="00804024" w:rsidRPr="00700397" w:rsidRDefault="00804024" w:rsidP="00804024">
      <w:pPr>
        <w:ind w:left="851"/>
        <w:jc w:val="both"/>
        <w:rPr>
          <w:rFonts w:ascii="Arial" w:hAnsi="Arial" w:cs="Arial"/>
          <w:sz w:val="22"/>
          <w:szCs w:val="22"/>
        </w:rPr>
      </w:pP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804024" w:rsidRPr="00700397" w14:paraId="7E6BFC6E" w14:textId="77777777" w:rsidTr="00B63D10">
        <w:tc>
          <w:tcPr>
            <w:tcW w:w="8328" w:type="dxa"/>
          </w:tcPr>
          <w:p w14:paraId="3CED2C9D" w14:textId="42966516" w:rsidR="00804024" w:rsidRPr="00700397" w:rsidRDefault="00D70FC8" w:rsidP="00D70FC8">
            <w:pPr>
              <w:spacing w:after="60"/>
              <w:jc w:val="both"/>
              <w:rPr>
                <w:rFonts w:ascii="Arial" w:hAnsi="Arial" w:cs="Arial"/>
                <w:sz w:val="22"/>
                <w:szCs w:val="22"/>
              </w:rPr>
            </w:pPr>
            <w:r w:rsidRPr="00700397">
              <w:rPr>
                <w:rFonts w:ascii="Arial" w:hAnsi="Arial" w:cs="Arial"/>
                <w:sz w:val="22"/>
                <w:szCs w:val="22"/>
              </w:rPr>
              <w:t xml:space="preserve">Es liegt eine Beweissicherung nicht vor. </w:t>
            </w:r>
          </w:p>
          <w:p w14:paraId="71D56753" w14:textId="77777777" w:rsidR="00E81A08" w:rsidRPr="00700397" w:rsidRDefault="00E81A08" w:rsidP="00D70FC8">
            <w:pPr>
              <w:spacing w:after="60"/>
              <w:jc w:val="both"/>
              <w:rPr>
                <w:rFonts w:ascii="Arial" w:hAnsi="Arial" w:cs="Arial"/>
                <w:sz w:val="22"/>
                <w:szCs w:val="22"/>
              </w:rPr>
            </w:pPr>
            <w:r w:rsidRPr="00700397">
              <w:rPr>
                <w:rFonts w:ascii="Arial" w:hAnsi="Arial" w:cs="Arial"/>
                <w:sz w:val="22"/>
                <w:szCs w:val="22"/>
              </w:rPr>
              <w:t>Der AN hat störende Erschütterungen infolge des laufenden Baubetriebes mit Baugeräten (Vibrationen) der örtlichen Erfordernisse anzupassen.</w:t>
            </w:r>
          </w:p>
          <w:p w14:paraId="22E9CD0C" w14:textId="77777777" w:rsidR="00E81A08" w:rsidRPr="00700397" w:rsidRDefault="00E81A08" w:rsidP="00F20378">
            <w:pPr>
              <w:spacing w:after="60"/>
              <w:jc w:val="both"/>
              <w:rPr>
                <w:rFonts w:ascii="Arial" w:hAnsi="Arial" w:cs="Arial"/>
                <w:sz w:val="22"/>
                <w:szCs w:val="22"/>
              </w:rPr>
            </w:pPr>
            <w:r w:rsidRPr="00700397">
              <w:rPr>
                <w:rFonts w:ascii="Arial" w:hAnsi="Arial" w:cs="Arial"/>
                <w:sz w:val="22"/>
                <w:szCs w:val="22"/>
              </w:rPr>
              <w:t>Bei kritischen Gegebenheiten ist in Abstimmung mit dem Eigentümer und der örtlichen Bauüberwachung vor Baubeginn eine Bestandsaufnahme des Zustandes der Anlage festzuhalten, damit bei Streitigkeiten über Schäden die im Zuge der Baumaßnahme vorgefunden werden entsprechende Beweisunterlage</w:t>
            </w:r>
            <w:r w:rsidR="00F20378" w:rsidRPr="00700397">
              <w:rPr>
                <w:rFonts w:ascii="Arial" w:hAnsi="Arial" w:cs="Arial"/>
                <w:sz w:val="22"/>
                <w:szCs w:val="22"/>
              </w:rPr>
              <w:t>n vorzulegen. Siehe auch 3.8 der Baubeschreibung.</w:t>
            </w:r>
          </w:p>
        </w:tc>
      </w:tr>
    </w:tbl>
    <w:p w14:paraId="0FBFF536" w14:textId="77777777" w:rsidR="00804024" w:rsidRPr="00700397" w:rsidRDefault="00804024" w:rsidP="00804024">
      <w:pPr>
        <w:ind w:left="851"/>
        <w:jc w:val="both"/>
        <w:rPr>
          <w:rFonts w:ascii="Arial" w:hAnsi="Arial" w:cs="Arial"/>
          <w:sz w:val="22"/>
          <w:szCs w:val="22"/>
        </w:rPr>
      </w:pPr>
    </w:p>
    <w:p w14:paraId="522EC5CC" w14:textId="77777777" w:rsidR="00804024" w:rsidRPr="00700397" w:rsidRDefault="00804024" w:rsidP="00804024">
      <w:pPr>
        <w:ind w:left="851" w:hanging="851"/>
        <w:jc w:val="both"/>
        <w:rPr>
          <w:rFonts w:ascii="Arial" w:hAnsi="Arial" w:cs="Arial"/>
          <w:sz w:val="22"/>
          <w:szCs w:val="22"/>
        </w:rPr>
      </w:pPr>
      <w:r w:rsidRPr="00700397">
        <w:rPr>
          <w:rFonts w:ascii="Arial" w:hAnsi="Arial" w:cs="Arial"/>
          <w:sz w:val="22"/>
          <w:szCs w:val="22"/>
        </w:rPr>
        <w:t>1.2.2</w:t>
      </w:r>
      <w:r w:rsidRPr="00700397">
        <w:rPr>
          <w:rFonts w:ascii="Arial" w:hAnsi="Arial" w:cs="Arial"/>
          <w:sz w:val="22"/>
          <w:szCs w:val="22"/>
        </w:rPr>
        <w:tab/>
        <w:t>Vermessung</w:t>
      </w:r>
    </w:p>
    <w:p w14:paraId="67671140" w14:textId="77777777" w:rsidR="00804024" w:rsidRPr="00700397" w:rsidRDefault="00804024" w:rsidP="00804024">
      <w:pPr>
        <w:ind w:left="851"/>
        <w:jc w:val="both"/>
        <w:rPr>
          <w:rFonts w:ascii="Arial" w:hAnsi="Arial" w:cs="Arial"/>
          <w:sz w:val="22"/>
          <w:szCs w:val="22"/>
        </w:rPr>
      </w:pP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804024" w:rsidRPr="00700397" w14:paraId="4347A709" w14:textId="77777777" w:rsidTr="00B63D10">
        <w:tc>
          <w:tcPr>
            <w:tcW w:w="8328" w:type="dxa"/>
          </w:tcPr>
          <w:p w14:paraId="780DC4E6" w14:textId="77777777" w:rsidR="00804024" w:rsidRPr="00700397" w:rsidRDefault="00AA6725" w:rsidP="00B63D10">
            <w:pPr>
              <w:tabs>
                <w:tab w:val="left" w:pos="851"/>
              </w:tabs>
              <w:rPr>
                <w:rFonts w:ascii="Arial" w:hAnsi="Arial" w:cs="Arial"/>
                <w:sz w:val="22"/>
                <w:szCs w:val="22"/>
              </w:rPr>
            </w:pPr>
            <w:r w:rsidRPr="00700397">
              <w:rPr>
                <w:rFonts w:ascii="Arial" w:hAnsi="Arial" w:cs="Arial"/>
                <w:sz w:val="22"/>
                <w:szCs w:val="22"/>
              </w:rPr>
              <w:t xml:space="preserve"> - Entfällt - </w:t>
            </w:r>
          </w:p>
        </w:tc>
      </w:tr>
    </w:tbl>
    <w:p w14:paraId="2EDFEB4C" w14:textId="77777777" w:rsidR="00804024" w:rsidRPr="00700397" w:rsidRDefault="00804024" w:rsidP="00804024">
      <w:pPr>
        <w:ind w:left="851"/>
        <w:jc w:val="both"/>
        <w:rPr>
          <w:rFonts w:ascii="Arial" w:hAnsi="Arial" w:cs="Arial"/>
          <w:sz w:val="22"/>
          <w:szCs w:val="22"/>
        </w:rPr>
      </w:pPr>
    </w:p>
    <w:p w14:paraId="5F529315" w14:textId="77777777" w:rsidR="003416D8" w:rsidRPr="00700397" w:rsidRDefault="00793D35">
      <w:pPr>
        <w:spacing w:after="120"/>
        <w:ind w:left="851" w:hanging="851"/>
        <w:jc w:val="both"/>
        <w:rPr>
          <w:rFonts w:ascii="Arial" w:hAnsi="Arial" w:cs="Arial"/>
          <w:sz w:val="22"/>
          <w:szCs w:val="22"/>
        </w:rPr>
      </w:pPr>
      <w:r w:rsidRPr="00700397">
        <w:rPr>
          <w:rFonts w:ascii="Arial" w:hAnsi="Arial" w:cs="Arial"/>
          <w:sz w:val="22"/>
          <w:szCs w:val="22"/>
        </w:rPr>
        <w:t>1.2.</w:t>
      </w:r>
      <w:r w:rsidR="00804024" w:rsidRPr="00700397">
        <w:rPr>
          <w:rFonts w:ascii="Arial" w:hAnsi="Arial" w:cs="Arial"/>
          <w:sz w:val="22"/>
          <w:szCs w:val="22"/>
        </w:rPr>
        <w:t>3</w:t>
      </w:r>
      <w:r w:rsidRPr="00700397">
        <w:rPr>
          <w:rFonts w:ascii="Arial" w:hAnsi="Arial" w:cs="Arial"/>
          <w:sz w:val="22"/>
          <w:szCs w:val="22"/>
        </w:rPr>
        <w:tab/>
        <w:t>Kampfmittelräumung</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A830FC" w:rsidRPr="00700397" w14:paraId="76F69450" w14:textId="77777777" w:rsidTr="00B63D10">
        <w:tc>
          <w:tcPr>
            <w:tcW w:w="8328" w:type="dxa"/>
          </w:tcPr>
          <w:p w14:paraId="7DE1699D" w14:textId="77777777" w:rsidR="00F20378" w:rsidRPr="00700397" w:rsidRDefault="00F20378" w:rsidP="00A830FC">
            <w:pPr>
              <w:spacing w:after="60"/>
              <w:jc w:val="both"/>
              <w:rPr>
                <w:rFonts w:ascii="Arial" w:hAnsi="Arial" w:cs="Arial"/>
                <w:sz w:val="22"/>
                <w:szCs w:val="22"/>
              </w:rPr>
            </w:pPr>
            <w:r w:rsidRPr="00700397">
              <w:rPr>
                <w:rFonts w:ascii="Arial" w:hAnsi="Arial" w:cs="Arial"/>
                <w:sz w:val="22"/>
                <w:szCs w:val="22"/>
              </w:rPr>
              <w:t>Die Baubereiche sind nicht nach Kampfmittel abgesucht worden.</w:t>
            </w:r>
          </w:p>
          <w:p w14:paraId="4B9D95D5" w14:textId="77777777" w:rsidR="00A830FC" w:rsidRPr="00700397" w:rsidRDefault="00A830FC" w:rsidP="00A830FC">
            <w:pPr>
              <w:spacing w:after="60"/>
              <w:jc w:val="both"/>
              <w:rPr>
                <w:rFonts w:ascii="Arial" w:hAnsi="Arial" w:cs="Arial"/>
                <w:sz w:val="22"/>
                <w:szCs w:val="22"/>
              </w:rPr>
            </w:pPr>
            <w:r w:rsidRPr="00700397">
              <w:rPr>
                <w:rFonts w:ascii="Arial" w:hAnsi="Arial" w:cs="Arial"/>
                <w:sz w:val="22"/>
                <w:szCs w:val="22"/>
              </w:rPr>
              <w:t>Für ein Nichtvorhandensein von Kampfmitteln wird vom Auftraggeber keine Ge</w:t>
            </w:r>
            <w:r w:rsidRPr="00700397">
              <w:rPr>
                <w:rFonts w:ascii="Arial" w:hAnsi="Arial" w:cs="Arial"/>
                <w:sz w:val="22"/>
                <w:szCs w:val="22"/>
              </w:rPr>
              <w:softHyphen/>
              <w:t>währ übernommen.</w:t>
            </w:r>
          </w:p>
          <w:p w14:paraId="7789F87F" w14:textId="77777777" w:rsidR="00F20378" w:rsidRPr="00700397" w:rsidRDefault="00F20378" w:rsidP="00A830FC">
            <w:pPr>
              <w:spacing w:after="60"/>
              <w:jc w:val="both"/>
              <w:rPr>
                <w:rFonts w:ascii="Arial" w:hAnsi="Arial" w:cs="Arial"/>
                <w:sz w:val="22"/>
                <w:szCs w:val="22"/>
              </w:rPr>
            </w:pPr>
            <w:r w:rsidRPr="00700397">
              <w:rPr>
                <w:rFonts w:ascii="Arial" w:hAnsi="Arial" w:cs="Arial"/>
                <w:sz w:val="22"/>
                <w:szCs w:val="22"/>
              </w:rPr>
              <w:t>Werden während der Bauarbeiten im Baubereich Kampfmittel gefunden, so sind die Arbeiten an der Fundstelle sofort einzustellen, die Fundstelle ist abzusperren und die Bauüberwachung zu benachrichtigen.</w:t>
            </w:r>
          </w:p>
          <w:p w14:paraId="030F2477" w14:textId="77777777" w:rsidR="00A830FC" w:rsidRPr="00700397" w:rsidRDefault="00F20378" w:rsidP="00EA2786">
            <w:pPr>
              <w:spacing w:after="60"/>
              <w:jc w:val="both"/>
              <w:rPr>
                <w:rFonts w:ascii="Arial" w:hAnsi="Arial" w:cs="Arial"/>
                <w:sz w:val="22"/>
                <w:szCs w:val="22"/>
              </w:rPr>
            </w:pPr>
            <w:r w:rsidRPr="00700397">
              <w:rPr>
                <w:rFonts w:ascii="Arial" w:hAnsi="Arial" w:cs="Arial"/>
                <w:sz w:val="22"/>
                <w:szCs w:val="22"/>
              </w:rPr>
              <w:t>Mehraufwendungen bei den Erdarbeiten und für das Absperren sowie Sichern der Fundgruben sind in den entsprechenden Einheitspreisen enthalten und werden nicht gesondert vergütet.</w:t>
            </w:r>
          </w:p>
        </w:tc>
      </w:tr>
    </w:tbl>
    <w:p w14:paraId="6CA4ABE9" w14:textId="77777777" w:rsidR="003416D8" w:rsidRPr="00700397" w:rsidRDefault="003416D8">
      <w:pPr>
        <w:ind w:left="851"/>
        <w:jc w:val="both"/>
        <w:rPr>
          <w:rFonts w:ascii="Arial" w:hAnsi="Arial" w:cs="Arial"/>
          <w:sz w:val="22"/>
          <w:szCs w:val="22"/>
        </w:rPr>
      </w:pPr>
    </w:p>
    <w:p w14:paraId="0463FB51" w14:textId="77777777" w:rsidR="003416D8" w:rsidRPr="00700397" w:rsidRDefault="00793D35">
      <w:pPr>
        <w:spacing w:after="120"/>
        <w:ind w:left="851" w:hanging="851"/>
        <w:jc w:val="both"/>
        <w:rPr>
          <w:rFonts w:ascii="Arial" w:hAnsi="Arial" w:cs="Arial"/>
          <w:sz w:val="22"/>
          <w:szCs w:val="22"/>
        </w:rPr>
      </w:pPr>
      <w:r w:rsidRPr="00700397">
        <w:rPr>
          <w:rFonts w:ascii="Arial" w:hAnsi="Arial" w:cs="Arial"/>
          <w:sz w:val="22"/>
          <w:szCs w:val="22"/>
        </w:rPr>
        <w:t>1.2.</w:t>
      </w:r>
      <w:r w:rsidR="00804024" w:rsidRPr="00700397">
        <w:rPr>
          <w:rFonts w:ascii="Arial" w:hAnsi="Arial" w:cs="Arial"/>
          <w:sz w:val="22"/>
          <w:szCs w:val="22"/>
        </w:rPr>
        <w:t>4</w:t>
      </w:r>
      <w:r w:rsidRPr="00700397">
        <w:rPr>
          <w:rFonts w:ascii="Arial" w:hAnsi="Arial" w:cs="Arial"/>
          <w:sz w:val="22"/>
          <w:szCs w:val="22"/>
        </w:rPr>
        <w:tab/>
        <w:t>Holzeinschlag</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A830FC" w:rsidRPr="00700397" w14:paraId="28331E56" w14:textId="77777777" w:rsidTr="00B63D10">
        <w:tc>
          <w:tcPr>
            <w:tcW w:w="8328" w:type="dxa"/>
          </w:tcPr>
          <w:p w14:paraId="0AACF4AC" w14:textId="77777777" w:rsidR="00A830FC" w:rsidRPr="00700397" w:rsidRDefault="00A830FC" w:rsidP="00B63D10">
            <w:pPr>
              <w:tabs>
                <w:tab w:val="left" w:pos="851"/>
              </w:tabs>
              <w:rPr>
                <w:rFonts w:ascii="Arial" w:hAnsi="Arial" w:cs="Arial"/>
                <w:sz w:val="22"/>
                <w:szCs w:val="22"/>
              </w:rPr>
            </w:pPr>
            <w:r w:rsidRPr="00700397">
              <w:rPr>
                <w:rFonts w:ascii="Arial" w:hAnsi="Arial" w:cs="Arial"/>
                <w:sz w:val="22"/>
                <w:szCs w:val="22"/>
              </w:rPr>
              <w:t>Bäume und Sträucher sind vor Beschädigungen zu schützen. Insbesondere dürfen bei den Erdarbeiten keine Baumwurzeln von Bäumen beschädigt werden, die beim Aus</w:t>
            </w:r>
            <w:r w:rsidRPr="00700397">
              <w:rPr>
                <w:rFonts w:ascii="Arial" w:hAnsi="Arial" w:cs="Arial"/>
                <w:sz w:val="22"/>
                <w:szCs w:val="22"/>
              </w:rPr>
              <w:softHyphen/>
              <w:t>bau nicht eingeschlagen werden.</w:t>
            </w:r>
          </w:p>
        </w:tc>
      </w:tr>
    </w:tbl>
    <w:p w14:paraId="4C1F9764" w14:textId="77777777" w:rsidR="003416D8" w:rsidRPr="00700397" w:rsidRDefault="003416D8">
      <w:pPr>
        <w:ind w:left="851"/>
        <w:jc w:val="both"/>
        <w:rPr>
          <w:rFonts w:ascii="Arial" w:hAnsi="Arial" w:cs="Arial"/>
          <w:sz w:val="22"/>
          <w:szCs w:val="22"/>
        </w:rPr>
      </w:pPr>
    </w:p>
    <w:p w14:paraId="72FFC279" w14:textId="77777777" w:rsidR="00251BC2" w:rsidRPr="00700397" w:rsidRDefault="00251BC2" w:rsidP="00251BC2">
      <w:pPr>
        <w:spacing w:after="120"/>
        <w:ind w:left="851" w:hanging="851"/>
        <w:jc w:val="both"/>
        <w:rPr>
          <w:rFonts w:ascii="Arial" w:hAnsi="Arial" w:cs="Arial"/>
          <w:sz w:val="22"/>
          <w:szCs w:val="22"/>
        </w:rPr>
      </w:pPr>
      <w:r w:rsidRPr="00700397">
        <w:rPr>
          <w:rFonts w:ascii="Arial" w:hAnsi="Arial" w:cs="Arial"/>
          <w:sz w:val="22"/>
          <w:szCs w:val="22"/>
        </w:rPr>
        <w:t>1.2.</w:t>
      </w:r>
      <w:r w:rsidR="001034FD" w:rsidRPr="00700397">
        <w:rPr>
          <w:rFonts w:ascii="Arial" w:hAnsi="Arial" w:cs="Arial"/>
          <w:sz w:val="22"/>
          <w:szCs w:val="22"/>
        </w:rPr>
        <w:t>5</w:t>
      </w:r>
      <w:r w:rsidRPr="00700397">
        <w:rPr>
          <w:rFonts w:ascii="Arial" w:hAnsi="Arial" w:cs="Arial"/>
          <w:sz w:val="22"/>
          <w:szCs w:val="22"/>
        </w:rPr>
        <w:tab/>
        <w:t>Abbrucharbeiten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251BC2" w:rsidRPr="00700397" w14:paraId="5CA78D6A" w14:textId="77777777" w:rsidTr="00251BC2">
        <w:tc>
          <w:tcPr>
            <w:tcW w:w="8222" w:type="dxa"/>
          </w:tcPr>
          <w:p w14:paraId="58D4926B" w14:textId="77777777" w:rsidR="007D048E" w:rsidRPr="00700397" w:rsidRDefault="007D048E" w:rsidP="007D048E">
            <w:pPr>
              <w:tabs>
                <w:tab w:val="left" w:pos="-1440"/>
                <w:tab w:val="right" w:pos="657"/>
                <w:tab w:val="left" w:pos="884"/>
                <w:tab w:val="left" w:pos="1224"/>
              </w:tabs>
              <w:suppressAutoHyphens/>
              <w:spacing w:line="240" w:lineRule="atLeast"/>
              <w:jc w:val="both"/>
              <w:rPr>
                <w:rFonts w:ascii="Arial" w:hAnsi="Arial" w:cs="Arial"/>
                <w:sz w:val="22"/>
                <w:szCs w:val="22"/>
              </w:rPr>
            </w:pPr>
            <w:r w:rsidRPr="00700397">
              <w:rPr>
                <w:rFonts w:ascii="Arial" w:hAnsi="Arial" w:cs="Arial"/>
                <w:sz w:val="22"/>
                <w:szCs w:val="22"/>
              </w:rPr>
              <w:t>Bei den Leistungen (OZ) mit der Formulierung:</w:t>
            </w:r>
          </w:p>
          <w:p w14:paraId="6E01F374" w14:textId="77777777" w:rsidR="007D048E" w:rsidRPr="00700397" w:rsidRDefault="007D048E" w:rsidP="007D048E">
            <w:pPr>
              <w:tabs>
                <w:tab w:val="left" w:pos="-1440"/>
                <w:tab w:val="right" w:pos="657"/>
                <w:tab w:val="left" w:pos="884"/>
                <w:tab w:val="left" w:pos="1224"/>
              </w:tabs>
              <w:suppressAutoHyphens/>
              <w:spacing w:line="240" w:lineRule="atLeast"/>
              <w:ind w:left="316"/>
              <w:jc w:val="both"/>
              <w:rPr>
                <w:rFonts w:ascii="Arial" w:hAnsi="Arial" w:cs="Arial"/>
                <w:sz w:val="22"/>
                <w:szCs w:val="22"/>
              </w:rPr>
            </w:pPr>
          </w:p>
          <w:p w14:paraId="5BE58826" w14:textId="77777777" w:rsidR="007D048E" w:rsidRPr="00700397" w:rsidRDefault="007D048E" w:rsidP="00D61E63">
            <w:pPr>
              <w:tabs>
                <w:tab w:val="left" w:pos="-1440"/>
                <w:tab w:val="right" w:pos="657"/>
                <w:tab w:val="left" w:pos="884"/>
                <w:tab w:val="left" w:pos="1224"/>
              </w:tabs>
              <w:suppressAutoHyphens/>
              <w:spacing w:line="240" w:lineRule="atLeast"/>
              <w:ind w:left="995" w:hanging="679"/>
              <w:jc w:val="both"/>
              <w:rPr>
                <w:rFonts w:ascii="Arial" w:hAnsi="Arial" w:cs="Arial"/>
                <w:sz w:val="22"/>
                <w:szCs w:val="22"/>
              </w:rPr>
            </w:pPr>
            <w:r w:rsidRPr="00700397">
              <w:rPr>
                <w:rFonts w:ascii="Arial" w:hAnsi="Arial" w:cs="Arial"/>
                <w:sz w:val="22"/>
                <w:szCs w:val="22"/>
              </w:rPr>
              <w:t xml:space="preserve">- </w:t>
            </w:r>
            <w:r w:rsidRPr="00700397">
              <w:rPr>
                <w:rFonts w:ascii="Arial" w:hAnsi="Arial" w:cs="Arial"/>
                <w:sz w:val="22"/>
                <w:szCs w:val="22"/>
              </w:rPr>
              <w:tab/>
            </w:r>
            <w:r w:rsidRPr="00700397">
              <w:rPr>
                <w:rFonts w:ascii="Arial" w:hAnsi="Arial" w:cs="Arial"/>
                <w:sz w:val="22"/>
                <w:szCs w:val="22"/>
              </w:rPr>
              <w:tab/>
            </w:r>
            <w:r w:rsidR="00AB541A" w:rsidRPr="00700397">
              <w:rPr>
                <w:rFonts w:ascii="Arial" w:hAnsi="Arial" w:cs="Arial"/>
                <w:sz w:val="22"/>
                <w:szCs w:val="22"/>
              </w:rPr>
              <w:t>„</w:t>
            </w:r>
            <w:r w:rsidRPr="00700397">
              <w:rPr>
                <w:rFonts w:ascii="Arial" w:hAnsi="Arial" w:cs="Arial"/>
                <w:sz w:val="22"/>
                <w:szCs w:val="22"/>
              </w:rPr>
              <w:t xml:space="preserve">wird durch den AN in eigener Verantwortung nach dem </w:t>
            </w:r>
            <w:r w:rsidR="00D61E63" w:rsidRPr="00700397">
              <w:rPr>
                <w:rFonts w:ascii="Arial" w:hAnsi="Arial" w:cs="Arial"/>
                <w:sz w:val="22"/>
                <w:szCs w:val="22"/>
              </w:rPr>
              <w:t xml:space="preserve">  </w:t>
            </w:r>
            <w:r w:rsidRPr="00700397">
              <w:rPr>
                <w:rFonts w:ascii="Arial" w:hAnsi="Arial" w:cs="Arial"/>
                <w:sz w:val="22"/>
                <w:szCs w:val="22"/>
              </w:rPr>
              <w:t>Kreislaufwirtschafts- und Abfallgesetz (KrW-/AbfG) entsorgt"</w:t>
            </w:r>
          </w:p>
          <w:p w14:paraId="0FA4FFEF" w14:textId="77777777" w:rsidR="007D048E" w:rsidRPr="00700397" w:rsidRDefault="00AB541A" w:rsidP="007D048E">
            <w:pPr>
              <w:tabs>
                <w:tab w:val="left" w:pos="-1440"/>
                <w:tab w:val="right" w:pos="657"/>
                <w:tab w:val="left" w:pos="884"/>
                <w:tab w:val="left" w:pos="1224"/>
              </w:tabs>
              <w:suppressAutoHyphens/>
              <w:spacing w:line="240" w:lineRule="atLeast"/>
              <w:ind w:left="316"/>
              <w:jc w:val="both"/>
              <w:rPr>
                <w:rFonts w:ascii="Arial" w:hAnsi="Arial" w:cs="Arial"/>
                <w:sz w:val="22"/>
                <w:szCs w:val="22"/>
              </w:rPr>
            </w:pPr>
            <w:r w:rsidRPr="00700397">
              <w:rPr>
                <w:rFonts w:ascii="Arial" w:hAnsi="Arial" w:cs="Arial"/>
                <w:sz w:val="22"/>
                <w:szCs w:val="22"/>
              </w:rPr>
              <w:t>-</w:t>
            </w:r>
            <w:r w:rsidRPr="00700397">
              <w:rPr>
                <w:rFonts w:ascii="Arial" w:hAnsi="Arial" w:cs="Arial"/>
                <w:sz w:val="22"/>
                <w:szCs w:val="22"/>
              </w:rPr>
              <w:tab/>
            </w:r>
            <w:r w:rsidRPr="00700397">
              <w:rPr>
                <w:rFonts w:ascii="Arial" w:hAnsi="Arial" w:cs="Arial"/>
                <w:sz w:val="22"/>
                <w:szCs w:val="22"/>
              </w:rPr>
              <w:tab/>
              <w:t>„</w:t>
            </w:r>
            <w:r w:rsidR="007D048E" w:rsidRPr="00700397">
              <w:rPr>
                <w:rFonts w:ascii="Arial" w:hAnsi="Arial" w:cs="Arial"/>
                <w:sz w:val="22"/>
                <w:szCs w:val="22"/>
              </w:rPr>
              <w:t>geht in Eigentum des AN über und ist von der Baustelle zu entfernen"</w:t>
            </w:r>
          </w:p>
          <w:p w14:paraId="47FB3D67" w14:textId="77777777" w:rsidR="007D048E" w:rsidRPr="00700397" w:rsidRDefault="00AB541A" w:rsidP="007D048E">
            <w:pPr>
              <w:tabs>
                <w:tab w:val="left" w:pos="-1440"/>
                <w:tab w:val="right" w:pos="657"/>
                <w:tab w:val="left" w:pos="884"/>
                <w:tab w:val="left" w:pos="1224"/>
              </w:tabs>
              <w:suppressAutoHyphens/>
              <w:spacing w:line="240" w:lineRule="atLeast"/>
              <w:ind w:left="316"/>
              <w:jc w:val="both"/>
              <w:rPr>
                <w:rFonts w:ascii="Arial" w:hAnsi="Arial" w:cs="Arial"/>
                <w:sz w:val="22"/>
                <w:szCs w:val="22"/>
              </w:rPr>
            </w:pPr>
            <w:r w:rsidRPr="00700397">
              <w:rPr>
                <w:rFonts w:ascii="Arial" w:hAnsi="Arial" w:cs="Arial"/>
                <w:sz w:val="22"/>
                <w:szCs w:val="22"/>
              </w:rPr>
              <w:t>-</w:t>
            </w:r>
            <w:r w:rsidRPr="00700397">
              <w:rPr>
                <w:rFonts w:ascii="Arial" w:hAnsi="Arial" w:cs="Arial"/>
                <w:sz w:val="22"/>
                <w:szCs w:val="22"/>
              </w:rPr>
              <w:tab/>
            </w:r>
            <w:r w:rsidRPr="00700397">
              <w:rPr>
                <w:rFonts w:ascii="Arial" w:hAnsi="Arial" w:cs="Arial"/>
                <w:sz w:val="22"/>
                <w:szCs w:val="22"/>
              </w:rPr>
              <w:tab/>
              <w:t>„</w:t>
            </w:r>
            <w:r w:rsidR="007D048E" w:rsidRPr="00700397">
              <w:rPr>
                <w:rFonts w:ascii="Arial" w:hAnsi="Arial" w:cs="Arial"/>
                <w:sz w:val="22"/>
                <w:szCs w:val="22"/>
              </w:rPr>
              <w:t>geht in Eigentum des AN über und wird beseitigt"</w:t>
            </w:r>
          </w:p>
          <w:p w14:paraId="0C6F807F" w14:textId="77777777" w:rsidR="007D048E" w:rsidRPr="00700397" w:rsidRDefault="007D048E" w:rsidP="007D048E">
            <w:pPr>
              <w:tabs>
                <w:tab w:val="left" w:pos="-1440"/>
                <w:tab w:val="right" w:pos="657"/>
                <w:tab w:val="left" w:pos="884"/>
                <w:tab w:val="left" w:pos="1224"/>
              </w:tabs>
              <w:suppressAutoHyphens/>
              <w:spacing w:line="240" w:lineRule="atLeast"/>
              <w:ind w:left="316"/>
              <w:jc w:val="both"/>
              <w:rPr>
                <w:rFonts w:ascii="Arial" w:hAnsi="Arial" w:cs="Arial"/>
                <w:sz w:val="22"/>
                <w:szCs w:val="22"/>
              </w:rPr>
            </w:pPr>
            <w:r w:rsidRPr="00700397">
              <w:rPr>
                <w:rFonts w:ascii="Arial" w:hAnsi="Arial" w:cs="Arial"/>
                <w:sz w:val="22"/>
                <w:szCs w:val="22"/>
              </w:rPr>
              <w:t>-</w:t>
            </w:r>
            <w:r w:rsidRPr="00700397">
              <w:rPr>
                <w:rFonts w:ascii="Arial" w:hAnsi="Arial" w:cs="Arial"/>
                <w:sz w:val="22"/>
                <w:szCs w:val="22"/>
              </w:rPr>
              <w:tab/>
            </w:r>
            <w:r w:rsidRPr="00700397">
              <w:rPr>
                <w:rFonts w:ascii="Arial" w:hAnsi="Arial" w:cs="Arial"/>
                <w:sz w:val="22"/>
                <w:szCs w:val="22"/>
              </w:rPr>
              <w:tab/>
              <w:t>„der Verwertung nach Wahl des AN zuführen“</w:t>
            </w:r>
          </w:p>
          <w:p w14:paraId="2CA14714" w14:textId="77777777" w:rsidR="007D048E" w:rsidRPr="00700397" w:rsidRDefault="007D048E" w:rsidP="007D048E">
            <w:pPr>
              <w:tabs>
                <w:tab w:val="left" w:pos="-1440"/>
                <w:tab w:val="right" w:pos="657"/>
                <w:tab w:val="left" w:pos="884"/>
                <w:tab w:val="left" w:pos="1224"/>
              </w:tabs>
              <w:suppressAutoHyphens/>
              <w:spacing w:line="240" w:lineRule="atLeast"/>
              <w:ind w:left="316"/>
              <w:jc w:val="both"/>
              <w:rPr>
                <w:rFonts w:ascii="Arial" w:hAnsi="Arial" w:cs="Arial"/>
                <w:sz w:val="22"/>
                <w:szCs w:val="22"/>
              </w:rPr>
            </w:pPr>
          </w:p>
          <w:p w14:paraId="423093EC" w14:textId="77777777" w:rsidR="00251BC2" w:rsidRPr="00700397" w:rsidRDefault="007D048E" w:rsidP="007D048E">
            <w:pPr>
              <w:tabs>
                <w:tab w:val="right" w:pos="657"/>
              </w:tabs>
              <w:jc w:val="both"/>
              <w:rPr>
                <w:rFonts w:ascii="Arial" w:hAnsi="Arial" w:cs="Arial"/>
                <w:sz w:val="22"/>
                <w:szCs w:val="22"/>
              </w:rPr>
            </w:pPr>
            <w:r w:rsidRPr="00700397">
              <w:rPr>
                <w:rFonts w:ascii="Arial" w:hAnsi="Arial" w:cs="Arial"/>
                <w:sz w:val="22"/>
                <w:szCs w:val="22"/>
              </w:rPr>
              <w:t>gilt der  Abschnitt 3.6 der Baubeschreibung</w:t>
            </w:r>
          </w:p>
        </w:tc>
      </w:tr>
    </w:tbl>
    <w:p w14:paraId="22E8FCB1" w14:textId="77777777" w:rsidR="00251BC2" w:rsidRPr="00700397" w:rsidRDefault="00251BC2" w:rsidP="00251BC2">
      <w:pPr>
        <w:ind w:left="851"/>
        <w:jc w:val="both"/>
        <w:rPr>
          <w:rFonts w:ascii="Arial" w:hAnsi="Arial" w:cs="Arial"/>
          <w:sz w:val="22"/>
          <w:szCs w:val="22"/>
        </w:rPr>
      </w:pPr>
    </w:p>
    <w:p w14:paraId="5F32DC54" w14:textId="77777777" w:rsidR="00755724" w:rsidRPr="00700397" w:rsidRDefault="00251BC2" w:rsidP="00755724">
      <w:pPr>
        <w:spacing w:after="120"/>
        <w:ind w:left="851" w:hanging="851"/>
        <w:jc w:val="both"/>
        <w:rPr>
          <w:rFonts w:ascii="Arial" w:hAnsi="Arial" w:cs="Arial"/>
          <w:b/>
          <w:i/>
          <w:caps/>
          <w:sz w:val="22"/>
          <w:szCs w:val="22"/>
        </w:rPr>
      </w:pPr>
      <w:r w:rsidRPr="00700397">
        <w:rPr>
          <w:rFonts w:ascii="Arial" w:hAnsi="Arial" w:cs="Arial"/>
          <w:b/>
          <w:i/>
          <w:sz w:val="22"/>
          <w:szCs w:val="22"/>
        </w:rPr>
        <w:t>1.3</w:t>
      </w:r>
      <w:r w:rsidRPr="00700397">
        <w:rPr>
          <w:rFonts w:ascii="Arial" w:hAnsi="Arial" w:cs="Arial"/>
          <w:b/>
          <w:i/>
          <w:sz w:val="22"/>
          <w:szCs w:val="22"/>
        </w:rPr>
        <w:tab/>
      </w:r>
      <w:r w:rsidR="00857B88" w:rsidRPr="00700397">
        <w:rPr>
          <w:rFonts w:ascii="Arial" w:hAnsi="Arial" w:cs="Arial"/>
          <w:b/>
          <w:i/>
          <w:caps/>
          <w:sz w:val="22"/>
          <w:szCs w:val="22"/>
        </w:rPr>
        <w:t>Ausgeführte</w:t>
      </w:r>
      <w:r w:rsidRPr="00700397">
        <w:rPr>
          <w:rFonts w:ascii="Arial" w:hAnsi="Arial" w:cs="Arial"/>
          <w:b/>
          <w:i/>
          <w:caps/>
          <w:sz w:val="22"/>
          <w:szCs w:val="22"/>
        </w:rPr>
        <w:t xml:space="preserve"> Leistungen</w:t>
      </w:r>
    </w:p>
    <w:p w14:paraId="3D3B6E0A" w14:textId="77777777" w:rsidR="00251BC2" w:rsidRPr="00700397" w:rsidRDefault="00251BC2">
      <w:pPr>
        <w:spacing w:after="120"/>
        <w:ind w:left="851"/>
        <w:jc w:val="both"/>
        <w:rPr>
          <w:rFonts w:ascii="Arial" w:hAnsi="Arial" w:cs="Arial"/>
          <w:sz w:val="22"/>
          <w:szCs w:val="22"/>
        </w:rPr>
      </w:pPr>
    </w:p>
    <w:p w14:paraId="2BF94236" w14:textId="77777777" w:rsidR="001034FD" w:rsidRPr="00700397" w:rsidRDefault="00755724" w:rsidP="001034FD">
      <w:pPr>
        <w:spacing w:after="120"/>
        <w:ind w:left="851" w:hanging="851"/>
        <w:jc w:val="both"/>
        <w:rPr>
          <w:rFonts w:ascii="Arial" w:hAnsi="Arial" w:cs="Arial"/>
          <w:sz w:val="22"/>
          <w:szCs w:val="22"/>
        </w:rPr>
      </w:pPr>
      <w:r w:rsidRPr="00700397">
        <w:rPr>
          <w:rFonts w:ascii="Arial" w:hAnsi="Arial" w:cs="Arial"/>
          <w:sz w:val="22"/>
          <w:szCs w:val="22"/>
        </w:rPr>
        <w:t>1.3.1</w:t>
      </w:r>
      <w:r w:rsidRPr="00700397">
        <w:rPr>
          <w:rFonts w:ascii="Arial" w:hAnsi="Arial" w:cs="Arial"/>
          <w:sz w:val="22"/>
          <w:szCs w:val="22"/>
        </w:rPr>
        <w:tab/>
        <w:t>Ver-</w:t>
      </w:r>
      <w:r w:rsidR="001034FD" w:rsidRPr="00700397">
        <w:rPr>
          <w:rFonts w:ascii="Arial" w:hAnsi="Arial" w:cs="Arial"/>
          <w:sz w:val="22"/>
          <w:szCs w:val="22"/>
        </w:rPr>
        <w:t xml:space="preserve"> und Entsorgungsleitungen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034FD" w:rsidRPr="00700397" w14:paraId="55D8113B" w14:textId="77777777" w:rsidTr="004E661C">
        <w:tc>
          <w:tcPr>
            <w:tcW w:w="8222" w:type="dxa"/>
          </w:tcPr>
          <w:p w14:paraId="146DDD86" w14:textId="77777777" w:rsidR="001034FD" w:rsidRPr="00700397" w:rsidRDefault="001034FD" w:rsidP="004E661C">
            <w:pPr>
              <w:tabs>
                <w:tab w:val="left" w:pos="851"/>
              </w:tabs>
              <w:rPr>
                <w:rFonts w:ascii="Arial" w:hAnsi="Arial" w:cs="Arial"/>
                <w:sz w:val="22"/>
                <w:szCs w:val="22"/>
              </w:rPr>
            </w:pPr>
            <w:r w:rsidRPr="00700397">
              <w:rPr>
                <w:rFonts w:ascii="Arial" w:hAnsi="Arial" w:cs="Arial"/>
                <w:sz w:val="22"/>
                <w:szCs w:val="22"/>
              </w:rPr>
              <w:t>Es können Ver- und Entsorgungsleitungen in allen auszubauenden Straßen und Radwegen liegen. Der Unternehmer hat sich vor Baubeginn die Unterlagen zu besorgen und von den Ver- und Entsorgern einweisen zu lassen.</w:t>
            </w:r>
          </w:p>
        </w:tc>
      </w:tr>
    </w:tbl>
    <w:p w14:paraId="5D19DD13" w14:textId="77777777" w:rsidR="001034FD" w:rsidRPr="00700397" w:rsidRDefault="001034FD">
      <w:pPr>
        <w:spacing w:after="120"/>
        <w:ind w:left="851"/>
        <w:jc w:val="both"/>
        <w:rPr>
          <w:rFonts w:ascii="Arial" w:hAnsi="Arial" w:cs="Arial"/>
          <w:sz w:val="22"/>
          <w:szCs w:val="22"/>
        </w:rPr>
      </w:pPr>
    </w:p>
    <w:p w14:paraId="4442F72C" w14:textId="77777777" w:rsidR="003416D8" w:rsidRPr="00700397" w:rsidRDefault="00793D35" w:rsidP="00A1569C">
      <w:pPr>
        <w:tabs>
          <w:tab w:val="left" w:pos="851"/>
        </w:tabs>
        <w:rPr>
          <w:rFonts w:ascii="Arial" w:hAnsi="Arial" w:cs="Arial"/>
          <w:b/>
          <w:i/>
          <w:sz w:val="22"/>
          <w:szCs w:val="22"/>
        </w:rPr>
      </w:pPr>
      <w:r w:rsidRPr="00700397">
        <w:rPr>
          <w:rFonts w:ascii="Arial" w:hAnsi="Arial" w:cs="Arial"/>
          <w:b/>
          <w:i/>
          <w:sz w:val="22"/>
          <w:szCs w:val="22"/>
        </w:rPr>
        <w:lastRenderedPageBreak/>
        <w:t>1.</w:t>
      </w:r>
      <w:r w:rsidR="00251BC2" w:rsidRPr="00700397">
        <w:rPr>
          <w:rFonts w:ascii="Arial" w:hAnsi="Arial" w:cs="Arial"/>
          <w:b/>
          <w:i/>
          <w:sz w:val="22"/>
          <w:szCs w:val="22"/>
        </w:rPr>
        <w:t>4</w:t>
      </w:r>
      <w:r w:rsidRPr="00700397">
        <w:rPr>
          <w:rFonts w:ascii="Arial" w:hAnsi="Arial" w:cs="Arial"/>
          <w:b/>
          <w:i/>
          <w:sz w:val="22"/>
          <w:szCs w:val="22"/>
        </w:rPr>
        <w:tab/>
      </w:r>
      <w:r w:rsidRPr="00700397">
        <w:rPr>
          <w:rFonts w:ascii="Arial" w:hAnsi="Arial" w:cs="Arial"/>
          <w:b/>
          <w:i/>
          <w:caps/>
          <w:sz w:val="22"/>
          <w:szCs w:val="22"/>
        </w:rPr>
        <w:t>Gleichzeitig laufende Bauarbeiten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3416D8" w:rsidRPr="00700397" w14:paraId="20AC3461" w14:textId="77777777">
        <w:trPr>
          <w:trHeight w:val="634"/>
        </w:trPr>
        <w:tc>
          <w:tcPr>
            <w:tcW w:w="8222" w:type="dxa"/>
          </w:tcPr>
          <w:p w14:paraId="58112195" w14:textId="77777777" w:rsidR="00F20378" w:rsidRPr="00700397" w:rsidRDefault="005E3EF4" w:rsidP="000E439B">
            <w:pPr>
              <w:tabs>
                <w:tab w:val="left" w:pos="851"/>
              </w:tabs>
              <w:jc w:val="both"/>
              <w:rPr>
                <w:rFonts w:ascii="Arial" w:hAnsi="Arial" w:cs="Arial"/>
                <w:sz w:val="22"/>
                <w:szCs w:val="22"/>
              </w:rPr>
            </w:pPr>
            <w:r w:rsidRPr="00700397">
              <w:rPr>
                <w:rFonts w:ascii="Arial" w:hAnsi="Arial" w:cs="Arial"/>
                <w:sz w:val="22"/>
                <w:szCs w:val="22"/>
              </w:rPr>
              <w:t xml:space="preserve">Verschiedene Leistungen zur Erstellung bzw. Änderung von Versorgungsleitungen und Entsorgungsleitungen werden von anderen AN bzw. Dienststellen während der Ausführung der Baumaßnahme durchgeführt. </w:t>
            </w:r>
          </w:p>
          <w:p w14:paraId="24423FBA" w14:textId="77777777" w:rsidR="00F20378" w:rsidRPr="00700397" w:rsidRDefault="00F20378" w:rsidP="000E439B">
            <w:pPr>
              <w:tabs>
                <w:tab w:val="left" w:pos="851"/>
              </w:tabs>
              <w:jc w:val="both"/>
              <w:rPr>
                <w:rFonts w:ascii="Arial" w:hAnsi="Arial" w:cs="Arial"/>
                <w:sz w:val="22"/>
                <w:szCs w:val="22"/>
              </w:rPr>
            </w:pPr>
          </w:p>
          <w:p w14:paraId="1C9379F2" w14:textId="77777777" w:rsidR="00E11F0D" w:rsidRPr="00700397" w:rsidRDefault="00AA6725" w:rsidP="000E439B">
            <w:pPr>
              <w:tabs>
                <w:tab w:val="left" w:pos="851"/>
              </w:tabs>
              <w:jc w:val="both"/>
              <w:rPr>
                <w:rFonts w:ascii="Arial" w:hAnsi="Arial" w:cs="Arial"/>
                <w:sz w:val="22"/>
                <w:szCs w:val="22"/>
              </w:rPr>
            </w:pPr>
            <w:r w:rsidRPr="00700397">
              <w:rPr>
                <w:rFonts w:ascii="Arial" w:hAnsi="Arial" w:cs="Arial"/>
                <w:sz w:val="22"/>
                <w:szCs w:val="22"/>
              </w:rPr>
              <w:t xml:space="preserve">Der AN hat gleichzeitig laufende Arbeiten anderer Firmen etc. im Baufeld </w:t>
            </w:r>
            <w:r w:rsidR="00F20378" w:rsidRPr="00700397">
              <w:rPr>
                <w:rFonts w:ascii="Arial" w:hAnsi="Arial" w:cs="Arial"/>
                <w:sz w:val="22"/>
                <w:szCs w:val="22"/>
              </w:rPr>
              <w:t xml:space="preserve">entschädigungslos </w:t>
            </w:r>
            <w:r w:rsidRPr="00700397">
              <w:rPr>
                <w:rFonts w:ascii="Arial" w:hAnsi="Arial" w:cs="Arial"/>
                <w:sz w:val="22"/>
                <w:szCs w:val="22"/>
              </w:rPr>
              <w:t>zu dulden</w:t>
            </w:r>
            <w:r w:rsidR="006C36DE" w:rsidRPr="00700397">
              <w:rPr>
                <w:rFonts w:ascii="Arial" w:hAnsi="Arial" w:cs="Arial"/>
                <w:sz w:val="22"/>
                <w:szCs w:val="22"/>
              </w:rPr>
              <w:t>.</w:t>
            </w:r>
            <w:r w:rsidRPr="00700397">
              <w:rPr>
                <w:rFonts w:ascii="Arial" w:hAnsi="Arial" w:cs="Arial"/>
                <w:sz w:val="22"/>
                <w:szCs w:val="22"/>
              </w:rPr>
              <w:t xml:space="preserve"> </w:t>
            </w:r>
          </w:p>
          <w:p w14:paraId="60B9F54E" w14:textId="77777777" w:rsidR="00E11F0D" w:rsidRPr="00700397" w:rsidRDefault="00E11F0D" w:rsidP="00E11F0D">
            <w:pPr>
              <w:overflowPunct/>
              <w:spacing w:line="240" w:lineRule="auto"/>
              <w:textAlignment w:val="auto"/>
              <w:rPr>
                <w:rFonts w:ascii="Arial" w:hAnsi="Arial" w:cs="Arial"/>
                <w:sz w:val="22"/>
                <w:szCs w:val="22"/>
              </w:rPr>
            </w:pPr>
            <w:r w:rsidRPr="00700397">
              <w:rPr>
                <w:rFonts w:ascii="Arial" w:hAnsi="Arial" w:cs="Arial"/>
                <w:sz w:val="22"/>
                <w:szCs w:val="22"/>
              </w:rPr>
              <w:t>Der Auftragnehmer hat sich vor Arbeitsausführung über die genaue Lage von Hindernissen, wie unter und oberirdischen Leitungen, Kabel, Kanäle, Vermarkungen u. dgl. zu informieren und ggf. eine Aufgrabungserlaubnis der Rechtsträger einzuholen. Die Auskunft entbindet den Bauausführenden Unternehmer nicht von der Pflicht, sich selbst von der Lage der Leitungen durch Handschachtungen zu vergewissern.</w:t>
            </w:r>
          </w:p>
          <w:p w14:paraId="59049A9C" w14:textId="77777777" w:rsidR="00F20378" w:rsidRPr="00700397" w:rsidRDefault="00F20378" w:rsidP="00E11F0D">
            <w:pPr>
              <w:overflowPunct/>
              <w:spacing w:line="240" w:lineRule="auto"/>
              <w:textAlignment w:val="auto"/>
              <w:rPr>
                <w:rFonts w:ascii="Arial" w:hAnsi="Arial" w:cs="Arial"/>
                <w:sz w:val="22"/>
                <w:szCs w:val="22"/>
              </w:rPr>
            </w:pPr>
          </w:p>
        </w:tc>
      </w:tr>
    </w:tbl>
    <w:p w14:paraId="096241B0" w14:textId="77777777" w:rsidR="00804024" w:rsidRPr="00700397" w:rsidRDefault="00804024" w:rsidP="00804024">
      <w:pPr>
        <w:ind w:left="851"/>
        <w:rPr>
          <w:rFonts w:ascii="Arial" w:hAnsi="Arial" w:cs="Arial"/>
          <w:sz w:val="22"/>
          <w:szCs w:val="22"/>
        </w:rPr>
      </w:pPr>
    </w:p>
    <w:p w14:paraId="197EA540" w14:textId="77777777" w:rsidR="00765528" w:rsidRPr="00700397" w:rsidRDefault="00804024" w:rsidP="00765528">
      <w:pPr>
        <w:spacing w:after="120"/>
        <w:ind w:left="851" w:hanging="851"/>
        <w:jc w:val="both"/>
        <w:rPr>
          <w:rFonts w:ascii="Arial" w:hAnsi="Arial" w:cs="Arial"/>
          <w:b/>
          <w:i/>
          <w:caps/>
          <w:sz w:val="22"/>
          <w:szCs w:val="22"/>
        </w:rPr>
      </w:pPr>
      <w:r w:rsidRPr="00700397">
        <w:rPr>
          <w:rFonts w:ascii="Arial" w:hAnsi="Arial" w:cs="Arial"/>
          <w:b/>
          <w:i/>
          <w:caps/>
          <w:sz w:val="22"/>
          <w:szCs w:val="22"/>
        </w:rPr>
        <w:t>1.5</w:t>
      </w:r>
      <w:r w:rsidRPr="00700397">
        <w:rPr>
          <w:rFonts w:ascii="Arial" w:hAnsi="Arial" w:cs="Arial"/>
          <w:b/>
          <w:i/>
          <w:caps/>
          <w:sz w:val="22"/>
          <w:szCs w:val="22"/>
        </w:rPr>
        <w:tab/>
        <w:t>Mindestanforderungen für Nebenangebote</w:t>
      </w:r>
      <w:r w:rsidR="00765528" w:rsidRPr="00700397">
        <w:rPr>
          <w:rFonts w:ascii="Arial" w:hAnsi="Arial" w:cs="Arial"/>
          <w:b/>
          <w:i/>
          <w:caps/>
          <w:sz w:val="22"/>
          <w:szCs w:val="22"/>
        </w:rPr>
        <w:tab/>
      </w:r>
    </w:p>
    <w:p w14:paraId="2A965773" w14:textId="77777777" w:rsidR="00ED6CE4" w:rsidRPr="00700397" w:rsidRDefault="00ED6CE4" w:rsidP="00765528">
      <w:pPr>
        <w:spacing w:after="120"/>
        <w:ind w:left="851" w:hanging="851"/>
        <w:jc w:val="both"/>
        <w:rPr>
          <w:rFonts w:ascii="Arial" w:hAnsi="Arial" w:cs="Arial"/>
          <w:b/>
          <w:i/>
          <w:caps/>
          <w:sz w:val="22"/>
          <w:szCs w:val="22"/>
        </w:rPr>
      </w:pPr>
      <w:r w:rsidRPr="00700397">
        <w:rPr>
          <w:rFonts w:ascii="Arial" w:hAnsi="Arial" w:cs="Arial"/>
          <w:b/>
          <w:i/>
          <w:caps/>
          <w:sz w:val="22"/>
          <w:szCs w:val="22"/>
        </w:rPr>
        <w:tab/>
      </w:r>
      <w:r w:rsidRPr="00700397">
        <w:rPr>
          <w:rFonts w:ascii="Arial" w:hAnsi="Arial" w:cs="Arial"/>
          <w:b/>
          <w:sz w:val="22"/>
          <w:szCs w:val="22"/>
          <w:u w:val="single"/>
        </w:rPr>
        <w:t>Nebenangebote sind nicht zugelassen!</w:t>
      </w:r>
    </w:p>
    <w:p w14:paraId="64A5B064" w14:textId="77777777" w:rsidR="00ED6CE4" w:rsidRPr="00700397" w:rsidRDefault="00ED6CE4" w:rsidP="00D8194F">
      <w:pPr>
        <w:overflowPunct/>
        <w:spacing w:line="240" w:lineRule="auto"/>
        <w:ind w:left="851"/>
        <w:textAlignment w:val="auto"/>
        <w:rPr>
          <w:rFonts w:ascii="Arial" w:hAnsi="Arial" w:cs="Arial"/>
          <w:sz w:val="22"/>
          <w:szCs w:val="22"/>
        </w:rPr>
      </w:pPr>
    </w:p>
    <w:p w14:paraId="436CCF75" w14:textId="77777777" w:rsidR="00ED6CE4" w:rsidRPr="00700397" w:rsidRDefault="00ED6CE4" w:rsidP="00D8194F">
      <w:pPr>
        <w:overflowPunct/>
        <w:spacing w:line="240" w:lineRule="auto"/>
        <w:ind w:left="851"/>
        <w:textAlignment w:val="auto"/>
        <w:rPr>
          <w:rFonts w:ascii="Arial" w:hAnsi="Arial" w:cs="Arial"/>
          <w:sz w:val="22"/>
          <w:szCs w:val="22"/>
        </w:rPr>
      </w:pPr>
    </w:p>
    <w:p w14:paraId="405FA142" w14:textId="77777777" w:rsidR="00ED6CE4" w:rsidRPr="00700397" w:rsidRDefault="00ED6CE4" w:rsidP="00ED6CE4">
      <w:pPr>
        <w:overflowPunct/>
        <w:spacing w:line="240" w:lineRule="auto"/>
        <w:ind w:left="851" w:hanging="851"/>
        <w:textAlignment w:val="auto"/>
        <w:rPr>
          <w:rFonts w:ascii="Arial" w:hAnsi="Arial" w:cs="Arial"/>
          <w:sz w:val="22"/>
          <w:szCs w:val="22"/>
        </w:rPr>
      </w:pPr>
      <w:r w:rsidRPr="00700397">
        <w:rPr>
          <w:rFonts w:ascii="Arial" w:hAnsi="Arial" w:cs="Arial"/>
          <w:b/>
          <w:i/>
          <w:caps/>
          <w:sz w:val="22"/>
          <w:szCs w:val="22"/>
        </w:rPr>
        <w:t>1.6</w:t>
      </w:r>
      <w:r w:rsidRPr="00700397">
        <w:rPr>
          <w:rFonts w:ascii="Arial" w:hAnsi="Arial" w:cs="Arial"/>
          <w:b/>
          <w:i/>
          <w:caps/>
          <w:sz w:val="22"/>
          <w:szCs w:val="22"/>
        </w:rPr>
        <w:tab/>
        <w:t>Mindestanforderungen für die Urkalkulation</w:t>
      </w:r>
    </w:p>
    <w:p w14:paraId="2FBA2E14" w14:textId="77777777" w:rsidR="00D8194F" w:rsidRPr="00700397" w:rsidRDefault="00AB360C" w:rsidP="00D8194F">
      <w:pPr>
        <w:overflowPunct/>
        <w:spacing w:line="240" w:lineRule="auto"/>
        <w:ind w:left="851"/>
        <w:textAlignment w:val="auto"/>
        <w:rPr>
          <w:rFonts w:ascii="Arial" w:hAnsi="Arial" w:cs="Arial"/>
          <w:sz w:val="22"/>
          <w:szCs w:val="22"/>
        </w:rPr>
      </w:pPr>
      <w:r w:rsidRPr="00700397">
        <w:rPr>
          <w:rFonts w:ascii="Arial" w:hAnsi="Arial" w:cs="Arial"/>
          <w:sz w:val="22"/>
          <w:szCs w:val="22"/>
        </w:rPr>
        <w:t>Sä</w:t>
      </w:r>
      <w:r w:rsidR="00D8194F" w:rsidRPr="00700397">
        <w:rPr>
          <w:rFonts w:ascii="Arial" w:hAnsi="Arial" w:cs="Arial"/>
          <w:sz w:val="22"/>
          <w:szCs w:val="22"/>
        </w:rPr>
        <w:t xml:space="preserve">mtliche Leistungen des Angebotes sind in einer zusammenhangenden, einheitlichen Urkalkulation darzustellen. Aus der Urkalkulation </w:t>
      </w:r>
      <w:r w:rsidR="005D3B39" w:rsidRPr="00700397">
        <w:rPr>
          <w:rFonts w:ascii="Arial" w:hAnsi="Arial" w:cs="Arial"/>
          <w:sz w:val="22"/>
          <w:szCs w:val="22"/>
        </w:rPr>
        <w:t>müssen</w:t>
      </w:r>
      <w:r w:rsidR="00D8194F" w:rsidRPr="00700397">
        <w:rPr>
          <w:rFonts w:ascii="Arial" w:hAnsi="Arial" w:cs="Arial"/>
          <w:sz w:val="22"/>
          <w:szCs w:val="22"/>
        </w:rPr>
        <w:t xml:space="preserve"> </w:t>
      </w:r>
      <w:r w:rsidR="005D3B39" w:rsidRPr="00700397">
        <w:rPr>
          <w:rFonts w:ascii="Arial" w:hAnsi="Arial" w:cs="Arial"/>
          <w:sz w:val="22"/>
          <w:szCs w:val="22"/>
        </w:rPr>
        <w:t>für</w:t>
      </w:r>
      <w:r w:rsidR="00D8194F" w:rsidRPr="00700397">
        <w:rPr>
          <w:rFonts w:ascii="Arial" w:hAnsi="Arial" w:cs="Arial"/>
          <w:sz w:val="22"/>
          <w:szCs w:val="22"/>
        </w:rPr>
        <w:t xml:space="preserve"> die im Angebot enthaltenen Einheitspreise folgende Preisbestandteile unmittelbar ersichtlich sein:</w:t>
      </w:r>
    </w:p>
    <w:p w14:paraId="14868B96" w14:textId="77777777" w:rsidR="00D8194F" w:rsidRPr="00700397" w:rsidRDefault="00D8194F" w:rsidP="00D8194F">
      <w:pPr>
        <w:overflowPunct/>
        <w:spacing w:line="240" w:lineRule="auto"/>
        <w:ind w:left="851"/>
        <w:textAlignment w:val="auto"/>
        <w:rPr>
          <w:rFonts w:ascii="Arial" w:hAnsi="Arial" w:cs="Arial"/>
          <w:sz w:val="22"/>
          <w:szCs w:val="22"/>
        </w:rPr>
      </w:pPr>
      <w:r w:rsidRPr="00700397">
        <w:rPr>
          <w:rFonts w:ascii="Arial" w:hAnsi="Arial" w:cs="Arial"/>
          <w:sz w:val="22"/>
          <w:szCs w:val="22"/>
        </w:rPr>
        <w:t>Einzelkosten der Teilleistungen mit Leistungsans</w:t>
      </w:r>
      <w:r w:rsidR="007C0FCB" w:rsidRPr="00700397">
        <w:rPr>
          <w:rFonts w:ascii="Arial" w:hAnsi="Arial" w:cs="Arial"/>
          <w:sz w:val="22"/>
          <w:szCs w:val="22"/>
        </w:rPr>
        <w:t>ä</w:t>
      </w:r>
      <w:r w:rsidRPr="00700397">
        <w:rPr>
          <w:rFonts w:ascii="Arial" w:hAnsi="Arial" w:cs="Arial"/>
          <w:sz w:val="22"/>
          <w:szCs w:val="22"/>
        </w:rPr>
        <w:t>tzen (Menge/Zeit), aufgegliedert in alle Kostenarten (insbesondere Lohn und Gehalt, Baustoffe und Bauteile, Rust-, Schal- und Verbaumaterial, Hilfs- und Betriebsstoffe, Baugerate und Sonderkosten), Geme</w:t>
      </w:r>
      <w:r w:rsidR="006528D4" w:rsidRPr="00700397">
        <w:rPr>
          <w:rFonts w:ascii="Arial" w:hAnsi="Arial" w:cs="Arial"/>
          <w:sz w:val="22"/>
          <w:szCs w:val="22"/>
        </w:rPr>
        <w:t>inkostenanteil mit den zugehörigen Umlagefaktoren, aufgeschlü</w:t>
      </w:r>
      <w:r w:rsidRPr="00700397">
        <w:rPr>
          <w:rFonts w:ascii="Arial" w:hAnsi="Arial" w:cs="Arial"/>
          <w:sz w:val="22"/>
          <w:szCs w:val="22"/>
        </w:rPr>
        <w:t>sselt nach Baustellengemei</w:t>
      </w:r>
      <w:r w:rsidR="006528D4" w:rsidRPr="00700397">
        <w:rPr>
          <w:rFonts w:ascii="Arial" w:hAnsi="Arial" w:cs="Arial"/>
          <w:sz w:val="22"/>
          <w:szCs w:val="22"/>
        </w:rPr>
        <w:t>nkosten (BGK), Allgemeine Geschä</w:t>
      </w:r>
      <w:r w:rsidRPr="00700397">
        <w:rPr>
          <w:rFonts w:ascii="Arial" w:hAnsi="Arial" w:cs="Arial"/>
          <w:sz w:val="22"/>
          <w:szCs w:val="22"/>
        </w:rPr>
        <w:t>ftskosten (AGK), Wagnis und Gewinn (W+G) bezogen auf die einzelnen Kostenarten.</w:t>
      </w:r>
    </w:p>
    <w:p w14:paraId="08A5B690" w14:textId="77777777" w:rsidR="00D8194F" w:rsidRPr="00700397" w:rsidRDefault="00D8194F" w:rsidP="00D8194F">
      <w:pPr>
        <w:overflowPunct/>
        <w:spacing w:line="240" w:lineRule="auto"/>
        <w:ind w:left="851"/>
        <w:textAlignment w:val="auto"/>
        <w:rPr>
          <w:rFonts w:ascii="Arial" w:hAnsi="Arial" w:cs="Arial"/>
          <w:sz w:val="22"/>
          <w:szCs w:val="22"/>
        </w:rPr>
      </w:pPr>
    </w:p>
    <w:p w14:paraId="58596736" w14:textId="77777777" w:rsidR="00D8194F" w:rsidRPr="00700397" w:rsidRDefault="00D8194F" w:rsidP="00D8194F">
      <w:pPr>
        <w:overflowPunct/>
        <w:spacing w:line="240" w:lineRule="auto"/>
        <w:ind w:left="851"/>
        <w:textAlignment w:val="auto"/>
        <w:rPr>
          <w:rFonts w:ascii="Arial" w:hAnsi="Arial" w:cs="Arial"/>
          <w:sz w:val="22"/>
          <w:szCs w:val="22"/>
        </w:rPr>
      </w:pPr>
      <w:r w:rsidRPr="00700397">
        <w:rPr>
          <w:rFonts w:ascii="Arial" w:hAnsi="Arial" w:cs="Arial"/>
          <w:sz w:val="22"/>
          <w:szCs w:val="22"/>
        </w:rPr>
        <w:t>Weiterhin sind anzugeben:</w:t>
      </w:r>
    </w:p>
    <w:p w14:paraId="78D96598" w14:textId="77777777" w:rsidR="00D8194F" w:rsidRPr="00700397" w:rsidRDefault="00D8194F" w:rsidP="00D8194F">
      <w:pPr>
        <w:overflowPunct/>
        <w:spacing w:line="240" w:lineRule="auto"/>
        <w:ind w:left="851"/>
        <w:textAlignment w:val="auto"/>
        <w:rPr>
          <w:rFonts w:ascii="Arial" w:hAnsi="Arial" w:cs="Arial"/>
          <w:sz w:val="22"/>
          <w:szCs w:val="22"/>
        </w:rPr>
      </w:pPr>
      <w:r w:rsidRPr="00700397">
        <w:rPr>
          <w:rFonts w:ascii="Arial" w:hAnsi="Arial" w:cs="Arial"/>
          <w:sz w:val="22"/>
          <w:szCs w:val="22"/>
        </w:rPr>
        <w:t>- Ermittlung der Kalkulation</w:t>
      </w:r>
      <w:r w:rsidR="000E439B" w:rsidRPr="00700397">
        <w:rPr>
          <w:rFonts w:ascii="Arial" w:hAnsi="Arial" w:cs="Arial"/>
          <w:sz w:val="22"/>
          <w:szCs w:val="22"/>
        </w:rPr>
        <w:t>smittellö</w:t>
      </w:r>
      <w:r w:rsidRPr="00700397">
        <w:rPr>
          <w:rFonts w:ascii="Arial" w:hAnsi="Arial" w:cs="Arial"/>
          <w:sz w:val="22"/>
          <w:szCs w:val="22"/>
        </w:rPr>
        <w:t>hne,</w:t>
      </w:r>
    </w:p>
    <w:p w14:paraId="471B7666" w14:textId="77777777" w:rsidR="00D8194F" w:rsidRPr="00700397" w:rsidRDefault="00D8194F" w:rsidP="00D8194F">
      <w:pPr>
        <w:overflowPunct/>
        <w:spacing w:line="240" w:lineRule="auto"/>
        <w:ind w:left="851"/>
        <w:textAlignment w:val="auto"/>
        <w:rPr>
          <w:rFonts w:ascii="Arial" w:hAnsi="Arial" w:cs="Arial"/>
          <w:sz w:val="22"/>
          <w:szCs w:val="22"/>
        </w:rPr>
      </w:pPr>
      <w:r w:rsidRPr="00700397">
        <w:rPr>
          <w:rFonts w:ascii="Arial" w:hAnsi="Arial" w:cs="Arial"/>
          <w:sz w:val="22"/>
          <w:szCs w:val="22"/>
        </w:rPr>
        <w:t>- Ermittlung der Gemeinkosten</w:t>
      </w:r>
      <w:r w:rsidR="006528D4" w:rsidRPr="00700397">
        <w:rPr>
          <w:rFonts w:ascii="Arial" w:hAnsi="Arial" w:cs="Arial"/>
          <w:sz w:val="22"/>
          <w:szCs w:val="22"/>
        </w:rPr>
        <w:t xml:space="preserve"> der Baustelle bei Kalkulation ü</w:t>
      </w:r>
      <w:r w:rsidRPr="00700397">
        <w:rPr>
          <w:rFonts w:ascii="Arial" w:hAnsi="Arial" w:cs="Arial"/>
          <w:sz w:val="22"/>
          <w:szCs w:val="22"/>
        </w:rPr>
        <w:t>ber die Endsumme.</w:t>
      </w:r>
    </w:p>
    <w:p w14:paraId="0399FC67" w14:textId="77777777" w:rsidR="00D8194F" w:rsidRPr="00700397" w:rsidRDefault="00D8194F" w:rsidP="00D8194F">
      <w:pPr>
        <w:overflowPunct/>
        <w:spacing w:line="240" w:lineRule="auto"/>
        <w:ind w:left="851"/>
        <w:textAlignment w:val="auto"/>
        <w:rPr>
          <w:rFonts w:ascii="Arial" w:hAnsi="Arial" w:cs="Arial"/>
          <w:sz w:val="22"/>
          <w:szCs w:val="22"/>
        </w:rPr>
      </w:pPr>
    </w:p>
    <w:p w14:paraId="4574AA9F" w14:textId="77777777" w:rsidR="00D8194F" w:rsidRPr="00700397" w:rsidRDefault="00D8194F" w:rsidP="00D8194F">
      <w:pPr>
        <w:overflowPunct/>
        <w:spacing w:line="240" w:lineRule="auto"/>
        <w:ind w:left="851"/>
        <w:textAlignment w:val="auto"/>
        <w:rPr>
          <w:rFonts w:ascii="Arial" w:hAnsi="Arial" w:cs="Arial"/>
          <w:sz w:val="22"/>
          <w:szCs w:val="22"/>
        </w:rPr>
      </w:pPr>
      <w:r w:rsidRPr="00700397">
        <w:rPr>
          <w:rFonts w:ascii="Arial" w:hAnsi="Arial" w:cs="Arial"/>
          <w:sz w:val="22"/>
          <w:szCs w:val="22"/>
        </w:rPr>
        <w:t>Siehe auch die Preisermittlungsbl</w:t>
      </w:r>
      <w:r w:rsidR="007C0FCB" w:rsidRPr="00700397">
        <w:rPr>
          <w:rFonts w:ascii="Arial" w:hAnsi="Arial" w:cs="Arial"/>
          <w:sz w:val="22"/>
          <w:szCs w:val="22"/>
        </w:rPr>
        <w:t>ä</w:t>
      </w:r>
      <w:r w:rsidRPr="00700397">
        <w:rPr>
          <w:rFonts w:ascii="Arial" w:hAnsi="Arial" w:cs="Arial"/>
          <w:sz w:val="22"/>
          <w:szCs w:val="22"/>
        </w:rPr>
        <w:t>tter (VHB-Bund – Ausgabe 2017) als Anlagen dieser</w:t>
      </w:r>
      <w:r w:rsidR="000E439B" w:rsidRPr="00700397">
        <w:rPr>
          <w:rFonts w:ascii="Arial" w:hAnsi="Arial" w:cs="Arial"/>
          <w:sz w:val="22"/>
          <w:szCs w:val="22"/>
        </w:rPr>
        <w:t xml:space="preserve"> </w:t>
      </w:r>
      <w:r w:rsidRPr="00700397">
        <w:rPr>
          <w:rFonts w:ascii="Arial" w:hAnsi="Arial" w:cs="Arial"/>
          <w:sz w:val="22"/>
          <w:szCs w:val="22"/>
        </w:rPr>
        <w:t>Ausschreibung.</w:t>
      </w:r>
    </w:p>
    <w:p w14:paraId="27C2803D" w14:textId="77777777" w:rsidR="00D8194F" w:rsidRPr="00700397" w:rsidRDefault="00D8194F" w:rsidP="00D8194F">
      <w:pPr>
        <w:overflowPunct/>
        <w:spacing w:line="240" w:lineRule="auto"/>
        <w:ind w:left="851"/>
        <w:textAlignment w:val="auto"/>
        <w:rPr>
          <w:rFonts w:ascii="Arial" w:hAnsi="Arial" w:cs="Arial"/>
          <w:sz w:val="22"/>
          <w:szCs w:val="22"/>
        </w:rPr>
      </w:pPr>
    </w:p>
    <w:p w14:paraId="6BBE5BE8" w14:textId="77777777" w:rsidR="000D5F4A" w:rsidRPr="00700397" w:rsidRDefault="00D8194F" w:rsidP="00D8194F">
      <w:pPr>
        <w:overflowPunct/>
        <w:spacing w:line="240" w:lineRule="auto"/>
        <w:ind w:left="851"/>
        <w:textAlignment w:val="auto"/>
        <w:rPr>
          <w:rFonts w:ascii="Arial" w:hAnsi="Arial" w:cs="Arial"/>
          <w:sz w:val="22"/>
          <w:szCs w:val="22"/>
        </w:rPr>
      </w:pPr>
      <w:r w:rsidRPr="00700397">
        <w:rPr>
          <w:rFonts w:ascii="Arial" w:hAnsi="Arial" w:cs="Arial"/>
          <w:sz w:val="22"/>
          <w:szCs w:val="22"/>
        </w:rPr>
        <w:t>Die Kalkulationen der Nachunternehmer / anderen Unternehmer sind</w:t>
      </w:r>
      <w:r w:rsidR="006528D4" w:rsidRPr="00700397">
        <w:rPr>
          <w:rFonts w:ascii="Arial" w:hAnsi="Arial" w:cs="Arial"/>
          <w:sz w:val="22"/>
          <w:szCs w:val="22"/>
        </w:rPr>
        <w:t xml:space="preserve"> der Urkalkulation beizufü</w:t>
      </w:r>
      <w:r w:rsidRPr="00700397">
        <w:rPr>
          <w:rFonts w:ascii="Arial" w:hAnsi="Arial" w:cs="Arial"/>
          <w:sz w:val="22"/>
          <w:szCs w:val="22"/>
        </w:rPr>
        <w:t>gen, sp</w:t>
      </w:r>
      <w:r w:rsidR="006528D4" w:rsidRPr="00700397">
        <w:rPr>
          <w:rFonts w:ascii="Arial" w:hAnsi="Arial" w:cs="Arial"/>
          <w:sz w:val="22"/>
          <w:szCs w:val="22"/>
        </w:rPr>
        <w:t>ä</w:t>
      </w:r>
      <w:r w:rsidRPr="00700397">
        <w:rPr>
          <w:rFonts w:ascii="Arial" w:hAnsi="Arial" w:cs="Arial"/>
          <w:sz w:val="22"/>
          <w:szCs w:val="22"/>
        </w:rPr>
        <w:t>testens jedoch auf Aufforderung vorzulegen. Der Nachunternehmer / anderen Unternehmer hat seine Kalkulation sp</w:t>
      </w:r>
      <w:r w:rsidR="006528D4" w:rsidRPr="00700397">
        <w:rPr>
          <w:rFonts w:ascii="Arial" w:hAnsi="Arial" w:cs="Arial"/>
          <w:sz w:val="22"/>
          <w:szCs w:val="22"/>
        </w:rPr>
        <w:t>ä</w:t>
      </w:r>
      <w:r w:rsidRPr="00700397">
        <w:rPr>
          <w:rFonts w:ascii="Arial" w:hAnsi="Arial" w:cs="Arial"/>
          <w:sz w:val="22"/>
          <w:szCs w:val="22"/>
        </w:rPr>
        <w:t>testens bei Bedarf / auf Auf</w:t>
      </w:r>
      <w:r w:rsidR="006528D4" w:rsidRPr="00700397">
        <w:rPr>
          <w:rFonts w:ascii="Arial" w:hAnsi="Arial" w:cs="Arial"/>
          <w:sz w:val="22"/>
          <w:szCs w:val="22"/>
        </w:rPr>
        <w:t>forderung detailliert aufzuschlü</w:t>
      </w:r>
      <w:r w:rsidRPr="00700397">
        <w:rPr>
          <w:rFonts w:ascii="Arial" w:hAnsi="Arial" w:cs="Arial"/>
          <w:sz w:val="22"/>
          <w:szCs w:val="22"/>
        </w:rPr>
        <w:t>sseln.</w:t>
      </w:r>
    </w:p>
    <w:p w14:paraId="00D8B285" w14:textId="77777777" w:rsidR="000D5F4A" w:rsidRPr="00700397" w:rsidRDefault="000D5F4A" w:rsidP="000D5F4A">
      <w:pPr>
        <w:ind w:left="851"/>
        <w:jc w:val="both"/>
        <w:rPr>
          <w:rFonts w:ascii="Arial" w:hAnsi="Arial" w:cs="Arial"/>
          <w:caps/>
          <w:szCs w:val="24"/>
        </w:rPr>
      </w:pPr>
    </w:p>
    <w:p w14:paraId="144546B3" w14:textId="77777777" w:rsidR="003416D8" w:rsidRPr="00700397" w:rsidRDefault="00793D35">
      <w:pPr>
        <w:ind w:left="851" w:hanging="851"/>
        <w:jc w:val="both"/>
        <w:rPr>
          <w:rFonts w:ascii="Arial" w:hAnsi="Arial" w:cs="Arial"/>
          <w:caps/>
          <w:szCs w:val="24"/>
        </w:rPr>
      </w:pPr>
      <w:r w:rsidRPr="00700397">
        <w:rPr>
          <w:rFonts w:ascii="Arial" w:hAnsi="Arial" w:cs="Arial"/>
          <w:b/>
          <w:caps/>
          <w:szCs w:val="24"/>
        </w:rPr>
        <w:t>2.0</w:t>
      </w:r>
      <w:r w:rsidRPr="00700397">
        <w:rPr>
          <w:rFonts w:ascii="Arial" w:hAnsi="Arial" w:cs="Arial"/>
          <w:b/>
          <w:caps/>
          <w:szCs w:val="24"/>
        </w:rPr>
        <w:tab/>
        <w:t>Angaben zur Baustelle</w:t>
      </w:r>
    </w:p>
    <w:p w14:paraId="40B60537" w14:textId="77777777" w:rsidR="003416D8" w:rsidRPr="00700397" w:rsidRDefault="003416D8">
      <w:pPr>
        <w:tabs>
          <w:tab w:val="left" w:pos="851"/>
        </w:tabs>
        <w:ind w:firstLine="851"/>
        <w:jc w:val="both"/>
        <w:rPr>
          <w:rFonts w:ascii="Arial" w:hAnsi="Arial" w:cs="Arial"/>
          <w:sz w:val="22"/>
          <w:szCs w:val="22"/>
        </w:rPr>
      </w:pPr>
    </w:p>
    <w:p w14:paraId="21F2D933" w14:textId="77777777" w:rsidR="003416D8" w:rsidRPr="00700397" w:rsidRDefault="00793D35">
      <w:pPr>
        <w:tabs>
          <w:tab w:val="left" w:pos="851"/>
        </w:tabs>
        <w:spacing w:after="120"/>
        <w:jc w:val="both"/>
        <w:rPr>
          <w:rFonts w:ascii="Arial" w:hAnsi="Arial" w:cs="Arial"/>
          <w:b/>
          <w:i/>
          <w:sz w:val="22"/>
          <w:szCs w:val="22"/>
        </w:rPr>
      </w:pPr>
      <w:r w:rsidRPr="00700397">
        <w:rPr>
          <w:rFonts w:ascii="Arial" w:hAnsi="Arial" w:cs="Arial"/>
          <w:b/>
          <w:i/>
          <w:sz w:val="22"/>
          <w:szCs w:val="22"/>
        </w:rPr>
        <w:t>2.1</w:t>
      </w:r>
      <w:r w:rsidRPr="00700397">
        <w:rPr>
          <w:rFonts w:ascii="Arial" w:hAnsi="Arial" w:cs="Arial"/>
          <w:b/>
          <w:i/>
          <w:sz w:val="22"/>
          <w:szCs w:val="22"/>
        </w:rPr>
        <w:tab/>
      </w:r>
      <w:r w:rsidRPr="00700397">
        <w:rPr>
          <w:rFonts w:ascii="Arial" w:hAnsi="Arial" w:cs="Arial"/>
          <w:b/>
          <w:i/>
          <w:caps/>
          <w:sz w:val="22"/>
          <w:szCs w:val="22"/>
        </w:rPr>
        <w:t>Lage der Baustelle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0D5F4A" w:rsidRPr="00700397" w14:paraId="223A7FAF" w14:textId="77777777" w:rsidTr="00251BC2">
        <w:tc>
          <w:tcPr>
            <w:tcW w:w="8222" w:type="dxa"/>
          </w:tcPr>
          <w:p w14:paraId="7C833CF6" w14:textId="77777777" w:rsidR="005E3EF4" w:rsidRPr="00700397" w:rsidRDefault="005E3EF4" w:rsidP="00A1569C">
            <w:pPr>
              <w:tabs>
                <w:tab w:val="left" w:pos="851"/>
              </w:tabs>
              <w:rPr>
                <w:rFonts w:ascii="Arial" w:hAnsi="Arial" w:cs="Arial"/>
                <w:sz w:val="22"/>
                <w:szCs w:val="22"/>
              </w:rPr>
            </w:pPr>
            <w:r w:rsidRPr="00700397">
              <w:rPr>
                <w:rFonts w:ascii="Arial" w:hAnsi="Arial" w:cs="Arial"/>
                <w:sz w:val="22"/>
                <w:szCs w:val="22"/>
              </w:rPr>
              <w:t>Die Baumaßnahme liegt im Kreis Borken, Regierungsbezirk Münster.</w:t>
            </w:r>
          </w:p>
          <w:p w14:paraId="51C6957D" w14:textId="77777777" w:rsidR="005E3EF4" w:rsidRPr="00700397" w:rsidRDefault="005E3EF4" w:rsidP="005E3EF4">
            <w:pPr>
              <w:tabs>
                <w:tab w:val="left" w:pos="851"/>
              </w:tabs>
              <w:rPr>
                <w:rFonts w:ascii="Arial" w:hAnsi="Arial" w:cs="Arial"/>
                <w:sz w:val="22"/>
                <w:szCs w:val="22"/>
              </w:rPr>
            </w:pPr>
            <w:r w:rsidRPr="00700397">
              <w:rPr>
                <w:rFonts w:ascii="Arial" w:hAnsi="Arial" w:cs="Arial"/>
                <w:sz w:val="22"/>
                <w:szCs w:val="22"/>
              </w:rPr>
              <w:t>Die genaue Lage der Baumaßnahme ist aus der als Anlage beigefügten Übersichtskarte/plan bzw. aus der Baubeschreibung zu entnehmen.</w:t>
            </w:r>
          </w:p>
          <w:p w14:paraId="4A61BA72" w14:textId="77777777" w:rsidR="000D5F4A" w:rsidRPr="00700397" w:rsidRDefault="00322420" w:rsidP="00322420">
            <w:pPr>
              <w:tabs>
                <w:tab w:val="left" w:pos="851"/>
              </w:tabs>
              <w:rPr>
                <w:rFonts w:ascii="Arial" w:hAnsi="Arial" w:cs="Arial"/>
                <w:sz w:val="22"/>
                <w:szCs w:val="22"/>
              </w:rPr>
            </w:pPr>
            <w:r w:rsidRPr="00700397">
              <w:rPr>
                <w:rFonts w:ascii="Arial" w:hAnsi="Arial" w:cs="Arial"/>
                <w:sz w:val="22"/>
                <w:szCs w:val="22"/>
              </w:rPr>
              <w:t xml:space="preserve">Die Strecke verläuft teilw. durch Waldgebiet / angrenzende Wallhecken / Einzelbäume usw. größtenteils grenzen jedoch intensiv landwirtschaftlich genutzte Flächen an. Entsprechende zusätzliche Erschwernisse und Aufwände, wie z. B. punktuell erforderlich werdende Reinigungsarbeiten, sind in die entsprechenden Positionen einzukalkulieren, wenn diese nicht als eigenständige Position berücksichtig ist. </w:t>
            </w:r>
          </w:p>
        </w:tc>
      </w:tr>
    </w:tbl>
    <w:p w14:paraId="39410F00" w14:textId="77777777" w:rsidR="003416D8" w:rsidRPr="00700397" w:rsidRDefault="003416D8" w:rsidP="000D5F4A">
      <w:pPr>
        <w:tabs>
          <w:tab w:val="left" w:pos="851"/>
        </w:tabs>
        <w:ind w:left="851"/>
        <w:jc w:val="both"/>
        <w:rPr>
          <w:rFonts w:ascii="Arial" w:hAnsi="Arial" w:cs="Arial"/>
          <w:sz w:val="22"/>
          <w:szCs w:val="22"/>
        </w:rPr>
      </w:pPr>
    </w:p>
    <w:p w14:paraId="0FE95635" w14:textId="77777777" w:rsidR="003416D8" w:rsidRPr="00700397" w:rsidRDefault="00793D35">
      <w:pPr>
        <w:tabs>
          <w:tab w:val="left" w:pos="851"/>
        </w:tabs>
        <w:spacing w:after="120"/>
        <w:jc w:val="both"/>
        <w:rPr>
          <w:rFonts w:ascii="Arial" w:hAnsi="Arial" w:cs="Arial"/>
          <w:b/>
          <w:i/>
          <w:sz w:val="22"/>
          <w:szCs w:val="22"/>
        </w:rPr>
      </w:pPr>
      <w:r w:rsidRPr="00700397">
        <w:rPr>
          <w:rFonts w:ascii="Arial" w:hAnsi="Arial" w:cs="Arial"/>
          <w:b/>
          <w:i/>
          <w:sz w:val="22"/>
          <w:szCs w:val="22"/>
        </w:rPr>
        <w:t>2.2</w:t>
      </w:r>
      <w:r w:rsidRPr="00700397">
        <w:rPr>
          <w:rFonts w:ascii="Arial" w:hAnsi="Arial" w:cs="Arial"/>
          <w:b/>
          <w:i/>
          <w:sz w:val="22"/>
          <w:szCs w:val="22"/>
        </w:rPr>
        <w:tab/>
      </w:r>
      <w:r w:rsidRPr="00700397">
        <w:rPr>
          <w:rFonts w:ascii="Arial" w:hAnsi="Arial" w:cs="Arial"/>
          <w:b/>
          <w:i/>
          <w:caps/>
          <w:sz w:val="22"/>
          <w:szCs w:val="22"/>
        </w:rPr>
        <w:t>Vorhandene öffentliche Verkehrswege</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A1569C" w:rsidRPr="00700397" w14:paraId="71875103" w14:textId="77777777" w:rsidTr="00B63D10">
        <w:tc>
          <w:tcPr>
            <w:tcW w:w="8328" w:type="dxa"/>
          </w:tcPr>
          <w:p w14:paraId="059CF59E" w14:textId="77777777" w:rsidR="00A1569C" w:rsidRPr="00700397" w:rsidRDefault="00A1569C" w:rsidP="00A1569C">
            <w:pPr>
              <w:tabs>
                <w:tab w:val="left" w:pos="851"/>
              </w:tabs>
              <w:rPr>
                <w:rFonts w:ascii="Arial" w:hAnsi="Arial" w:cs="Arial"/>
                <w:sz w:val="22"/>
                <w:szCs w:val="22"/>
              </w:rPr>
            </w:pPr>
            <w:r w:rsidRPr="00700397">
              <w:rPr>
                <w:rFonts w:ascii="Arial" w:hAnsi="Arial" w:cs="Arial"/>
                <w:sz w:val="22"/>
                <w:szCs w:val="22"/>
              </w:rPr>
              <w:lastRenderedPageBreak/>
              <w:t>Alle umzubauenden Straßen sind öffentliche Verkehrswege.</w:t>
            </w:r>
          </w:p>
        </w:tc>
      </w:tr>
    </w:tbl>
    <w:p w14:paraId="6F3BDD25" w14:textId="77777777" w:rsidR="003416D8" w:rsidRPr="00700397" w:rsidRDefault="003416D8">
      <w:pPr>
        <w:tabs>
          <w:tab w:val="left" w:pos="851"/>
        </w:tabs>
        <w:ind w:firstLine="851"/>
        <w:jc w:val="both"/>
        <w:rPr>
          <w:rFonts w:ascii="Arial" w:hAnsi="Arial" w:cs="Arial"/>
          <w:sz w:val="22"/>
          <w:szCs w:val="22"/>
        </w:rPr>
      </w:pPr>
    </w:p>
    <w:p w14:paraId="669FB46C" w14:textId="77777777" w:rsidR="003416D8" w:rsidRPr="00700397" w:rsidRDefault="00793D35">
      <w:pPr>
        <w:tabs>
          <w:tab w:val="left" w:pos="851"/>
        </w:tabs>
        <w:spacing w:after="120"/>
        <w:jc w:val="both"/>
        <w:rPr>
          <w:rFonts w:ascii="Arial" w:hAnsi="Arial" w:cs="Arial"/>
          <w:b/>
          <w:i/>
          <w:sz w:val="22"/>
          <w:szCs w:val="22"/>
        </w:rPr>
      </w:pPr>
      <w:r w:rsidRPr="00700397">
        <w:rPr>
          <w:rFonts w:ascii="Arial" w:hAnsi="Arial" w:cs="Arial"/>
          <w:b/>
          <w:i/>
          <w:sz w:val="22"/>
          <w:szCs w:val="22"/>
        </w:rPr>
        <w:t>2.3</w:t>
      </w:r>
      <w:r w:rsidRPr="00700397">
        <w:rPr>
          <w:rFonts w:ascii="Arial" w:hAnsi="Arial" w:cs="Arial"/>
          <w:b/>
          <w:i/>
          <w:sz w:val="22"/>
          <w:szCs w:val="22"/>
        </w:rPr>
        <w:tab/>
      </w:r>
      <w:r w:rsidRPr="00700397">
        <w:rPr>
          <w:rFonts w:ascii="Arial" w:hAnsi="Arial" w:cs="Arial"/>
          <w:b/>
          <w:i/>
          <w:caps/>
          <w:sz w:val="22"/>
          <w:szCs w:val="22"/>
        </w:rPr>
        <w:t>Zugänge und Zufahrten</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A1569C" w:rsidRPr="00700397" w14:paraId="0F285650" w14:textId="77777777" w:rsidTr="00B63D10">
        <w:tc>
          <w:tcPr>
            <w:tcW w:w="8328" w:type="dxa"/>
          </w:tcPr>
          <w:p w14:paraId="17D9874D" w14:textId="77777777" w:rsidR="00A1569C" w:rsidRPr="00700397" w:rsidRDefault="00A1569C" w:rsidP="00AA6725">
            <w:pPr>
              <w:tabs>
                <w:tab w:val="left" w:pos="851"/>
              </w:tabs>
              <w:rPr>
                <w:rFonts w:ascii="Arial" w:hAnsi="Arial" w:cs="Arial"/>
                <w:sz w:val="22"/>
                <w:szCs w:val="22"/>
              </w:rPr>
            </w:pPr>
            <w:r w:rsidRPr="00700397">
              <w:rPr>
                <w:rFonts w:ascii="Arial" w:hAnsi="Arial" w:cs="Arial"/>
                <w:sz w:val="22"/>
                <w:szCs w:val="22"/>
              </w:rPr>
              <w:t xml:space="preserve">Vom Auftraggeber werden keine Zufahrten zur Baustelle zur Verfügung gestellt. Die Beschaffung und Herrichtung von Zufahrtsmöglichkeiten zur Baustelle sind Sache des Auftragnehmers und regeln sich </w:t>
            </w:r>
            <w:r w:rsidRPr="00700397">
              <w:rPr>
                <w:rFonts w:ascii="Arial" w:hAnsi="Arial" w:cs="Arial"/>
                <w:sz w:val="22"/>
                <w:szCs w:val="22"/>
              </w:rPr>
              <w:noBreakHyphen/>
              <w:t>wie die laufende Reinigung und Wiederinstandsetzung aller als Zufahrt benutzten Straßen</w:t>
            </w:r>
            <w:r w:rsidR="00AA6725" w:rsidRPr="00700397">
              <w:rPr>
                <w:rFonts w:ascii="Arial" w:hAnsi="Arial" w:cs="Arial"/>
                <w:sz w:val="22"/>
                <w:szCs w:val="22"/>
              </w:rPr>
              <w:t xml:space="preserve"> </w:t>
            </w:r>
            <w:r w:rsidRPr="00700397">
              <w:rPr>
                <w:rFonts w:ascii="Arial" w:hAnsi="Arial" w:cs="Arial"/>
                <w:sz w:val="22"/>
                <w:szCs w:val="22"/>
              </w:rPr>
              <w:t>und Wege.</w:t>
            </w:r>
          </w:p>
        </w:tc>
      </w:tr>
    </w:tbl>
    <w:p w14:paraId="1983FD87" w14:textId="77777777" w:rsidR="003416D8" w:rsidRPr="00700397" w:rsidRDefault="003416D8">
      <w:pPr>
        <w:tabs>
          <w:tab w:val="left" w:pos="851"/>
        </w:tabs>
        <w:ind w:left="851"/>
        <w:jc w:val="both"/>
        <w:rPr>
          <w:rFonts w:ascii="Arial" w:hAnsi="Arial" w:cs="Arial"/>
          <w:sz w:val="22"/>
          <w:szCs w:val="22"/>
        </w:rPr>
      </w:pPr>
    </w:p>
    <w:p w14:paraId="77A1DBF0" w14:textId="77777777" w:rsidR="003416D8" w:rsidRPr="00700397" w:rsidRDefault="00793D35">
      <w:pPr>
        <w:tabs>
          <w:tab w:val="left" w:pos="851"/>
        </w:tabs>
        <w:spacing w:after="120"/>
        <w:jc w:val="both"/>
        <w:rPr>
          <w:rFonts w:ascii="Arial" w:hAnsi="Arial" w:cs="Arial"/>
          <w:b/>
          <w:i/>
          <w:caps/>
          <w:sz w:val="22"/>
          <w:szCs w:val="22"/>
        </w:rPr>
      </w:pPr>
      <w:r w:rsidRPr="00700397">
        <w:rPr>
          <w:rFonts w:ascii="Arial" w:hAnsi="Arial" w:cs="Arial"/>
          <w:b/>
          <w:i/>
          <w:sz w:val="22"/>
          <w:szCs w:val="22"/>
        </w:rPr>
        <w:t>2.4</w:t>
      </w:r>
      <w:r w:rsidRPr="00700397">
        <w:rPr>
          <w:rFonts w:ascii="Arial" w:hAnsi="Arial" w:cs="Arial"/>
          <w:b/>
          <w:i/>
          <w:sz w:val="22"/>
          <w:szCs w:val="22"/>
        </w:rPr>
        <w:tab/>
      </w:r>
      <w:r w:rsidRPr="00700397">
        <w:rPr>
          <w:rFonts w:ascii="Arial" w:hAnsi="Arial" w:cs="Arial"/>
          <w:b/>
          <w:i/>
          <w:caps/>
          <w:sz w:val="22"/>
          <w:szCs w:val="22"/>
        </w:rPr>
        <w:t>Anschlu</w:t>
      </w:r>
      <w:r w:rsidR="007C0FCB" w:rsidRPr="00700397">
        <w:rPr>
          <w:rFonts w:ascii="Arial" w:hAnsi="Arial" w:cs="Arial"/>
          <w:b/>
          <w:i/>
          <w:caps/>
          <w:sz w:val="22"/>
          <w:szCs w:val="22"/>
        </w:rPr>
        <w:t>SS</w:t>
      </w:r>
      <w:r w:rsidRPr="00700397">
        <w:rPr>
          <w:rFonts w:ascii="Arial" w:hAnsi="Arial" w:cs="Arial"/>
          <w:b/>
          <w:i/>
          <w:caps/>
          <w:sz w:val="22"/>
          <w:szCs w:val="22"/>
        </w:rPr>
        <w:t>möglichkeiten an Ver- und Entsorgungsleitungen</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A1569C" w:rsidRPr="00700397" w14:paraId="0F795CED" w14:textId="77777777" w:rsidTr="00B63D10">
        <w:tc>
          <w:tcPr>
            <w:tcW w:w="8328" w:type="dxa"/>
          </w:tcPr>
          <w:p w14:paraId="177F735C" w14:textId="77777777" w:rsidR="00A1569C" w:rsidRPr="00700397" w:rsidRDefault="00A1569C" w:rsidP="00B63D10">
            <w:pPr>
              <w:tabs>
                <w:tab w:val="left" w:pos="851"/>
              </w:tabs>
              <w:rPr>
                <w:rFonts w:ascii="Arial" w:hAnsi="Arial" w:cs="Arial"/>
                <w:sz w:val="22"/>
                <w:szCs w:val="22"/>
              </w:rPr>
            </w:pPr>
            <w:r w:rsidRPr="00700397">
              <w:rPr>
                <w:rFonts w:ascii="Arial" w:hAnsi="Arial" w:cs="Arial"/>
                <w:sz w:val="22"/>
                <w:szCs w:val="22"/>
              </w:rPr>
              <w:t>Vom Au</w:t>
            </w:r>
            <w:r w:rsidR="007C0FCB" w:rsidRPr="00700397">
              <w:rPr>
                <w:rFonts w:ascii="Arial" w:hAnsi="Arial" w:cs="Arial"/>
                <w:sz w:val="22"/>
                <w:szCs w:val="22"/>
              </w:rPr>
              <w:t>ftraggeber können keine Anschluss</w:t>
            </w:r>
            <w:r w:rsidRPr="00700397">
              <w:rPr>
                <w:rFonts w:ascii="Arial" w:hAnsi="Arial" w:cs="Arial"/>
                <w:sz w:val="22"/>
                <w:szCs w:val="22"/>
              </w:rPr>
              <w:t>möglichkeiten an Ver- und Entsorgungs</w:t>
            </w:r>
            <w:r w:rsidRPr="00700397">
              <w:rPr>
                <w:rFonts w:ascii="Arial" w:hAnsi="Arial" w:cs="Arial"/>
                <w:sz w:val="22"/>
                <w:szCs w:val="22"/>
              </w:rPr>
              <w:softHyphen/>
              <w:t>leitungen zur Verfügung gestellt werden. Die Ver- und Entsorgung der Baustelle ist Sache des Auftragnehmers.</w:t>
            </w:r>
          </w:p>
        </w:tc>
      </w:tr>
    </w:tbl>
    <w:p w14:paraId="3DEEB508" w14:textId="77777777" w:rsidR="003416D8" w:rsidRPr="00700397" w:rsidRDefault="003416D8">
      <w:pPr>
        <w:tabs>
          <w:tab w:val="left" w:pos="851"/>
        </w:tabs>
        <w:ind w:left="851"/>
        <w:jc w:val="both"/>
        <w:rPr>
          <w:rFonts w:ascii="Arial" w:hAnsi="Arial" w:cs="Arial"/>
          <w:sz w:val="22"/>
          <w:szCs w:val="22"/>
        </w:rPr>
      </w:pPr>
    </w:p>
    <w:p w14:paraId="09A3D1F2" w14:textId="77777777" w:rsidR="003416D8" w:rsidRPr="00700397" w:rsidRDefault="00793D35">
      <w:pPr>
        <w:tabs>
          <w:tab w:val="left" w:pos="851"/>
        </w:tabs>
        <w:spacing w:after="120"/>
        <w:jc w:val="both"/>
        <w:rPr>
          <w:rFonts w:ascii="Arial" w:hAnsi="Arial" w:cs="Arial"/>
          <w:b/>
          <w:i/>
          <w:sz w:val="22"/>
          <w:szCs w:val="22"/>
        </w:rPr>
      </w:pPr>
      <w:r w:rsidRPr="00700397">
        <w:rPr>
          <w:rFonts w:ascii="Arial" w:hAnsi="Arial" w:cs="Arial"/>
          <w:b/>
          <w:i/>
          <w:sz w:val="22"/>
          <w:szCs w:val="22"/>
        </w:rPr>
        <w:t>2.</w:t>
      </w:r>
      <w:r w:rsidRPr="00700397">
        <w:rPr>
          <w:rFonts w:ascii="Arial" w:hAnsi="Arial" w:cs="Arial"/>
          <w:b/>
          <w:i/>
          <w:caps/>
          <w:sz w:val="22"/>
          <w:szCs w:val="22"/>
        </w:rPr>
        <w:t>5</w:t>
      </w:r>
      <w:r w:rsidRPr="00700397">
        <w:rPr>
          <w:rFonts w:ascii="Arial" w:hAnsi="Arial" w:cs="Arial"/>
          <w:b/>
          <w:i/>
          <w:caps/>
          <w:sz w:val="22"/>
          <w:szCs w:val="22"/>
        </w:rPr>
        <w:tab/>
        <w:t>Lager- und Arbeitsplätze</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A1569C" w:rsidRPr="00700397" w14:paraId="3C0EA8C0" w14:textId="77777777" w:rsidTr="00B63D10">
        <w:tc>
          <w:tcPr>
            <w:tcW w:w="8328" w:type="dxa"/>
          </w:tcPr>
          <w:p w14:paraId="6CB9E2D0" w14:textId="77777777" w:rsidR="00A1569C" w:rsidRPr="00700397" w:rsidRDefault="00A1569C" w:rsidP="00A1569C">
            <w:pPr>
              <w:tabs>
                <w:tab w:val="left" w:pos="0"/>
              </w:tabs>
              <w:spacing w:after="60"/>
              <w:jc w:val="both"/>
              <w:rPr>
                <w:rFonts w:ascii="Arial" w:hAnsi="Arial" w:cs="Arial"/>
                <w:sz w:val="22"/>
                <w:szCs w:val="22"/>
              </w:rPr>
            </w:pPr>
            <w:r w:rsidRPr="00700397">
              <w:rPr>
                <w:rFonts w:ascii="Arial" w:hAnsi="Arial" w:cs="Arial"/>
                <w:sz w:val="22"/>
                <w:szCs w:val="22"/>
              </w:rPr>
              <w:t>Lager- und Arbeitsplätze sowie Flächen für die Baustelleneinrichtung werden vom Auftraggeber nicht zur Verfügung gestellt.</w:t>
            </w:r>
          </w:p>
          <w:p w14:paraId="323F44B8" w14:textId="77777777" w:rsidR="00A1569C" w:rsidRPr="00700397" w:rsidRDefault="00A1569C" w:rsidP="00B63D10">
            <w:pPr>
              <w:tabs>
                <w:tab w:val="left" w:pos="851"/>
              </w:tabs>
              <w:rPr>
                <w:rFonts w:ascii="Arial" w:hAnsi="Arial" w:cs="Arial"/>
                <w:sz w:val="22"/>
                <w:szCs w:val="22"/>
              </w:rPr>
            </w:pPr>
            <w:r w:rsidRPr="00700397">
              <w:rPr>
                <w:rFonts w:ascii="Arial" w:hAnsi="Arial" w:cs="Arial"/>
                <w:sz w:val="22"/>
                <w:szCs w:val="22"/>
              </w:rPr>
              <w:t>Der Auftragnehmer hat die für die Lagerung von Baustoffen (einschl. Oberboden) erforderlichen Flächen vom Beginn bis zum Ende der Lagerzeit anzumieten und die hierdurch entstehenden Kosten in die Einheitspreise einzurechnen.</w:t>
            </w:r>
          </w:p>
          <w:p w14:paraId="403C03C3" w14:textId="77777777" w:rsidR="007D048E" w:rsidRPr="00700397" w:rsidRDefault="007D048E" w:rsidP="007D048E">
            <w:pPr>
              <w:jc w:val="both"/>
              <w:rPr>
                <w:rFonts w:ascii="Arial" w:hAnsi="Arial" w:cs="Arial"/>
                <w:sz w:val="22"/>
                <w:szCs w:val="22"/>
              </w:rPr>
            </w:pPr>
            <w:r w:rsidRPr="00700397">
              <w:rPr>
                <w:rFonts w:ascii="Arial" w:hAnsi="Arial" w:cs="Arial"/>
                <w:sz w:val="22"/>
                <w:szCs w:val="22"/>
              </w:rPr>
              <w:t>Bei der Aufstellung von Baucontainern und Bauwagen ist insbesondere auf die vorgegebenen Abstände zu Bäumen</w:t>
            </w:r>
            <w:r w:rsidR="00D859DE" w:rsidRPr="00700397">
              <w:rPr>
                <w:rFonts w:ascii="Arial" w:hAnsi="Arial" w:cs="Arial"/>
                <w:sz w:val="22"/>
                <w:szCs w:val="22"/>
              </w:rPr>
              <w:t>(RAS-LP 4 Ausgabe 1999)</w:t>
            </w:r>
            <w:r w:rsidRPr="00700397">
              <w:rPr>
                <w:rFonts w:ascii="Arial" w:hAnsi="Arial" w:cs="Arial"/>
                <w:sz w:val="22"/>
                <w:szCs w:val="22"/>
              </w:rPr>
              <w:t xml:space="preserve"> und die Schonung des Bodens und des Wurzelbereiches zu achten. Im Wurzelbereich dürfen u. a. kein Zement, keine Steine, keine Öle und keine Chemikalien gelagert werden (siehe RAS-LP 4, Bild 12).</w:t>
            </w:r>
          </w:p>
          <w:p w14:paraId="59691D2A" w14:textId="77777777" w:rsidR="00A1569C" w:rsidRPr="00700397" w:rsidRDefault="00A1569C" w:rsidP="00A1569C">
            <w:pPr>
              <w:tabs>
                <w:tab w:val="left" w:pos="0"/>
              </w:tabs>
              <w:jc w:val="both"/>
              <w:rPr>
                <w:rFonts w:ascii="Arial" w:hAnsi="Arial" w:cs="Arial"/>
                <w:sz w:val="22"/>
                <w:szCs w:val="22"/>
              </w:rPr>
            </w:pPr>
            <w:r w:rsidRPr="00700397">
              <w:rPr>
                <w:rFonts w:ascii="Arial" w:hAnsi="Arial" w:cs="Arial"/>
                <w:sz w:val="22"/>
                <w:szCs w:val="22"/>
              </w:rPr>
              <w:t>Vor Abnahme ist eine Freistellungsbescheinigung über die ordnungsgemäße Wie</w:t>
            </w:r>
            <w:r w:rsidRPr="00700397">
              <w:rPr>
                <w:rFonts w:ascii="Arial" w:hAnsi="Arial" w:cs="Arial"/>
                <w:sz w:val="22"/>
                <w:szCs w:val="22"/>
              </w:rPr>
              <w:softHyphen/>
              <w:t>derherstellung der Lager- und Arbeitsplätze von jedem Anlieger, von dem Flächen gepachtet wurden, einzureichen.</w:t>
            </w:r>
            <w:r w:rsidR="00D859DE" w:rsidRPr="00700397">
              <w:rPr>
                <w:rFonts w:ascii="Arial" w:hAnsi="Arial" w:cs="Arial"/>
                <w:sz w:val="22"/>
                <w:szCs w:val="22"/>
              </w:rPr>
              <w:t xml:space="preserve"> Spätestens mit der Schlußrechnung.</w:t>
            </w:r>
          </w:p>
          <w:p w14:paraId="3090BF7B" w14:textId="77777777" w:rsidR="00674D24" w:rsidRPr="00700397" w:rsidRDefault="00674D24" w:rsidP="00674D24">
            <w:pPr>
              <w:tabs>
                <w:tab w:val="left" w:pos="0"/>
              </w:tabs>
              <w:jc w:val="both"/>
              <w:rPr>
                <w:rFonts w:ascii="Arial" w:hAnsi="Arial" w:cs="Arial"/>
                <w:sz w:val="22"/>
                <w:szCs w:val="22"/>
              </w:rPr>
            </w:pPr>
            <w:r w:rsidRPr="00700397">
              <w:rPr>
                <w:rFonts w:ascii="Arial" w:hAnsi="Arial" w:cs="Arial"/>
                <w:sz w:val="22"/>
                <w:szCs w:val="22"/>
              </w:rPr>
              <w:t>Sollte der AG einen Lager bzw. Arbeitsplatz zur Verfügung stellen, ist dieser auf Kosten des AN wie vorgefunden</w:t>
            </w:r>
            <w:r w:rsidR="00613180" w:rsidRPr="00700397">
              <w:rPr>
                <w:rFonts w:ascii="Arial" w:hAnsi="Arial" w:cs="Arial"/>
                <w:sz w:val="22"/>
                <w:szCs w:val="22"/>
              </w:rPr>
              <w:t xml:space="preserve"> </w:t>
            </w:r>
            <w:r w:rsidRPr="00700397">
              <w:rPr>
                <w:rFonts w:ascii="Arial" w:hAnsi="Arial" w:cs="Arial"/>
                <w:sz w:val="22"/>
                <w:szCs w:val="22"/>
              </w:rPr>
              <w:t>wieder herzustellen.</w:t>
            </w:r>
          </w:p>
        </w:tc>
      </w:tr>
    </w:tbl>
    <w:p w14:paraId="196CAA24" w14:textId="77777777" w:rsidR="003416D8" w:rsidRPr="00700397" w:rsidRDefault="003416D8">
      <w:pPr>
        <w:tabs>
          <w:tab w:val="left" w:pos="851"/>
        </w:tabs>
        <w:ind w:left="851"/>
        <w:jc w:val="both"/>
        <w:rPr>
          <w:rFonts w:ascii="Arial" w:hAnsi="Arial" w:cs="Arial"/>
          <w:sz w:val="22"/>
          <w:szCs w:val="22"/>
        </w:rPr>
      </w:pPr>
    </w:p>
    <w:p w14:paraId="78C7D921" w14:textId="77777777" w:rsidR="003416D8" w:rsidRPr="00700397" w:rsidRDefault="00793D35">
      <w:pPr>
        <w:tabs>
          <w:tab w:val="left" w:pos="851"/>
        </w:tabs>
        <w:spacing w:after="120"/>
        <w:jc w:val="both"/>
        <w:rPr>
          <w:rFonts w:ascii="Arial" w:hAnsi="Arial" w:cs="Arial"/>
          <w:b/>
          <w:i/>
          <w:caps/>
          <w:sz w:val="22"/>
          <w:szCs w:val="22"/>
        </w:rPr>
      </w:pPr>
      <w:r w:rsidRPr="00700397">
        <w:rPr>
          <w:rFonts w:ascii="Arial" w:hAnsi="Arial" w:cs="Arial"/>
          <w:b/>
          <w:i/>
          <w:caps/>
          <w:sz w:val="22"/>
          <w:szCs w:val="22"/>
        </w:rPr>
        <w:t>2.6</w:t>
      </w:r>
      <w:r w:rsidRPr="00700397">
        <w:rPr>
          <w:rFonts w:ascii="Arial" w:hAnsi="Arial" w:cs="Arial"/>
          <w:b/>
          <w:i/>
          <w:caps/>
          <w:sz w:val="22"/>
          <w:szCs w:val="22"/>
        </w:rPr>
        <w:tab/>
      </w:r>
      <w:r w:rsidR="001A27BF" w:rsidRPr="00700397">
        <w:rPr>
          <w:rFonts w:ascii="Arial" w:hAnsi="Arial" w:cs="Arial"/>
          <w:b/>
          <w:i/>
          <w:caps/>
          <w:sz w:val="22"/>
          <w:szCs w:val="22"/>
        </w:rPr>
        <w:t>Gewässer</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3A6A75" w:rsidRPr="00700397" w14:paraId="5DB0B9E0" w14:textId="77777777" w:rsidTr="003E16E1">
        <w:tc>
          <w:tcPr>
            <w:tcW w:w="8222" w:type="dxa"/>
          </w:tcPr>
          <w:p w14:paraId="25E1ADB8" w14:textId="77777777" w:rsidR="003A6A75" w:rsidRPr="00700397" w:rsidRDefault="00AA6725" w:rsidP="00AA6725">
            <w:pPr>
              <w:rPr>
                <w:rFonts w:ascii="Arial" w:hAnsi="Arial" w:cs="Arial"/>
                <w:sz w:val="22"/>
                <w:szCs w:val="22"/>
              </w:rPr>
            </w:pPr>
            <w:r w:rsidRPr="00700397">
              <w:rPr>
                <w:rFonts w:ascii="Arial" w:hAnsi="Arial" w:cs="Arial"/>
                <w:sz w:val="22"/>
                <w:szCs w:val="22"/>
              </w:rPr>
              <w:t>Die Richtlinien für die Anlage von Straßen, Teil: Landschaftsgestaltung, Abschnitt 4, Schutz von Bäumen, Vegetationsbeständen und Tieren bei Baumaßnahmen, RAS-LP 4, sind zu beachten.</w:t>
            </w:r>
          </w:p>
          <w:p w14:paraId="5DD22084" w14:textId="77777777" w:rsidR="008A18AE" w:rsidRPr="00700397" w:rsidRDefault="008A18AE" w:rsidP="008A18AE">
            <w:pPr>
              <w:rPr>
                <w:rFonts w:ascii="Arial" w:hAnsi="Arial" w:cs="Arial"/>
                <w:sz w:val="22"/>
                <w:szCs w:val="22"/>
              </w:rPr>
            </w:pPr>
          </w:p>
          <w:p w14:paraId="61365C64" w14:textId="77777777" w:rsidR="008A18AE" w:rsidRPr="00700397" w:rsidRDefault="008A18AE" w:rsidP="008A18AE">
            <w:pPr>
              <w:ind w:firstLine="705"/>
              <w:rPr>
                <w:rFonts w:ascii="Arial" w:hAnsi="Arial" w:cs="Arial"/>
                <w:sz w:val="22"/>
                <w:szCs w:val="22"/>
              </w:rPr>
            </w:pPr>
            <w:r w:rsidRPr="00700397">
              <w:rPr>
                <w:rFonts w:ascii="Arial" w:hAnsi="Arial" w:cs="Arial"/>
                <w:sz w:val="22"/>
                <w:szCs w:val="22"/>
              </w:rPr>
              <w:t>- Schutz von Fließgewässern / Stillgewässern</w:t>
            </w:r>
          </w:p>
          <w:p w14:paraId="7D834C81" w14:textId="77777777" w:rsidR="008A18AE" w:rsidRPr="00700397" w:rsidRDefault="008A18AE" w:rsidP="008A18AE">
            <w:pPr>
              <w:ind w:left="705"/>
              <w:rPr>
                <w:rFonts w:ascii="Arial" w:hAnsi="Arial" w:cs="Arial"/>
                <w:sz w:val="22"/>
                <w:szCs w:val="22"/>
              </w:rPr>
            </w:pPr>
            <w:r w:rsidRPr="00700397">
              <w:rPr>
                <w:rFonts w:ascii="Arial" w:hAnsi="Arial" w:cs="Arial"/>
                <w:sz w:val="22"/>
                <w:szCs w:val="22"/>
              </w:rPr>
              <w:t>- Grundwasserabsenkungen</w:t>
            </w:r>
          </w:p>
          <w:p w14:paraId="311AEB72" w14:textId="77777777" w:rsidR="008A18AE" w:rsidRPr="00700397" w:rsidRDefault="008A18AE" w:rsidP="008A18AE">
            <w:pPr>
              <w:rPr>
                <w:rFonts w:ascii="Arial" w:hAnsi="Arial" w:cs="Arial"/>
                <w:sz w:val="22"/>
                <w:szCs w:val="22"/>
              </w:rPr>
            </w:pPr>
          </w:p>
          <w:p w14:paraId="70C7548B" w14:textId="77777777" w:rsidR="008A18AE" w:rsidRPr="00700397" w:rsidRDefault="008A18AE" w:rsidP="008A18AE">
            <w:pPr>
              <w:rPr>
                <w:rFonts w:ascii="Arial" w:hAnsi="Arial" w:cs="Arial"/>
                <w:sz w:val="22"/>
                <w:szCs w:val="22"/>
              </w:rPr>
            </w:pPr>
            <w:r w:rsidRPr="00700397">
              <w:rPr>
                <w:rFonts w:ascii="Arial" w:hAnsi="Arial" w:cs="Arial"/>
                <w:sz w:val="22"/>
                <w:szCs w:val="22"/>
              </w:rPr>
              <w:t>Es ist insbesondere darauf zu achten, dass die Gewässer nicht durch den Eintrag von Schmutz- und Schadstoffen verunreinigt werden und schattenspendende Gehölze am Gewässerrand im Baustellenbereich nicht entfernt werden. Die Gewässerränder und das Gewässerbett dürfen nicht befahren werden.</w:t>
            </w:r>
          </w:p>
          <w:p w14:paraId="2A035A6C" w14:textId="77777777" w:rsidR="008A18AE" w:rsidRPr="00700397" w:rsidRDefault="008A18AE" w:rsidP="008A18AE">
            <w:pPr>
              <w:rPr>
                <w:rFonts w:ascii="Arial" w:hAnsi="Arial" w:cs="Arial"/>
                <w:sz w:val="22"/>
                <w:szCs w:val="22"/>
              </w:rPr>
            </w:pPr>
            <w:r w:rsidRPr="00700397">
              <w:rPr>
                <w:rFonts w:ascii="Arial" w:hAnsi="Arial" w:cs="Arial"/>
                <w:sz w:val="22"/>
                <w:szCs w:val="22"/>
              </w:rPr>
              <w:t>Der Wasserstand von Stillgewässern darf baubedingt weder absinken noch langfristig ansteigen.</w:t>
            </w:r>
          </w:p>
        </w:tc>
      </w:tr>
    </w:tbl>
    <w:p w14:paraId="5FD79BA4" w14:textId="77777777" w:rsidR="001A27BF" w:rsidRPr="00700397" w:rsidRDefault="001A27BF">
      <w:pPr>
        <w:tabs>
          <w:tab w:val="left" w:pos="851"/>
        </w:tabs>
        <w:ind w:left="851"/>
        <w:jc w:val="both"/>
        <w:rPr>
          <w:rFonts w:ascii="Arial" w:hAnsi="Arial" w:cs="Arial"/>
          <w:sz w:val="22"/>
          <w:szCs w:val="22"/>
        </w:rPr>
      </w:pPr>
    </w:p>
    <w:p w14:paraId="6D7AD78A" w14:textId="77777777" w:rsidR="001A27BF" w:rsidRPr="00700397" w:rsidRDefault="001A27BF" w:rsidP="001A27BF">
      <w:pPr>
        <w:tabs>
          <w:tab w:val="left" w:pos="851"/>
        </w:tabs>
        <w:spacing w:after="120"/>
        <w:jc w:val="both"/>
        <w:rPr>
          <w:rFonts w:ascii="Arial" w:hAnsi="Arial" w:cs="Arial"/>
          <w:b/>
          <w:i/>
          <w:caps/>
          <w:sz w:val="22"/>
          <w:szCs w:val="22"/>
        </w:rPr>
      </w:pPr>
      <w:r w:rsidRPr="00700397">
        <w:rPr>
          <w:rFonts w:ascii="Arial" w:hAnsi="Arial" w:cs="Arial"/>
          <w:b/>
          <w:i/>
          <w:caps/>
          <w:sz w:val="22"/>
          <w:szCs w:val="22"/>
        </w:rPr>
        <w:t>2.7</w:t>
      </w:r>
      <w:r w:rsidRPr="00700397">
        <w:rPr>
          <w:rFonts w:ascii="Arial" w:hAnsi="Arial" w:cs="Arial"/>
          <w:b/>
          <w:i/>
          <w:caps/>
          <w:sz w:val="22"/>
          <w:szCs w:val="22"/>
        </w:rPr>
        <w:tab/>
        <w:t>Baugrundverhä</w:t>
      </w:r>
      <w:r w:rsidR="00857B88" w:rsidRPr="00700397">
        <w:rPr>
          <w:rFonts w:ascii="Arial" w:hAnsi="Arial" w:cs="Arial"/>
          <w:b/>
          <w:i/>
          <w:caps/>
          <w:sz w:val="22"/>
          <w:szCs w:val="22"/>
        </w:rPr>
        <w:t>l</w:t>
      </w:r>
      <w:r w:rsidRPr="00700397">
        <w:rPr>
          <w:rFonts w:ascii="Arial" w:hAnsi="Arial" w:cs="Arial"/>
          <w:b/>
          <w:i/>
          <w:caps/>
          <w:sz w:val="22"/>
          <w:szCs w:val="22"/>
        </w:rPr>
        <w:t>tnisse</w:t>
      </w:r>
    </w:p>
    <w:tbl>
      <w:tblPr>
        <w:tblW w:w="8222" w:type="dxa"/>
        <w:tblInd w:w="921" w:type="dxa"/>
        <w:tblLayout w:type="fixed"/>
        <w:tblCellMar>
          <w:left w:w="70" w:type="dxa"/>
          <w:right w:w="70" w:type="dxa"/>
        </w:tblCellMar>
        <w:tblLook w:val="0000" w:firstRow="0" w:lastRow="0" w:firstColumn="0" w:lastColumn="0" w:noHBand="0" w:noVBand="0"/>
      </w:tblPr>
      <w:tblGrid>
        <w:gridCol w:w="8222"/>
      </w:tblGrid>
      <w:tr w:rsidR="00700397" w:rsidRPr="00700397" w14:paraId="69389C5E" w14:textId="77777777" w:rsidTr="0005120A">
        <w:tc>
          <w:tcPr>
            <w:tcW w:w="8222" w:type="dxa"/>
          </w:tcPr>
          <w:p w14:paraId="1CABB7BB" w14:textId="50128C10" w:rsidR="001A27BF" w:rsidRPr="00700397" w:rsidRDefault="001A27BF" w:rsidP="00B63D10">
            <w:pPr>
              <w:tabs>
                <w:tab w:val="left" w:pos="851"/>
              </w:tabs>
              <w:rPr>
                <w:rFonts w:ascii="Arial" w:hAnsi="Arial" w:cs="Arial"/>
                <w:sz w:val="22"/>
                <w:szCs w:val="22"/>
              </w:rPr>
            </w:pPr>
            <w:r w:rsidRPr="00700397">
              <w:rPr>
                <w:rFonts w:ascii="Arial" w:hAnsi="Arial" w:cs="Arial"/>
                <w:sz w:val="22"/>
                <w:szCs w:val="22"/>
              </w:rPr>
              <w:t>Es liegt</w:t>
            </w:r>
            <w:r w:rsidR="0005120A" w:rsidRPr="00700397">
              <w:rPr>
                <w:rFonts w:ascii="Arial" w:hAnsi="Arial" w:cs="Arial"/>
                <w:sz w:val="22"/>
                <w:szCs w:val="22"/>
              </w:rPr>
              <w:t xml:space="preserve"> eine Straßenbautechnische Beurteilung </w:t>
            </w:r>
            <w:r w:rsidRPr="00700397">
              <w:rPr>
                <w:rFonts w:ascii="Arial" w:hAnsi="Arial" w:cs="Arial"/>
                <w:sz w:val="22"/>
                <w:szCs w:val="22"/>
              </w:rPr>
              <w:t>vor.</w:t>
            </w:r>
            <w:r w:rsidR="008A18AE" w:rsidRPr="00700397">
              <w:rPr>
                <w:rFonts w:ascii="Arial" w:hAnsi="Arial" w:cs="Arial"/>
                <w:sz w:val="22"/>
                <w:szCs w:val="22"/>
              </w:rPr>
              <w:t xml:space="preserve"> </w:t>
            </w:r>
          </w:p>
          <w:p w14:paraId="02B4384F" w14:textId="77777777" w:rsidR="00923E7B" w:rsidRPr="00700397" w:rsidRDefault="006528D4" w:rsidP="00923E7B">
            <w:pPr>
              <w:overflowPunct/>
              <w:spacing w:line="240" w:lineRule="auto"/>
              <w:textAlignment w:val="auto"/>
              <w:rPr>
                <w:rFonts w:ascii="Arial" w:hAnsi="Arial" w:cs="Arial"/>
                <w:sz w:val="22"/>
                <w:szCs w:val="22"/>
              </w:rPr>
            </w:pPr>
            <w:r w:rsidRPr="00700397">
              <w:rPr>
                <w:rFonts w:ascii="Arial" w:hAnsi="Arial" w:cs="Arial"/>
                <w:sz w:val="22"/>
                <w:szCs w:val="22"/>
              </w:rPr>
              <w:t>Bei Frä</w:t>
            </w:r>
            <w:r w:rsidR="00923E7B" w:rsidRPr="00700397">
              <w:rPr>
                <w:rFonts w:ascii="Arial" w:hAnsi="Arial" w:cs="Arial"/>
                <w:sz w:val="22"/>
                <w:szCs w:val="22"/>
              </w:rPr>
              <w:t>sarbeiten von Verkehrsfl</w:t>
            </w:r>
            <w:r w:rsidRPr="00700397">
              <w:rPr>
                <w:rFonts w:ascii="Arial" w:hAnsi="Arial" w:cs="Arial"/>
                <w:sz w:val="22"/>
                <w:szCs w:val="22"/>
              </w:rPr>
              <w:t>ä</w:t>
            </w:r>
            <w:r w:rsidR="00923E7B" w:rsidRPr="00700397">
              <w:rPr>
                <w:rFonts w:ascii="Arial" w:hAnsi="Arial" w:cs="Arial"/>
                <w:sz w:val="22"/>
                <w:szCs w:val="22"/>
              </w:rPr>
              <w:t>chenbefest</w:t>
            </w:r>
            <w:r w:rsidRPr="00700397">
              <w:rPr>
                <w:rFonts w:ascii="Arial" w:hAnsi="Arial" w:cs="Arial"/>
                <w:sz w:val="22"/>
                <w:szCs w:val="22"/>
              </w:rPr>
              <w:t>igungen aus Asphalt sind grundsä</w:t>
            </w:r>
            <w:r w:rsidR="00923E7B" w:rsidRPr="00700397">
              <w:rPr>
                <w:rFonts w:ascii="Arial" w:hAnsi="Arial" w:cs="Arial"/>
                <w:sz w:val="22"/>
                <w:szCs w:val="22"/>
              </w:rPr>
              <w:t xml:space="preserve">tzlich die Technischen Regeln </w:t>
            </w:r>
            <w:r w:rsidR="005D3B39" w:rsidRPr="00700397">
              <w:rPr>
                <w:rFonts w:ascii="Arial" w:hAnsi="Arial" w:cs="Arial"/>
                <w:sz w:val="22"/>
                <w:szCs w:val="22"/>
              </w:rPr>
              <w:t>für</w:t>
            </w:r>
            <w:r w:rsidR="00923E7B" w:rsidRPr="00700397">
              <w:rPr>
                <w:rFonts w:ascii="Arial" w:hAnsi="Arial" w:cs="Arial"/>
                <w:sz w:val="22"/>
                <w:szCs w:val="22"/>
              </w:rPr>
              <w:t xml:space="preserve"> Gefahrs</w:t>
            </w:r>
            <w:r w:rsidRPr="00700397">
              <w:rPr>
                <w:rFonts w:ascii="Arial" w:hAnsi="Arial" w:cs="Arial"/>
                <w:sz w:val="22"/>
                <w:szCs w:val="22"/>
              </w:rPr>
              <w:t>toffe „Tä</w:t>
            </w:r>
            <w:r w:rsidR="00923E7B" w:rsidRPr="00700397">
              <w:rPr>
                <w:rFonts w:ascii="Arial" w:hAnsi="Arial" w:cs="Arial"/>
                <w:sz w:val="22"/>
                <w:szCs w:val="22"/>
              </w:rPr>
              <w:t>tigkeiten mit potenziell asbesthaltigen mineralischen Rohstoffen und daraus hergestellten Zubereitungen und Erzeugnissen“ – TRGS 517 zu beachten. Besondere Aufmerksamkeit gilt hier dem Punkt 5.7 „Besondere Schutzma</w:t>
            </w:r>
            <w:r w:rsidRPr="00700397">
              <w:rPr>
                <w:rFonts w:ascii="Arial" w:hAnsi="Arial" w:cs="Arial"/>
                <w:sz w:val="22"/>
                <w:szCs w:val="22"/>
              </w:rPr>
              <w:t>ß</w:t>
            </w:r>
            <w:r w:rsidR="00923E7B" w:rsidRPr="00700397">
              <w:rPr>
                <w:rFonts w:ascii="Arial" w:hAnsi="Arial" w:cs="Arial"/>
                <w:sz w:val="22"/>
                <w:szCs w:val="22"/>
              </w:rPr>
              <w:t>nahmen – Kaltfr</w:t>
            </w:r>
            <w:r w:rsidRPr="00700397">
              <w:rPr>
                <w:rFonts w:ascii="Arial" w:hAnsi="Arial" w:cs="Arial"/>
                <w:sz w:val="22"/>
                <w:szCs w:val="22"/>
              </w:rPr>
              <w:t>ä</w:t>
            </w:r>
            <w:r w:rsidR="00923E7B" w:rsidRPr="00700397">
              <w:rPr>
                <w:rFonts w:ascii="Arial" w:hAnsi="Arial" w:cs="Arial"/>
                <w:sz w:val="22"/>
                <w:szCs w:val="22"/>
              </w:rPr>
              <w:t>sen von Verkehrsflachen“.</w:t>
            </w:r>
          </w:p>
          <w:p w14:paraId="56E0EB17" w14:textId="77777777" w:rsidR="00923E7B" w:rsidRPr="00700397" w:rsidRDefault="00923E7B" w:rsidP="00923E7B">
            <w:pPr>
              <w:overflowPunct/>
              <w:spacing w:line="240" w:lineRule="auto"/>
              <w:textAlignment w:val="auto"/>
              <w:rPr>
                <w:rFonts w:ascii="Arial" w:hAnsi="Arial" w:cs="Arial"/>
                <w:sz w:val="22"/>
                <w:szCs w:val="22"/>
              </w:rPr>
            </w:pPr>
            <w:r w:rsidRPr="00700397">
              <w:rPr>
                <w:rFonts w:ascii="Arial" w:hAnsi="Arial" w:cs="Arial"/>
                <w:sz w:val="22"/>
                <w:szCs w:val="22"/>
              </w:rPr>
              <w:t>Die Gesteinsar</w:t>
            </w:r>
            <w:r w:rsidR="006528D4" w:rsidRPr="00700397">
              <w:rPr>
                <w:rFonts w:ascii="Arial" w:hAnsi="Arial" w:cs="Arial"/>
                <w:sz w:val="22"/>
                <w:szCs w:val="22"/>
              </w:rPr>
              <w:t>ten Diabas und Basalt sind gemäß</w:t>
            </w:r>
            <w:r w:rsidRPr="00700397">
              <w:rPr>
                <w:rFonts w:ascii="Arial" w:hAnsi="Arial" w:cs="Arial"/>
                <w:sz w:val="22"/>
                <w:szCs w:val="22"/>
              </w:rPr>
              <w:t xml:space="preserve"> Anlage 1 der TRGS 517 als potenziell asbesthaltig eingestuft. Das Vorhandense</w:t>
            </w:r>
            <w:r w:rsidR="006528D4" w:rsidRPr="00700397">
              <w:rPr>
                <w:rFonts w:ascii="Arial" w:hAnsi="Arial" w:cs="Arial"/>
                <w:sz w:val="22"/>
                <w:szCs w:val="22"/>
              </w:rPr>
              <w:t xml:space="preserve">in dieser Gesteinsarten im </w:t>
            </w:r>
            <w:r w:rsidR="006528D4" w:rsidRPr="00700397">
              <w:rPr>
                <w:rFonts w:ascii="Arial" w:hAnsi="Arial" w:cs="Arial"/>
                <w:sz w:val="22"/>
                <w:szCs w:val="22"/>
              </w:rPr>
              <w:lastRenderedPageBreak/>
              <w:t>Straß</w:t>
            </w:r>
            <w:r w:rsidRPr="00700397">
              <w:rPr>
                <w:rFonts w:ascii="Arial" w:hAnsi="Arial" w:cs="Arial"/>
                <w:sz w:val="22"/>
                <w:szCs w:val="22"/>
              </w:rPr>
              <w:t>enoberbau kann nicht</w:t>
            </w:r>
            <w:r w:rsidR="006528D4" w:rsidRPr="00700397">
              <w:rPr>
                <w:rFonts w:ascii="Arial" w:hAnsi="Arial" w:cs="Arial"/>
                <w:sz w:val="22"/>
                <w:szCs w:val="22"/>
              </w:rPr>
              <w:t xml:space="preserve"> ausgeschlossen werden. Beim Frä</w:t>
            </w:r>
            <w:r w:rsidRPr="00700397">
              <w:rPr>
                <w:rFonts w:ascii="Arial" w:hAnsi="Arial" w:cs="Arial"/>
                <w:sz w:val="22"/>
                <w:szCs w:val="22"/>
              </w:rPr>
              <w:t>sen der Stra</w:t>
            </w:r>
            <w:r w:rsidR="006528D4" w:rsidRPr="00700397">
              <w:rPr>
                <w:rFonts w:ascii="Arial" w:hAnsi="Arial" w:cs="Arial"/>
                <w:sz w:val="22"/>
                <w:szCs w:val="22"/>
              </w:rPr>
              <w:t>ß</w:t>
            </w:r>
            <w:r w:rsidRPr="00700397">
              <w:rPr>
                <w:rFonts w:ascii="Arial" w:hAnsi="Arial" w:cs="Arial"/>
                <w:sz w:val="22"/>
                <w:szCs w:val="22"/>
              </w:rPr>
              <w:t>enbefestigung muss daher, im unmittelbaren Nahbereich der Fr</w:t>
            </w:r>
            <w:r w:rsidR="006528D4" w:rsidRPr="00700397">
              <w:rPr>
                <w:rFonts w:ascii="Arial" w:hAnsi="Arial" w:cs="Arial"/>
                <w:sz w:val="22"/>
                <w:szCs w:val="22"/>
              </w:rPr>
              <w:t>ä</w:t>
            </w:r>
            <w:r w:rsidRPr="00700397">
              <w:rPr>
                <w:rFonts w:ascii="Arial" w:hAnsi="Arial" w:cs="Arial"/>
                <w:sz w:val="22"/>
                <w:szCs w:val="22"/>
              </w:rPr>
              <w:t>se, mit partikelf</w:t>
            </w:r>
            <w:r w:rsidR="006528D4" w:rsidRPr="00700397">
              <w:rPr>
                <w:rFonts w:ascii="Arial" w:hAnsi="Arial" w:cs="Arial"/>
                <w:sz w:val="22"/>
                <w:szCs w:val="22"/>
              </w:rPr>
              <w:t>ö</w:t>
            </w:r>
            <w:r w:rsidRPr="00700397">
              <w:rPr>
                <w:rFonts w:ascii="Arial" w:hAnsi="Arial" w:cs="Arial"/>
                <w:sz w:val="22"/>
                <w:szCs w:val="22"/>
              </w:rPr>
              <w:t xml:space="preserve">rmigen Gefahrstoffen (z.B. Asbestfasern) gerechnet werden. </w:t>
            </w:r>
            <w:r w:rsidR="005D3B39" w:rsidRPr="00700397">
              <w:rPr>
                <w:rFonts w:ascii="Arial" w:hAnsi="Arial" w:cs="Arial"/>
                <w:sz w:val="22"/>
                <w:szCs w:val="22"/>
              </w:rPr>
              <w:t>Für</w:t>
            </w:r>
            <w:r w:rsidR="006528D4" w:rsidRPr="00700397">
              <w:rPr>
                <w:rFonts w:ascii="Arial" w:hAnsi="Arial" w:cs="Arial"/>
                <w:sz w:val="22"/>
                <w:szCs w:val="22"/>
              </w:rPr>
              <w:t xml:space="preserve"> die Frä</w:t>
            </w:r>
            <w:r w:rsidRPr="00700397">
              <w:rPr>
                <w:rFonts w:ascii="Arial" w:hAnsi="Arial" w:cs="Arial"/>
                <w:sz w:val="22"/>
                <w:szCs w:val="22"/>
              </w:rPr>
              <w:t>sarbeiten sind ausschlie</w:t>
            </w:r>
            <w:r w:rsidR="006528D4" w:rsidRPr="00700397">
              <w:rPr>
                <w:rFonts w:ascii="Arial" w:hAnsi="Arial" w:cs="Arial"/>
                <w:sz w:val="22"/>
                <w:szCs w:val="22"/>
              </w:rPr>
              <w:t>ßlich Straßenfräsen, gemäß</w:t>
            </w:r>
            <w:r w:rsidRPr="00700397">
              <w:rPr>
                <w:rFonts w:ascii="Arial" w:hAnsi="Arial" w:cs="Arial"/>
                <w:sz w:val="22"/>
                <w:szCs w:val="22"/>
              </w:rPr>
              <w:t xml:space="preserve"> den TRGS 517, Pkt. 5.7.2.1 (2) einzu</w:t>
            </w:r>
            <w:r w:rsidR="006528D4" w:rsidRPr="00700397">
              <w:rPr>
                <w:rFonts w:ascii="Arial" w:hAnsi="Arial" w:cs="Arial"/>
                <w:sz w:val="22"/>
                <w:szCs w:val="22"/>
              </w:rPr>
              <w:t>setzen, die ü</w:t>
            </w:r>
            <w:r w:rsidRPr="00700397">
              <w:rPr>
                <w:rFonts w:ascii="Arial" w:hAnsi="Arial" w:cs="Arial"/>
                <w:sz w:val="22"/>
                <w:szCs w:val="22"/>
              </w:rPr>
              <w:t xml:space="preserve">ber eine entsprechende BGI-Zertifizierung verfugen. Dies gilt </w:t>
            </w:r>
            <w:r w:rsidR="005D3B39" w:rsidRPr="00700397">
              <w:rPr>
                <w:rFonts w:ascii="Arial" w:hAnsi="Arial" w:cs="Arial"/>
                <w:sz w:val="22"/>
                <w:szCs w:val="22"/>
              </w:rPr>
              <w:t>für</w:t>
            </w:r>
            <w:r w:rsidRPr="00700397">
              <w:rPr>
                <w:rFonts w:ascii="Arial" w:hAnsi="Arial" w:cs="Arial"/>
                <w:sz w:val="22"/>
                <w:szCs w:val="22"/>
              </w:rPr>
              <w:t xml:space="preserve"> Stra</w:t>
            </w:r>
            <w:r w:rsidR="006528D4" w:rsidRPr="00700397">
              <w:rPr>
                <w:rFonts w:ascii="Arial" w:hAnsi="Arial" w:cs="Arial"/>
                <w:sz w:val="22"/>
                <w:szCs w:val="22"/>
              </w:rPr>
              <w:t>ßenfräsen ab einer Fräs</w:t>
            </w:r>
            <w:r w:rsidRPr="00700397">
              <w:rPr>
                <w:rFonts w:ascii="Arial" w:hAnsi="Arial" w:cs="Arial"/>
                <w:sz w:val="22"/>
                <w:szCs w:val="22"/>
              </w:rPr>
              <w:t xml:space="preserve">breite von ≥ 2,0 m und </w:t>
            </w:r>
            <w:r w:rsidR="006528D4" w:rsidRPr="00700397">
              <w:rPr>
                <w:rFonts w:ascii="Arial" w:hAnsi="Arial" w:cs="Arial"/>
                <w:sz w:val="22"/>
                <w:szCs w:val="22"/>
              </w:rPr>
              <w:t>in Ortsdurchfahrten ab einer Frä</w:t>
            </w:r>
            <w:r w:rsidRPr="00700397">
              <w:rPr>
                <w:rFonts w:ascii="Arial" w:hAnsi="Arial" w:cs="Arial"/>
                <w:sz w:val="22"/>
                <w:szCs w:val="22"/>
              </w:rPr>
              <w:t>sbreite von ≥ 1,0 m. Die Schutzma</w:t>
            </w:r>
            <w:r w:rsidR="006528D4" w:rsidRPr="00700397">
              <w:rPr>
                <w:rFonts w:ascii="Arial" w:hAnsi="Arial" w:cs="Arial"/>
                <w:sz w:val="22"/>
                <w:szCs w:val="22"/>
              </w:rPr>
              <w:t>ß</w:t>
            </w:r>
            <w:r w:rsidRPr="00700397">
              <w:rPr>
                <w:rFonts w:ascii="Arial" w:hAnsi="Arial" w:cs="Arial"/>
                <w:sz w:val="22"/>
                <w:szCs w:val="22"/>
              </w:rPr>
              <w:t>nahmen sind in die entsprechenden Leistungspositionen einzurechnen.</w:t>
            </w:r>
          </w:p>
          <w:p w14:paraId="0DA7BAA3" w14:textId="77777777" w:rsidR="00923E7B" w:rsidRPr="00700397" w:rsidRDefault="00923E7B" w:rsidP="00923E7B">
            <w:pPr>
              <w:overflowPunct/>
              <w:spacing w:line="240" w:lineRule="auto"/>
              <w:textAlignment w:val="auto"/>
              <w:rPr>
                <w:rFonts w:ascii="Arial" w:hAnsi="Arial" w:cs="Arial"/>
                <w:sz w:val="22"/>
                <w:szCs w:val="22"/>
              </w:rPr>
            </w:pPr>
            <w:r w:rsidRPr="00700397">
              <w:rPr>
                <w:rFonts w:ascii="Arial" w:hAnsi="Arial" w:cs="Arial"/>
                <w:sz w:val="22"/>
                <w:szCs w:val="22"/>
              </w:rPr>
              <w:t xml:space="preserve">Der Ausschreibung liegen Voruntersuchungen mit chemischen Analysen des Auftraggebers zu Grunde. Siehe unten (Deckenaufbau/Bohrkerne). Hat der Auftragnehmer Zweifel, dass es sich bei dem Ausbauasphalt </w:t>
            </w:r>
            <w:r w:rsidR="006528D4" w:rsidRPr="00700397">
              <w:rPr>
                <w:rFonts w:ascii="Arial" w:hAnsi="Arial" w:cs="Arial"/>
                <w:sz w:val="22"/>
                <w:szCs w:val="22"/>
              </w:rPr>
              <w:t>um die Verwertungsklasse A gemäß</w:t>
            </w:r>
            <w:r w:rsidRPr="00700397">
              <w:rPr>
                <w:rFonts w:ascii="Arial" w:hAnsi="Arial" w:cs="Arial"/>
                <w:sz w:val="22"/>
                <w:szCs w:val="22"/>
              </w:rPr>
              <w:t xml:space="preserve"> RuVA-StB 01, Ausgabe 2001/Fassung 2005 handelt, muss er eine gutachterliche, chemische Analyse erstellen lassen. Das vom Auftragnehmer </w:t>
            </w:r>
            <w:r w:rsidR="006528D4" w:rsidRPr="00700397">
              <w:rPr>
                <w:rFonts w:ascii="Arial" w:hAnsi="Arial" w:cs="Arial"/>
                <w:sz w:val="22"/>
                <w:szCs w:val="22"/>
              </w:rPr>
              <w:t>angezweifelte Aufbruch- bzw. Frä</w:t>
            </w:r>
            <w:r w:rsidRPr="00700397">
              <w:rPr>
                <w:rFonts w:ascii="Arial" w:hAnsi="Arial" w:cs="Arial"/>
                <w:sz w:val="22"/>
                <w:szCs w:val="22"/>
              </w:rPr>
              <w:t>sgut ist da</w:t>
            </w:r>
            <w:r w:rsidR="005D3B39" w:rsidRPr="00700397">
              <w:rPr>
                <w:rFonts w:ascii="Arial" w:hAnsi="Arial" w:cs="Arial"/>
                <w:sz w:val="22"/>
                <w:szCs w:val="22"/>
              </w:rPr>
              <w:t>für</w:t>
            </w:r>
            <w:r w:rsidRPr="00700397">
              <w:rPr>
                <w:rFonts w:ascii="Arial" w:hAnsi="Arial" w:cs="Arial"/>
                <w:sz w:val="22"/>
                <w:szCs w:val="22"/>
              </w:rPr>
              <w:t xml:space="preserve"> auf</w:t>
            </w:r>
            <w:r w:rsidR="000E439B" w:rsidRPr="00700397">
              <w:rPr>
                <w:rFonts w:ascii="Arial" w:hAnsi="Arial" w:cs="Arial"/>
                <w:sz w:val="22"/>
                <w:szCs w:val="22"/>
              </w:rPr>
              <w:t xml:space="preserve"> </w:t>
            </w:r>
            <w:r w:rsidR="001C2B38" w:rsidRPr="00700397">
              <w:rPr>
                <w:rFonts w:ascii="Arial" w:hAnsi="Arial" w:cs="Arial"/>
                <w:sz w:val="22"/>
                <w:szCs w:val="22"/>
              </w:rPr>
              <w:t>Flä</w:t>
            </w:r>
            <w:r w:rsidRPr="00700397">
              <w:rPr>
                <w:rFonts w:ascii="Arial" w:hAnsi="Arial" w:cs="Arial"/>
                <w:sz w:val="22"/>
                <w:szCs w:val="22"/>
              </w:rPr>
              <w:t>chen eines von ihm gewählten Entsorgungsfachbetriebes in Haufwerken zu lagern. Der</w:t>
            </w:r>
            <w:r w:rsidR="000E439B" w:rsidRPr="00700397">
              <w:rPr>
                <w:rFonts w:ascii="Arial" w:hAnsi="Arial" w:cs="Arial"/>
                <w:sz w:val="22"/>
                <w:szCs w:val="22"/>
              </w:rPr>
              <w:t xml:space="preserve"> </w:t>
            </w:r>
            <w:r w:rsidRPr="00700397">
              <w:rPr>
                <w:rFonts w:ascii="Arial" w:hAnsi="Arial" w:cs="Arial"/>
                <w:sz w:val="22"/>
                <w:szCs w:val="22"/>
              </w:rPr>
              <w:t xml:space="preserve">Auftraggeber ist umgehend über Lagerort und Zeitpunkt der geplanten Probenahme </w:t>
            </w:r>
            <w:r w:rsidR="005D3B39" w:rsidRPr="00700397">
              <w:rPr>
                <w:rFonts w:ascii="Arial" w:hAnsi="Arial" w:cs="Arial"/>
                <w:sz w:val="22"/>
                <w:szCs w:val="22"/>
              </w:rPr>
              <w:t>für</w:t>
            </w:r>
            <w:r w:rsidRPr="00700397">
              <w:rPr>
                <w:rFonts w:ascii="Arial" w:hAnsi="Arial" w:cs="Arial"/>
                <w:sz w:val="22"/>
                <w:szCs w:val="22"/>
              </w:rPr>
              <w:t xml:space="preserve"> die Analyse zu in</w:t>
            </w:r>
            <w:r w:rsidR="00C82EF0" w:rsidRPr="00700397">
              <w:rPr>
                <w:rFonts w:ascii="Arial" w:hAnsi="Arial" w:cs="Arial"/>
                <w:sz w:val="22"/>
                <w:szCs w:val="22"/>
              </w:rPr>
              <w:t>formieren. Je angefangene 200 m³</w:t>
            </w:r>
            <w:r w:rsidRPr="00700397">
              <w:rPr>
                <w:rFonts w:ascii="Arial" w:hAnsi="Arial" w:cs="Arial"/>
                <w:sz w:val="22"/>
                <w:szCs w:val="22"/>
              </w:rPr>
              <w:t xml:space="preserve"> ist ein getrenntes Haufwerk anzulegen und zu beproben. Die chemische Analyse ist durch den Entsorgungsfachbetrieb oder durch eine in NRW anerkannte Pr</w:t>
            </w:r>
            <w:r w:rsidR="006528D4" w:rsidRPr="00700397">
              <w:rPr>
                <w:rFonts w:ascii="Arial" w:hAnsi="Arial" w:cs="Arial"/>
                <w:sz w:val="22"/>
                <w:szCs w:val="22"/>
              </w:rPr>
              <w:t>ü</w:t>
            </w:r>
            <w:r w:rsidRPr="00700397">
              <w:rPr>
                <w:rFonts w:ascii="Arial" w:hAnsi="Arial" w:cs="Arial"/>
                <w:sz w:val="22"/>
                <w:szCs w:val="22"/>
              </w:rPr>
              <w:t xml:space="preserve">fstelle </w:t>
            </w:r>
            <w:r w:rsidR="005D3B39" w:rsidRPr="00700397">
              <w:rPr>
                <w:rFonts w:ascii="Arial" w:hAnsi="Arial" w:cs="Arial"/>
                <w:sz w:val="22"/>
                <w:szCs w:val="22"/>
              </w:rPr>
              <w:t>für</w:t>
            </w:r>
            <w:r w:rsidRPr="00700397">
              <w:rPr>
                <w:rFonts w:ascii="Arial" w:hAnsi="Arial" w:cs="Arial"/>
                <w:sz w:val="22"/>
                <w:szCs w:val="22"/>
              </w:rPr>
              <w:t xml:space="preserve"> Pr</w:t>
            </w:r>
            <w:r w:rsidR="006528D4" w:rsidRPr="00700397">
              <w:rPr>
                <w:rFonts w:ascii="Arial" w:hAnsi="Arial" w:cs="Arial"/>
                <w:sz w:val="22"/>
                <w:szCs w:val="22"/>
              </w:rPr>
              <w:t>ü</w:t>
            </w:r>
            <w:r w:rsidRPr="00700397">
              <w:rPr>
                <w:rFonts w:ascii="Arial" w:hAnsi="Arial" w:cs="Arial"/>
                <w:sz w:val="22"/>
                <w:szCs w:val="22"/>
              </w:rPr>
              <w:t>fungen wasserwirtschaftlicher und anderer umweltrelevanter Merkmale durchzufuhren. Der Gehalt an PAK nach EPA im Feststoff und der Phenolindex im Elua</w:t>
            </w:r>
            <w:r w:rsidR="006528D4" w:rsidRPr="00700397">
              <w:rPr>
                <w:rFonts w:ascii="Arial" w:hAnsi="Arial" w:cs="Arial"/>
                <w:sz w:val="22"/>
                <w:szCs w:val="22"/>
              </w:rPr>
              <w:t>t sind mit Analyseverfahren gemäß</w:t>
            </w:r>
            <w:r w:rsidRPr="00700397">
              <w:rPr>
                <w:rFonts w:ascii="Arial" w:hAnsi="Arial" w:cs="Arial"/>
                <w:sz w:val="22"/>
                <w:szCs w:val="22"/>
              </w:rPr>
              <w:t xml:space="preserve"> TP Gestein-StB 7.3 in Verbindung mit dem Arbeitspapier Nr. 27/3 zu bestimmen. Die Ergebnis</w:t>
            </w:r>
            <w:r w:rsidR="006528D4" w:rsidRPr="00700397">
              <w:rPr>
                <w:rFonts w:ascii="Arial" w:hAnsi="Arial" w:cs="Arial"/>
                <w:sz w:val="22"/>
                <w:szCs w:val="22"/>
              </w:rPr>
              <w:t>se sind dem Auftraggeber unverzü</w:t>
            </w:r>
            <w:r w:rsidRPr="00700397">
              <w:rPr>
                <w:rFonts w:ascii="Arial" w:hAnsi="Arial" w:cs="Arial"/>
                <w:sz w:val="22"/>
                <w:szCs w:val="22"/>
              </w:rPr>
              <w:t>glich mitzuteilen.</w:t>
            </w:r>
          </w:p>
          <w:p w14:paraId="76AFAB32" w14:textId="77777777" w:rsidR="00923E7B" w:rsidRPr="00700397" w:rsidRDefault="00923E7B" w:rsidP="00923E7B">
            <w:pPr>
              <w:overflowPunct/>
              <w:spacing w:line="240" w:lineRule="auto"/>
              <w:textAlignment w:val="auto"/>
              <w:rPr>
                <w:rFonts w:ascii="Arial" w:hAnsi="Arial" w:cs="Arial"/>
                <w:sz w:val="22"/>
                <w:szCs w:val="22"/>
              </w:rPr>
            </w:pPr>
            <w:r w:rsidRPr="00700397">
              <w:rPr>
                <w:rFonts w:ascii="Arial" w:hAnsi="Arial" w:cs="Arial"/>
                <w:sz w:val="22"/>
                <w:szCs w:val="22"/>
              </w:rPr>
              <w:t xml:space="preserve">Wird festgestellt, dass es sich abweichend von der Ausschreibung nicht um die Verwertungsklasse A der RuVA-StB 01, Ausgabe 2001/Fassung 2005 handelt, werden die Kosten </w:t>
            </w:r>
            <w:r w:rsidR="005D3B39" w:rsidRPr="00700397">
              <w:rPr>
                <w:rFonts w:ascii="Arial" w:hAnsi="Arial" w:cs="Arial"/>
                <w:sz w:val="22"/>
                <w:szCs w:val="22"/>
              </w:rPr>
              <w:t>für</w:t>
            </w:r>
            <w:r w:rsidRPr="00700397">
              <w:rPr>
                <w:rFonts w:ascii="Arial" w:hAnsi="Arial" w:cs="Arial"/>
                <w:sz w:val="22"/>
                <w:szCs w:val="22"/>
              </w:rPr>
              <w:t xml:space="preserve"> die chemischen Analysen, Lagerung und Transport verg</w:t>
            </w:r>
            <w:r w:rsidR="000E439B" w:rsidRPr="00700397">
              <w:rPr>
                <w:rFonts w:ascii="Arial" w:hAnsi="Arial" w:cs="Arial"/>
                <w:sz w:val="22"/>
                <w:szCs w:val="22"/>
              </w:rPr>
              <w:t>ü</w:t>
            </w:r>
            <w:r w:rsidRPr="00700397">
              <w:rPr>
                <w:rFonts w:ascii="Arial" w:hAnsi="Arial" w:cs="Arial"/>
                <w:sz w:val="22"/>
                <w:szCs w:val="22"/>
              </w:rPr>
              <w:t>tet.</w:t>
            </w:r>
          </w:p>
          <w:p w14:paraId="4C478EE8" w14:textId="77777777" w:rsidR="00923E7B" w:rsidRPr="00700397" w:rsidRDefault="00923E7B" w:rsidP="00923E7B">
            <w:pPr>
              <w:overflowPunct/>
              <w:spacing w:line="240" w:lineRule="auto"/>
              <w:textAlignment w:val="auto"/>
              <w:rPr>
                <w:rFonts w:ascii="Arial" w:hAnsi="Arial" w:cs="Arial"/>
                <w:sz w:val="22"/>
                <w:szCs w:val="22"/>
              </w:rPr>
            </w:pPr>
            <w:r w:rsidRPr="00700397">
              <w:rPr>
                <w:rFonts w:ascii="Arial" w:hAnsi="Arial" w:cs="Arial"/>
                <w:sz w:val="22"/>
                <w:szCs w:val="22"/>
              </w:rPr>
              <w:t>Einzelergebnisse des Auftragnehmers, welche nicht in Abstimmung mit dem Auftraggeber</w:t>
            </w:r>
            <w:r w:rsidR="000E439B" w:rsidRPr="00700397">
              <w:rPr>
                <w:rFonts w:ascii="Arial" w:hAnsi="Arial" w:cs="Arial"/>
                <w:sz w:val="22"/>
                <w:szCs w:val="22"/>
              </w:rPr>
              <w:t xml:space="preserve"> </w:t>
            </w:r>
            <w:r w:rsidR="006528D4" w:rsidRPr="00700397">
              <w:rPr>
                <w:rFonts w:ascii="Arial" w:hAnsi="Arial" w:cs="Arial"/>
                <w:sz w:val="22"/>
                <w:szCs w:val="22"/>
              </w:rPr>
              <w:t>herbeigefü</w:t>
            </w:r>
            <w:r w:rsidRPr="00700397">
              <w:rPr>
                <w:rFonts w:ascii="Arial" w:hAnsi="Arial" w:cs="Arial"/>
                <w:sz w:val="22"/>
                <w:szCs w:val="22"/>
              </w:rPr>
              <w:t>hrt wurden, zum Beispiel an Bohrkernen aus dem Oberbau, werden nicht anerkannt.</w:t>
            </w:r>
          </w:p>
          <w:p w14:paraId="704229ED" w14:textId="77777777" w:rsidR="00081BF8" w:rsidRPr="00700397" w:rsidRDefault="00081BF8" w:rsidP="00923E7B">
            <w:pPr>
              <w:overflowPunct/>
              <w:spacing w:line="240" w:lineRule="auto"/>
              <w:textAlignment w:val="auto"/>
              <w:rPr>
                <w:rFonts w:ascii="Arial" w:hAnsi="Arial" w:cs="Arial"/>
                <w:sz w:val="22"/>
                <w:szCs w:val="22"/>
              </w:rPr>
            </w:pPr>
          </w:p>
          <w:p w14:paraId="354F6C86" w14:textId="77777777" w:rsidR="00081BF8" w:rsidRPr="00700397" w:rsidRDefault="00081BF8" w:rsidP="00081BF8">
            <w:pPr>
              <w:overflowPunct/>
              <w:spacing w:line="240" w:lineRule="auto"/>
              <w:textAlignment w:val="auto"/>
              <w:rPr>
                <w:rFonts w:ascii="Arial" w:hAnsi="Arial" w:cs="Arial"/>
                <w:sz w:val="22"/>
                <w:szCs w:val="22"/>
              </w:rPr>
            </w:pPr>
            <w:r w:rsidRPr="00700397">
              <w:rPr>
                <w:rFonts w:ascii="Arial" w:hAnsi="Arial" w:cs="Arial"/>
                <w:sz w:val="22"/>
                <w:szCs w:val="22"/>
              </w:rPr>
              <w:t xml:space="preserve">Oberboden und Bankettmaterial besitzen </w:t>
            </w:r>
            <w:r w:rsidR="006528D4" w:rsidRPr="00700397">
              <w:rPr>
                <w:rFonts w:ascii="Arial" w:hAnsi="Arial" w:cs="Arial"/>
                <w:sz w:val="22"/>
                <w:szCs w:val="22"/>
              </w:rPr>
              <w:t>einen natü</w:t>
            </w:r>
            <w:r w:rsidRPr="00700397">
              <w:rPr>
                <w:rFonts w:ascii="Arial" w:hAnsi="Arial" w:cs="Arial"/>
                <w:sz w:val="22"/>
                <w:szCs w:val="22"/>
              </w:rPr>
              <w:t>rlich hohen organischen Anteil und werden von den te</w:t>
            </w:r>
            <w:r w:rsidR="006528D4" w:rsidRPr="00700397">
              <w:rPr>
                <w:rFonts w:ascii="Arial" w:hAnsi="Arial" w:cs="Arial"/>
                <w:sz w:val="22"/>
                <w:szCs w:val="22"/>
              </w:rPr>
              <w:t>chnischen Regeln der LAGA ausdrü</w:t>
            </w:r>
            <w:r w:rsidRPr="00700397">
              <w:rPr>
                <w:rFonts w:ascii="Arial" w:hAnsi="Arial" w:cs="Arial"/>
                <w:sz w:val="22"/>
                <w:szCs w:val="22"/>
              </w:rPr>
              <w:t>cklich ausgenommen. Daher sind bei einer Bewertung des Materials auf Grundlage der aktuellen LAGA-Fassun</w:t>
            </w:r>
            <w:r w:rsidR="001C2B38" w:rsidRPr="00700397">
              <w:rPr>
                <w:rFonts w:ascii="Arial" w:hAnsi="Arial" w:cs="Arial"/>
                <w:sz w:val="22"/>
                <w:szCs w:val="22"/>
              </w:rPr>
              <w:t>g die Parameter TOC-Gehalt / Glü</w:t>
            </w:r>
            <w:r w:rsidRPr="00700397">
              <w:rPr>
                <w:rFonts w:ascii="Arial" w:hAnsi="Arial" w:cs="Arial"/>
                <w:sz w:val="22"/>
                <w:szCs w:val="22"/>
              </w:rPr>
              <w:t>hverlust auszunehmen.</w:t>
            </w:r>
          </w:p>
          <w:p w14:paraId="43031B3C" w14:textId="77777777" w:rsidR="00081BF8" w:rsidRPr="00700397" w:rsidRDefault="00081BF8" w:rsidP="00081BF8">
            <w:pPr>
              <w:overflowPunct/>
              <w:spacing w:line="240" w:lineRule="auto"/>
              <w:textAlignment w:val="auto"/>
              <w:rPr>
                <w:rFonts w:ascii="Arial" w:hAnsi="Arial" w:cs="Arial"/>
                <w:sz w:val="22"/>
                <w:szCs w:val="22"/>
              </w:rPr>
            </w:pPr>
            <w:r w:rsidRPr="00700397">
              <w:rPr>
                <w:rFonts w:ascii="Arial" w:hAnsi="Arial" w:cs="Arial"/>
                <w:sz w:val="22"/>
                <w:szCs w:val="22"/>
              </w:rPr>
              <w:t xml:space="preserve">Deklarationsanalysen gehen zu Lasten des Auftragnehmers </w:t>
            </w:r>
            <w:r w:rsidR="006528D4" w:rsidRPr="00700397">
              <w:rPr>
                <w:rFonts w:ascii="Arial" w:hAnsi="Arial" w:cs="Arial"/>
                <w:sz w:val="22"/>
                <w:szCs w:val="22"/>
              </w:rPr>
              <w:t>und werden nicht gesondert vergü</w:t>
            </w:r>
            <w:r w:rsidRPr="00700397">
              <w:rPr>
                <w:rFonts w:ascii="Arial" w:hAnsi="Arial" w:cs="Arial"/>
                <w:sz w:val="22"/>
                <w:szCs w:val="22"/>
              </w:rPr>
              <w:t>tet.</w:t>
            </w:r>
          </w:p>
        </w:tc>
      </w:tr>
      <w:tr w:rsidR="00700397" w:rsidRPr="00700397" w14:paraId="59A9C183" w14:textId="77777777" w:rsidTr="0005120A">
        <w:tc>
          <w:tcPr>
            <w:tcW w:w="8222" w:type="dxa"/>
          </w:tcPr>
          <w:p w14:paraId="3BD3BE9B" w14:textId="77777777" w:rsidR="00081BF8" w:rsidRPr="00700397" w:rsidRDefault="00081BF8" w:rsidP="00081BF8">
            <w:pPr>
              <w:overflowPunct/>
              <w:spacing w:line="240" w:lineRule="auto"/>
              <w:textAlignment w:val="auto"/>
              <w:rPr>
                <w:rFonts w:ascii="Arial" w:hAnsi="Arial" w:cs="Arial"/>
                <w:sz w:val="22"/>
                <w:szCs w:val="22"/>
              </w:rPr>
            </w:pPr>
            <w:r w:rsidRPr="00700397">
              <w:rPr>
                <w:rFonts w:ascii="Arial" w:hAnsi="Arial" w:cs="Arial"/>
                <w:sz w:val="22"/>
                <w:szCs w:val="22"/>
              </w:rPr>
              <w:t xml:space="preserve">Die Beschreibung </w:t>
            </w:r>
            <w:r w:rsidR="005D3B39" w:rsidRPr="00700397">
              <w:rPr>
                <w:rFonts w:ascii="Arial" w:hAnsi="Arial" w:cs="Arial"/>
                <w:sz w:val="22"/>
                <w:szCs w:val="22"/>
              </w:rPr>
              <w:t>für</w:t>
            </w:r>
            <w:r w:rsidRPr="00700397">
              <w:rPr>
                <w:rFonts w:ascii="Arial" w:hAnsi="Arial" w:cs="Arial"/>
                <w:sz w:val="22"/>
                <w:szCs w:val="22"/>
              </w:rPr>
              <w:t xml:space="preserve"> den Homogenbereich „O“ </w:t>
            </w:r>
            <w:r w:rsidR="005D3B39" w:rsidRPr="00700397">
              <w:rPr>
                <w:rFonts w:ascii="Arial" w:hAnsi="Arial" w:cs="Arial"/>
                <w:sz w:val="22"/>
                <w:szCs w:val="22"/>
              </w:rPr>
              <w:t>für</w:t>
            </w:r>
            <w:r w:rsidR="006528D4" w:rsidRPr="00700397">
              <w:rPr>
                <w:rFonts w:ascii="Arial" w:hAnsi="Arial" w:cs="Arial"/>
                <w:sz w:val="22"/>
                <w:szCs w:val="22"/>
              </w:rPr>
              <w:t xml:space="preserve"> Oberboden erfolgt unter Berü</w:t>
            </w:r>
            <w:r w:rsidRPr="00700397">
              <w:rPr>
                <w:rFonts w:ascii="Arial" w:hAnsi="Arial" w:cs="Arial"/>
                <w:sz w:val="22"/>
                <w:szCs w:val="22"/>
              </w:rPr>
              <w:t>cksichtigung der ATV DIN 18320.</w:t>
            </w:r>
          </w:p>
          <w:p w14:paraId="45440ED5" w14:textId="77777777" w:rsidR="0068407A" w:rsidRPr="00700397" w:rsidRDefault="0068407A" w:rsidP="00081BF8">
            <w:pPr>
              <w:overflowPunct/>
              <w:spacing w:line="240" w:lineRule="auto"/>
              <w:textAlignment w:val="auto"/>
              <w:rPr>
                <w:rFonts w:ascii="Arial" w:hAnsi="Arial" w:cs="Arial"/>
                <w:sz w:val="22"/>
                <w:szCs w:val="22"/>
              </w:rPr>
            </w:pPr>
          </w:p>
          <w:tbl>
            <w:tblPr>
              <w:tblStyle w:val="Tabellenraster"/>
              <w:tblW w:w="0" w:type="auto"/>
              <w:tblLayout w:type="fixed"/>
              <w:tblLook w:val="04A0" w:firstRow="1" w:lastRow="0" w:firstColumn="1" w:lastColumn="0" w:noHBand="0" w:noVBand="1"/>
            </w:tblPr>
            <w:tblGrid>
              <w:gridCol w:w="4033"/>
              <w:gridCol w:w="4034"/>
            </w:tblGrid>
            <w:tr w:rsidR="00700397" w:rsidRPr="00700397" w14:paraId="483E1FB9" w14:textId="77777777" w:rsidTr="00B92C39">
              <w:tc>
                <w:tcPr>
                  <w:tcW w:w="4033" w:type="dxa"/>
                </w:tcPr>
                <w:p w14:paraId="5EF9E901"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 xml:space="preserve">Boden </w:t>
                  </w:r>
                </w:p>
              </w:tc>
              <w:tc>
                <w:tcPr>
                  <w:tcW w:w="4034" w:type="dxa"/>
                </w:tcPr>
                <w:p w14:paraId="346CAD38" w14:textId="77777777" w:rsidR="00B92C39" w:rsidRPr="00700397" w:rsidRDefault="00B92C39" w:rsidP="00081BF8">
                  <w:pPr>
                    <w:overflowPunct/>
                    <w:spacing w:line="240" w:lineRule="auto"/>
                    <w:textAlignment w:val="auto"/>
                    <w:rPr>
                      <w:rFonts w:ascii="Arial" w:hAnsi="Arial" w:cs="Arial"/>
                      <w:sz w:val="22"/>
                      <w:szCs w:val="22"/>
                      <w:highlight w:val="lightGray"/>
                    </w:rPr>
                  </w:pPr>
                  <w:r w:rsidRPr="00700397">
                    <w:rPr>
                      <w:rFonts w:ascii="Arial" w:hAnsi="Arial" w:cs="Arial"/>
                      <w:b/>
                      <w:sz w:val="22"/>
                      <w:szCs w:val="22"/>
                      <w:highlight w:val="lightGray"/>
                    </w:rPr>
                    <w:t>Homogenbereich O</w:t>
                  </w:r>
                </w:p>
              </w:tc>
            </w:tr>
            <w:tr w:rsidR="00700397" w:rsidRPr="00700397" w14:paraId="09391EA3" w14:textId="77777777" w:rsidTr="00B92C39">
              <w:tc>
                <w:tcPr>
                  <w:tcW w:w="4033" w:type="dxa"/>
                </w:tcPr>
                <w:p w14:paraId="1253E902"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Bezeichnung</w:t>
                  </w:r>
                </w:p>
              </w:tc>
              <w:tc>
                <w:tcPr>
                  <w:tcW w:w="4034" w:type="dxa"/>
                </w:tcPr>
                <w:p w14:paraId="381E9B50"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Oberboden</w:t>
                  </w:r>
                </w:p>
              </w:tc>
            </w:tr>
            <w:tr w:rsidR="00700397" w:rsidRPr="00700397" w14:paraId="7B620D71" w14:textId="77777777" w:rsidTr="00B92C39">
              <w:tc>
                <w:tcPr>
                  <w:tcW w:w="4033" w:type="dxa"/>
                </w:tcPr>
                <w:p w14:paraId="6F590D22"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 xml:space="preserve">Bodengruppen (DIN 18 196) </w:t>
                  </w:r>
                </w:p>
              </w:tc>
              <w:tc>
                <w:tcPr>
                  <w:tcW w:w="4034" w:type="dxa"/>
                </w:tcPr>
                <w:p w14:paraId="4659BADA" w14:textId="77777777" w:rsidR="00B92C39" w:rsidRPr="00700397" w:rsidRDefault="00A5454C" w:rsidP="00081BF8">
                  <w:pPr>
                    <w:overflowPunct/>
                    <w:spacing w:line="240" w:lineRule="auto"/>
                    <w:textAlignment w:val="auto"/>
                    <w:rPr>
                      <w:rFonts w:ascii="Arial" w:hAnsi="Arial" w:cs="Arial"/>
                      <w:sz w:val="22"/>
                      <w:szCs w:val="22"/>
                    </w:rPr>
                  </w:pPr>
                  <w:r w:rsidRPr="00700397">
                    <w:rPr>
                      <w:rFonts w:ascii="Arial" w:hAnsi="Arial" w:cs="Arial"/>
                      <w:sz w:val="22"/>
                      <w:szCs w:val="22"/>
                    </w:rPr>
                    <w:t>OU / OT / OH</w:t>
                  </w:r>
                </w:p>
              </w:tc>
            </w:tr>
            <w:tr w:rsidR="00700397" w:rsidRPr="00700397" w14:paraId="235F5CA4" w14:textId="77777777" w:rsidTr="00B92C39">
              <w:tc>
                <w:tcPr>
                  <w:tcW w:w="4033" w:type="dxa"/>
                </w:tcPr>
                <w:p w14:paraId="7BAA967E" w14:textId="77777777" w:rsidR="00A5454C" w:rsidRPr="00700397" w:rsidRDefault="00A5454C" w:rsidP="00081BF8">
                  <w:pPr>
                    <w:overflowPunct/>
                    <w:spacing w:line="240" w:lineRule="auto"/>
                    <w:textAlignment w:val="auto"/>
                    <w:rPr>
                      <w:rFonts w:ascii="Arial" w:hAnsi="Arial" w:cs="Arial"/>
                      <w:sz w:val="22"/>
                      <w:szCs w:val="22"/>
                    </w:rPr>
                  </w:pPr>
                  <w:r w:rsidRPr="00700397">
                    <w:rPr>
                      <w:rFonts w:ascii="Arial" w:hAnsi="Arial" w:cs="Arial"/>
                      <w:sz w:val="22"/>
                      <w:szCs w:val="22"/>
                    </w:rPr>
                    <w:t>Boden</w:t>
                  </w:r>
                  <w:r w:rsidR="002D7DEF" w:rsidRPr="00700397">
                    <w:rPr>
                      <w:rFonts w:ascii="Arial" w:hAnsi="Arial" w:cs="Arial"/>
                      <w:sz w:val="22"/>
                      <w:szCs w:val="22"/>
                    </w:rPr>
                    <w:t>gruppen (DIN 18 196)</w:t>
                  </w:r>
                </w:p>
              </w:tc>
              <w:tc>
                <w:tcPr>
                  <w:tcW w:w="4034" w:type="dxa"/>
                </w:tcPr>
                <w:p w14:paraId="5A5C5615" w14:textId="77777777" w:rsidR="00A5454C" w:rsidRPr="00700397" w:rsidRDefault="002D7DEF" w:rsidP="002D7DEF">
                  <w:pPr>
                    <w:overflowPunct/>
                    <w:spacing w:line="240" w:lineRule="auto"/>
                    <w:jc w:val="center"/>
                    <w:textAlignment w:val="auto"/>
                    <w:rPr>
                      <w:rFonts w:ascii="Arial" w:hAnsi="Arial" w:cs="Arial"/>
                      <w:sz w:val="22"/>
                      <w:szCs w:val="22"/>
                    </w:rPr>
                  </w:pPr>
                  <w:r w:rsidRPr="00700397">
                    <w:rPr>
                      <w:rFonts w:ascii="Arial" w:hAnsi="Arial" w:cs="Arial"/>
                      <w:sz w:val="22"/>
                      <w:szCs w:val="22"/>
                    </w:rPr>
                    <w:t>2 - 9</w:t>
                  </w:r>
                </w:p>
              </w:tc>
            </w:tr>
            <w:tr w:rsidR="00700397" w:rsidRPr="00700397" w14:paraId="7368B62D" w14:textId="77777777" w:rsidTr="00B92C39">
              <w:tc>
                <w:tcPr>
                  <w:tcW w:w="4033" w:type="dxa"/>
                </w:tcPr>
                <w:p w14:paraId="1C71C078"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Ma</w:t>
                  </w:r>
                  <w:r w:rsidR="006528D4" w:rsidRPr="00700397">
                    <w:rPr>
                      <w:rFonts w:ascii="Arial" w:hAnsi="Arial" w:cs="Arial"/>
                      <w:sz w:val="22"/>
                      <w:szCs w:val="22"/>
                    </w:rPr>
                    <w:t>ssenanteile Steine, Blocke, groß</w:t>
                  </w:r>
                  <w:r w:rsidRPr="00700397">
                    <w:rPr>
                      <w:rFonts w:ascii="Arial" w:hAnsi="Arial" w:cs="Arial"/>
                      <w:sz w:val="22"/>
                      <w:szCs w:val="22"/>
                    </w:rPr>
                    <w:t>e Blocke (M.-%)</w:t>
                  </w:r>
                </w:p>
              </w:tc>
              <w:tc>
                <w:tcPr>
                  <w:tcW w:w="4034" w:type="dxa"/>
                </w:tcPr>
                <w:p w14:paraId="52F17A9C" w14:textId="77777777" w:rsidR="00B92C39" w:rsidRPr="00700397" w:rsidRDefault="00B92C39" w:rsidP="00B92C39">
                  <w:pPr>
                    <w:overflowPunct/>
                    <w:spacing w:line="240" w:lineRule="auto"/>
                    <w:textAlignment w:val="auto"/>
                    <w:rPr>
                      <w:rFonts w:ascii="Arial" w:hAnsi="Arial" w:cs="Arial"/>
                      <w:sz w:val="22"/>
                      <w:szCs w:val="22"/>
                    </w:rPr>
                  </w:pPr>
                  <w:r w:rsidRPr="00700397">
                    <w:rPr>
                      <w:rFonts w:ascii="Arial" w:hAnsi="Arial" w:cs="Arial"/>
                      <w:sz w:val="22"/>
                      <w:szCs w:val="22"/>
                    </w:rPr>
                    <w:t>Steine &lt; 5 M.-%</w:t>
                  </w:r>
                </w:p>
                <w:p w14:paraId="14F9834C" w14:textId="77777777" w:rsidR="00B92C39" w:rsidRPr="00700397" w:rsidRDefault="00B92C39" w:rsidP="00B92C39">
                  <w:pPr>
                    <w:overflowPunct/>
                    <w:spacing w:line="240" w:lineRule="auto"/>
                    <w:textAlignment w:val="auto"/>
                    <w:rPr>
                      <w:rFonts w:ascii="Arial" w:hAnsi="Arial" w:cs="Arial"/>
                      <w:sz w:val="22"/>
                      <w:szCs w:val="22"/>
                    </w:rPr>
                  </w:pPr>
                  <w:r w:rsidRPr="00700397">
                    <w:rPr>
                      <w:rFonts w:ascii="Arial" w:hAnsi="Arial" w:cs="Arial"/>
                      <w:sz w:val="22"/>
                      <w:szCs w:val="22"/>
                    </w:rPr>
                    <w:t>Blocke = 0 M.-%</w:t>
                  </w:r>
                </w:p>
                <w:p w14:paraId="432EBF2B"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große Blöcke = 0 M.-%</w:t>
                  </w:r>
                </w:p>
              </w:tc>
            </w:tr>
            <w:tr w:rsidR="00700397" w:rsidRPr="00700397" w14:paraId="067DF8AA" w14:textId="77777777" w:rsidTr="00B92C39">
              <w:tc>
                <w:tcPr>
                  <w:tcW w:w="4033" w:type="dxa"/>
                </w:tcPr>
                <w:p w14:paraId="1321C939"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 xml:space="preserve">Wasserwirtschaftliche Merkmale </w:t>
                  </w:r>
                </w:p>
              </w:tc>
              <w:tc>
                <w:tcPr>
                  <w:tcW w:w="4034" w:type="dxa"/>
                </w:tcPr>
                <w:p w14:paraId="12314057"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„Bei Bedarf einzutragen“</w:t>
                  </w:r>
                </w:p>
              </w:tc>
            </w:tr>
          </w:tbl>
          <w:p w14:paraId="29B947EF" w14:textId="77777777" w:rsidR="0068407A" w:rsidRPr="00700397" w:rsidRDefault="0068407A" w:rsidP="00081BF8">
            <w:pPr>
              <w:overflowPunct/>
              <w:spacing w:line="240" w:lineRule="auto"/>
              <w:textAlignment w:val="auto"/>
              <w:rPr>
                <w:rFonts w:ascii="Arial" w:hAnsi="Arial" w:cs="Arial"/>
                <w:sz w:val="22"/>
                <w:szCs w:val="22"/>
              </w:rPr>
            </w:pPr>
          </w:p>
          <w:p w14:paraId="44095BD0" w14:textId="77777777" w:rsidR="00081BF8" w:rsidRPr="00700397" w:rsidRDefault="00081BF8" w:rsidP="00081BF8">
            <w:pPr>
              <w:overflowPunct/>
              <w:spacing w:line="240" w:lineRule="auto"/>
              <w:textAlignment w:val="auto"/>
              <w:rPr>
                <w:rFonts w:ascii="Arial" w:hAnsi="Arial" w:cs="Arial"/>
                <w:sz w:val="22"/>
                <w:szCs w:val="22"/>
              </w:rPr>
            </w:pPr>
            <w:r w:rsidRPr="00700397">
              <w:rPr>
                <w:rFonts w:ascii="Arial" w:hAnsi="Arial" w:cs="Arial"/>
                <w:sz w:val="22"/>
                <w:szCs w:val="22"/>
              </w:rPr>
              <w:t xml:space="preserve">Die </w:t>
            </w:r>
            <w:r w:rsidR="005D3B39" w:rsidRPr="00700397">
              <w:rPr>
                <w:rFonts w:ascii="Arial" w:hAnsi="Arial" w:cs="Arial"/>
                <w:sz w:val="22"/>
                <w:szCs w:val="22"/>
              </w:rPr>
              <w:t>für</w:t>
            </w:r>
            <w:r w:rsidRPr="00700397">
              <w:rPr>
                <w:rFonts w:ascii="Arial" w:hAnsi="Arial" w:cs="Arial"/>
                <w:sz w:val="22"/>
                <w:szCs w:val="22"/>
              </w:rPr>
              <w:t xml:space="preserve"> den Homogenbereich „B“ angegebenen Bandbreiten der Eigenschaften/Kenn</w:t>
            </w:r>
            <w:r w:rsidR="006528D4" w:rsidRPr="00700397">
              <w:rPr>
                <w:rFonts w:ascii="Arial" w:hAnsi="Arial" w:cs="Arial"/>
                <w:sz w:val="22"/>
                <w:szCs w:val="22"/>
              </w:rPr>
              <w:t>werte sind im Grunde mit der frü</w:t>
            </w:r>
            <w:r w:rsidRPr="00700397">
              <w:rPr>
                <w:rFonts w:ascii="Arial" w:hAnsi="Arial" w:cs="Arial"/>
                <w:sz w:val="22"/>
                <w:szCs w:val="22"/>
              </w:rPr>
              <w:t>heren Klassifizierung der „Bodenklasse 3 bis 5“ vergleichbar.</w:t>
            </w:r>
          </w:p>
          <w:p w14:paraId="3614190C" w14:textId="77777777" w:rsidR="00081BF8" w:rsidRPr="00700397" w:rsidRDefault="00081BF8" w:rsidP="00081BF8">
            <w:pPr>
              <w:overflowPunct/>
              <w:spacing w:line="240" w:lineRule="auto"/>
              <w:textAlignment w:val="auto"/>
              <w:rPr>
                <w:rFonts w:ascii="Arial" w:hAnsi="Arial" w:cs="Arial"/>
                <w:sz w:val="22"/>
                <w:szCs w:val="22"/>
              </w:rPr>
            </w:pPr>
          </w:p>
          <w:p w14:paraId="3C11BD12" w14:textId="77777777" w:rsidR="00081BF8" w:rsidRPr="00700397" w:rsidRDefault="00081BF8" w:rsidP="00081BF8">
            <w:pPr>
              <w:overflowPunct/>
              <w:spacing w:line="240" w:lineRule="auto"/>
              <w:textAlignment w:val="auto"/>
              <w:rPr>
                <w:rFonts w:ascii="Arial" w:hAnsi="Arial" w:cs="Arial"/>
                <w:sz w:val="22"/>
                <w:szCs w:val="22"/>
              </w:rPr>
            </w:pPr>
            <w:r w:rsidRPr="00700397">
              <w:rPr>
                <w:rFonts w:ascii="Arial" w:hAnsi="Arial" w:cs="Arial"/>
                <w:sz w:val="22"/>
                <w:szCs w:val="22"/>
              </w:rPr>
              <w:t>Kennwerte / Bandbreite / Einteilung des Bodens:</w:t>
            </w:r>
          </w:p>
          <w:p w14:paraId="0F8F41F8" w14:textId="77777777" w:rsidR="00B92C39" w:rsidRPr="00700397" w:rsidRDefault="00B92C39" w:rsidP="00081BF8">
            <w:pPr>
              <w:overflowPunct/>
              <w:spacing w:line="240" w:lineRule="auto"/>
              <w:textAlignment w:val="auto"/>
              <w:rPr>
                <w:rFonts w:ascii="Arial" w:hAnsi="Arial" w:cs="Arial"/>
                <w:sz w:val="22"/>
                <w:szCs w:val="22"/>
              </w:rPr>
            </w:pPr>
          </w:p>
          <w:tbl>
            <w:tblPr>
              <w:tblStyle w:val="Tabellenraster"/>
              <w:tblW w:w="0" w:type="auto"/>
              <w:tblLayout w:type="fixed"/>
              <w:tblLook w:val="04A0" w:firstRow="1" w:lastRow="0" w:firstColumn="1" w:lastColumn="0" w:noHBand="0" w:noVBand="1"/>
            </w:tblPr>
            <w:tblGrid>
              <w:gridCol w:w="4033"/>
              <w:gridCol w:w="4034"/>
            </w:tblGrid>
            <w:tr w:rsidR="00700397" w:rsidRPr="00700397" w14:paraId="40E63FE1" w14:textId="77777777" w:rsidTr="00B92C39">
              <w:tc>
                <w:tcPr>
                  <w:tcW w:w="4033" w:type="dxa"/>
                </w:tcPr>
                <w:p w14:paraId="05E28630" w14:textId="77777777" w:rsidR="00B92C39" w:rsidRPr="00700397" w:rsidRDefault="00B92C39" w:rsidP="00B92C39">
                  <w:pPr>
                    <w:overflowPunct/>
                    <w:spacing w:line="240" w:lineRule="auto"/>
                    <w:textAlignment w:val="auto"/>
                    <w:rPr>
                      <w:rFonts w:ascii="Arial" w:hAnsi="Arial" w:cs="Arial"/>
                      <w:sz w:val="22"/>
                      <w:szCs w:val="22"/>
                    </w:rPr>
                  </w:pPr>
                  <w:r w:rsidRPr="00700397">
                    <w:rPr>
                      <w:rFonts w:ascii="Arial" w:hAnsi="Arial" w:cs="Arial"/>
                      <w:sz w:val="22"/>
                      <w:szCs w:val="22"/>
                    </w:rPr>
                    <w:t xml:space="preserve">Boden </w:t>
                  </w:r>
                </w:p>
                <w:p w14:paraId="5E4290AA" w14:textId="77777777" w:rsidR="00B92C39" w:rsidRPr="00700397" w:rsidRDefault="00B92C39" w:rsidP="00081BF8">
                  <w:pPr>
                    <w:overflowPunct/>
                    <w:spacing w:line="240" w:lineRule="auto"/>
                    <w:textAlignment w:val="auto"/>
                    <w:rPr>
                      <w:rFonts w:ascii="Arial" w:hAnsi="Arial" w:cs="Arial"/>
                      <w:sz w:val="22"/>
                      <w:szCs w:val="22"/>
                    </w:rPr>
                  </w:pPr>
                </w:p>
              </w:tc>
              <w:tc>
                <w:tcPr>
                  <w:tcW w:w="4034" w:type="dxa"/>
                </w:tcPr>
                <w:p w14:paraId="3AB4B08F" w14:textId="77777777" w:rsidR="00B92C39" w:rsidRPr="00700397" w:rsidRDefault="00B92C39" w:rsidP="00081BF8">
                  <w:pPr>
                    <w:overflowPunct/>
                    <w:spacing w:line="240" w:lineRule="auto"/>
                    <w:textAlignment w:val="auto"/>
                    <w:rPr>
                      <w:rFonts w:ascii="Arial" w:hAnsi="Arial" w:cs="Arial"/>
                      <w:sz w:val="22"/>
                      <w:szCs w:val="22"/>
                      <w:highlight w:val="lightGray"/>
                    </w:rPr>
                  </w:pPr>
                  <w:r w:rsidRPr="00700397">
                    <w:rPr>
                      <w:rFonts w:ascii="Arial" w:hAnsi="Arial" w:cs="Arial"/>
                      <w:b/>
                      <w:sz w:val="22"/>
                      <w:szCs w:val="22"/>
                      <w:highlight w:val="lightGray"/>
                    </w:rPr>
                    <w:t>Homogenbereich B</w:t>
                  </w:r>
                </w:p>
              </w:tc>
            </w:tr>
            <w:tr w:rsidR="00700397" w:rsidRPr="00700397" w14:paraId="56D4FC76" w14:textId="77777777" w:rsidTr="00B92C39">
              <w:tc>
                <w:tcPr>
                  <w:tcW w:w="4033" w:type="dxa"/>
                </w:tcPr>
                <w:p w14:paraId="5C2D8416"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 xml:space="preserve">Bodengruppe nach (DIN 18 196) </w:t>
                  </w:r>
                </w:p>
              </w:tc>
              <w:tc>
                <w:tcPr>
                  <w:tcW w:w="4034" w:type="dxa"/>
                </w:tcPr>
                <w:p w14:paraId="593128AA" w14:textId="77777777" w:rsidR="00B92C39" w:rsidRPr="00700397" w:rsidRDefault="006528D4" w:rsidP="00B92C39">
                  <w:pPr>
                    <w:overflowPunct/>
                    <w:spacing w:line="240" w:lineRule="auto"/>
                    <w:textAlignment w:val="auto"/>
                    <w:rPr>
                      <w:rFonts w:ascii="Arial" w:hAnsi="Arial" w:cs="Arial"/>
                      <w:sz w:val="22"/>
                      <w:szCs w:val="22"/>
                    </w:rPr>
                  </w:pPr>
                  <w:r w:rsidRPr="00700397">
                    <w:rPr>
                      <w:rFonts w:ascii="Arial" w:hAnsi="Arial" w:cs="Arial"/>
                      <w:sz w:val="22"/>
                      <w:szCs w:val="22"/>
                    </w:rPr>
                    <w:t>grob-, gemischt- und feinkö</w:t>
                  </w:r>
                  <w:r w:rsidR="00B92C39" w:rsidRPr="00700397">
                    <w:rPr>
                      <w:rFonts w:ascii="Arial" w:hAnsi="Arial" w:cs="Arial"/>
                      <w:sz w:val="22"/>
                      <w:szCs w:val="22"/>
                    </w:rPr>
                    <w:t>rnige Boden,</w:t>
                  </w:r>
                </w:p>
                <w:p w14:paraId="4DF1F872" w14:textId="77777777" w:rsidR="00B92C39" w:rsidRPr="00700397" w:rsidRDefault="00B92C39" w:rsidP="00B92C39">
                  <w:pPr>
                    <w:overflowPunct/>
                    <w:spacing w:line="240" w:lineRule="auto"/>
                    <w:textAlignment w:val="auto"/>
                    <w:rPr>
                      <w:rFonts w:ascii="Arial" w:hAnsi="Arial" w:cs="Arial"/>
                      <w:sz w:val="22"/>
                      <w:szCs w:val="22"/>
                    </w:rPr>
                  </w:pPr>
                  <w:r w:rsidRPr="00700397">
                    <w:rPr>
                      <w:rFonts w:ascii="Arial" w:hAnsi="Arial" w:cs="Arial"/>
                      <w:sz w:val="22"/>
                      <w:szCs w:val="22"/>
                    </w:rPr>
                    <w:t xml:space="preserve">organogene Boden und Boden mit organischen Beimengungen </w:t>
                  </w:r>
                </w:p>
              </w:tc>
            </w:tr>
            <w:tr w:rsidR="00700397" w:rsidRPr="00700397" w14:paraId="678FC5A7" w14:textId="77777777" w:rsidTr="00B92C39">
              <w:tc>
                <w:tcPr>
                  <w:tcW w:w="4033" w:type="dxa"/>
                </w:tcPr>
                <w:p w14:paraId="43E62CE8"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Ma</w:t>
                  </w:r>
                  <w:r w:rsidR="006528D4" w:rsidRPr="00700397">
                    <w:rPr>
                      <w:rFonts w:ascii="Arial" w:hAnsi="Arial" w:cs="Arial"/>
                      <w:sz w:val="22"/>
                      <w:szCs w:val="22"/>
                    </w:rPr>
                    <w:t>ssenanteile Steine, Blocke, groß</w:t>
                  </w:r>
                  <w:r w:rsidRPr="00700397">
                    <w:rPr>
                      <w:rFonts w:ascii="Arial" w:hAnsi="Arial" w:cs="Arial"/>
                      <w:sz w:val="22"/>
                      <w:szCs w:val="22"/>
                    </w:rPr>
                    <w:t>e Blocke (M.-%)</w:t>
                  </w:r>
                </w:p>
              </w:tc>
              <w:tc>
                <w:tcPr>
                  <w:tcW w:w="4034" w:type="dxa"/>
                </w:tcPr>
                <w:p w14:paraId="7055ABA7" w14:textId="77777777" w:rsidR="00B92C39" w:rsidRPr="00700397" w:rsidRDefault="00A5454C" w:rsidP="00B92C39">
                  <w:pPr>
                    <w:overflowPunct/>
                    <w:spacing w:line="240" w:lineRule="auto"/>
                    <w:textAlignment w:val="auto"/>
                    <w:rPr>
                      <w:rFonts w:ascii="Arial" w:hAnsi="Arial" w:cs="Arial"/>
                      <w:sz w:val="22"/>
                      <w:szCs w:val="22"/>
                    </w:rPr>
                  </w:pPr>
                  <w:r w:rsidRPr="00700397">
                    <w:rPr>
                      <w:rFonts w:ascii="Arial" w:hAnsi="Arial" w:cs="Arial"/>
                      <w:sz w:val="22"/>
                      <w:szCs w:val="22"/>
                    </w:rPr>
                    <w:t xml:space="preserve">Steine max. 35 </w:t>
                  </w:r>
                </w:p>
                <w:p w14:paraId="21A70AAC" w14:textId="77777777" w:rsidR="00B92C39" w:rsidRPr="00700397" w:rsidRDefault="00B92C39" w:rsidP="00B92C39">
                  <w:pPr>
                    <w:overflowPunct/>
                    <w:spacing w:line="240" w:lineRule="auto"/>
                    <w:textAlignment w:val="auto"/>
                    <w:rPr>
                      <w:rFonts w:ascii="Arial" w:hAnsi="Arial" w:cs="Arial"/>
                      <w:sz w:val="22"/>
                      <w:szCs w:val="22"/>
                    </w:rPr>
                  </w:pPr>
                  <w:r w:rsidRPr="00700397">
                    <w:rPr>
                      <w:rFonts w:ascii="Arial" w:hAnsi="Arial" w:cs="Arial"/>
                      <w:sz w:val="22"/>
                      <w:szCs w:val="22"/>
                    </w:rPr>
                    <w:t xml:space="preserve">Blocke </w:t>
                  </w:r>
                  <w:r w:rsidR="00A5454C" w:rsidRPr="00700397">
                    <w:rPr>
                      <w:rFonts w:ascii="Arial" w:hAnsi="Arial" w:cs="Arial"/>
                      <w:sz w:val="22"/>
                      <w:szCs w:val="22"/>
                    </w:rPr>
                    <w:t>= 0</w:t>
                  </w:r>
                </w:p>
                <w:p w14:paraId="20513CA2" w14:textId="77777777" w:rsidR="00B92C39" w:rsidRPr="00700397" w:rsidRDefault="006528D4" w:rsidP="00081BF8">
                  <w:pPr>
                    <w:overflowPunct/>
                    <w:spacing w:line="240" w:lineRule="auto"/>
                    <w:textAlignment w:val="auto"/>
                    <w:rPr>
                      <w:rFonts w:ascii="Arial" w:hAnsi="Arial" w:cs="Arial"/>
                      <w:sz w:val="22"/>
                      <w:szCs w:val="22"/>
                    </w:rPr>
                  </w:pPr>
                  <w:r w:rsidRPr="00700397">
                    <w:rPr>
                      <w:rFonts w:ascii="Arial" w:hAnsi="Arial" w:cs="Arial"/>
                      <w:sz w:val="22"/>
                      <w:szCs w:val="22"/>
                    </w:rPr>
                    <w:t>groß</w:t>
                  </w:r>
                  <w:r w:rsidR="00A5454C" w:rsidRPr="00700397">
                    <w:rPr>
                      <w:rFonts w:ascii="Arial" w:hAnsi="Arial" w:cs="Arial"/>
                      <w:sz w:val="22"/>
                      <w:szCs w:val="22"/>
                    </w:rPr>
                    <w:t xml:space="preserve">e Blocke = 0 </w:t>
                  </w:r>
                </w:p>
              </w:tc>
            </w:tr>
            <w:tr w:rsidR="00700397" w:rsidRPr="00700397" w14:paraId="787AE96A" w14:textId="77777777" w:rsidTr="00B92C39">
              <w:tc>
                <w:tcPr>
                  <w:tcW w:w="4033" w:type="dxa"/>
                </w:tcPr>
                <w:p w14:paraId="119E775B"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Konsistenz</w:t>
                  </w:r>
                </w:p>
              </w:tc>
              <w:tc>
                <w:tcPr>
                  <w:tcW w:w="4034" w:type="dxa"/>
                </w:tcPr>
                <w:p w14:paraId="07558FD1" w14:textId="77777777" w:rsidR="00B92C39" w:rsidRPr="00700397" w:rsidRDefault="00A5454C" w:rsidP="00081BF8">
                  <w:pPr>
                    <w:overflowPunct/>
                    <w:spacing w:line="240" w:lineRule="auto"/>
                    <w:textAlignment w:val="auto"/>
                    <w:rPr>
                      <w:rFonts w:ascii="Arial" w:hAnsi="Arial" w:cs="Arial"/>
                      <w:sz w:val="22"/>
                      <w:szCs w:val="22"/>
                    </w:rPr>
                  </w:pPr>
                  <w:r w:rsidRPr="00700397">
                    <w:rPr>
                      <w:rFonts w:ascii="Arial" w:hAnsi="Arial" w:cs="Arial"/>
                      <w:sz w:val="22"/>
                      <w:szCs w:val="22"/>
                    </w:rPr>
                    <w:t>Weich bis halbfest</w:t>
                  </w:r>
                </w:p>
              </w:tc>
            </w:tr>
            <w:tr w:rsidR="00700397" w:rsidRPr="00700397" w14:paraId="3FF0A4CD" w14:textId="77777777" w:rsidTr="00B92C39">
              <w:tc>
                <w:tcPr>
                  <w:tcW w:w="4033" w:type="dxa"/>
                </w:tcPr>
                <w:p w14:paraId="1E5972F5" w14:textId="77777777" w:rsidR="00B92C39" w:rsidRPr="00700397" w:rsidRDefault="00B92C39" w:rsidP="00081BF8">
                  <w:pPr>
                    <w:overflowPunct/>
                    <w:spacing w:line="240" w:lineRule="auto"/>
                    <w:textAlignment w:val="auto"/>
                    <w:rPr>
                      <w:rFonts w:ascii="Arial" w:hAnsi="Arial" w:cs="Arial"/>
                      <w:sz w:val="22"/>
                      <w:szCs w:val="22"/>
                    </w:rPr>
                  </w:pPr>
                  <w:r w:rsidRPr="00700397">
                    <w:rPr>
                      <w:rFonts w:ascii="Arial" w:hAnsi="Arial" w:cs="Arial"/>
                      <w:sz w:val="22"/>
                      <w:szCs w:val="22"/>
                    </w:rPr>
                    <w:t>Lagerungsdichte</w:t>
                  </w:r>
                </w:p>
              </w:tc>
              <w:tc>
                <w:tcPr>
                  <w:tcW w:w="4034" w:type="dxa"/>
                </w:tcPr>
                <w:p w14:paraId="689BE6C3" w14:textId="77777777" w:rsidR="00B92C39" w:rsidRPr="00700397" w:rsidRDefault="00A5454C" w:rsidP="00081BF8">
                  <w:pPr>
                    <w:overflowPunct/>
                    <w:spacing w:line="240" w:lineRule="auto"/>
                    <w:textAlignment w:val="auto"/>
                    <w:rPr>
                      <w:rFonts w:ascii="Arial" w:hAnsi="Arial" w:cs="Arial"/>
                      <w:sz w:val="22"/>
                      <w:szCs w:val="22"/>
                    </w:rPr>
                  </w:pPr>
                  <w:r w:rsidRPr="00700397">
                    <w:rPr>
                      <w:rFonts w:ascii="Arial" w:hAnsi="Arial" w:cs="Arial"/>
                      <w:sz w:val="22"/>
                      <w:szCs w:val="22"/>
                    </w:rPr>
                    <w:t>Locker bis dicht</w:t>
                  </w:r>
                </w:p>
              </w:tc>
            </w:tr>
          </w:tbl>
          <w:p w14:paraId="0DEF1DC6" w14:textId="77777777" w:rsidR="00081BF8" w:rsidRPr="00700397" w:rsidRDefault="00081BF8" w:rsidP="00B92C39">
            <w:pPr>
              <w:overflowPunct/>
              <w:spacing w:line="240" w:lineRule="auto"/>
              <w:textAlignment w:val="auto"/>
              <w:rPr>
                <w:rFonts w:ascii="Arial" w:hAnsi="Arial" w:cs="Arial"/>
                <w:sz w:val="22"/>
                <w:szCs w:val="22"/>
              </w:rPr>
            </w:pPr>
          </w:p>
          <w:p w14:paraId="2955EB7B" w14:textId="77777777" w:rsidR="00A5454C" w:rsidRPr="00700397" w:rsidRDefault="00A5454C" w:rsidP="00B92C39">
            <w:pPr>
              <w:overflowPunct/>
              <w:spacing w:line="240" w:lineRule="auto"/>
              <w:textAlignment w:val="auto"/>
              <w:rPr>
                <w:rFonts w:ascii="Arial" w:hAnsi="Arial" w:cs="Arial"/>
                <w:sz w:val="22"/>
                <w:szCs w:val="22"/>
              </w:rPr>
            </w:pPr>
            <w:r w:rsidRPr="00700397">
              <w:rPr>
                <w:rFonts w:ascii="Arial" w:hAnsi="Arial" w:cs="Arial"/>
                <w:b/>
                <w:sz w:val="22"/>
                <w:szCs w:val="22"/>
              </w:rPr>
              <w:t>Standard-Homogenbereiche für das Herstellen von Schutzplanken</w:t>
            </w:r>
          </w:p>
          <w:p w14:paraId="60378A26" w14:textId="77777777" w:rsidR="00A5454C" w:rsidRPr="00700397" w:rsidRDefault="00A5454C" w:rsidP="00B92C39">
            <w:pPr>
              <w:overflowPunct/>
              <w:spacing w:line="240" w:lineRule="auto"/>
              <w:textAlignment w:val="auto"/>
              <w:rPr>
                <w:rFonts w:ascii="Arial" w:hAnsi="Arial" w:cs="Arial"/>
                <w:sz w:val="22"/>
                <w:szCs w:val="22"/>
              </w:rPr>
            </w:pPr>
            <w:r w:rsidRPr="00700397">
              <w:rPr>
                <w:rFonts w:ascii="Arial" w:hAnsi="Arial" w:cs="Arial"/>
                <w:sz w:val="22"/>
                <w:szCs w:val="22"/>
              </w:rPr>
              <w:t>Die für den Standard-Homogenbereich HB1 angegebenen Bandbreiten der Eigenschaften/Kennwerte sind im Grunde mit der früheren Klassifizierung der „Bodenklasse 3 bis 5“ vergleichbar.</w:t>
            </w:r>
          </w:p>
          <w:p w14:paraId="4DBBC40C" w14:textId="77777777" w:rsidR="002D7DEF" w:rsidRPr="00700397" w:rsidRDefault="002D7DEF" w:rsidP="00B92C39">
            <w:pPr>
              <w:overflowPunct/>
              <w:spacing w:line="240" w:lineRule="auto"/>
              <w:textAlignment w:val="auto"/>
              <w:rPr>
                <w:rFonts w:ascii="Arial" w:hAnsi="Arial" w:cs="Arial"/>
                <w:sz w:val="22"/>
                <w:szCs w:val="22"/>
              </w:rPr>
            </w:pPr>
          </w:p>
          <w:p w14:paraId="375CDDF2" w14:textId="77777777" w:rsidR="002D7DEF" w:rsidRPr="00700397" w:rsidRDefault="002D7DEF" w:rsidP="00B92C39">
            <w:pPr>
              <w:overflowPunct/>
              <w:spacing w:line="240" w:lineRule="auto"/>
              <w:textAlignment w:val="auto"/>
              <w:rPr>
                <w:rFonts w:ascii="Arial" w:hAnsi="Arial" w:cs="Arial"/>
                <w:sz w:val="22"/>
                <w:szCs w:val="22"/>
              </w:rPr>
            </w:pPr>
          </w:p>
          <w:p w14:paraId="00BB61BD" w14:textId="77777777" w:rsidR="00A5454C" w:rsidRPr="00700397" w:rsidRDefault="00A5454C" w:rsidP="00B92C39">
            <w:pPr>
              <w:overflowPunct/>
              <w:spacing w:line="240" w:lineRule="auto"/>
              <w:textAlignment w:val="auto"/>
              <w:rPr>
                <w:rFonts w:ascii="Arial" w:hAnsi="Arial" w:cs="Arial"/>
                <w:sz w:val="22"/>
                <w:szCs w:val="22"/>
              </w:rPr>
            </w:pPr>
          </w:p>
          <w:tbl>
            <w:tblPr>
              <w:tblStyle w:val="Tabellenraster"/>
              <w:tblW w:w="0" w:type="auto"/>
              <w:tblLayout w:type="fixed"/>
              <w:tblLook w:val="04A0" w:firstRow="1" w:lastRow="0" w:firstColumn="1" w:lastColumn="0" w:noHBand="0" w:noVBand="1"/>
            </w:tblPr>
            <w:tblGrid>
              <w:gridCol w:w="4033"/>
              <w:gridCol w:w="4034"/>
            </w:tblGrid>
            <w:tr w:rsidR="00700397" w:rsidRPr="00700397" w14:paraId="35EBB7BA" w14:textId="77777777" w:rsidTr="0022658D">
              <w:tc>
                <w:tcPr>
                  <w:tcW w:w="4033" w:type="dxa"/>
                </w:tcPr>
                <w:p w14:paraId="2FA13474"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 xml:space="preserve">Boden </w:t>
                  </w:r>
                </w:p>
                <w:p w14:paraId="566600BC" w14:textId="77777777" w:rsidR="00A5454C" w:rsidRPr="00700397" w:rsidRDefault="00A5454C" w:rsidP="00A5454C">
                  <w:pPr>
                    <w:overflowPunct/>
                    <w:spacing w:line="240" w:lineRule="auto"/>
                    <w:textAlignment w:val="auto"/>
                    <w:rPr>
                      <w:rFonts w:ascii="Arial" w:hAnsi="Arial" w:cs="Arial"/>
                      <w:sz w:val="22"/>
                      <w:szCs w:val="22"/>
                    </w:rPr>
                  </w:pPr>
                </w:p>
              </w:tc>
              <w:tc>
                <w:tcPr>
                  <w:tcW w:w="4034" w:type="dxa"/>
                </w:tcPr>
                <w:p w14:paraId="2237134A" w14:textId="77777777" w:rsidR="00A5454C" w:rsidRPr="00700397" w:rsidRDefault="00A5454C" w:rsidP="00A5454C">
                  <w:pPr>
                    <w:overflowPunct/>
                    <w:spacing w:line="240" w:lineRule="auto"/>
                    <w:textAlignment w:val="auto"/>
                    <w:rPr>
                      <w:rFonts w:ascii="Arial" w:hAnsi="Arial" w:cs="Arial"/>
                      <w:sz w:val="22"/>
                      <w:szCs w:val="22"/>
                      <w:highlight w:val="lightGray"/>
                    </w:rPr>
                  </w:pPr>
                  <w:r w:rsidRPr="00700397">
                    <w:rPr>
                      <w:rFonts w:ascii="Arial" w:hAnsi="Arial" w:cs="Arial"/>
                      <w:b/>
                      <w:sz w:val="22"/>
                      <w:szCs w:val="22"/>
                      <w:highlight w:val="lightGray"/>
                    </w:rPr>
                    <w:t>Homogenbereich HB1</w:t>
                  </w:r>
                </w:p>
              </w:tc>
            </w:tr>
            <w:tr w:rsidR="00700397" w:rsidRPr="00700397" w14:paraId="2703A140" w14:textId="77777777" w:rsidTr="0022658D">
              <w:tc>
                <w:tcPr>
                  <w:tcW w:w="4033" w:type="dxa"/>
                </w:tcPr>
                <w:p w14:paraId="2EF43D1A"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 xml:space="preserve">Bodengruppe nach (DIN 18 196) </w:t>
                  </w:r>
                </w:p>
              </w:tc>
              <w:tc>
                <w:tcPr>
                  <w:tcW w:w="4034" w:type="dxa"/>
                </w:tcPr>
                <w:p w14:paraId="6AD8E2D0"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grob-, gemischt- und feinkörnige Boden,</w:t>
                  </w:r>
                </w:p>
                <w:p w14:paraId="1D8233A2"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 xml:space="preserve">organogene Boden und Boden mit organischen Beimengungen </w:t>
                  </w:r>
                </w:p>
              </w:tc>
            </w:tr>
            <w:tr w:rsidR="00700397" w:rsidRPr="00700397" w14:paraId="43D7B5EA" w14:textId="77777777" w:rsidTr="0022658D">
              <w:tc>
                <w:tcPr>
                  <w:tcW w:w="4033" w:type="dxa"/>
                </w:tcPr>
                <w:p w14:paraId="514DCE18"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Massenanteile Steine, Blocke, große Blocke (M.-%)</w:t>
                  </w:r>
                </w:p>
              </w:tc>
              <w:tc>
                <w:tcPr>
                  <w:tcW w:w="4034" w:type="dxa"/>
                </w:tcPr>
                <w:p w14:paraId="30E85140"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Steine max. 35 M.-%</w:t>
                  </w:r>
                </w:p>
                <w:p w14:paraId="5B81D89E"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Blocke max. 30 M.-%</w:t>
                  </w:r>
                </w:p>
                <w:p w14:paraId="1F601378"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große Blocke = 0 M.-%</w:t>
                  </w:r>
                </w:p>
              </w:tc>
            </w:tr>
            <w:tr w:rsidR="00700397" w:rsidRPr="00700397" w14:paraId="19286021" w14:textId="77777777" w:rsidTr="0022658D">
              <w:tc>
                <w:tcPr>
                  <w:tcW w:w="4033" w:type="dxa"/>
                </w:tcPr>
                <w:p w14:paraId="456AAB3F"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Konsistenz</w:t>
                  </w:r>
                </w:p>
              </w:tc>
              <w:tc>
                <w:tcPr>
                  <w:tcW w:w="4034" w:type="dxa"/>
                </w:tcPr>
                <w:p w14:paraId="2838768A"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1,0 ≥ Ic &gt; 0,5</w:t>
                  </w:r>
                </w:p>
              </w:tc>
            </w:tr>
            <w:tr w:rsidR="00700397" w:rsidRPr="00700397" w14:paraId="1A9C51A6" w14:textId="77777777" w:rsidTr="0022658D">
              <w:tc>
                <w:tcPr>
                  <w:tcW w:w="4033" w:type="dxa"/>
                </w:tcPr>
                <w:p w14:paraId="3CFC9D38"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Lagerungsdichte</w:t>
                  </w:r>
                </w:p>
              </w:tc>
              <w:tc>
                <w:tcPr>
                  <w:tcW w:w="4034" w:type="dxa"/>
                </w:tcPr>
                <w:p w14:paraId="42282EE8" w14:textId="77777777" w:rsidR="00A5454C" w:rsidRPr="00700397" w:rsidRDefault="00A5454C" w:rsidP="00A5454C">
                  <w:pPr>
                    <w:overflowPunct/>
                    <w:spacing w:line="240" w:lineRule="auto"/>
                    <w:textAlignment w:val="auto"/>
                    <w:rPr>
                      <w:rFonts w:ascii="Arial" w:hAnsi="Arial" w:cs="Arial"/>
                      <w:sz w:val="22"/>
                      <w:szCs w:val="22"/>
                    </w:rPr>
                  </w:pPr>
                  <w:r w:rsidRPr="00700397">
                    <w:rPr>
                      <w:rFonts w:ascii="Arial" w:hAnsi="Arial" w:cs="Arial"/>
                      <w:sz w:val="22"/>
                      <w:szCs w:val="22"/>
                    </w:rPr>
                    <w:t>0,65 ≥ D &gt; 0,3</w:t>
                  </w:r>
                </w:p>
              </w:tc>
            </w:tr>
          </w:tbl>
          <w:p w14:paraId="79F51F33" w14:textId="77777777" w:rsidR="00A5454C" w:rsidRPr="00700397" w:rsidRDefault="00A5454C" w:rsidP="00B92C39">
            <w:pPr>
              <w:overflowPunct/>
              <w:spacing w:line="240" w:lineRule="auto"/>
              <w:textAlignment w:val="auto"/>
              <w:rPr>
                <w:rFonts w:ascii="Arial" w:hAnsi="Arial" w:cs="Arial"/>
                <w:sz w:val="22"/>
                <w:szCs w:val="22"/>
              </w:rPr>
            </w:pPr>
          </w:p>
          <w:p w14:paraId="4BBAD5D2" w14:textId="77777777" w:rsidR="00A5454C" w:rsidRPr="00700397" w:rsidRDefault="00A5454C" w:rsidP="00B92C39">
            <w:pPr>
              <w:overflowPunct/>
              <w:spacing w:line="240" w:lineRule="auto"/>
              <w:textAlignment w:val="auto"/>
              <w:rPr>
                <w:rFonts w:ascii="Arial" w:hAnsi="Arial" w:cs="Arial"/>
                <w:sz w:val="22"/>
                <w:szCs w:val="22"/>
              </w:rPr>
            </w:pPr>
          </w:p>
        </w:tc>
      </w:tr>
    </w:tbl>
    <w:p w14:paraId="6071B1D4" w14:textId="77777777" w:rsidR="00A5454C" w:rsidRPr="00700397" w:rsidRDefault="001B3617" w:rsidP="0005120A">
      <w:pPr>
        <w:overflowPunct/>
        <w:spacing w:line="240" w:lineRule="auto"/>
        <w:ind w:left="851"/>
        <w:textAlignment w:val="auto"/>
        <w:rPr>
          <w:rFonts w:ascii="Arial" w:hAnsi="Arial" w:cs="Arial"/>
          <w:sz w:val="20"/>
        </w:rPr>
      </w:pPr>
      <w:r w:rsidRPr="00700397">
        <w:rPr>
          <w:rFonts w:ascii="Arial" w:hAnsi="Arial" w:cs="Arial"/>
          <w:sz w:val="20"/>
        </w:rPr>
        <w:t xml:space="preserve"> </w:t>
      </w:r>
    </w:p>
    <w:p w14:paraId="04BFF9CC" w14:textId="77777777" w:rsidR="00081BF8" w:rsidRPr="00700397" w:rsidRDefault="0005120A" w:rsidP="0005120A">
      <w:pPr>
        <w:overflowPunct/>
        <w:spacing w:line="240" w:lineRule="auto"/>
        <w:ind w:left="851"/>
        <w:textAlignment w:val="auto"/>
        <w:rPr>
          <w:rFonts w:ascii="Arial" w:hAnsi="Arial" w:cs="Arial"/>
          <w:sz w:val="20"/>
        </w:rPr>
      </w:pPr>
      <w:r w:rsidRPr="00700397">
        <w:rPr>
          <w:rFonts w:ascii="Arial" w:hAnsi="Arial" w:cs="Arial"/>
          <w:sz w:val="20"/>
        </w:rPr>
        <w:t>Grundsätzlich dienen die Voruntersuchungen des Auftraggebers zur Beschreibung und Abgrenzung unterschiedlicher Ausbaumaterialien und bilden die Grundlage für die Ausschreibung. Deklarationsanalysen gehen zu Lasten des Auftragnehmers und werden nicht gesondert vergütet.</w:t>
      </w:r>
    </w:p>
    <w:p w14:paraId="53DEAA2D" w14:textId="77777777" w:rsidR="0005120A" w:rsidRPr="00700397" w:rsidRDefault="0005120A" w:rsidP="0005120A">
      <w:pPr>
        <w:overflowPunct/>
        <w:spacing w:line="240" w:lineRule="auto"/>
        <w:ind w:left="851"/>
        <w:textAlignment w:val="auto"/>
        <w:rPr>
          <w:rFonts w:ascii="Arial" w:hAnsi="Arial" w:cs="Arial"/>
          <w:sz w:val="22"/>
          <w:szCs w:val="22"/>
        </w:rPr>
      </w:pPr>
    </w:p>
    <w:p w14:paraId="20335A7D" w14:textId="77777777" w:rsidR="00507976" w:rsidRPr="00700397" w:rsidRDefault="00507976" w:rsidP="00507976">
      <w:pPr>
        <w:pStyle w:val="Textkrper3"/>
        <w:rPr>
          <w:rFonts w:ascii="Arial" w:hAnsi="Arial" w:cs="Arial"/>
          <w:sz w:val="22"/>
          <w:szCs w:val="22"/>
        </w:rPr>
      </w:pPr>
      <w:r w:rsidRPr="00700397">
        <w:rPr>
          <w:rFonts w:ascii="Arial" w:hAnsi="Arial" w:cs="Arial"/>
          <w:sz w:val="22"/>
          <w:szCs w:val="22"/>
        </w:rPr>
        <w:t>Bei der Formulierung im Leistungstext “In Eigentum des AN übernehmen und von der Baustelle entfernen“ handelt es sich um nicht überwachungsbedürftige Boden (Abfälle).</w:t>
      </w:r>
    </w:p>
    <w:p w14:paraId="6D233497" w14:textId="77777777" w:rsidR="00507976" w:rsidRPr="00700397" w:rsidRDefault="00507976" w:rsidP="001A27BF">
      <w:pPr>
        <w:ind w:left="851"/>
        <w:jc w:val="both"/>
        <w:rPr>
          <w:rFonts w:ascii="Arial" w:hAnsi="Arial" w:cs="Arial"/>
          <w:sz w:val="22"/>
          <w:szCs w:val="22"/>
        </w:rPr>
      </w:pPr>
    </w:p>
    <w:p w14:paraId="7AA5741F" w14:textId="77777777" w:rsidR="00B92C39" w:rsidRPr="00700397" w:rsidRDefault="00B92C39" w:rsidP="001A27BF">
      <w:pPr>
        <w:ind w:left="851"/>
        <w:jc w:val="both"/>
        <w:rPr>
          <w:rFonts w:ascii="Arial" w:hAnsi="Arial" w:cs="Arial"/>
          <w:sz w:val="22"/>
          <w:szCs w:val="22"/>
        </w:rPr>
      </w:pPr>
    </w:p>
    <w:p w14:paraId="3864BF6D" w14:textId="77777777" w:rsidR="001A27BF" w:rsidRPr="00700397" w:rsidRDefault="001A27BF" w:rsidP="001A27BF">
      <w:pPr>
        <w:tabs>
          <w:tab w:val="left" w:pos="851"/>
        </w:tabs>
        <w:spacing w:after="120"/>
        <w:jc w:val="both"/>
        <w:rPr>
          <w:rFonts w:ascii="Arial" w:hAnsi="Arial" w:cs="Arial"/>
          <w:b/>
          <w:i/>
          <w:caps/>
          <w:sz w:val="22"/>
          <w:szCs w:val="22"/>
        </w:rPr>
      </w:pPr>
      <w:r w:rsidRPr="00700397">
        <w:rPr>
          <w:rFonts w:ascii="Arial" w:hAnsi="Arial" w:cs="Arial"/>
          <w:b/>
          <w:i/>
          <w:caps/>
          <w:sz w:val="22"/>
          <w:szCs w:val="22"/>
        </w:rPr>
        <w:t>2.8</w:t>
      </w:r>
      <w:r w:rsidRPr="00700397">
        <w:rPr>
          <w:rFonts w:ascii="Arial" w:hAnsi="Arial" w:cs="Arial"/>
          <w:b/>
          <w:i/>
          <w:caps/>
          <w:sz w:val="22"/>
          <w:szCs w:val="22"/>
        </w:rPr>
        <w:tab/>
        <w:t>Seitenentnahmen und Ablagerungsstelle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A27BF" w:rsidRPr="00700397" w14:paraId="59FE93F8" w14:textId="77777777" w:rsidTr="001A27BF">
        <w:tc>
          <w:tcPr>
            <w:tcW w:w="8222" w:type="dxa"/>
          </w:tcPr>
          <w:p w14:paraId="0C107D4F" w14:textId="77777777" w:rsidR="007D048E" w:rsidRPr="00700397" w:rsidRDefault="007D048E" w:rsidP="007D048E">
            <w:pPr>
              <w:jc w:val="both"/>
              <w:rPr>
                <w:rFonts w:ascii="Arial" w:hAnsi="Arial" w:cs="Arial"/>
                <w:sz w:val="22"/>
                <w:szCs w:val="22"/>
              </w:rPr>
            </w:pPr>
            <w:r w:rsidRPr="00700397">
              <w:rPr>
                <w:rFonts w:ascii="Arial" w:hAnsi="Arial" w:cs="Arial"/>
                <w:sz w:val="22"/>
                <w:szCs w:val="22"/>
              </w:rPr>
              <w:t>Die Richtlinien für die Anlage von Straßen, Schutz von Bäumen, Vegetationsbeständen und Tieren bei Baumaßnahmen, RAS-LP 4, sind zu beachten.</w:t>
            </w:r>
          </w:p>
          <w:p w14:paraId="6FA408D4" w14:textId="77777777" w:rsidR="007D048E" w:rsidRPr="00700397" w:rsidRDefault="007D048E" w:rsidP="007D048E">
            <w:pPr>
              <w:rPr>
                <w:rFonts w:ascii="Arial" w:hAnsi="Arial" w:cs="Arial"/>
                <w:sz w:val="22"/>
                <w:szCs w:val="22"/>
              </w:rPr>
            </w:pPr>
            <w:r w:rsidRPr="00700397">
              <w:rPr>
                <w:rFonts w:ascii="Arial" w:hAnsi="Arial" w:cs="Arial"/>
                <w:sz w:val="22"/>
                <w:szCs w:val="22"/>
              </w:rPr>
              <w:t>-</w:t>
            </w:r>
            <w:r w:rsidRPr="00700397">
              <w:rPr>
                <w:rFonts w:ascii="Arial" w:hAnsi="Arial" w:cs="Arial"/>
                <w:sz w:val="22"/>
                <w:szCs w:val="22"/>
              </w:rPr>
              <w:tab/>
              <w:t>Aufschüttungen im Bereich von Bäumen</w:t>
            </w:r>
          </w:p>
          <w:p w14:paraId="02F391A6" w14:textId="77777777" w:rsidR="007D048E" w:rsidRPr="00700397" w:rsidRDefault="007D048E" w:rsidP="007D048E">
            <w:pPr>
              <w:rPr>
                <w:rFonts w:ascii="Arial" w:hAnsi="Arial" w:cs="Arial"/>
                <w:sz w:val="22"/>
                <w:szCs w:val="22"/>
              </w:rPr>
            </w:pPr>
            <w:r w:rsidRPr="00700397">
              <w:rPr>
                <w:rFonts w:ascii="Arial" w:hAnsi="Arial" w:cs="Arial"/>
                <w:sz w:val="22"/>
                <w:szCs w:val="22"/>
              </w:rPr>
              <w:t>-</w:t>
            </w:r>
            <w:r w:rsidRPr="00700397">
              <w:rPr>
                <w:rFonts w:ascii="Arial" w:hAnsi="Arial" w:cs="Arial"/>
                <w:sz w:val="22"/>
                <w:szCs w:val="22"/>
              </w:rPr>
              <w:tab/>
              <w:t>Bodenabtrag</w:t>
            </w:r>
          </w:p>
          <w:p w14:paraId="55273EAE" w14:textId="77777777" w:rsidR="007D048E" w:rsidRPr="00700397" w:rsidRDefault="007D048E" w:rsidP="007D048E">
            <w:pPr>
              <w:jc w:val="both"/>
              <w:rPr>
                <w:rFonts w:ascii="Arial" w:hAnsi="Arial" w:cs="Arial"/>
                <w:sz w:val="22"/>
                <w:szCs w:val="22"/>
              </w:rPr>
            </w:pPr>
            <w:r w:rsidRPr="00700397">
              <w:rPr>
                <w:rFonts w:ascii="Arial" w:hAnsi="Arial" w:cs="Arial"/>
                <w:sz w:val="22"/>
                <w:szCs w:val="22"/>
              </w:rPr>
              <w:t>Auf einen Bodenauftrag im Wurzelbereich sollte generell verzichtet werden. Bei unvermeidlichem Bodenauftrag im Wurzelbereich ist ein Mindestabstand vom Stamm einzuhalten und es sind weitergehende Maßnahmen vorzusehen.</w:t>
            </w:r>
          </w:p>
          <w:p w14:paraId="5D9C8DF3" w14:textId="77777777" w:rsidR="001A27BF" w:rsidRPr="00700397" w:rsidRDefault="007D048E" w:rsidP="007D048E">
            <w:pPr>
              <w:jc w:val="both"/>
              <w:rPr>
                <w:rFonts w:ascii="Arial" w:hAnsi="Arial" w:cs="Arial"/>
                <w:sz w:val="22"/>
                <w:szCs w:val="22"/>
              </w:rPr>
            </w:pPr>
            <w:r w:rsidRPr="00700397">
              <w:rPr>
                <w:rFonts w:ascii="Arial" w:hAnsi="Arial" w:cs="Arial"/>
                <w:sz w:val="22"/>
                <w:szCs w:val="22"/>
              </w:rPr>
              <w:t>Bei Bodenabtrag ist der Wurzelbereich auszusparen, ist der Bodenabtrag unvermeidbar, so sind geeignete Maßnahmen vorzusehen (siehe RAS-LP 4).</w:t>
            </w:r>
          </w:p>
        </w:tc>
      </w:tr>
    </w:tbl>
    <w:p w14:paraId="167F7221" w14:textId="77777777" w:rsidR="001A27BF" w:rsidRPr="00700397" w:rsidRDefault="001A27BF" w:rsidP="001A27BF">
      <w:pPr>
        <w:ind w:left="851"/>
        <w:jc w:val="both"/>
        <w:rPr>
          <w:rFonts w:ascii="Arial" w:hAnsi="Arial" w:cs="Arial"/>
          <w:sz w:val="22"/>
          <w:szCs w:val="22"/>
        </w:rPr>
      </w:pPr>
    </w:p>
    <w:p w14:paraId="324A1815" w14:textId="77777777" w:rsidR="001A27BF" w:rsidRPr="00700397" w:rsidRDefault="001A27BF" w:rsidP="001A27BF">
      <w:pPr>
        <w:spacing w:after="120"/>
        <w:ind w:left="851" w:hanging="851"/>
        <w:jc w:val="both"/>
        <w:rPr>
          <w:rFonts w:ascii="Arial" w:hAnsi="Arial" w:cs="Arial"/>
          <w:b/>
          <w:i/>
          <w:caps/>
          <w:sz w:val="22"/>
          <w:szCs w:val="22"/>
        </w:rPr>
      </w:pPr>
      <w:r w:rsidRPr="00700397">
        <w:rPr>
          <w:rFonts w:ascii="Arial" w:hAnsi="Arial" w:cs="Arial"/>
          <w:b/>
          <w:i/>
          <w:caps/>
          <w:sz w:val="22"/>
          <w:szCs w:val="22"/>
        </w:rPr>
        <w:t>2.9</w:t>
      </w:r>
      <w:r w:rsidRPr="00700397">
        <w:rPr>
          <w:rFonts w:ascii="Arial" w:hAnsi="Arial" w:cs="Arial"/>
          <w:b/>
          <w:i/>
          <w:caps/>
          <w:sz w:val="22"/>
          <w:szCs w:val="22"/>
        </w:rPr>
        <w:tab/>
        <w:t>Schutz-Bereiche und –Objekte</w:t>
      </w:r>
    </w:p>
    <w:p w14:paraId="5F8AAB07" w14:textId="77777777" w:rsidR="00563677" w:rsidRPr="00700397" w:rsidRDefault="00563677" w:rsidP="00563677">
      <w:pPr>
        <w:tabs>
          <w:tab w:val="left" w:pos="851"/>
        </w:tabs>
        <w:spacing w:after="120"/>
        <w:jc w:val="both"/>
        <w:rPr>
          <w:rFonts w:ascii="Arial" w:hAnsi="Arial" w:cs="Arial"/>
          <w:sz w:val="22"/>
          <w:szCs w:val="22"/>
        </w:rPr>
      </w:pPr>
      <w:r w:rsidRPr="00700397">
        <w:rPr>
          <w:rFonts w:ascii="Arial" w:hAnsi="Arial" w:cs="Arial"/>
          <w:sz w:val="22"/>
          <w:szCs w:val="22"/>
        </w:rPr>
        <w:t>2.9.1</w:t>
      </w:r>
      <w:r w:rsidRPr="00700397">
        <w:rPr>
          <w:rFonts w:ascii="Arial" w:hAnsi="Arial" w:cs="Arial"/>
          <w:sz w:val="22"/>
          <w:szCs w:val="22"/>
        </w:rPr>
        <w:tab/>
      </w:r>
      <w:r w:rsidR="00B63D10" w:rsidRPr="00700397">
        <w:rPr>
          <w:rFonts w:ascii="Arial" w:hAnsi="Arial" w:cs="Arial"/>
          <w:sz w:val="22"/>
          <w:szCs w:val="22"/>
        </w:rPr>
        <w:t>Natur-, Landschaftsschutzgebiete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3A6A75" w:rsidRPr="00700397" w14:paraId="47A48F49" w14:textId="77777777" w:rsidTr="003E16E1">
        <w:tc>
          <w:tcPr>
            <w:tcW w:w="8222" w:type="dxa"/>
          </w:tcPr>
          <w:p w14:paraId="65D01DBB" w14:textId="77777777" w:rsidR="003A6A75" w:rsidRPr="00700397" w:rsidRDefault="003A6A75" w:rsidP="00B63D10">
            <w:pPr>
              <w:tabs>
                <w:tab w:val="left" w:pos="851"/>
              </w:tabs>
              <w:rPr>
                <w:rFonts w:ascii="Arial" w:hAnsi="Arial" w:cs="Arial"/>
                <w:sz w:val="22"/>
                <w:szCs w:val="22"/>
              </w:rPr>
            </w:pPr>
            <w:r w:rsidRPr="00700397">
              <w:rPr>
                <w:rFonts w:ascii="Arial" w:hAnsi="Arial" w:cs="Arial"/>
                <w:sz w:val="22"/>
                <w:szCs w:val="22"/>
              </w:rPr>
              <w:t>Es liegen keine Angaben vor.</w:t>
            </w:r>
          </w:p>
          <w:p w14:paraId="7C11883D" w14:textId="77777777" w:rsidR="00081BF8" w:rsidRPr="00700397" w:rsidRDefault="00081BF8" w:rsidP="006528D4">
            <w:pPr>
              <w:overflowPunct/>
              <w:spacing w:line="240" w:lineRule="auto"/>
              <w:textAlignment w:val="auto"/>
              <w:rPr>
                <w:rFonts w:ascii="Arial" w:hAnsi="Arial" w:cs="Arial"/>
                <w:sz w:val="22"/>
                <w:szCs w:val="22"/>
              </w:rPr>
            </w:pPr>
            <w:r w:rsidRPr="00700397">
              <w:rPr>
                <w:rFonts w:ascii="Arial" w:hAnsi="Arial" w:cs="Arial"/>
                <w:sz w:val="22"/>
                <w:szCs w:val="22"/>
              </w:rPr>
              <w:lastRenderedPageBreak/>
              <w:t xml:space="preserve">Die Richtlinien </w:t>
            </w:r>
            <w:r w:rsidR="005D3B39" w:rsidRPr="00700397">
              <w:rPr>
                <w:rFonts w:ascii="Arial" w:hAnsi="Arial" w:cs="Arial"/>
                <w:sz w:val="22"/>
                <w:szCs w:val="22"/>
              </w:rPr>
              <w:t>für</w:t>
            </w:r>
            <w:r w:rsidRPr="00700397">
              <w:rPr>
                <w:rFonts w:ascii="Arial" w:hAnsi="Arial" w:cs="Arial"/>
                <w:sz w:val="22"/>
                <w:szCs w:val="22"/>
              </w:rPr>
              <w:t xml:space="preserve"> die Anlage von Stra</w:t>
            </w:r>
            <w:r w:rsidR="006528D4" w:rsidRPr="00700397">
              <w:rPr>
                <w:rFonts w:ascii="Arial" w:hAnsi="Arial" w:cs="Arial"/>
                <w:sz w:val="22"/>
                <w:szCs w:val="22"/>
              </w:rPr>
              <w:t>ß</w:t>
            </w:r>
            <w:r w:rsidRPr="00700397">
              <w:rPr>
                <w:rFonts w:ascii="Arial" w:hAnsi="Arial" w:cs="Arial"/>
                <w:sz w:val="22"/>
                <w:szCs w:val="22"/>
              </w:rPr>
              <w:t>en, Teil: Landschaftsgestaltung, Abschnitt 4, Schutz von Baumen, Vegetationsbestanden und Tieren bei Bauma</w:t>
            </w:r>
            <w:r w:rsidR="006528D4" w:rsidRPr="00700397">
              <w:rPr>
                <w:rFonts w:ascii="Arial" w:hAnsi="Arial" w:cs="Arial"/>
                <w:sz w:val="22"/>
                <w:szCs w:val="22"/>
              </w:rPr>
              <w:t>ß</w:t>
            </w:r>
            <w:r w:rsidRPr="00700397">
              <w:rPr>
                <w:rFonts w:ascii="Arial" w:hAnsi="Arial" w:cs="Arial"/>
                <w:sz w:val="22"/>
                <w:szCs w:val="22"/>
              </w:rPr>
              <w:t>nahmen, RAS-LP 4, Ausgabe 1999, sind zu beachten.</w:t>
            </w:r>
          </w:p>
        </w:tc>
      </w:tr>
    </w:tbl>
    <w:p w14:paraId="0F19B891" w14:textId="77777777" w:rsidR="00B63D10" w:rsidRPr="00700397" w:rsidRDefault="00B63D10" w:rsidP="00B63D10">
      <w:pPr>
        <w:tabs>
          <w:tab w:val="left" w:pos="851"/>
        </w:tabs>
        <w:spacing w:after="120"/>
        <w:ind w:firstLine="851"/>
        <w:jc w:val="both"/>
        <w:rPr>
          <w:rFonts w:ascii="Arial" w:hAnsi="Arial" w:cs="Arial"/>
          <w:sz w:val="22"/>
          <w:szCs w:val="22"/>
        </w:rPr>
      </w:pPr>
    </w:p>
    <w:p w14:paraId="68CA4C5E" w14:textId="77777777" w:rsidR="00B63D10" w:rsidRPr="00700397" w:rsidRDefault="00B63D10" w:rsidP="00B63D10">
      <w:pPr>
        <w:tabs>
          <w:tab w:val="left" w:pos="851"/>
        </w:tabs>
        <w:spacing w:after="120"/>
        <w:jc w:val="both"/>
        <w:rPr>
          <w:rFonts w:ascii="Arial" w:hAnsi="Arial" w:cs="Arial"/>
          <w:sz w:val="22"/>
          <w:szCs w:val="22"/>
        </w:rPr>
      </w:pPr>
      <w:r w:rsidRPr="00700397">
        <w:rPr>
          <w:rFonts w:ascii="Arial" w:hAnsi="Arial" w:cs="Arial"/>
          <w:sz w:val="22"/>
          <w:szCs w:val="22"/>
        </w:rPr>
        <w:t>2.9.2</w:t>
      </w:r>
      <w:r w:rsidRPr="00700397">
        <w:rPr>
          <w:rFonts w:ascii="Arial" w:hAnsi="Arial" w:cs="Arial"/>
          <w:sz w:val="22"/>
          <w:szCs w:val="22"/>
        </w:rPr>
        <w:tab/>
        <w:t>Bäume und Flurgehölze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B63D10" w:rsidRPr="00700397" w14:paraId="25265098" w14:textId="77777777" w:rsidTr="009500A6">
        <w:tc>
          <w:tcPr>
            <w:tcW w:w="8222" w:type="dxa"/>
          </w:tcPr>
          <w:p w14:paraId="33E0AD1B" w14:textId="77777777" w:rsidR="00B63D10" w:rsidRPr="00700397" w:rsidRDefault="00B63D10" w:rsidP="00B63D10">
            <w:pPr>
              <w:tabs>
                <w:tab w:val="left" w:pos="851"/>
              </w:tabs>
              <w:rPr>
                <w:rFonts w:ascii="Arial" w:hAnsi="Arial" w:cs="Arial"/>
                <w:sz w:val="22"/>
                <w:szCs w:val="22"/>
              </w:rPr>
            </w:pPr>
            <w:r w:rsidRPr="00700397">
              <w:rPr>
                <w:rFonts w:ascii="Arial" w:hAnsi="Arial" w:cs="Arial"/>
                <w:sz w:val="22"/>
                <w:szCs w:val="22"/>
              </w:rPr>
              <w:t>Die Richtlinien zum Schutz von Bäumen und Sträuchern (RAS-LG 4) im Bereich von Baustellen sind zu beachten. Bäume und Sträucher dürfen in der Zeit vom 01. März bis zum 30. September nicht beseitigt werden.</w:t>
            </w:r>
          </w:p>
          <w:p w14:paraId="4D5DC16B" w14:textId="77777777" w:rsidR="0005120A" w:rsidRPr="00700397" w:rsidRDefault="0005120A" w:rsidP="00B63D10">
            <w:pPr>
              <w:tabs>
                <w:tab w:val="left" w:pos="851"/>
              </w:tabs>
              <w:rPr>
                <w:rFonts w:ascii="Arial" w:hAnsi="Arial" w:cs="Arial"/>
                <w:sz w:val="22"/>
                <w:szCs w:val="22"/>
              </w:rPr>
            </w:pPr>
          </w:p>
          <w:p w14:paraId="20D21332" w14:textId="77777777" w:rsidR="0005120A" w:rsidRPr="00700397" w:rsidRDefault="0005120A" w:rsidP="007D048E">
            <w:pPr>
              <w:rPr>
                <w:rFonts w:ascii="Arial" w:hAnsi="Arial" w:cs="Arial"/>
                <w:sz w:val="22"/>
                <w:szCs w:val="22"/>
              </w:rPr>
            </w:pPr>
            <w:r w:rsidRPr="00700397">
              <w:rPr>
                <w:rFonts w:ascii="Arial" w:hAnsi="Arial" w:cs="Arial"/>
                <w:sz w:val="22"/>
                <w:szCs w:val="22"/>
              </w:rPr>
              <w:t>-  Bodenauftrag und Bodenabtrag im Bereich von Bäumen</w:t>
            </w:r>
          </w:p>
          <w:p w14:paraId="3637192A" w14:textId="77777777" w:rsidR="0005120A" w:rsidRPr="00700397" w:rsidRDefault="0005120A" w:rsidP="007D048E">
            <w:pPr>
              <w:rPr>
                <w:rFonts w:ascii="Arial" w:hAnsi="Arial" w:cs="Arial"/>
                <w:sz w:val="22"/>
                <w:szCs w:val="22"/>
              </w:rPr>
            </w:pPr>
            <w:r w:rsidRPr="00700397">
              <w:rPr>
                <w:rFonts w:ascii="Arial" w:hAnsi="Arial" w:cs="Arial"/>
                <w:sz w:val="22"/>
                <w:szCs w:val="22"/>
              </w:rPr>
              <w:t>- Vermeidung weiterer Schäden an Bäumen und Sträuchern</w:t>
            </w:r>
          </w:p>
          <w:p w14:paraId="7ACD3C57" w14:textId="77777777" w:rsidR="0005120A" w:rsidRPr="00700397" w:rsidRDefault="0005120A" w:rsidP="007D048E">
            <w:pPr>
              <w:rPr>
                <w:rFonts w:ascii="Arial" w:hAnsi="Arial" w:cs="Arial"/>
                <w:sz w:val="22"/>
                <w:szCs w:val="22"/>
              </w:rPr>
            </w:pPr>
          </w:p>
          <w:p w14:paraId="2E90DEE0" w14:textId="77777777" w:rsidR="003B63F9" w:rsidRPr="00700397" w:rsidRDefault="003B63F9" w:rsidP="003B63F9">
            <w:pPr>
              <w:overflowPunct/>
              <w:spacing w:line="240" w:lineRule="auto"/>
              <w:textAlignment w:val="auto"/>
              <w:rPr>
                <w:rFonts w:ascii="Arial" w:hAnsi="Arial" w:cs="Arial"/>
                <w:sz w:val="20"/>
              </w:rPr>
            </w:pPr>
            <w:r w:rsidRPr="00700397">
              <w:rPr>
                <w:rFonts w:ascii="Arial" w:hAnsi="Arial" w:cs="Arial"/>
                <w:sz w:val="20"/>
              </w:rPr>
              <w:t>Auf einen Bodenauftrag im Wurzelbereich sollte generell verzichtet werden. Bei unvermeidlichem Bodenauftrag im Wurzelbereich ist ein Mindestabstand vom Stamm einzuhalten und es sind weitergehende Maßnahmen vorzusehen (siehe Bilder 7 und 8).</w:t>
            </w:r>
          </w:p>
          <w:p w14:paraId="06C3083A" w14:textId="77777777" w:rsidR="003B63F9" w:rsidRPr="00700397" w:rsidRDefault="003B63F9" w:rsidP="003B63F9">
            <w:pPr>
              <w:overflowPunct/>
              <w:spacing w:line="240" w:lineRule="auto"/>
              <w:textAlignment w:val="auto"/>
              <w:rPr>
                <w:rFonts w:ascii="Arial" w:hAnsi="Arial" w:cs="Arial"/>
                <w:sz w:val="20"/>
              </w:rPr>
            </w:pPr>
            <w:r w:rsidRPr="00700397">
              <w:rPr>
                <w:rFonts w:ascii="Arial" w:hAnsi="Arial" w:cs="Arial"/>
                <w:sz w:val="20"/>
              </w:rPr>
              <w:t>Bei Bodenabtrag ist der Wurzelbereich auszusparen. Ist der Bodenabtrag unvermeidbar, so sind geeignete Maßnahmen vorzusehen (siehe RAS-LP 4Bilder 10, 15 und 16).</w:t>
            </w:r>
          </w:p>
          <w:p w14:paraId="031F4C2D" w14:textId="77777777" w:rsidR="003B63F9" w:rsidRPr="00700397" w:rsidRDefault="003B63F9" w:rsidP="003B63F9">
            <w:pPr>
              <w:overflowPunct/>
              <w:spacing w:line="240" w:lineRule="auto"/>
              <w:textAlignment w:val="auto"/>
              <w:rPr>
                <w:rFonts w:ascii="Arial" w:hAnsi="Arial" w:cs="Arial"/>
                <w:sz w:val="20"/>
              </w:rPr>
            </w:pPr>
            <w:r w:rsidRPr="00700397">
              <w:rPr>
                <w:rFonts w:ascii="Arial" w:hAnsi="Arial" w:cs="Arial"/>
                <w:sz w:val="20"/>
              </w:rPr>
              <w:t>Auch Bodenverdichtungen im Umfeld der Bäume und Flurgehölze sollten vermieden werden. Die Verschmutzung des Wurzelbereiches, z. B. durch Öl, Teer, Zement, Salze, Säurereste und Farben ist zu vermeiden, da sie häufig zum Absterben der Bäume führen kann.</w:t>
            </w:r>
          </w:p>
          <w:p w14:paraId="62BA092D" w14:textId="77777777" w:rsidR="003A2139" w:rsidRPr="00700397" w:rsidRDefault="003B63F9" w:rsidP="003129AF">
            <w:pPr>
              <w:overflowPunct/>
              <w:spacing w:line="240" w:lineRule="auto"/>
              <w:textAlignment w:val="auto"/>
              <w:rPr>
                <w:rFonts w:ascii="Arial" w:hAnsi="Arial" w:cs="Arial"/>
                <w:sz w:val="20"/>
              </w:rPr>
            </w:pPr>
            <w:r w:rsidRPr="00700397">
              <w:rPr>
                <w:rFonts w:ascii="Arial" w:hAnsi="Arial" w:cs="Arial"/>
                <w:sz w:val="20"/>
              </w:rPr>
              <w:t>Auch die Beschädigung der Bäume und Flurgehölze an den oberirdischen und unterirdischen Pflanzenteilen durch Fahrzeuge oder andere mechanische Einwirkungen kann zu irreversiblen Schäden führen und ist deshalb zu vermeiden.</w:t>
            </w:r>
          </w:p>
          <w:p w14:paraId="15FEF159" w14:textId="77777777" w:rsidR="003A2139" w:rsidRPr="00700397" w:rsidRDefault="003A2139" w:rsidP="003129AF">
            <w:pPr>
              <w:overflowPunct/>
              <w:spacing w:line="240" w:lineRule="auto"/>
              <w:textAlignment w:val="auto"/>
              <w:rPr>
                <w:rFonts w:ascii="Arial" w:hAnsi="Arial" w:cs="Arial"/>
                <w:sz w:val="20"/>
              </w:rPr>
            </w:pPr>
          </w:p>
          <w:p w14:paraId="707DA052" w14:textId="77777777" w:rsidR="007D048E" w:rsidRPr="00700397" w:rsidRDefault="003129AF" w:rsidP="003129AF">
            <w:pPr>
              <w:overflowPunct/>
              <w:spacing w:line="240" w:lineRule="auto"/>
              <w:textAlignment w:val="auto"/>
              <w:rPr>
                <w:rFonts w:ascii="Arial" w:hAnsi="Arial" w:cs="Arial"/>
                <w:b/>
                <w:sz w:val="20"/>
              </w:rPr>
            </w:pPr>
            <w:r w:rsidRPr="00700397">
              <w:rPr>
                <w:rFonts w:ascii="Arial" w:hAnsi="Arial" w:cs="Arial"/>
                <w:sz w:val="20"/>
              </w:rPr>
              <w:t xml:space="preserve"> </w:t>
            </w:r>
            <w:r w:rsidRPr="00700397">
              <w:rPr>
                <w:rFonts w:ascii="Arial" w:hAnsi="Arial" w:cs="Arial"/>
                <w:b/>
                <w:sz w:val="20"/>
              </w:rPr>
              <w:t>Alle Arbeiten im Wurzelbereich von Bäumen sind durch einen Fachagrarwirt Baumpflege zu begleiten.</w:t>
            </w:r>
          </w:p>
          <w:p w14:paraId="1E7C6473" w14:textId="77777777" w:rsidR="003129AF" w:rsidRPr="00700397" w:rsidRDefault="003129AF" w:rsidP="003129AF">
            <w:pPr>
              <w:overflowPunct/>
              <w:spacing w:line="240" w:lineRule="auto"/>
              <w:textAlignment w:val="auto"/>
              <w:rPr>
                <w:rFonts w:ascii="Arial" w:hAnsi="Arial" w:cs="Arial"/>
                <w:sz w:val="22"/>
                <w:szCs w:val="22"/>
              </w:rPr>
            </w:pPr>
            <w:r w:rsidRPr="00700397">
              <w:rPr>
                <w:rFonts w:ascii="Arial" w:hAnsi="Arial" w:cs="Arial"/>
                <w:sz w:val="20"/>
              </w:rPr>
              <w:t>Diese Begleitung wird nicht gesondert Vergütet und ist in den entsprechenden Positionen zu berücksichtigen.</w:t>
            </w:r>
          </w:p>
        </w:tc>
      </w:tr>
    </w:tbl>
    <w:p w14:paraId="49EE8F44" w14:textId="77777777" w:rsidR="00B63D10" w:rsidRPr="00700397" w:rsidRDefault="00B63D10" w:rsidP="00B63D10">
      <w:pPr>
        <w:tabs>
          <w:tab w:val="left" w:pos="851"/>
        </w:tabs>
        <w:spacing w:after="120"/>
        <w:ind w:firstLine="851"/>
        <w:jc w:val="both"/>
        <w:rPr>
          <w:rFonts w:ascii="Arial" w:hAnsi="Arial" w:cs="Arial"/>
          <w:sz w:val="22"/>
          <w:szCs w:val="22"/>
        </w:rPr>
      </w:pPr>
    </w:p>
    <w:p w14:paraId="5FFAF872" w14:textId="77777777" w:rsidR="00B63D10" w:rsidRPr="00700397" w:rsidRDefault="00B63D10" w:rsidP="00B63D10">
      <w:pPr>
        <w:tabs>
          <w:tab w:val="left" w:pos="851"/>
        </w:tabs>
        <w:spacing w:after="120"/>
        <w:jc w:val="both"/>
        <w:rPr>
          <w:rFonts w:ascii="Arial" w:hAnsi="Arial" w:cs="Arial"/>
          <w:sz w:val="22"/>
          <w:szCs w:val="22"/>
        </w:rPr>
      </w:pPr>
      <w:r w:rsidRPr="00700397">
        <w:rPr>
          <w:rFonts w:ascii="Arial" w:hAnsi="Arial" w:cs="Arial"/>
          <w:sz w:val="22"/>
          <w:szCs w:val="22"/>
        </w:rPr>
        <w:t>2.9.3</w:t>
      </w:r>
      <w:r w:rsidRPr="00700397">
        <w:rPr>
          <w:rFonts w:ascii="Arial" w:hAnsi="Arial" w:cs="Arial"/>
          <w:sz w:val="22"/>
          <w:szCs w:val="22"/>
        </w:rPr>
        <w:tab/>
        <w:t>Gewässer, Wasserschutzgebiete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B63D10" w:rsidRPr="00700397" w14:paraId="16161D73" w14:textId="77777777" w:rsidTr="009500A6">
        <w:tc>
          <w:tcPr>
            <w:tcW w:w="8222" w:type="dxa"/>
          </w:tcPr>
          <w:p w14:paraId="3A1A17F6" w14:textId="33094754" w:rsidR="00B63D10" w:rsidRPr="00700397" w:rsidRDefault="00880328" w:rsidP="00B63D10">
            <w:pPr>
              <w:tabs>
                <w:tab w:val="left" w:pos="851"/>
              </w:tabs>
              <w:rPr>
                <w:rFonts w:ascii="Arial" w:hAnsi="Arial" w:cs="Arial"/>
                <w:sz w:val="22"/>
                <w:szCs w:val="22"/>
              </w:rPr>
            </w:pPr>
            <w:r w:rsidRPr="00700397">
              <w:rPr>
                <w:rFonts w:ascii="Arial" w:hAnsi="Arial" w:cs="Arial"/>
                <w:sz w:val="22"/>
                <w:szCs w:val="22"/>
              </w:rPr>
              <w:t xml:space="preserve">Die Baustelle befindet sich im wasserhöfigem Gebiet. </w:t>
            </w:r>
          </w:p>
        </w:tc>
      </w:tr>
    </w:tbl>
    <w:p w14:paraId="69747986" w14:textId="77777777" w:rsidR="00563677" w:rsidRPr="00700397" w:rsidRDefault="00563677" w:rsidP="00B63D10">
      <w:pPr>
        <w:tabs>
          <w:tab w:val="left" w:pos="851"/>
        </w:tabs>
        <w:ind w:firstLine="851"/>
        <w:jc w:val="both"/>
        <w:rPr>
          <w:rFonts w:ascii="Arial" w:hAnsi="Arial" w:cs="Arial"/>
          <w:sz w:val="22"/>
          <w:szCs w:val="22"/>
        </w:rPr>
      </w:pPr>
    </w:p>
    <w:p w14:paraId="34670516" w14:textId="77777777" w:rsidR="00563677" w:rsidRPr="00700397" w:rsidRDefault="00563677" w:rsidP="00563677">
      <w:pPr>
        <w:tabs>
          <w:tab w:val="left" w:pos="851"/>
        </w:tabs>
        <w:spacing w:after="120"/>
        <w:jc w:val="both"/>
        <w:rPr>
          <w:rFonts w:ascii="Arial" w:hAnsi="Arial" w:cs="Arial"/>
          <w:sz w:val="22"/>
          <w:szCs w:val="22"/>
        </w:rPr>
      </w:pPr>
      <w:r w:rsidRPr="00700397">
        <w:rPr>
          <w:rFonts w:ascii="Arial" w:hAnsi="Arial" w:cs="Arial"/>
          <w:sz w:val="22"/>
          <w:szCs w:val="22"/>
        </w:rPr>
        <w:t>2.9.</w:t>
      </w:r>
      <w:r w:rsidR="00B63D10" w:rsidRPr="00700397">
        <w:rPr>
          <w:rFonts w:ascii="Arial" w:hAnsi="Arial" w:cs="Arial"/>
          <w:sz w:val="22"/>
          <w:szCs w:val="22"/>
        </w:rPr>
        <w:t>4</w:t>
      </w:r>
      <w:r w:rsidRPr="00700397">
        <w:rPr>
          <w:rFonts w:ascii="Arial" w:hAnsi="Arial" w:cs="Arial"/>
          <w:sz w:val="22"/>
          <w:szCs w:val="22"/>
        </w:rPr>
        <w:tab/>
        <w:t>Oberflächenwasser</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3A6A75" w:rsidRPr="00700397" w14:paraId="450AB051" w14:textId="77777777" w:rsidTr="003E16E1">
        <w:tc>
          <w:tcPr>
            <w:tcW w:w="8222" w:type="dxa"/>
          </w:tcPr>
          <w:p w14:paraId="6F3AFD0C" w14:textId="77777777" w:rsidR="003A6A75" w:rsidRPr="00700397" w:rsidRDefault="003A6A75" w:rsidP="00B63D10">
            <w:pPr>
              <w:tabs>
                <w:tab w:val="left" w:pos="851"/>
              </w:tabs>
              <w:rPr>
                <w:rFonts w:ascii="Arial" w:hAnsi="Arial" w:cs="Arial"/>
                <w:sz w:val="22"/>
                <w:szCs w:val="22"/>
              </w:rPr>
            </w:pPr>
            <w:r w:rsidRPr="00700397">
              <w:rPr>
                <w:rFonts w:ascii="Arial" w:hAnsi="Arial" w:cs="Arial"/>
                <w:sz w:val="22"/>
                <w:szCs w:val="22"/>
              </w:rPr>
              <w:t>Ist im Rahmen der Baumaßnahme zu fassen und abzuleiten.</w:t>
            </w:r>
          </w:p>
        </w:tc>
      </w:tr>
    </w:tbl>
    <w:p w14:paraId="461AF01D" w14:textId="77777777" w:rsidR="003416D8" w:rsidRPr="00700397" w:rsidRDefault="003416D8" w:rsidP="000E0345">
      <w:pPr>
        <w:tabs>
          <w:tab w:val="left" w:pos="851"/>
        </w:tabs>
        <w:ind w:firstLine="851"/>
        <w:jc w:val="both"/>
        <w:rPr>
          <w:rFonts w:ascii="Arial" w:hAnsi="Arial" w:cs="Arial"/>
          <w:sz w:val="22"/>
          <w:szCs w:val="22"/>
        </w:rPr>
      </w:pPr>
    </w:p>
    <w:p w14:paraId="127A5677" w14:textId="77777777" w:rsidR="008A18AE" w:rsidRPr="00700397" w:rsidRDefault="008A18AE" w:rsidP="008A18AE">
      <w:pPr>
        <w:tabs>
          <w:tab w:val="left" w:pos="851"/>
        </w:tabs>
        <w:spacing w:after="120"/>
        <w:jc w:val="both"/>
        <w:rPr>
          <w:rFonts w:ascii="Arial" w:hAnsi="Arial" w:cs="Arial"/>
          <w:sz w:val="22"/>
          <w:szCs w:val="22"/>
        </w:rPr>
      </w:pPr>
      <w:r w:rsidRPr="00700397">
        <w:rPr>
          <w:rFonts w:ascii="Arial" w:hAnsi="Arial" w:cs="Arial"/>
          <w:sz w:val="22"/>
          <w:szCs w:val="22"/>
        </w:rPr>
        <w:t>2.9.5</w:t>
      </w:r>
      <w:r w:rsidRPr="00700397">
        <w:rPr>
          <w:rFonts w:ascii="Arial" w:hAnsi="Arial" w:cs="Arial"/>
          <w:sz w:val="22"/>
          <w:szCs w:val="22"/>
        </w:rPr>
        <w:tab/>
        <w:t>Denkmale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8A18AE" w:rsidRPr="00700397" w14:paraId="7A70E5A1" w14:textId="77777777" w:rsidTr="00C12852">
        <w:tc>
          <w:tcPr>
            <w:tcW w:w="8222" w:type="dxa"/>
          </w:tcPr>
          <w:p w14:paraId="7A53C31B" w14:textId="77777777" w:rsidR="008A18AE" w:rsidRPr="00700397" w:rsidRDefault="008A18AE" w:rsidP="00EA1B6F">
            <w:pPr>
              <w:tabs>
                <w:tab w:val="left" w:pos="-70"/>
              </w:tabs>
              <w:spacing w:after="120"/>
              <w:jc w:val="both"/>
              <w:rPr>
                <w:rFonts w:ascii="Arial" w:hAnsi="Arial" w:cs="Arial"/>
                <w:sz w:val="22"/>
                <w:szCs w:val="22"/>
              </w:rPr>
            </w:pPr>
            <w:r w:rsidRPr="00700397">
              <w:rPr>
                <w:rFonts w:ascii="Arial" w:hAnsi="Arial" w:cs="Arial"/>
                <w:sz w:val="22"/>
                <w:szCs w:val="22"/>
              </w:rPr>
              <w:t>Die Entdeckung von Bodendenkmälern sowie das Verhalten bei der Entdeckung von Bodendenkmälern richten sich nach dem Denkmalschutzgesetz (DSchG)</w:t>
            </w:r>
            <w:r w:rsidR="00127417" w:rsidRPr="00700397">
              <w:rPr>
                <w:rFonts w:ascii="Arial" w:hAnsi="Arial" w:cs="Arial"/>
                <w:sz w:val="22"/>
                <w:szCs w:val="22"/>
              </w:rPr>
              <w:t>.</w:t>
            </w:r>
          </w:p>
        </w:tc>
      </w:tr>
    </w:tbl>
    <w:p w14:paraId="58265762" w14:textId="77777777" w:rsidR="008A18AE" w:rsidRPr="00700397" w:rsidRDefault="008A18AE" w:rsidP="000E0345">
      <w:pPr>
        <w:tabs>
          <w:tab w:val="left" w:pos="851"/>
        </w:tabs>
        <w:ind w:firstLine="851"/>
        <w:jc w:val="both"/>
        <w:rPr>
          <w:rFonts w:ascii="Arial" w:hAnsi="Arial" w:cs="Arial"/>
          <w:sz w:val="22"/>
          <w:szCs w:val="22"/>
        </w:rPr>
      </w:pPr>
    </w:p>
    <w:p w14:paraId="51F33B38" w14:textId="77777777" w:rsidR="008A18AE" w:rsidRPr="00700397" w:rsidRDefault="008A18AE" w:rsidP="008A18AE">
      <w:pPr>
        <w:tabs>
          <w:tab w:val="left" w:pos="851"/>
        </w:tabs>
        <w:spacing w:after="120"/>
        <w:jc w:val="both"/>
        <w:rPr>
          <w:rFonts w:ascii="Arial" w:hAnsi="Arial" w:cs="Arial"/>
          <w:sz w:val="22"/>
          <w:szCs w:val="22"/>
        </w:rPr>
      </w:pPr>
      <w:r w:rsidRPr="00700397">
        <w:rPr>
          <w:rFonts w:ascii="Arial" w:hAnsi="Arial" w:cs="Arial"/>
          <w:sz w:val="22"/>
          <w:szCs w:val="22"/>
        </w:rPr>
        <w:t>2.9.6</w:t>
      </w:r>
      <w:r w:rsidRPr="00700397">
        <w:rPr>
          <w:rFonts w:ascii="Arial" w:hAnsi="Arial" w:cs="Arial"/>
          <w:sz w:val="22"/>
          <w:szCs w:val="22"/>
        </w:rPr>
        <w:tab/>
        <w:t>Immissionsschutz Bereiche und - Objekte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8A18AE" w:rsidRPr="00700397" w14:paraId="19212600" w14:textId="77777777" w:rsidTr="00C12852">
        <w:tc>
          <w:tcPr>
            <w:tcW w:w="8222" w:type="dxa"/>
          </w:tcPr>
          <w:p w14:paraId="7B33AD67" w14:textId="77777777" w:rsidR="00233503" w:rsidRPr="00700397" w:rsidRDefault="00233503" w:rsidP="008A18AE">
            <w:pPr>
              <w:tabs>
                <w:tab w:val="left" w:pos="0"/>
              </w:tabs>
              <w:spacing w:after="120"/>
              <w:jc w:val="both"/>
              <w:rPr>
                <w:rFonts w:ascii="Arial" w:hAnsi="Arial" w:cs="Arial"/>
                <w:sz w:val="22"/>
                <w:szCs w:val="22"/>
              </w:rPr>
            </w:pPr>
            <w:r w:rsidRPr="00700397">
              <w:rPr>
                <w:rFonts w:ascii="Arial" w:hAnsi="Arial" w:cs="Arial"/>
                <w:sz w:val="22"/>
                <w:szCs w:val="22"/>
              </w:rPr>
              <w:t xml:space="preserve">Durch geeignete Geräte hat der AN sicherzustellen, dass deutliche Belästigung der Anwohner durch den Baufortschritt </w:t>
            </w:r>
            <w:r w:rsidRPr="00700397">
              <w:rPr>
                <w:rFonts w:ascii="Arial" w:hAnsi="Arial" w:cs="Arial"/>
                <w:b/>
                <w:sz w:val="22"/>
                <w:szCs w:val="22"/>
                <w:u w:val="single"/>
              </w:rPr>
              <w:t>nicht</w:t>
            </w:r>
            <w:r w:rsidRPr="00700397">
              <w:rPr>
                <w:rFonts w:ascii="Arial" w:hAnsi="Arial" w:cs="Arial"/>
                <w:sz w:val="22"/>
                <w:szCs w:val="22"/>
              </w:rPr>
              <w:t xml:space="preserve"> auftreten.</w:t>
            </w:r>
          </w:p>
          <w:p w14:paraId="0890555D" w14:textId="77777777" w:rsidR="00233503" w:rsidRPr="00700397" w:rsidRDefault="00233503" w:rsidP="008A18AE">
            <w:pPr>
              <w:tabs>
                <w:tab w:val="left" w:pos="0"/>
              </w:tabs>
              <w:spacing w:after="120"/>
              <w:jc w:val="both"/>
              <w:rPr>
                <w:rFonts w:ascii="Arial" w:hAnsi="Arial" w:cs="Arial"/>
                <w:sz w:val="22"/>
                <w:szCs w:val="22"/>
              </w:rPr>
            </w:pPr>
            <w:r w:rsidRPr="00700397">
              <w:rPr>
                <w:rFonts w:ascii="Arial" w:hAnsi="Arial" w:cs="Arial"/>
                <w:sz w:val="22"/>
                <w:szCs w:val="22"/>
              </w:rPr>
              <w:t>Lärmbelästigung und Erschütterunge</w:t>
            </w:r>
            <w:r w:rsidR="007B006F" w:rsidRPr="00700397">
              <w:rPr>
                <w:rFonts w:ascii="Arial" w:hAnsi="Arial" w:cs="Arial"/>
                <w:sz w:val="22"/>
                <w:szCs w:val="22"/>
              </w:rPr>
              <w:t>n</w:t>
            </w:r>
            <w:r w:rsidRPr="00700397">
              <w:rPr>
                <w:rFonts w:ascii="Arial" w:hAnsi="Arial" w:cs="Arial"/>
                <w:sz w:val="22"/>
                <w:szCs w:val="22"/>
              </w:rPr>
              <w:t>/- belästigungen sind im signifikanten Maße zu vermeiden.</w:t>
            </w:r>
            <w:r w:rsidR="007B006F" w:rsidRPr="00700397">
              <w:rPr>
                <w:rFonts w:ascii="Arial" w:hAnsi="Arial" w:cs="Arial"/>
                <w:sz w:val="22"/>
                <w:szCs w:val="22"/>
              </w:rPr>
              <w:t xml:space="preserve"> Entstandene Schäden an angrenzende bauliche Objekte werden oder sind auf Kosten des AN zu beseitigen.</w:t>
            </w:r>
          </w:p>
          <w:p w14:paraId="24277786" w14:textId="77777777" w:rsidR="008A18AE" w:rsidRPr="00700397" w:rsidRDefault="008A18AE" w:rsidP="008A18AE">
            <w:pPr>
              <w:tabs>
                <w:tab w:val="left" w:pos="0"/>
              </w:tabs>
              <w:spacing w:after="120"/>
              <w:jc w:val="both"/>
              <w:rPr>
                <w:rFonts w:ascii="Arial" w:hAnsi="Arial" w:cs="Arial"/>
                <w:sz w:val="22"/>
                <w:szCs w:val="22"/>
              </w:rPr>
            </w:pPr>
            <w:r w:rsidRPr="00700397">
              <w:rPr>
                <w:rFonts w:ascii="Arial" w:hAnsi="Arial" w:cs="Arial"/>
                <w:sz w:val="22"/>
                <w:szCs w:val="22"/>
              </w:rPr>
              <w:t>Das Bauvorhaben liegt in keinem Immissionsschutzbereich. Bei der Baudurchführung dürfen nur die unvermeidbaren Immissionen an die Umwelt abgegeben werden. Das Bundesimmissionsschutzgesetz ist einzuhalten.</w:t>
            </w:r>
          </w:p>
        </w:tc>
      </w:tr>
    </w:tbl>
    <w:p w14:paraId="27BB8B12" w14:textId="77777777" w:rsidR="008A18AE" w:rsidRPr="00700397" w:rsidRDefault="008A18AE" w:rsidP="000E0345">
      <w:pPr>
        <w:tabs>
          <w:tab w:val="left" w:pos="851"/>
        </w:tabs>
        <w:ind w:firstLine="851"/>
        <w:jc w:val="both"/>
        <w:rPr>
          <w:rFonts w:ascii="Arial" w:hAnsi="Arial" w:cs="Arial"/>
          <w:sz w:val="22"/>
          <w:szCs w:val="22"/>
        </w:rPr>
      </w:pPr>
    </w:p>
    <w:p w14:paraId="60D2E670" w14:textId="77777777" w:rsidR="008A18AE" w:rsidRPr="00700397" w:rsidRDefault="008A18AE" w:rsidP="008A18AE">
      <w:pPr>
        <w:tabs>
          <w:tab w:val="left" w:pos="851"/>
        </w:tabs>
        <w:spacing w:after="120"/>
        <w:jc w:val="both"/>
        <w:rPr>
          <w:rFonts w:ascii="Arial" w:hAnsi="Arial" w:cs="Arial"/>
          <w:sz w:val="22"/>
          <w:szCs w:val="22"/>
        </w:rPr>
      </w:pPr>
      <w:r w:rsidRPr="00700397">
        <w:rPr>
          <w:rFonts w:ascii="Arial" w:hAnsi="Arial" w:cs="Arial"/>
          <w:sz w:val="22"/>
          <w:szCs w:val="22"/>
        </w:rPr>
        <w:t>2.9.7</w:t>
      </w:r>
      <w:r w:rsidRPr="00700397">
        <w:rPr>
          <w:rFonts w:ascii="Arial" w:hAnsi="Arial" w:cs="Arial"/>
          <w:sz w:val="22"/>
          <w:szCs w:val="22"/>
        </w:rPr>
        <w:tab/>
        <w:t>Vermutete Bodenfunde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8A18AE" w:rsidRPr="00700397" w14:paraId="2FB42CF0" w14:textId="77777777" w:rsidTr="00C12852">
        <w:tc>
          <w:tcPr>
            <w:tcW w:w="8222" w:type="dxa"/>
          </w:tcPr>
          <w:p w14:paraId="15DF39AC" w14:textId="77777777" w:rsidR="008A18AE" w:rsidRPr="00700397" w:rsidRDefault="008A18AE" w:rsidP="008A18AE">
            <w:pPr>
              <w:tabs>
                <w:tab w:val="left" w:pos="0"/>
              </w:tabs>
              <w:spacing w:after="120"/>
              <w:jc w:val="both"/>
              <w:rPr>
                <w:rFonts w:ascii="Arial" w:hAnsi="Arial" w:cs="Arial"/>
                <w:sz w:val="22"/>
                <w:szCs w:val="22"/>
              </w:rPr>
            </w:pPr>
            <w:r w:rsidRPr="00700397">
              <w:rPr>
                <w:rFonts w:ascii="Arial" w:hAnsi="Arial" w:cs="Arial"/>
                <w:sz w:val="22"/>
                <w:szCs w:val="22"/>
              </w:rPr>
              <w:lastRenderedPageBreak/>
              <w:t>Bei Auffinden von archäologischen Bodenfunden sind die Bauarbeiten (im betroffenen Bereich) einzustellen und es ist die örtliche Bauüberwachung des AG</w:t>
            </w:r>
            <w:r w:rsidR="00036F94" w:rsidRPr="00700397">
              <w:rPr>
                <w:rFonts w:ascii="Arial" w:hAnsi="Arial" w:cs="Arial"/>
                <w:sz w:val="22"/>
                <w:szCs w:val="22"/>
              </w:rPr>
              <w:t>´s</w:t>
            </w:r>
            <w:r w:rsidRPr="00700397">
              <w:rPr>
                <w:rFonts w:ascii="Arial" w:hAnsi="Arial" w:cs="Arial"/>
                <w:sz w:val="22"/>
                <w:szCs w:val="22"/>
              </w:rPr>
              <w:t xml:space="preserve"> unverzüglich zu benachrichtigen.</w:t>
            </w:r>
          </w:p>
        </w:tc>
      </w:tr>
    </w:tbl>
    <w:p w14:paraId="2E2CC888" w14:textId="77777777" w:rsidR="004A6F20" w:rsidRPr="00700397" w:rsidRDefault="004A6F20" w:rsidP="000E0345">
      <w:pPr>
        <w:tabs>
          <w:tab w:val="left" w:pos="851"/>
        </w:tabs>
        <w:ind w:firstLine="851"/>
        <w:jc w:val="both"/>
        <w:rPr>
          <w:rFonts w:ascii="Arial" w:hAnsi="Arial" w:cs="Arial"/>
          <w:sz w:val="22"/>
          <w:szCs w:val="22"/>
        </w:rPr>
      </w:pPr>
    </w:p>
    <w:p w14:paraId="0715DEFA" w14:textId="77777777" w:rsidR="003416D8" w:rsidRPr="00700397" w:rsidRDefault="00793D35">
      <w:pPr>
        <w:tabs>
          <w:tab w:val="left" w:pos="851"/>
        </w:tabs>
        <w:spacing w:after="120"/>
        <w:jc w:val="both"/>
        <w:rPr>
          <w:rFonts w:ascii="Arial" w:hAnsi="Arial" w:cs="Arial"/>
          <w:b/>
          <w:i/>
          <w:caps/>
          <w:sz w:val="22"/>
          <w:szCs w:val="22"/>
        </w:rPr>
      </w:pPr>
      <w:r w:rsidRPr="00700397">
        <w:rPr>
          <w:rFonts w:ascii="Arial" w:hAnsi="Arial" w:cs="Arial"/>
          <w:b/>
          <w:i/>
          <w:caps/>
          <w:sz w:val="22"/>
          <w:szCs w:val="22"/>
        </w:rPr>
        <w:t>2.1</w:t>
      </w:r>
      <w:r w:rsidR="00563677" w:rsidRPr="00700397">
        <w:rPr>
          <w:rFonts w:ascii="Arial" w:hAnsi="Arial" w:cs="Arial"/>
          <w:b/>
          <w:i/>
          <w:caps/>
          <w:sz w:val="22"/>
          <w:szCs w:val="22"/>
        </w:rPr>
        <w:t>0</w:t>
      </w:r>
      <w:r w:rsidRPr="00700397">
        <w:rPr>
          <w:rFonts w:ascii="Arial" w:hAnsi="Arial" w:cs="Arial"/>
          <w:b/>
          <w:i/>
          <w:caps/>
          <w:sz w:val="22"/>
          <w:szCs w:val="22"/>
        </w:rPr>
        <w:tab/>
        <w:t>Anlage</w:t>
      </w:r>
      <w:r w:rsidR="00583CD8" w:rsidRPr="00700397">
        <w:rPr>
          <w:rFonts w:ascii="Arial" w:hAnsi="Arial" w:cs="Arial"/>
          <w:b/>
          <w:i/>
          <w:caps/>
          <w:sz w:val="22"/>
          <w:szCs w:val="22"/>
        </w:rPr>
        <w:t>n</w:t>
      </w:r>
      <w:r w:rsidRPr="00700397">
        <w:rPr>
          <w:rFonts w:ascii="Arial" w:hAnsi="Arial" w:cs="Arial"/>
          <w:b/>
          <w:i/>
          <w:caps/>
          <w:sz w:val="22"/>
          <w:szCs w:val="22"/>
        </w:rPr>
        <w:t xml:space="preserve"> im Bau</w:t>
      </w:r>
      <w:r w:rsidR="00583CD8" w:rsidRPr="00700397">
        <w:rPr>
          <w:rFonts w:ascii="Arial" w:hAnsi="Arial" w:cs="Arial"/>
          <w:b/>
          <w:i/>
          <w:caps/>
          <w:sz w:val="22"/>
          <w:szCs w:val="22"/>
        </w:rPr>
        <w:t>bereich</w:t>
      </w:r>
    </w:p>
    <w:p w14:paraId="6D17E0ED" w14:textId="77777777" w:rsidR="00C739D8" w:rsidRPr="00700397" w:rsidRDefault="00C739D8" w:rsidP="0011060A">
      <w:pPr>
        <w:tabs>
          <w:tab w:val="left" w:pos="851"/>
        </w:tabs>
        <w:ind w:firstLine="851"/>
        <w:jc w:val="both"/>
        <w:rPr>
          <w:rFonts w:ascii="Arial" w:hAnsi="Arial" w:cs="Arial"/>
          <w:sz w:val="22"/>
          <w:szCs w:val="22"/>
        </w:rPr>
      </w:pPr>
    </w:p>
    <w:p w14:paraId="481CE892" w14:textId="77777777" w:rsidR="00B63D10" w:rsidRPr="00700397" w:rsidRDefault="00B63D10" w:rsidP="00251BC2">
      <w:pPr>
        <w:spacing w:after="120"/>
        <w:ind w:left="851" w:hanging="851"/>
        <w:jc w:val="both"/>
        <w:rPr>
          <w:rFonts w:ascii="Arial" w:hAnsi="Arial" w:cs="Arial"/>
          <w:sz w:val="22"/>
          <w:szCs w:val="22"/>
        </w:rPr>
      </w:pPr>
      <w:r w:rsidRPr="00700397">
        <w:rPr>
          <w:rFonts w:ascii="Arial" w:hAnsi="Arial" w:cs="Arial"/>
          <w:sz w:val="22"/>
          <w:szCs w:val="22"/>
        </w:rPr>
        <w:t>2.10.1</w:t>
      </w:r>
      <w:r w:rsidRPr="00700397">
        <w:rPr>
          <w:rFonts w:ascii="Arial" w:hAnsi="Arial" w:cs="Arial"/>
          <w:sz w:val="22"/>
          <w:szCs w:val="22"/>
        </w:rPr>
        <w:tab/>
        <w:t>Leitungen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B63D10" w:rsidRPr="00700397" w14:paraId="24DD0505" w14:textId="77777777" w:rsidTr="00251BC2">
        <w:tc>
          <w:tcPr>
            <w:tcW w:w="8222" w:type="dxa"/>
          </w:tcPr>
          <w:p w14:paraId="18130847" w14:textId="77777777" w:rsidR="00B63D10" w:rsidRPr="00700397" w:rsidRDefault="00B63D10" w:rsidP="003A6A75">
            <w:pPr>
              <w:tabs>
                <w:tab w:val="left" w:pos="851"/>
              </w:tabs>
              <w:rPr>
                <w:rFonts w:ascii="Arial" w:hAnsi="Arial" w:cs="Arial"/>
                <w:sz w:val="22"/>
                <w:szCs w:val="22"/>
              </w:rPr>
            </w:pPr>
            <w:r w:rsidRPr="00700397">
              <w:rPr>
                <w:rFonts w:ascii="Arial" w:hAnsi="Arial" w:cs="Arial"/>
                <w:sz w:val="22"/>
                <w:szCs w:val="22"/>
              </w:rPr>
              <w:t xml:space="preserve">Die im Baufeld liegenden Leitungen wurden vom Auftraggeber </w:t>
            </w:r>
            <w:r w:rsidRPr="00700397">
              <w:rPr>
                <w:rFonts w:ascii="Arial" w:hAnsi="Arial" w:cs="Arial"/>
                <w:sz w:val="22"/>
                <w:szCs w:val="22"/>
                <w:u w:val="single"/>
              </w:rPr>
              <w:t>nicht</w:t>
            </w:r>
            <w:r w:rsidRPr="00700397">
              <w:rPr>
                <w:rFonts w:ascii="Arial" w:hAnsi="Arial" w:cs="Arial"/>
                <w:sz w:val="22"/>
                <w:szCs w:val="22"/>
              </w:rPr>
              <w:t xml:space="preserve"> erkundet.</w:t>
            </w:r>
          </w:p>
          <w:p w14:paraId="2D313A1A" w14:textId="77777777" w:rsidR="00B63D10" w:rsidRPr="00700397" w:rsidRDefault="00B63D10" w:rsidP="00B63D10">
            <w:pPr>
              <w:tabs>
                <w:tab w:val="left" w:pos="851"/>
              </w:tabs>
              <w:rPr>
                <w:rFonts w:ascii="Arial" w:hAnsi="Arial" w:cs="Arial"/>
                <w:sz w:val="22"/>
                <w:szCs w:val="22"/>
              </w:rPr>
            </w:pPr>
            <w:r w:rsidRPr="00700397">
              <w:rPr>
                <w:rFonts w:ascii="Arial" w:hAnsi="Arial" w:cs="Arial"/>
                <w:sz w:val="22"/>
                <w:szCs w:val="22"/>
              </w:rPr>
              <w:t>Der Auftragnehmer hat sich vor Beginn der Straßenbauarbeiten</w:t>
            </w:r>
            <w:r w:rsidR="009E4326" w:rsidRPr="00700397">
              <w:rPr>
                <w:rFonts w:ascii="Arial" w:hAnsi="Arial" w:cs="Arial"/>
                <w:sz w:val="22"/>
                <w:szCs w:val="22"/>
              </w:rPr>
              <w:t xml:space="preserve"> (mind. 12 Werktage)</w:t>
            </w:r>
            <w:r w:rsidRPr="00700397">
              <w:rPr>
                <w:rFonts w:ascii="Arial" w:hAnsi="Arial" w:cs="Arial"/>
                <w:sz w:val="22"/>
                <w:szCs w:val="22"/>
              </w:rPr>
              <w:t xml:space="preserve"> von den Versorgungsträgern hinsichtlich der Lage der Anlagen örtlich einweisen zu lassen.</w:t>
            </w:r>
            <w:r w:rsidR="009E4326" w:rsidRPr="00700397">
              <w:rPr>
                <w:rFonts w:ascii="Arial" w:hAnsi="Arial" w:cs="Arial"/>
                <w:sz w:val="22"/>
                <w:szCs w:val="22"/>
              </w:rPr>
              <w:t xml:space="preserve"> Erfo</w:t>
            </w:r>
            <w:r w:rsidR="006528D4" w:rsidRPr="00700397">
              <w:rPr>
                <w:rFonts w:ascii="Arial" w:hAnsi="Arial" w:cs="Arial"/>
                <w:sz w:val="22"/>
                <w:szCs w:val="22"/>
              </w:rPr>
              <w:t>l</w:t>
            </w:r>
            <w:r w:rsidR="009E4326" w:rsidRPr="00700397">
              <w:rPr>
                <w:rFonts w:ascii="Arial" w:hAnsi="Arial" w:cs="Arial"/>
                <w:sz w:val="22"/>
                <w:szCs w:val="22"/>
              </w:rPr>
              <w:t>gt die Einweisung nicht in dieser Zeit, so ist der AG sofort schriftlich zu unterrichten.</w:t>
            </w:r>
          </w:p>
          <w:p w14:paraId="548EB4A9" w14:textId="77777777" w:rsidR="00036F94" w:rsidRPr="00700397" w:rsidRDefault="006528D4" w:rsidP="00B63D10">
            <w:pPr>
              <w:tabs>
                <w:tab w:val="left" w:pos="851"/>
              </w:tabs>
              <w:rPr>
                <w:rFonts w:ascii="Arial" w:hAnsi="Arial" w:cs="Arial"/>
                <w:sz w:val="22"/>
                <w:szCs w:val="22"/>
              </w:rPr>
            </w:pPr>
            <w:r w:rsidRPr="00700397">
              <w:rPr>
                <w:rFonts w:ascii="Arial" w:hAnsi="Arial" w:cs="Arial"/>
                <w:sz w:val="22"/>
                <w:szCs w:val="22"/>
              </w:rPr>
              <w:t>Das Erkun</w:t>
            </w:r>
            <w:r w:rsidR="00036F94" w:rsidRPr="00700397">
              <w:rPr>
                <w:rFonts w:ascii="Arial" w:hAnsi="Arial" w:cs="Arial"/>
                <w:sz w:val="22"/>
                <w:szCs w:val="22"/>
              </w:rPr>
              <w:t xml:space="preserve">den und Sichern der genannten Leitungen wird </w:t>
            </w:r>
            <w:r w:rsidR="00036F94" w:rsidRPr="00700397">
              <w:rPr>
                <w:rFonts w:ascii="Arial" w:hAnsi="Arial" w:cs="Arial"/>
                <w:sz w:val="22"/>
                <w:szCs w:val="22"/>
                <w:u w:val="single"/>
              </w:rPr>
              <w:t>nicht</w:t>
            </w:r>
            <w:r w:rsidR="00036F94" w:rsidRPr="00700397">
              <w:rPr>
                <w:rFonts w:ascii="Arial" w:hAnsi="Arial" w:cs="Arial"/>
                <w:sz w:val="22"/>
                <w:szCs w:val="22"/>
              </w:rPr>
              <w:t xml:space="preserve"> gesondert vergütet, sofern die Leistungsbeschreibung keine andere Regelung vorsieht.</w:t>
            </w:r>
          </w:p>
          <w:p w14:paraId="01B5A099" w14:textId="77777777" w:rsidR="00B63D10" w:rsidRPr="00700397" w:rsidRDefault="00B63D10" w:rsidP="00B63D10">
            <w:pPr>
              <w:tabs>
                <w:tab w:val="left" w:pos="851"/>
              </w:tabs>
              <w:rPr>
                <w:rFonts w:ascii="Arial" w:hAnsi="Arial" w:cs="Arial"/>
                <w:sz w:val="22"/>
                <w:szCs w:val="22"/>
              </w:rPr>
            </w:pPr>
            <w:r w:rsidRPr="00700397">
              <w:rPr>
                <w:rFonts w:ascii="Arial" w:hAnsi="Arial" w:cs="Arial"/>
                <w:sz w:val="22"/>
                <w:szCs w:val="22"/>
              </w:rPr>
              <w:t>Der Schutz der vorhandenen Anlagen der Versorgungsträger gehört zur allgemeinen Verkehrssitte und wird nicht besonders vergütet. Soweit besondere Veränderungen an den Anlagen erforderlich werden, erfolgt eine besondere Vergütung.</w:t>
            </w:r>
          </w:p>
          <w:p w14:paraId="2FDEC1F5" w14:textId="77777777" w:rsidR="003A2139" w:rsidRPr="00700397" w:rsidRDefault="003A2139" w:rsidP="00B63D10">
            <w:pPr>
              <w:tabs>
                <w:tab w:val="left" w:pos="851"/>
              </w:tabs>
              <w:rPr>
                <w:rFonts w:ascii="Arial" w:hAnsi="Arial" w:cs="Arial"/>
                <w:sz w:val="22"/>
                <w:szCs w:val="22"/>
              </w:rPr>
            </w:pPr>
          </w:p>
          <w:p w14:paraId="0FC3AC93" w14:textId="77777777" w:rsidR="003A2139" w:rsidRPr="00700397" w:rsidRDefault="003A2139" w:rsidP="00B63D10">
            <w:pPr>
              <w:tabs>
                <w:tab w:val="left" w:pos="851"/>
              </w:tabs>
              <w:rPr>
                <w:rFonts w:ascii="Arial" w:hAnsi="Arial" w:cs="Arial"/>
                <w:sz w:val="22"/>
                <w:szCs w:val="22"/>
              </w:rPr>
            </w:pPr>
            <w:r w:rsidRPr="00700397">
              <w:rPr>
                <w:rFonts w:ascii="Arial" w:hAnsi="Arial" w:cs="Arial"/>
                <w:sz w:val="22"/>
                <w:szCs w:val="22"/>
              </w:rPr>
              <w:t>Sollten im Zuge der Baumaßnahmen Umlege arbeiten erforderlich werden, sind die Kosten von den jeweiligen Versorgungsbetrieben, Gemeinden oder Städte zu tragen.</w:t>
            </w:r>
          </w:p>
          <w:p w14:paraId="60C04257" w14:textId="77777777" w:rsidR="009E4326" w:rsidRPr="00700397" w:rsidRDefault="009E4326" w:rsidP="00B63D10">
            <w:pPr>
              <w:tabs>
                <w:tab w:val="left" w:pos="851"/>
              </w:tabs>
              <w:rPr>
                <w:rFonts w:ascii="Arial" w:hAnsi="Arial" w:cs="Arial"/>
                <w:sz w:val="22"/>
                <w:szCs w:val="22"/>
              </w:rPr>
            </w:pPr>
          </w:p>
          <w:p w14:paraId="4ABDF39F" w14:textId="77777777" w:rsidR="009E4326" w:rsidRPr="00700397" w:rsidRDefault="009E4326" w:rsidP="00B63D10">
            <w:pPr>
              <w:tabs>
                <w:tab w:val="left" w:pos="-70"/>
              </w:tabs>
              <w:jc w:val="both"/>
              <w:rPr>
                <w:rFonts w:ascii="Arial" w:hAnsi="Arial" w:cs="Arial"/>
                <w:sz w:val="22"/>
                <w:szCs w:val="22"/>
              </w:rPr>
            </w:pPr>
            <w:r w:rsidRPr="00700397">
              <w:rPr>
                <w:rFonts w:ascii="Arial" w:hAnsi="Arial" w:cs="Arial"/>
                <w:sz w:val="22"/>
                <w:szCs w:val="22"/>
              </w:rPr>
              <w:t>Folgende Leitungen liegen</w:t>
            </w:r>
            <w:r w:rsidR="000E439B" w:rsidRPr="00700397">
              <w:rPr>
                <w:rFonts w:ascii="Arial" w:hAnsi="Arial" w:cs="Arial"/>
                <w:sz w:val="22"/>
                <w:szCs w:val="22"/>
              </w:rPr>
              <w:t xml:space="preserve"> nach Kenntnis des Auftraggebers</w:t>
            </w:r>
          </w:p>
          <w:p w14:paraId="743809CD" w14:textId="77777777" w:rsidR="00B63D10" w:rsidRPr="00700397" w:rsidRDefault="009E4326" w:rsidP="00006657">
            <w:pPr>
              <w:tabs>
                <w:tab w:val="left" w:pos="-70"/>
              </w:tabs>
              <w:jc w:val="both"/>
              <w:rPr>
                <w:rFonts w:ascii="Arial" w:hAnsi="Arial" w:cs="Arial"/>
                <w:sz w:val="22"/>
                <w:szCs w:val="22"/>
              </w:rPr>
            </w:pPr>
            <w:r w:rsidRPr="00700397">
              <w:rPr>
                <w:rFonts w:ascii="Arial" w:hAnsi="Arial" w:cs="Arial"/>
                <w:sz w:val="22"/>
                <w:szCs w:val="22"/>
              </w:rPr>
              <w:t>bzw. könnten sich im Baufeld befinden:</w:t>
            </w:r>
            <w:r w:rsidR="00006657" w:rsidRPr="00700397">
              <w:rPr>
                <w:rFonts w:ascii="Arial" w:hAnsi="Arial" w:cs="Arial"/>
                <w:sz w:val="22"/>
                <w:szCs w:val="22"/>
              </w:rPr>
              <w:t xml:space="preserve"> Strom, Gas, Wasser, Telekom,….</w:t>
            </w:r>
          </w:p>
        </w:tc>
      </w:tr>
    </w:tbl>
    <w:p w14:paraId="4E165AEC" w14:textId="77777777" w:rsidR="00B63D10" w:rsidRPr="00700397" w:rsidRDefault="00B63D10">
      <w:pPr>
        <w:tabs>
          <w:tab w:val="left" w:pos="851"/>
        </w:tabs>
        <w:spacing w:after="60"/>
        <w:ind w:left="851"/>
        <w:jc w:val="both"/>
        <w:rPr>
          <w:rFonts w:ascii="Arial" w:hAnsi="Arial" w:cs="Arial"/>
          <w:sz w:val="22"/>
          <w:szCs w:val="22"/>
        </w:rPr>
      </w:pPr>
    </w:p>
    <w:p w14:paraId="4AAADBDC" w14:textId="77777777" w:rsidR="0011060A" w:rsidRPr="00700397" w:rsidRDefault="0011060A" w:rsidP="0011060A">
      <w:pPr>
        <w:tabs>
          <w:tab w:val="left" w:pos="851"/>
        </w:tabs>
        <w:spacing w:after="120"/>
        <w:jc w:val="both"/>
        <w:rPr>
          <w:rFonts w:ascii="Arial" w:hAnsi="Arial" w:cs="Arial"/>
          <w:b/>
          <w:i/>
          <w:caps/>
          <w:sz w:val="22"/>
          <w:szCs w:val="22"/>
        </w:rPr>
      </w:pPr>
      <w:r w:rsidRPr="00700397">
        <w:rPr>
          <w:rFonts w:ascii="Arial" w:hAnsi="Arial" w:cs="Arial"/>
          <w:b/>
          <w:i/>
          <w:caps/>
          <w:sz w:val="22"/>
          <w:szCs w:val="22"/>
        </w:rPr>
        <w:t>2.11</w:t>
      </w:r>
      <w:r w:rsidRPr="00700397">
        <w:rPr>
          <w:rFonts w:ascii="Arial" w:hAnsi="Arial" w:cs="Arial"/>
          <w:b/>
          <w:i/>
          <w:caps/>
          <w:sz w:val="22"/>
          <w:szCs w:val="22"/>
        </w:rPr>
        <w:tab/>
      </w:r>
      <w:r w:rsidR="003A6A75" w:rsidRPr="00700397">
        <w:rPr>
          <w:rFonts w:ascii="Arial" w:hAnsi="Arial" w:cs="Arial"/>
          <w:b/>
          <w:i/>
          <w:caps/>
          <w:sz w:val="22"/>
          <w:szCs w:val="22"/>
        </w:rPr>
        <w:t>Öffentlicher Verkehr im Baustellenbereich</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3A6A75" w:rsidRPr="00700397" w14:paraId="54F13216" w14:textId="77777777" w:rsidTr="003E16E1">
        <w:tc>
          <w:tcPr>
            <w:tcW w:w="8222" w:type="dxa"/>
          </w:tcPr>
          <w:p w14:paraId="17C175BE" w14:textId="77777777" w:rsidR="009E4326" w:rsidRPr="00700397" w:rsidRDefault="009E4326" w:rsidP="00B63D10">
            <w:pPr>
              <w:tabs>
                <w:tab w:val="left" w:pos="851"/>
              </w:tabs>
              <w:rPr>
                <w:rFonts w:ascii="Arial" w:hAnsi="Arial" w:cs="Arial"/>
                <w:sz w:val="22"/>
                <w:szCs w:val="22"/>
              </w:rPr>
            </w:pPr>
            <w:r w:rsidRPr="00700397">
              <w:rPr>
                <w:rFonts w:ascii="Arial" w:hAnsi="Arial" w:cs="Arial"/>
                <w:sz w:val="22"/>
                <w:szCs w:val="22"/>
              </w:rPr>
              <w:t>Die Arbeiten sind unter Aufrechterhaltung des Anliegerverkehrs durchzuführen.</w:t>
            </w:r>
          </w:p>
          <w:p w14:paraId="73CEC64C" w14:textId="77777777" w:rsidR="00B41DE9" w:rsidRPr="00700397" w:rsidRDefault="003E16E1" w:rsidP="00A169DD">
            <w:pPr>
              <w:tabs>
                <w:tab w:val="left" w:pos="851"/>
              </w:tabs>
              <w:rPr>
                <w:rFonts w:ascii="Arial" w:hAnsi="Arial" w:cs="Arial"/>
                <w:sz w:val="22"/>
                <w:szCs w:val="22"/>
              </w:rPr>
            </w:pPr>
            <w:r w:rsidRPr="00700397">
              <w:rPr>
                <w:rFonts w:ascii="Arial" w:hAnsi="Arial" w:cs="Arial"/>
                <w:sz w:val="22"/>
                <w:szCs w:val="22"/>
              </w:rPr>
              <w:t>RVM bzw. Westfalenbus</w:t>
            </w:r>
            <w:r w:rsidR="00755724" w:rsidRPr="00700397">
              <w:rPr>
                <w:rFonts w:ascii="Arial" w:hAnsi="Arial" w:cs="Arial"/>
                <w:sz w:val="22"/>
                <w:szCs w:val="22"/>
              </w:rPr>
              <w:t>; Deutsche B</w:t>
            </w:r>
            <w:r w:rsidR="00127417" w:rsidRPr="00700397">
              <w:rPr>
                <w:rFonts w:ascii="Arial" w:hAnsi="Arial" w:cs="Arial"/>
                <w:sz w:val="22"/>
                <w:szCs w:val="22"/>
              </w:rPr>
              <w:t>undesbahn</w:t>
            </w:r>
            <w:r w:rsidR="00613180" w:rsidRPr="00700397">
              <w:rPr>
                <w:rFonts w:ascii="Arial" w:hAnsi="Arial" w:cs="Arial"/>
                <w:sz w:val="22"/>
                <w:szCs w:val="22"/>
              </w:rPr>
              <w:t>, Schulbusverkehr</w:t>
            </w:r>
            <w:r w:rsidR="00A169DD" w:rsidRPr="00700397">
              <w:rPr>
                <w:rFonts w:ascii="Arial" w:hAnsi="Arial" w:cs="Arial"/>
                <w:sz w:val="22"/>
                <w:szCs w:val="22"/>
              </w:rPr>
              <w:t xml:space="preserve"> </w:t>
            </w:r>
            <w:r w:rsidR="00B41DE9" w:rsidRPr="00700397">
              <w:rPr>
                <w:rFonts w:ascii="Arial" w:hAnsi="Arial" w:cs="Arial"/>
                <w:sz w:val="22"/>
                <w:szCs w:val="22"/>
              </w:rPr>
              <w:t>Haltestellen des ÖPNV müssen auch während der Bauphase zugänglich bleiben.</w:t>
            </w:r>
          </w:p>
          <w:p w14:paraId="5E9A4E5D" w14:textId="77777777" w:rsidR="00B41DE9" w:rsidRPr="00700397" w:rsidRDefault="00B41DE9" w:rsidP="00B41DE9">
            <w:pPr>
              <w:tabs>
                <w:tab w:val="left" w:pos="373"/>
                <w:tab w:val="left" w:pos="997"/>
              </w:tabs>
              <w:spacing w:line="240" w:lineRule="atLeast"/>
              <w:jc w:val="both"/>
              <w:rPr>
                <w:rFonts w:ascii="Arial" w:hAnsi="Arial" w:cs="Arial"/>
                <w:sz w:val="22"/>
                <w:szCs w:val="22"/>
              </w:rPr>
            </w:pPr>
            <w:r w:rsidRPr="00700397">
              <w:rPr>
                <w:rFonts w:ascii="Arial" w:hAnsi="Arial" w:cs="Arial"/>
                <w:sz w:val="22"/>
                <w:szCs w:val="22"/>
              </w:rPr>
              <w:t xml:space="preserve">Soweit kurzfristig eine Verlegung der Haltestellen erforderlich wird, sind die erforderlichen Maßnahmen rechtzeitig vorher mit den Betreibern der Buslinien abzustimmen. </w:t>
            </w:r>
          </w:p>
          <w:p w14:paraId="60BD3042" w14:textId="77777777" w:rsidR="00B41DE9" w:rsidRPr="00700397" w:rsidRDefault="00B41DE9" w:rsidP="00B41DE9">
            <w:pPr>
              <w:tabs>
                <w:tab w:val="left" w:pos="373"/>
                <w:tab w:val="left" w:pos="997"/>
              </w:tabs>
              <w:spacing w:line="240" w:lineRule="atLeast"/>
              <w:jc w:val="both"/>
              <w:rPr>
                <w:rFonts w:ascii="Arial" w:hAnsi="Arial" w:cs="Arial"/>
                <w:sz w:val="22"/>
                <w:szCs w:val="22"/>
              </w:rPr>
            </w:pPr>
            <w:r w:rsidRPr="00700397">
              <w:rPr>
                <w:rFonts w:ascii="Arial" w:hAnsi="Arial" w:cs="Arial"/>
                <w:sz w:val="22"/>
                <w:szCs w:val="22"/>
              </w:rPr>
              <w:t>Die Zeichen 224 (Straßenbahnen und Linienbusse) müssen dauernd sichtbar bleiben.</w:t>
            </w:r>
          </w:p>
        </w:tc>
      </w:tr>
    </w:tbl>
    <w:p w14:paraId="441B553A" w14:textId="77777777" w:rsidR="003416D8" w:rsidRPr="00700397" w:rsidRDefault="003416D8">
      <w:pPr>
        <w:tabs>
          <w:tab w:val="left" w:pos="851"/>
        </w:tabs>
        <w:ind w:left="851"/>
        <w:jc w:val="both"/>
        <w:rPr>
          <w:rFonts w:ascii="Arial" w:hAnsi="Arial" w:cs="Arial"/>
          <w:sz w:val="22"/>
          <w:szCs w:val="22"/>
        </w:rPr>
      </w:pPr>
    </w:p>
    <w:p w14:paraId="67A166BD" w14:textId="77777777" w:rsidR="008A18AE" w:rsidRPr="00700397" w:rsidRDefault="008A18AE">
      <w:pPr>
        <w:tabs>
          <w:tab w:val="left" w:pos="851"/>
        </w:tabs>
        <w:ind w:left="851"/>
        <w:jc w:val="both"/>
        <w:rPr>
          <w:rFonts w:ascii="Arial" w:hAnsi="Arial" w:cs="Arial"/>
          <w:sz w:val="22"/>
          <w:szCs w:val="22"/>
        </w:rPr>
      </w:pPr>
    </w:p>
    <w:p w14:paraId="35EF443E" w14:textId="77777777" w:rsidR="003416D8" w:rsidRPr="00700397" w:rsidRDefault="00793D35" w:rsidP="003A6A75">
      <w:pPr>
        <w:ind w:left="851" w:hanging="851"/>
        <w:jc w:val="both"/>
        <w:rPr>
          <w:rFonts w:ascii="Arial" w:hAnsi="Arial" w:cs="Arial"/>
          <w:b/>
          <w:caps/>
          <w:szCs w:val="24"/>
        </w:rPr>
      </w:pPr>
      <w:r w:rsidRPr="00700397">
        <w:rPr>
          <w:rFonts w:ascii="Arial" w:hAnsi="Arial" w:cs="Arial"/>
          <w:b/>
          <w:caps/>
          <w:szCs w:val="24"/>
        </w:rPr>
        <w:t>3.0</w:t>
      </w:r>
      <w:r w:rsidRPr="00700397">
        <w:rPr>
          <w:rFonts w:ascii="Arial" w:hAnsi="Arial" w:cs="Arial"/>
          <w:b/>
          <w:caps/>
          <w:szCs w:val="24"/>
        </w:rPr>
        <w:tab/>
        <w:t>Angaben zur Ausführung</w:t>
      </w:r>
    </w:p>
    <w:p w14:paraId="3719C15C" w14:textId="77777777" w:rsidR="003416D8" w:rsidRPr="00700397" w:rsidRDefault="003416D8">
      <w:pPr>
        <w:tabs>
          <w:tab w:val="left" w:pos="851"/>
        </w:tabs>
        <w:ind w:firstLine="851"/>
        <w:jc w:val="both"/>
        <w:rPr>
          <w:rFonts w:ascii="Arial" w:hAnsi="Arial" w:cs="Arial"/>
          <w:sz w:val="22"/>
          <w:szCs w:val="22"/>
        </w:rPr>
      </w:pPr>
    </w:p>
    <w:p w14:paraId="721BC128" w14:textId="77777777" w:rsidR="003416D8" w:rsidRPr="00700397" w:rsidRDefault="00793D35" w:rsidP="003E16E1">
      <w:pPr>
        <w:tabs>
          <w:tab w:val="left" w:pos="851"/>
        </w:tabs>
        <w:spacing w:after="120"/>
        <w:jc w:val="both"/>
        <w:rPr>
          <w:rFonts w:ascii="Arial" w:hAnsi="Arial" w:cs="Arial"/>
          <w:b/>
          <w:i/>
          <w:caps/>
          <w:sz w:val="22"/>
          <w:szCs w:val="22"/>
        </w:rPr>
      </w:pPr>
      <w:r w:rsidRPr="00700397">
        <w:rPr>
          <w:rFonts w:ascii="Arial" w:hAnsi="Arial" w:cs="Arial"/>
          <w:b/>
          <w:i/>
          <w:caps/>
          <w:sz w:val="22"/>
          <w:szCs w:val="22"/>
        </w:rPr>
        <w:t>3.1</w:t>
      </w:r>
      <w:r w:rsidRPr="00700397">
        <w:rPr>
          <w:rFonts w:ascii="Arial" w:hAnsi="Arial" w:cs="Arial"/>
          <w:b/>
          <w:i/>
          <w:caps/>
          <w:sz w:val="22"/>
          <w:szCs w:val="22"/>
        </w:rPr>
        <w:tab/>
        <w:t>Verkehrsführung, Verkehrssicherung</w:t>
      </w:r>
    </w:p>
    <w:p w14:paraId="2DCE1A76" w14:textId="77777777" w:rsidR="003416D8" w:rsidRPr="00700397" w:rsidRDefault="003416D8">
      <w:pPr>
        <w:tabs>
          <w:tab w:val="left" w:pos="851"/>
        </w:tabs>
        <w:ind w:firstLine="851"/>
        <w:jc w:val="both"/>
        <w:rPr>
          <w:rFonts w:ascii="Arial" w:hAnsi="Arial" w:cs="Arial"/>
          <w:sz w:val="22"/>
          <w:szCs w:val="22"/>
        </w:rPr>
      </w:pPr>
    </w:p>
    <w:p w14:paraId="56D9EF51"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3.1.1</w:t>
      </w:r>
      <w:r w:rsidRPr="00700397">
        <w:rPr>
          <w:rFonts w:ascii="Arial" w:hAnsi="Arial" w:cs="Arial"/>
          <w:sz w:val="22"/>
          <w:szCs w:val="22"/>
        </w:rPr>
        <w:tab/>
        <w:t>Allgemeines</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F154C5" w:rsidRPr="00700397" w14:paraId="6D41BE00" w14:textId="77777777" w:rsidTr="000E5A4E">
        <w:tc>
          <w:tcPr>
            <w:tcW w:w="8222" w:type="dxa"/>
          </w:tcPr>
          <w:p w14:paraId="01BED716" w14:textId="075CC944" w:rsidR="00DC0C70" w:rsidRPr="00700397" w:rsidRDefault="00DC0C70" w:rsidP="00DC0C70">
            <w:pPr>
              <w:rPr>
                <w:rFonts w:ascii="Arial" w:hAnsi="Arial" w:cs="Arial"/>
                <w:sz w:val="22"/>
                <w:szCs w:val="22"/>
              </w:rPr>
            </w:pPr>
            <w:r w:rsidRPr="00700397">
              <w:rPr>
                <w:rFonts w:ascii="Arial" w:hAnsi="Arial" w:cs="Arial"/>
                <w:sz w:val="22"/>
                <w:szCs w:val="22"/>
              </w:rPr>
              <w:t>Zur Sicherung des gesamten Verkehrs sind die „Straßenverkehrsordnung (StVO) in Verbindung mit der VwV-StVO in den derzeitig gültigen Fassungen, die „Richtlinien für die verkehrsrechtliche Sicherung von Arbeitsstellen an Straßen“ (RSA 21), die „Zusätzlichen Technischen Vertragsbedingungen und Richtlinien für Sicherungsarbeiten and Arbeits</w:t>
            </w:r>
            <w:r w:rsidR="00700397" w:rsidRPr="00700397">
              <w:rPr>
                <w:rFonts w:ascii="Arial" w:hAnsi="Arial" w:cs="Arial"/>
                <w:sz w:val="22"/>
                <w:szCs w:val="22"/>
              </w:rPr>
              <w:t>s</w:t>
            </w:r>
            <w:r w:rsidRPr="00700397">
              <w:rPr>
                <w:rFonts w:ascii="Arial" w:hAnsi="Arial" w:cs="Arial"/>
                <w:sz w:val="22"/>
                <w:szCs w:val="22"/>
              </w:rPr>
              <w:t>tellen an Straßen (ZTV-SA 97), die „Richtlinien für Lichtsignalanlagen“ (RUB 2021), die „Arbeitsstättenrichtlinien ASR A5.2“ sowie die bereits eingeführten zugehörigen „Technischen Lieferbedingungen“ (TL) anzuwenden und zu beachten.</w:t>
            </w:r>
          </w:p>
          <w:p w14:paraId="114E269C" w14:textId="77777777" w:rsidR="00DC0C70" w:rsidRPr="00700397" w:rsidRDefault="00DC0C70" w:rsidP="00BF5084">
            <w:pPr>
              <w:jc w:val="both"/>
              <w:rPr>
                <w:rFonts w:ascii="Arial" w:hAnsi="Arial" w:cs="Arial"/>
                <w:sz w:val="22"/>
                <w:szCs w:val="22"/>
              </w:rPr>
            </w:pPr>
          </w:p>
          <w:p w14:paraId="7E2BEA50" w14:textId="77777777" w:rsidR="00BF5084" w:rsidRPr="00700397" w:rsidRDefault="00BF5084" w:rsidP="00BF5084">
            <w:pPr>
              <w:jc w:val="both"/>
              <w:rPr>
                <w:rFonts w:ascii="Arial" w:hAnsi="Arial" w:cs="Arial"/>
                <w:sz w:val="22"/>
                <w:szCs w:val="22"/>
              </w:rPr>
            </w:pPr>
            <w:r w:rsidRPr="00700397">
              <w:rPr>
                <w:rFonts w:ascii="Arial" w:hAnsi="Arial" w:cs="Arial"/>
                <w:sz w:val="22"/>
                <w:szCs w:val="22"/>
              </w:rPr>
              <w:t>Generell sind die Bauarbeiten ausgehend von einer 5 - 6 Tage Woche und von einer täglichen Arbeitszeit unter Ausnutzung des Tageslichtes abzuwickeln.</w:t>
            </w:r>
          </w:p>
          <w:p w14:paraId="75C90661" w14:textId="77777777" w:rsidR="00BF5084" w:rsidRPr="00700397" w:rsidRDefault="00BF5084" w:rsidP="00BF5084">
            <w:pPr>
              <w:jc w:val="both"/>
              <w:rPr>
                <w:rFonts w:ascii="Arial" w:hAnsi="Arial" w:cs="Arial"/>
                <w:sz w:val="22"/>
                <w:szCs w:val="22"/>
              </w:rPr>
            </w:pPr>
            <w:r w:rsidRPr="00700397">
              <w:rPr>
                <w:rFonts w:ascii="Arial" w:hAnsi="Arial" w:cs="Arial"/>
                <w:sz w:val="22"/>
                <w:szCs w:val="22"/>
              </w:rPr>
              <w:lastRenderedPageBreak/>
              <w:t>Besonders während der Verkehrsbeschränkungsfrist ist der Auftragnehmer angehalten seinen Bauablauf so zu optimieren, dass die zeitliche Beeinträchtigung für die Verkehrsteilnehmer so gering wie möglich ist.</w:t>
            </w:r>
          </w:p>
          <w:p w14:paraId="3C06B93D" w14:textId="77777777" w:rsidR="0036304F" w:rsidRPr="00700397" w:rsidRDefault="0036304F" w:rsidP="00BF5084">
            <w:pPr>
              <w:rPr>
                <w:rFonts w:ascii="Arial" w:hAnsi="Arial" w:cs="Arial"/>
                <w:sz w:val="22"/>
                <w:szCs w:val="22"/>
              </w:rPr>
            </w:pPr>
          </w:p>
          <w:p w14:paraId="68FD38B1" w14:textId="77777777" w:rsidR="00BF5084" w:rsidRPr="00700397" w:rsidRDefault="00BF5084" w:rsidP="00BF5084">
            <w:pPr>
              <w:rPr>
                <w:rFonts w:ascii="Arial" w:hAnsi="Arial" w:cs="Arial"/>
                <w:sz w:val="22"/>
                <w:szCs w:val="22"/>
              </w:rPr>
            </w:pPr>
            <w:r w:rsidRPr="00700397">
              <w:rPr>
                <w:rFonts w:ascii="Arial" w:hAnsi="Arial" w:cs="Arial"/>
                <w:sz w:val="22"/>
                <w:szCs w:val="22"/>
              </w:rPr>
              <w:t>Ab dem 1. Januar 2001 hat der Verantwortliche für die Sicherungsarbeiten an Arbeitsstellen die Qualifikation gemäß dem "Merkblatt über Rahmenbedingungen für erforderliche Fachkenntnisse zur Verkehrssicherung von Arbeitsstellen an Straßen (MVAS 1999)" auf Verlangen nachzuweisen. Bei ausländischen Bietern wird ein gleichwertiger Qualifikationsnachweis anerkannt.</w:t>
            </w:r>
          </w:p>
          <w:p w14:paraId="5574CED8" w14:textId="77777777" w:rsidR="00BF5084" w:rsidRPr="00700397" w:rsidRDefault="00BF5084" w:rsidP="00BF5084">
            <w:pPr>
              <w:jc w:val="both"/>
              <w:rPr>
                <w:rFonts w:ascii="Arial" w:hAnsi="Arial" w:cs="Arial"/>
                <w:sz w:val="22"/>
                <w:szCs w:val="22"/>
              </w:rPr>
            </w:pPr>
          </w:p>
          <w:p w14:paraId="7D300790" w14:textId="77777777" w:rsidR="002C4695" w:rsidRPr="00700397" w:rsidRDefault="002C4695" w:rsidP="00F154C5">
            <w:pPr>
              <w:tabs>
                <w:tab w:val="left" w:pos="0"/>
              </w:tabs>
              <w:spacing w:after="60"/>
              <w:jc w:val="both"/>
              <w:rPr>
                <w:rFonts w:ascii="Arial" w:hAnsi="Arial" w:cs="Arial"/>
                <w:sz w:val="22"/>
                <w:szCs w:val="22"/>
              </w:rPr>
            </w:pPr>
            <w:r w:rsidRPr="00700397">
              <w:rPr>
                <w:rFonts w:ascii="Arial" w:hAnsi="Arial" w:cs="Arial"/>
                <w:sz w:val="22"/>
                <w:szCs w:val="22"/>
              </w:rPr>
              <w:t>Transportfahrzeuge dürfen nur das zulässige Gesamtgewicht entsprechend § 34 StVZO aufweisen. Entsprechende Kontrollen behält sich der Auftraggeber vor. Bei Feststellung einer Überschreitung des zulässigen Gesamtgewichtes bei Transportfahrzeugen erfolgt eine Anzeige bei der zuständigen Behörde.</w:t>
            </w:r>
          </w:p>
          <w:p w14:paraId="369F0A03" w14:textId="77777777" w:rsidR="00F154C5" w:rsidRPr="00700397" w:rsidRDefault="00F154C5" w:rsidP="00F154C5">
            <w:pPr>
              <w:tabs>
                <w:tab w:val="left" w:pos="0"/>
              </w:tabs>
              <w:spacing w:after="60"/>
              <w:jc w:val="both"/>
              <w:rPr>
                <w:rFonts w:ascii="Arial" w:hAnsi="Arial" w:cs="Arial"/>
                <w:sz w:val="22"/>
                <w:szCs w:val="22"/>
              </w:rPr>
            </w:pPr>
            <w:r w:rsidRPr="00700397">
              <w:rPr>
                <w:rFonts w:ascii="Arial" w:hAnsi="Arial" w:cs="Arial"/>
                <w:sz w:val="22"/>
                <w:szCs w:val="22"/>
              </w:rPr>
              <w:t xml:space="preserve">Es </w:t>
            </w:r>
            <w:r w:rsidR="00551718" w:rsidRPr="00700397">
              <w:rPr>
                <w:rFonts w:ascii="Arial" w:hAnsi="Arial" w:cs="Arial"/>
                <w:sz w:val="22"/>
                <w:szCs w:val="22"/>
              </w:rPr>
              <w:t>sind</w:t>
            </w:r>
            <w:r w:rsidRPr="00700397">
              <w:rPr>
                <w:rFonts w:ascii="Arial" w:hAnsi="Arial" w:cs="Arial"/>
                <w:sz w:val="22"/>
                <w:szCs w:val="22"/>
              </w:rPr>
              <w:t xml:space="preserve"> nur vollretro-reflektierende, neuwertige Verkehrszeichen und Absperrgeräte (einschl. der evtl. erforderlichen Zusatzschilder) zu verwenden, die das Güteschutzzeichen „RAL“ tragen und der StrVO entsprechen.</w:t>
            </w:r>
          </w:p>
          <w:p w14:paraId="0E4FE1BF" w14:textId="77777777" w:rsidR="00F154C5" w:rsidRPr="00700397" w:rsidRDefault="00F154C5" w:rsidP="00F154C5">
            <w:pPr>
              <w:tabs>
                <w:tab w:val="left" w:pos="0"/>
              </w:tabs>
              <w:spacing w:after="60"/>
              <w:jc w:val="both"/>
              <w:rPr>
                <w:rFonts w:ascii="Arial" w:hAnsi="Arial" w:cs="Arial"/>
                <w:sz w:val="22"/>
                <w:szCs w:val="22"/>
              </w:rPr>
            </w:pPr>
            <w:r w:rsidRPr="00700397">
              <w:rPr>
                <w:rFonts w:ascii="Arial" w:hAnsi="Arial" w:cs="Arial"/>
                <w:sz w:val="22"/>
                <w:szCs w:val="22"/>
              </w:rPr>
              <w:t xml:space="preserve">Die Absperrbaken müssen den „Technischen Lieferbedingungen für Absperrbaken“ </w:t>
            </w:r>
            <w:r w:rsidRPr="00700397">
              <w:rPr>
                <w:rFonts w:ascii="Arial" w:hAnsi="Arial" w:cs="Arial"/>
                <w:sz w:val="22"/>
                <w:szCs w:val="22"/>
              </w:rPr>
              <w:noBreakHyphen/>
              <w:t>TL-Leitbaken 97</w:t>
            </w:r>
            <w:r w:rsidRPr="00700397">
              <w:rPr>
                <w:rFonts w:ascii="Arial" w:hAnsi="Arial" w:cs="Arial"/>
                <w:sz w:val="22"/>
                <w:szCs w:val="22"/>
              </w:rPr>
              <w:noBreakHyphen/>
              <w:t xml:space="preserve"> entsprechen. </w:t>
            </w:r>
          </w:p>
          <w:p w14:paraId="299408E5" w14:textId="77777777" w:rsidR="001B00EC" w:rsidRPr="00700397" w:rsidRDefault="001B00EC" w:rsidP="00F154C5">
            <w:pPr>
              <w:tabs>
                <w:tab w:val="left" w:pos="0"/>
              </w:tabs>
              <w:spacing w:after="60"/>
              <w:jc w:val="both"/>
              <w:rPr>
                <w:rFonts w:ascii="Arial" w:hAnsi="Arial" w:cs="Arial"/>
                <w:sz w:val="22"/>
                <w:szCs w:val="22"/>
              </w:rPr>
            </w:pPr>
          </w:p>
          <w:p w14:paraId="2F260EFC" w14:textId="77777777" w:rsidR="00F154C5" w:rsidRPr="00700397" w:rsidRDefault="00F154C5" w:rsidP="00F154C5">
            <w:pPr>
              <w:tabs>
                <w:tab w:val="left" w:pos="0"/>
              </w:tabs>
              <w:spacing w:after="60"/>
              <w:jc w:val="both"/>
              <w:rPr>
                <w:rFonts w:ascii="Arial" w:hAnsi="Arial" w:cs="Arial"/>
                <w:sz w:val="22"/>
                <w:szCs w:val="22"/>
              </w:rPr>
            </w:pPr>
            <w:r w:rsidRPr="00700397">
              <w:rPr>
                <w:rFonts w:ascii="Arial" w:hAnsi="Arial" w:cs="Arial"/>
                <w:sz w:val="22"/>
                <w:szCs w:val="22"/>
              </w:rPr>
              <w:t xml:space="preserve">Jede Änderung der Verkehrszeichen und </w:t>
            </w:r>
            <w:r w:rsidRPr="00700397">
              <w:rPr>
                <w:rFonts w:ascii="Arial" w:hAnsi="Arial" w:cs="Arial"/>
                <w:sz w:val="22"/>
                <w:szCs w:val="22"/>
              </w:rPr>
              <w:noBreakHyphen/>
              <w:t>einrichtungen sowie der Verkehrsführung bedarf der vorherigen Anordnung durch die Straßenbaubehörde.</w:t>
            </w:r>
          </w:p>
          <w:p w14:paraId="6219B28F" w14:textId="77777777" w:rsidR="00F154C5" w:rsidRPr="00700397" w:rsidRDefault="00F154C5" w:rsidP="00F154C5">
            <w:pPr>
              <w:tabs>
                <w:tab w:val="left" w:pos="0"/>
              </w:tabs>
              <w:spacing w:after="60"/>
              <w:jc w:val="both"/>
              <w:rPr>
                <w:rFonts w:ascii="Arial" w:hAnsi="Arial" w:cs="Arial"/>
                <w:sz w:val="22"/>
                <w:szCs w:val="22"/>
              </w:rPr>
            </w:pPr>
            <w:r w:rsidRPr="00700397">
              <w:rPr>
                <w:rFonts w:ascii="Arial" w:hAnsi="Arial" w:cs="Arial"/>
                <w:sz w:val="22"/>
                <w:szCs w:val="22"/>
              </w:rPr>
              <w:t xml:space="preserve">Diese Anordnung ist nur dann nicht erforderlich, falls lediglich eine durch den Baufortschritt veranlasste Umstellung bereits angeordneter Verkehrszeichen und </w:t>
            </w:r>
            <w:r w:rsidRPr="00700397">
              <w:rPr>
                <w:rFonts w:ascii="Arial" w:hAnsi="Arial" w:cs="Arial"/>
                <w:sz w:val="22"/>
                <w:szCs w:val="22"/>
              </w:rPr>
              <w:noBreakHyphen/>
              <w:t>einrichtungen erfolgt.</w:t>
            </w:r>
          </w:p>
          <w:p w14:paraId="0EE41010" w14:textId="77777777" w:rsidR="00F154C5" w:rsidRPr="00700397" w:rsidRDefault="00F154C5" w:rsidP="00F154C5">
            <w:pPr>
              <w:tabs>
                <w:tab w:val="left" w:pos="0"/>
              </w:tabs>
              <w:spacing w:after="60"/>
              <w:jc w:val="both"/>
              <w:rPr>
                <w:rFonts w:ascii="Arial" w:hAnsi="Arial" w:cs="Arial"/>
                <w:sz w:val="22"/>
                <w:szCs w:val="22"/>
              </w:rPr>
            </w:pPr>
            <w:r w:rsidRPr="00700397">
              <w:rPr>
                <w:rFonts w:ascii="Arial" w:hAnsi="Arial" w:cs="Arial"/>
                <w:sz w:val="22"/>
                <w:szCs w:val="22"/>
              </w:rPr>
              <w:t>Soweit die vorhandene Beschilderung mit der Baustellenbeschilderung nicht über</w:t>
            </w:r>
            <w:r w:rsidRPr="00700397">
              <w:rPr>
                <w:rFonts w:ascii="Arial" w:hAnsi="Arial" w:cs="Arial"/>
                <w:sz w:val="22"/>
                <w:szCs w:val="22"/>
              </w:rPr>
              <w:softHyphen/>
              <w:t>einstimmt, ist die vorh</w:t>
            </w:r>
            <w:r w:rsidR="0091705F" w:rsidRPr="00700397">
              <w:rPr>
                <w:rFonts w:ascii="Arial" w:hAnsi="Arial" w:cs="Arial"/>
                <w:sz w:val="22"/>
                <w:szCs w:val="22"/>
              </w:rPr>
              <w:t xml:space="preserve">andene Beschilderung abzudecken bzw. mittels </w:t>
            </w:r>
            <w:r w:rsidR="0091705F" w:rsidRPr="00700397">
              <w:rPr>
                <w:rFonts w:ascii="Arial" w:hAnsi="Arial" w:cs="Arial"/>
                <w:sz w:val="22"/>
                <w:szCs w:val="22"/>
                <w:u w:val="single"/>
              </w:rPr>
              <w:t>Auskreuzvorrichtungen</w:t>
            </w:r>
            <w:r w:rsidR="0091705F" w:rsidRPr="00700397">
              <w:rPr>
                <w:rFonts w:ascii="Arial" w:hAnsi="Arial" w:cs="Arial"/>
                <w:sz w:val="22"/>
                <w:szCs w:val="22"/>
              </w:rPr>
              <w:t xml:space="preserve"> anzupassen.</w:t>
            </w:r>
          </w:p>
          <w:p w14:paraId="5E48EFCE" w14:textId="77777777" w:rsidR="00127417" w:rsidRPr="00700397" w:rsidRDefault="00127417" w:rsidP="008A18AE">
            <w:pPr>
              <w:tabs>
                <w:tab w:val="left" w:pos="0"/>
              </w:tabs>
              <w:jc w:val="both"/>
              <w:rPr>
                <w:rFonts w:ascii="Arial" w:hAnsi="Arial" w:cs="Arial"/>
                <w:sz w:val="22"/>
                <w:szCs w:val="22"/>
              </w:rPr>
            </w:pPr>
          </w:p>
          <w:p w14:paraId="2F24A24E" w14:textId="77777777" w:rsidR="001E2847" w:rsidRPr="00700397" w:rsidRDefault="00127417" w:rsidP="00127417">
            <w:pPr>
              <w:tabs>
                <w:tab w:val="left" w:pos="0"/>
              </w:tabs>
              <w:spacing w:after="60"/>
              <w:jc w:val="both"/>
              <w:rPr>
                <w:rFonts w:ascii="Arial" w:hAnsi="Arial" w:cs="Arial"/>
                <w:sz w:val="22"/>
                <w:szCs w:val="22"/>
              </w:rPr>
            </w:pPr>
            <w:r w:rsidRPr="00700397">
              <w:rPr>
                <w:rFonts w:ascii="Arial" w:hAnsi="Arial" w:cs="Arial"/>
                <w:sz w:val="22"/>
                <w:szCs w:val="22"/>
              </w:rPr>
              <w:t>Soweit vertraglich keine Sicherungsmaßnahmen z. B. für Straßenverkehr, Baustellenverkehr oder dgl. vorgesehen bzw. vorgeschrieben sind, obliegt es dem AN, die notwendigen Vorkehrungen zu treffen, um unbeabsichtigte Gefährdungen des angrenzenden Straßenverkehrs durch die Bauarbeiten oder Gefährdungen der Bauarbeiten durch angrenzenden Straßenverkehr auszuschließen. Die gesamte Baustelle insbesondere im Bereich des vorhandenen Fuß- und Radwegs ist gegen Betreten zu abzusichern</w:t>
            </w:r>
            <w:r w:rsidR="00C7179C" w:rsidRPr="00700397">
              <w:rPr>
                <w:rFonts w:ascii="Arial" w:hAnsi="Arial" w:cs="Arial"/>
                <w:sz w:val="22"/>
                <w:szCs w:val="22"/>
              </w:rPr>
              <w:t>.</w:t>
            </w:r>
          </w:p>
          <w:p w14:paraId="2B735677" w14:textId="77777777" w:rsidR="00127417" w:rsidRPr="00700397" w:rsidRDefault="00127417" w:rsidP="00127417">
            <w:pPr>
              <w:tabs>
                <w:tab w:val="left" w:pos="0"/>
              </w:tabs>
              <w:spacing w:after="60"/>
              <w:jc w:val="both"/>
              <w:rPr>
                <w:rFonts w:ascii="Arial" w:hAnsi="Arial" w:cs="Arial"/>
                <w:sz w:val="22"/>
                <w:szCs w:val="22"/>
              </w:rPr>
            </w:pPr>
            <w:r w:rsidRPr="00700397">
              <w:rPr>
                <w:rFonts w:ascii="Arial" w:hAnsi="Arial" w:cs="Arial"/>
                <w:sz w:val="22"/>
                <w:szCs w:val="22"/>
              </w:rPr>
              <w:t>Anfallende Kosten sind in die Baustelleneinrichtung</w:t>
            </w:r>
            <w:r w:rsidR="001E2847" w:rsidRPr="00700397">
              <w:rPr>
                <w:rFonts w:ascii="Arial" w:hAnsi="Arial" w:cs="Arial"/>
                <w:sz w:val="22"/>
                <w:szCs w:val="22"/>
              </w:rPr>
              <w:t>, Verkehrssicherung</w:t>
            </w:r>
            <w:r w:rsidRPr="00700397">
              <w:rPr>
                <w:rFonts w:ascii="Arial" w:hAnsi="Arial" w:cs="Arial"/>
                <w:sz w:val="22"/>
                <w:szCs w:val="22"/>
              </w:rPr>
              <w:t xml:space="preserve"> bzw. den einzelnen OZ einzukalkulieren.</w:t>
            </w:r>
          </w:p>
          <w:p w14:paraId="02C8DBB1" w14:textId="77777777" w:rsidR="00A11166" w:rsidRPr="00700397" w:rsidRDefault="00A11166" w:rsidP="00127417">
            <w:pPr>
              <w:tabs>
                <w:tab w:val="left" w:pos="0"/>
              </w:tabs>
              <w:spacing w:after="60"/>
              <w:jc w:val="both"/>
              <w:rPr>
                <w:rFonts w:ascii="Arial" w:hAnsi="Arial" w:cs="Arial"/>
                <w:sz w:val="22"/>
                <w:szCs w:val="22"/>
              </w:rPr>
            </w:pPr>
            <w:r w:rsidRPr="00700397">
              <w:rPr>
                <w:rFonts w:ascii="Arial" w:hAnsi="Arial" w:cs="Arial"/>
                <w:sz w:val="22"/>
                <w:szCs w:val="22"/>
              </w:rPr>
              <w:t>Anlieger müssen jederzeit ihre Grundstücke erreichen können.</w:t>
            </w:r>
          </w:p>
          <w:p w14:paraId="6EA0BB36" w14:textId="77777777" w:rsidR="00A11166" w:rsidRPr="00700397" w:rsidRDefault="00A11166" w:rsidP="00A11166">
            <w:pPr>
              <w:tabs>
                <w:tab w:val="left" w:pos="0"/>
              </w:tabs>
              <w:spacing w:after="60"/>
              <w:jc w:val="both"/>
              <w:rPr>
                <w:rFonts w:ascii="Arial" w:hAnsi="Arial" w:cs="Arial"/>
                <w:sz w:val="22"/>
                <w:szCs w:val="22"/>
              </w:rPr>
            </w:pPr>
            <w:r w:rsidRPr="00700397">
              <w:rPr>
                <w:rFonts w:ascii="Arial" w:hAnsi="Arial" w:cs="Arial"/>
                <w:sz w:val="22"/>
                <w:szCs w:val="22"/>
              </w:rPr>
              <w:t>Baugruben, Leitungsgräben und dergleichen sind nach DIN 18299 unter 4.1.4 abzusichern.</w:t>
            </w:r>
          </w:p>
          <w:p w14:paraId="273B0361" w14:textId="77777777" w:rsidR="00A11166" w:rsidRPr="00700397" w:rsidRDefault="00A11166" w:rsidP="00A11166">
            <w:pPr>
              <w:tabs>
                <w:tab w:val="left" w:pos="0"/>
              </w:tabs>
              <w:spacing w:after="60"/>
              <w:jc w:val="both"/>
              <w:rPr>
                <w:rFonts w:ascii="Arial" w:hAnsi="Arial" w:cs="Arial"/>
                <w:sz w:val="22"/>
                <w:szCs w:val="22"/>
              </w:rPr>
            </w:pPr>
            <w:r w:rsidRPr="00700397">
              <w:rPr>
                <w:rFonts w:ascii="Arial" w:hAnsi="Arial" w:cs="Arial"/>
                <w:sz w:val="22"/>
                <w:szCs w:val="22"/>
              </w:rPr>
              <w:t>Behelfsmäßige Zugänge, Zufahrten und dergleichen werden nicht gesondert vergütet sie</w:t>
            </w:r>
            <w:r w:rsidR="000E439B" w:rsidRPr="00700397">
              <w:rPr>
                <w:rFonts w:ascii="Arial" w:hAnsi="Arial" w:cs="Arial"/>
                <w:sz w:val="22"/>
                <w:szCs w:val="22"/>
              </w:rPr>
              <w:t xml:space="preserve">he hierzu DIN 18318 Abs. 4.1.2 </w:t>
            </w:r>
          </w:p>
          <w:p w14:paraId="1DFD54EA" w14:textId="77777777" w:rsidR="00A11166" w:rsidRPr="00700397" w:rsidRDefault="00A11166" w:rsidP="00A11166">
            <w:pPr>
              <w:tabs>
                <w:tab w:val="left" w:pos="0"/>
              </w:tabs>
              <w:spacing w:after="60"/>
              <w:jc w:val="both"/>
              <w:rPr>
                <w:rFonts w:ascii="Arial" w:hAnsi="Arial" w:cs="Arial"/>
                <w:sz w:val="22"/>
                <w:szCs w:val="22"/>
              </w:rPr>
            </w:pPr>
            <w:r w:rsidRPr="00700397">
              <w:rPr>
                <w:rFonts w:ascii="Arial" w:hAnsi="Arial" w:cs="Arial"/>
                <w:sz w:val="22"/>
                <w:szCs w:val="22"/>
              </w:rPr>
              <w:t>Diese Leistungen sind Nebenleistungen.</w:t>
            </w:r>
          </w:p>
          <w:p w14:paraId="1AAF6316" w14:textId="77777777" w:rsidR="00B82AF7" w:rsidRPr="00700397" w:rsidRDefault="00B82AF7" w:rsidP="00A11166">
            <w:pPr>
              <w:tabs>
                <w:tab w:val="left" w:pos="0"/>
              </w:tabs>
              <w:spacing w:after="60"/>
              <w:jc w:val="both"/>
              <w:rPr>
                <w:rFonts w:ascii="Arial" w:hAnsi="Arial" w:cs="Arial"/>
                <w:sz w:val="22"/>
                <w:szCs w:val="22"/>
              </w:rPr>
            </w:pPr>
          </w:p>
          <w:p w14:paraId="557900CF" w14:textId="77777777" w:rsidR="001B00EC" w:rsidRPr="00700397" w:rsidRDefault="001B00EC" w:rsidP="00A11166">
            <w:pPr>
              <w:tabs>
                <w:tab w:val="left" w:pos="0"/>
              </w:tabs>
              <w:spacing w:after="60"/>
              <w:jc w:val="both"/>
              <w:rPr>
                <w:rFonts w:ascii="Arial" w:hAnsi="Arial" w:cs="Arial"/>
                <w:b/>
                <w:sz w:val="22"/>
                <w:szCs w:val="22"/>
              </w:rPr>
            </w:pPr>
            <w:r w:rsidRPr="00700397">
              <w:rPr>
                <w:rFonts w:ascii="Arial" w:hAnsi="Arial" w:cs="Arial"/>
                <w:b/>
                <w:sz w:val="22"/>
                <w:szCs w:val="22"/>
              </w:rPr>
              <w:t>Sämtliche Fahrzeuge und Geräte sind nach den Vorschriften der RSA 21 zu kennzeichnen und einzusetzen.</w:t>
            </w:r>
          </w:p>
          <w:p w14:paraId="1E20D96C" w14:textId="77777777" w:rsidR="00764F74" w:rsidRPr="00700397" w:rsidRDefault="00764F74" w:rsidP="00764F74">
            <w:pPr>
              <w:overflowPunct/>
              <w:spacing w:line="240" w:lineRule="auto"/>
              <w:textAlignment w:val="auto"/>
              <w:rPr>
                <w:rFonts w:ascii="Arial" w:hAnsi="Arial" w:cs="Arial"/>
                <w:sz w:val="22"/>
                <w:szCs w:val="22"/>
              </w:rPr>
            </w:pPr>
          </w:p>
        </w:tc>
      </w:tr>
    </w:tbl>
    <w:p w14:paraId="0E2307EE" w14:textId="77777777" w:rsidR="003416D8" w:rsidRPr="00700397" w:rsidRDefault="003416D8">
      <w:pPr>
        <w:tabs>
          <w:tab w:val="left" w:pos="851"/>
        </w:tabs>
        <w:ind w:left="851"/>
        <w:jc w:val="both"/>
        <w:rPr>
          <w:rFonts w:ascii="Arial" w:hAnsi="Arial" w:cs="Arial"/>
          <w:sz w:val="22"/>
          <w:szCs w:val="22"/>
        </w:rPr>
      </w:pPr>
    </w:p>
    <w:p w14:paraId="70F3E7BC"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3.1.</w:t>
      </w:r>
      <w:r w:rsidR="00CC6B96" w:rsidRPr="00700397">
        <w:rPr>
          <w:rFonts w:ascii="Arial" w:hAnsi="Arial" w:cs="Arial"/>
          <w:sz w:val="22"/>
          <w:szCs w:val="22"/>
        </w:rPr>
        <w:t>1.1</w:t>
      </w:r>
      <w:r w:rsidRPr="00700397">
        <w:rPr>
          <w:rFonts w:ascii="Arial" w:hAnsi="Arial" w:cs="Arial"/>
          <w:sz w:val="22"/>
          <w:szCs w:val="22"/>
        </w:rPr>
        <w:tab/>
        <w:t>Lichtzeichenanlagen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F154C5" w:rsidRPr="00700397" w14:paraId="493C43B3" w14:textId="77777777" w:rsidTr="000E5A4E">
        <w:tc>
          <w:tcPr>
            <w:tcW w:w="8222" w:type="dxa"/>
          </w:tcPr>
          <w:p w14:paraId="580E12ED" w14:textId="77777777" w:rsidR="00F154C5" w:rsidRPr="00700397" w:rsidRDefault="00F154C5" w:rsidP="00F154C5">
            <w:pPr>
              <w:tabs>
                <w:tab w:val="left" w:pos="0"/>
              </w:tabs>
              <w:jc w:val="both"/>
              <w:rPr>
                <w:rFonts w:ascii="Arial" w:hAnsi="Arial" w:cs="Arial"/>
                <w:sz w:val="22"/>
                <w:szCs w:val="22"/>
              </w:rPr>
            </w:pPr>
            <w:r w:rsidRPr="00700397">
              <w:rPr>
                <w:rFonts w:ascii="Arial" w:hAnsi="Arial" w:cs="Arial"/>
                <w:sz w:val="22"/>
                <w:szCs w:val="22"/>
              </w:rPr>
              <w:t xml:space="preserve">Der Standort der Lichtzeichenanlage wird </w:t>
            </w:r>
            <w:r w:rsidR="00784FCD" w:rsidRPr="00700397">
              <w:rPr>
                <w:rFonts w:ascii="Arial" w:hAnsi="Arial" w:cs="Arial"/>
                <w:sz w:val="22"/>
                <w:szCs w:val="22"/>
              </w:rPr>
              <w:t>im Einvernehmen mit der Bauüber</w:t>
            </w:r>
            <w:r w:rsidRPr="00700397">
              <w:rPr>
                <w:rFonts w:ascii="Arial" w:hAnsi="Arial" w:cs="Arial"/>
                <w:sz w:val="22"/>
                <w:szCs w:val="22"/>
              </w:rPr>
              <w:t xml:space="preserve">wachung festgelegt. Die Verkehrsregelung mittels </w:t>
            </w:r>
            <w:r w:rsidR="00784FCD" w:rsidRPr="00700397">
              <w:rPr>
                <w:rFonts w:ascii="Arial" w:hAnsi="Arial" w:cs="Arial"/>
                <w:sz w:val="22"/>
                <w:szCs w:val="22"/>
              </w:rPr>
              <w:t>Warnfahnen ist über einen länge</w:t>
            </w:r>
            <w:r w:rsidRPr="00700397">
              <w:rPr>
                <w:rFonts w:ascii="Arial" w:hAnsi="Arial" w:cs="Arial"/>
                <w:sz w:val="22"/>
                <w:szCs w:val="22"/>
              </w:rPr>
              <w:t xml:space="preserve">ren </w:t>
            </w:r>
            <w:r w:rsidRPr="00700397">
              <w:rPr>
                <w:rFonts w:ascii="Arial" w:hAnsi="Arial" w:cs="Arial"/>
                <w:sz w:val="22"/>
                <w:szCs w:val="22"/>
              </w:rPr>
              <w:lastRenderedPageBreak/>
              <w:t>Zeitraum grundsätzlich nicht gestattet. Die K</w:t>
            </w:r>
            <w:r w:rsidR="00784FCD" w:rsidRPr="00700397">
              <w:rPr>
                <w:rFonts w:ascii="Arial" w:hAnsi="Arial" w:cs="Arial"/>
                <w:sz w:val="22"/>
                <w:szCs w:val="22"/>
              </w:rPr>
              <w:t>osten für das Vorhalten, den Be</w:t>
            </w:r>
            <w:r w:rsidRPr="00700397">
              <w:rPr>
                <w:rFonts w:ascii="Arial" w:hAnsi="Arial" w:cs="Arial"/>
                <w:sz w:val="22"/>
                <w:szCs w:val="22"/>
              </w:rPr>
              <w:t>trieb, ergänzende Beschilderung sowie für das lau</w:t>
            </w:r>
            <w:r w:rsidR="00784FCD" w:rsidRPr="00700397">
              <w:rPr>
                <w:rFonts w:ascii="Arial" w:hAnsi="Arial" w:cs="Arial"/>
                <w:sz w:val="22"/>
                <w:szCs w:val="22"/>
              </w:rPr>
              <w:t>fende Umsetzen der Lichtzeichen</w:t>
            </w:r>
            <w:r w:rsidRPr="00700397">
              <w:rPr>
                <w:rFonts w:ascii="Arial" w:hAnsi="Arial" w:cs="Arial"/>
                <w:sz w:val="22"/>
                <w:szCs w:val="22"/>
              </w:rPr>
              <w:t>anlagen sind in den Pauschalpreis „</w:t>
            </w:r>
            <w:r w:rsidR="0091705F" w:rsidRPr="00700397">
              <w:rPr>
                <w:rFonts w:ascii="Arial" w:hAnsi="Arial" w:cs="Arial"/>
                <w:sz w:val="22"/>
                <w:szCs w:val="22"/>
              </w:rPr>
              <w:t xml:space="preserve">Verkehrssicherung“ einzurechnen, wenn hierfür keine </w:t>
            </w:r>
            <w:r w:rsidR="004B7B54" w:rsidRPr="00700397">
              <w:rPr>
                <w:rFonts w:ascii="Arial" w:hAnsi="Arial" w:cs="Arial"/>
                <w:sz w:val="22"/>
                <w:szCs w:val="22"/>
              </w:rPr>
              <w:t>separaten</w:t>
            </w:r>
            <w:r w:rsidR="0091705F" w:rsidRPr="00700397">
              <w:rPr>
                <w:rFonts w:ascii="Arial" w:hAnsi="Arial" w:cs="Arial"/>
                <w:sz w:val="22"/>
                <w:szCs w:val="22"/>
              </w:rPr>
              <w:t xml:space="preserve"> Positionen vorhanden sind.</w:t>
            </w:r>
          </w:p>
          <w:p w14:paraId="2EF90336" w14:textId="77777777" w:rsidR="00CF6AE6" w:rsidRPr="00700397" w:rsidRDefault="00CF6AE6" w:rsidP="00CF6AE6">
            <w:pPr>
              <w:tabs>
                <w:tab w:val="left" w:pos="732"/>
                <w:tab w:val="left" w:pos="1278"/>
                <w:tab w:val="left" w:pos="1620"/>
              </w:tabs>
              <w:rPr>
                <w:rFonts w:ascii="Arial" w:hAnsi="Arial" w:cs="Arial"/>
                <w:sz w:val="22"/>
                <w:szCs w:val="22"/>
              </w:rPr>
            </w:pPr>
            <w:r w:rsidRPr="00700397">
              <w:rPr>
                <w:rFonts w:ascii="Arial" w:hAnsi="Arial" w:cs="Arial"/>
                <w:sz w:val="22"/>
                <w:szCs w:val="22"/>
              </w:rPr>
              <w:t xml:space="preserve">Beim Einsatz einer Signalanlage ist eine grundsätzlich eine verkehrsabhängige Baustellensignalanlage vorzuhalten. </w:t>
            </w:r>
          </w:p>
          <w:p w14:paraId="21FD04C9" w14:textId="77777777" w:rsidR="00D42A2A" w:rsidRPr="00700397" w:rsidRDefault="00D42A2A" w:rsidP="00CF6AE6">
            <w:pPr>
              <w:tabs>
                <w:tab w:val="left" w:pos="732"/>
                <w:tab w:val="left" w:pos="1278"/>
                <w:tab w:val="left" w:pos="1620"/>
              </w:tabs>
              <w:rPr>
                <w:rFonts w:ascii="Arial" w:hAnsi="Arial" w:cs="Arial"/>
                <w:sz w:val="22"/>
                <w:szCs w:val="22"/>
              </w:rPr>
            </w:pPr>
          </w:p>
          <w:p w14:paraId="02AD6884" w14:textId="77777777" w:rsidR="00D42A2A" w:rsidRPr="00700397" w:rsidRDefault="00D42A2A" w:rsidP="00CF6AE6">
            <w:pPr>
              <w:tabs>
                <w:tab w:val="left" w:pos="732"/>
                <w:tab w:val="left" w:pos="1278"/>
                <w:tab w:val="left" w:pos="1620"/>
              </w:tabs>
              <w:rPr>
                <w:rFonts w:ascii="Arial" w:hAnsi="Arial" w:cs="Arial"/>
                <w:sz w:val="22"/>
                <w:szCs w:val="22"/>
              </w:rPr>
            </w:pPr>
            <w:r w:rsidRPr="00700397">
              <w:rPr>
                <w:rFonts w:ascii="Arial" w:hAnsi="Arial" w:cs="Arial"/>
                <w:b/>
                <w:sz w:val="22"/>
                <w:szCs w:val="22"/>
              </w:rPr>
              <w:t>Bei Nutzung von Funkampeln sind Frequenzen und Sperrstrecken so zu wählen, dass ein sicherer Betrieb gewährleistet ist. Falls aufgrund der Sperrstreckenlänge kein Funkbetrieb möglich ist, ist eine Verkabelung vorzusehen.</w:t>
            </w:r>
          </w:p>
          <w:p w14:paraId="518F4D18" w14:textId="77777777" w:rsidR="00CF6AE6" w:rsidRPr="00700397" w:rsidRDefault="00CF6AE6" w:rsidP="00CF6AE6">
            <w:pPr>
              <w:tabs>
                <w:tab w:val="left" w:pos="373"/>
                <w:tab w:val="left" w:pos="997"/>
              </w:tabs>
              <w:spacing w:line="240" w:lineRule="atLeast"/>
              <w:jc w:val="both"/>
              <w:rPr>
                <w:rFonts w:ascii="Arial" w:hAnsi="Arial" w:cs="Arial"/>
                <w:sz w:val="22"/>
                <w:szCs w:val="22"/>
              </w:rPr>
            </w:pPr>
            <w:r w:rsidRPr="00700397">
              <w:rPr>
                <w:rFonts w:ascii="Arial" w:hAnsi="Arial" w:cs="Arial"/>
                <w:sz w:val="22"/>
                <w:szCs w:val="22"/>
              </w:rPr>
              <w:t>Die Lichtsignalanlagen und deren Einsatz müssen den Anforderungen der "Richtlinien</w:t>
            </w:r>
            <w:r w:rsidR="00823843" w:rsidRPr="00700397">
              <w:rPr>
                <w:rFonts w:ascii="Arial" w:hAnsi="Arial" w:cs="Arial"/>
                <w:sz w:val="22"/>
                <w:szCs w:val="22"/>
              </w:rPr>
              <w:t xml:space="preserve"> für Lichtsignalanlagen (RiLSA 2015</w:t>
            </w:r>
            <w:r w:rsidRPr="00700397">
              <w:rPr>
                <w:rFonts w:ascii="Arial" w:hAnsi="Arial" w:cs="Arial"/>
                <w:sz w:val="22"/>
                <w:szCs w:val="22"/>
              </w:rPr>
              <w:t>) sowie den Anforderungen der Ziffern 5.7 und 6.7 der ZTV-SA  97 genügen.</w:t>
            </w:r>
          </w:p>
          <w:p w14:paraId="018D73F5" w14:textId="77777777" w:rsidR="00CF6AE6" w:rsidRPr="00700397" w:rsidRDefault="00CF6AE6" w:rsidP="00CF6AE6">
            <w:pPr>
              <w:tabs>
                <w:tab w:val="left" w:pos="373"/>
                <w:tab w:val="left" w:pos="997"/>
              </w:tabs>
              <w:spacing w:line="240" w:lineRule="atLeast"/>
              <w:jc w:val="both"/>
              <w:rPr>
                <w:rFonts w:ascii="Arial" w:hAnsi="Arial" w:cs="Arial"/>
                <w:sz w:val="22"/>
                <w:szCs w:val="22"/>
              </w:rPr>
            </w:pPr>
            <w:r w:rsidRPr="00700397">
              <w:rPr>
                <w:rFonts w:ascii="Arial" w:hAnsi="Arial" w:cs="Arial"/>
                <w:sz w:val="22"/>
                <w:szCs w:val="22"/>
              </w:rPr>
              <w:t>Die Lichtsignalanlagen sollen sowohl mit der Hand als auch automatisch mit variabler Phasendauer betrieben werden können. Sie müssen eine Schaltmöglichkeit besitzen, um nach beiden Seiten gleichzeitig Rotlicht oder gelbes Blinklicht zu zeigen.</w:t>
            </w:r>
          </w:p>
          <w:p w14:paraId="2AA62724" w14:textId="77777777" w:rsidR="00CF6AE6" w:rsidRPr="00700397" w:rsidRDefault="00CF6AE6" w:rsidP="00CF6AE6">
            <w:pPr>
              <w:tabs>
                <w:tab w:val="left" w:pos="373"/>
                <w:tab w:val="left" w:pos="997"/>
              </w:tabs>
              <w:spacing w:line="240" w:lineRule="atLeast"/>
              <w:jc w:val="both"/>
              <w:rPr>
                <w:rFonts w:ascii="Arial" w:hAnsi="Arial" w:cs="Arial"/>
                <w:sz w:val="22"/>
                <w:szCs w:val="22"/>
              </w:rPr>
            </w:pPr>
            <w:r w:rsidRPr="00700397">
              <w:rPr>
                <w:rFonts w:ascii="Arial" w:hAnsi="Arial" w:cs="Arial"/>
                <w:sz w:val="22"/>
                <w:szCs w:val="22"/>
              </w:rPr>
              <w:t xml:space="preserve">Bei Handschaltung müssen beide Einfahrten in die Engstellen vom Schaltgerät aus zu übersehen sein. Die Übergangszeit Rot-Gelb soll eine Sekunde dauern, darf aber nicht länger als zwei Sekunden sein. Die Dauer von "Gelb" soll vier Sekunden betragen. </w:t>
            </w:r>
          </w:p>
          <w:p w14:paraId="43385F34" w14:textId="77777777" w:rsidR="00CF6AE6" w:rsidRPr="00700397" w:rsidRDefault="00CF6AE6" w:rsidP="00CF6AE6">
            <w:pPr>
              <w:tabs>
                <w:tab w:val="left" w:pos="373"/>
                <w:tab w:val="left" w:pos="997"/>
              </w:tabs>
              <w:spacing w:line="240" w:lineRule="atLeast"/>
              <w:jc w:val="both"/>
              <w:rPr>
                <w:rFonts w:ascii="Arial" w:hAnsi="Arial" w:cs="Arial"/>
                <w:sz w:val="22"/>
                <w:szCs w:val="22"/>
              </w:rPr>
            </w:pPr>
            <w:r w:rsidRPr="00700397">
              <w:rPr>
                <w:rFonts w:ascii="Arial" w:hAnsi="Arial" w:cs="Arial"/>
                <w:sz w:val="22"/>
                <w:szCs w:val="22"/>
              </w:rPr>
              <w:t>Die Übergangszeiten müssen auch bei Handschaltung fest eingestellt sein.</w:t>
            </w:r>
          </w:p>
          <w:p w14:paraId="64A92C09" w14:textId="77777777" w:rsidR="00CF6AE6" w:rsidRPr="00700397" w:rsidRDefault="00CF6AE6" w:rsidP="00CF6AE6">
            <w:pPr>
              <w:tabs>
                <w:tab w:val="left" w:pos="732"/>
                <w:tab w:val="left" w:pos="1278"/>
                <w:tab w:val="left" w:pos="1620"/>
              </w:tabs>
              <w:rPr>
                <w:rFonts w:ascii="Arial" w:hAnsi="Arial" w:cs="Arial"/>
                <w:sz w:val="22"/>
                <w:szCs w:val="22"/>
              </w:rPr>
            </w:pPr>
            <w:r w:rsidRPr="00700397">
              <w:rPr>
                <w:rFonts w:ascii="Arial" w:hAnsi="Arial" w:cs="Arial"/>
                <w:sz w:val="22"/>
                <w:szCs w:val="22"/>
              </w:rPr>
              <w:t xml:space="preserve">Die sachgemäße Phasendauer ist nach den örtlichen und verkehrlichen Gegebenheiten unter Beachtung der "Richtlinien </w:t>
            </w:r>
            <w:r w:rsidR="00823843" w:rsidRPr="00700397">
              <w:rPr>
                <w:rFonts w:ascii="Arial" w:hAnsi="Arial" w:cs="Arial"/>
                <w:sz w:val="22"/>
                <w:szCs w:val="22"/>
              </w:rPr>
              <w:t>für Lichtsignalanlagen" (RiLSA-2015</w:t>
            </w:r>
            <w:r w:rsidRPr="00700397">
              <w:rPr>
                <w:rFonts w:ascii="Arial" w:hAnsi="Arial" w:cs="Arial"/>
                <w:sz w:val="22"/>
                <w:szCs w:val="22"/>
              </w:rPr>
              <w:t>), Anhang G zu ermit</w:t>
            </w:r>
            <w:r w:rsidRPr="00700397">
              <w:rPr>
                <w:rFonts w:ascii="Arial" w:hAnsi="Arial" w:cs="Arial"/>
                <w:sz w:val="22"/>
                <w:szCs w:val="22"/>
              </w:rPr>
              <w:softHyphen/>
              <w:t>teln. Der Signalzeitenplan ist mit dem zugehörigen Signallageplan rechtzeitig von Inbe</w:t>
            </w:r>
            <w:r w:rsidRPr="00700397">
              <w:rPr>
                <w:rFonts w:ascii="Arial" w:hAnsi="Arial" w:cs="Arial"/>
                <w:sz w:val="22"/>
                <w:szCs w:val="22"/>
              </w:rPr>
              <w:softHyphen/>
              <w:t>triebnahme der LSA beim Landesbetrieb Straßenbau NRW -  Re</w:t>
            </w:r>
            <w:r w:rsidR="000E439B" w:rsidRPr="00700397">
              <w:rPr>
                <w:rFonts w:ascii="Arial" w:hAnsi="Arial" w:cs="Arial"/>
                <w:sz w:val="22"/>
                <w:szCs w:val="22"/>
              </w:rPr>
              <w:t>gionalniederlassung Münsterland</w:t>
            </w:r>
            <w:r w:rsidRPr="00700397">
              <w:rPr>
                <w:rFonts w:ascii="Arial" w:hAnsi="Arial" w:cs="Arial"/>
                <w:sz w:val="22"/>
                <w:szCs w:val="22"/>
              </w:rPr>
              <w:t xml:space="preserve"> - Abteilung Betrieb und Verkehr zwecks Zustimmung einzureichen.</w:t>
            </w:r>
          </w:p>
          <w:p w14:paraId="490B4B35" w14:textId="77777777" w:rsidR="00CF6AE6" w:rsidRPr="00700397" w:rsidRDefault="00CF6AE6" w:rsidP="00CF6AE6">
            <w:pPr>
              <w:rPr>
                <w:rFonts w:ascii="Arial" w:hAnsi="Arial" w:cs="Arial"/>
                <w:sz w:val="22"/>
                <w:szCs w:val="22"/>
              </w:rPr>
            </w:pPr>
          </w:p>
          <w:p w14:paraId="51510659" w14:textId="77777777" w:rsidR="00CF6AE6" w:rsidRPr="00700397" w:rsidRDefault="00CF6AE6" w:rsidP="00CF6AE6">
            <w:pPr>
              <w:tabs>
                <w:tab w:val="left" w:pos="732"/>
                <w:tab w:val="left" w:pos="1278"/>
                <w:tab w:val="left" w:pos="1620"/>
              </w:tabs>
              <w:rPr>
                <w:rFonts w:ascii="Arial" w:hAnsi="Arial" w:cs="Arial"/>
                <w:sz w:val="22"/>
                <w:szCs w:val="22"/>
              </w:rPr>
            </w:pPr>
            <w:r w:rsidRPr="00700397">
              <w:rPr>
                <w:rFonts w:ascii="Arial" w:hAnsi="Arial" w:cs="Arial"/>
                <w:sz w:val="22"/>
                <w:szCs w:val="22"/>
              </w:rPr>
              <w:t>Wichtig!</w:t>
            </w:r>
          </w:p>
          <w:p w14:paraId="2C6D52DC" w14:textId="77777777" w:rsidR="00CF6AE6" w:rsidRPr="00700397" w:rsidRDefault="00CF6AE6" w:rsidP="00CF6AE6">
            <w:pPr>
              <w:tabs>
                <w:tab w:val="left" w:pos="732"/>
                <w:tab w:val="left" w:pos="1278"/>
                <w:tab w:val="left" w:pos="1620"/>
              </w:tabs>
              <w:rPr>
                <w:rFonts w:ascii="Arial" w:hAnsi="Arial" w:cs="Arial"/>
                <w:sz w:val="22"/>
                <w:szCs w:val="22"/>
              </w:rPr>
            </w:pPr>
            <w:r w:rsidRPr="00700397">
              <w:rPr>
                <w:rFonts w:ascii="Arial" w:hAnsi="Arial" w:cs="Arial"/>
                <w:sz w:val="22"/>
                <w:szCs w:val="22"/>
              </w:rPr>
              <w:t>Am Steuergerät der Baustellensignalanlage ist eine Information über den jeweils zuständigen Stördienst und dessen Telefonnummer anzubringen.</w:t>
            </w:r>
          </w:p>
          <w:p w14:paraId="7910832E" w14:textId="77777777" w:rsidR="00CF6AE6" w:rsidRPr="00700397" w:rsidRDefault="00CF6AE6" w:rsidP="00CF6AE6">
            <w:pPr>
              <w:tabs>
                <w:tab w:val="left" w:pos="732"/>
                <w:tab w:val="left" w:pos="1278"/>
                <w:tab w:val="left" w:pos="1620"/>
              </w:tabs>
              <w:rPr>
                <w:rFonts w:ascii="Arial" w:hAnsi="Arial" w:cs="Arial"/>
                <w:sz w:val="22"/>
                <w:szCs w:val="22"/>
              </w:rPr>
            </w:pPr>
            <w:r w:rsidRPr="00700397">
              <w:rPr>
                <w:rFonts w:ascii="Arial" w:hAnsi="Arial" w:cs="Arial"/>
                <w:sz w:val="22"/>
                <w:szCs w:val="22"/>
              </w:rPr>
              <w:t>Diese Information ist auch der Bauüberwachung, der Straßenverkehrsbehörde und der Polizei schriftlich mitzuteilen.</w:t>
            </w:r>
          </w:p>
          <w:p w14:paraId="098583EF" w14:textId="77777777" w:rsidR="00CF6AE6" w:rsidRPr="00700397" w:rsidRDefault="00CF6AE6" w:rsidP="00CF6AE6">
            <w:pPr>
              <w:tabs>
                <w:tab w:val="left" w:pos="732"/>
                <w:tab w:val="left" w:pos="1278"/>
                <w:tab w:val="left" w:pos="1620"/>
              </w:tabs>
              <w:rPr>
                <w:rFonts w:ascii="Arial" w:hAnsi="Arial" w:cs="Arial"/>
                <w:sz w:val="22"/>
                <w:szCs w:val="22"/>
              </w:rPr>
            </w:pPr>
            <w:r w:rsidRPr="00700397">
              <w:rPr>
                <w:rFonts w:ascii="Arial" w:hAnsi="Arial" w:cs="Arial"/>
                <w:sz w:val="22"/>
                <w:szCs w:val="22"/>
              </w:rPr>
              <w:t>Aus Gründen der Verringerung der Umweltbelastungen und der Energieeinsparung sollen dem Autofahrer bei Lichtzeichenanlagen für Baustellen Entscheidungshilfen für das Abschalten des Motors gegeben werden.</w:t>
            </w:r>
          </w:p>
          <w:p w14:paraId="622323FD" w14:textId="77777777" w:rsidR="00F154C5" w:rsidRPr="00700397" w:rsidRDefault="00CF6AE6" w:rsidP="00784FCD">
            <w:pPr>
              <w:tabs>
                <w:tab w:val="left" w:pos="732"/>
                <w:tab w:val="left" w:pos="1278"/>
                <w:tab w:val="left" w:pos="1620"/>
              </w:tabs>
              <w:rPr>
                <w:rFonts w:ascii="Arial" w:hAnsi="Arial" w:cs="Arial"/>
                <w:sz w:val="22"/>
                <w:szCs w:val="22"/>
              </w:rPr>
            </w:pPr>
            <w:r w:rsidRPr="00700397">
              <w:rPr>
                <w:rFonts w:ascii="Arial" w:hAnsi="Arial" w:cs="Arial"/>
                <w:sz w:val="22"/>
                <w:szCs w:val="22"/>
              </w:rPr>
              <w:t>Es ist daher beim Einsatz von Lichtzeichenanlagen für Baustellen mit Rotzeiten größer als 40 sec. eine schwarz-weiße Hinweistafel mit rotem Signalsymbol aufzustellen. Je nach erwarteter Staulänge und örtlichen Gegebenheiten sind diese Hinweise in entsprechenden Abständen zu wiederholen.</w:t>
            </w:r>
          </w:p>
          <w:p w14:paraId="79289BA4" w14:textId="77777777" w:rsidR="00D42A2A" w:rsidRPr="00700397" w:rsidRDefault="00D42A2A" w:rsidP="00784FCD">
            <w:pPr>
              <w:tabs>
                <w:tab w:val="left" w:pos="732"/>
                <w:tab w:val="left" w:pos="1278"/>
                <w:tab w:val="left" w:pos="1620"/>
              </w:tabs>
              <w:rPr>
                <w:rFonts w:ascii="Arial" w:hAnsi="Arial" w:cs="Arial"/>
                <w:sz w:val="22"/>
                <w:szCs w:val="22"/>
              </w:rPr>
            </w:pPr>
            <w:r w:rsidRPr="00700397">
              <w:rPr>
                <w:rFonts w:ascii="Arial" w:hAnsi="Arial" w:cs="Arial"/>
                <w:sz w:val="22"/>
                <w:szCs w:val="22"/>
              </w:rPr>
              <w:t>Eine Energieversorgung der Signalanlage kann nicht zur Verfügung gestellt werden. Anschluss und Einrichtung der Stromversorgung sowie alle damit verbundenen Kosten sind in den Einheitspreis mit einzukalkulieren.</w:t>
            </w:r>
          </w:p>
          <w:p w14:paraId="25E7D0A6" w14:textId="77777777" w:rsidR="00A11979" w:rsidRPr="00700397" w:rsidRDefault="00A11979" w:rsidP="00784FCD">
            <w:pPr>
              <w:tabs>
                <w:tab w:val="left" w:pos="732"/>
                <w:tab w:val="left" w:pos="1278"/>
                <w:tab w:val="left" w:pos="1620"/>
              </w:tabs>
              <w:rPr>
                <w:rFonts w:ascii="Arial" w:hAnsi="Arial" w:cs="Arial"/>
                <w:b/>
                <w:sz w:val="22"/>
                <w:szCs w:val="22"/>
              </w:rPr>
            </w:pPr>
          </w:p>
        </w:tc>
      </w:tr>
    </w:tbl>
    <w:p w14:paraId="27FE0A3D" w14:textId="77777777" w:rsidR="003416D8" w:rsidRPr="00700397" w:rsidRDefault="003416D8">
      <w:pPr>
        <w:tabs>
          <w:tab w:val="left" w:pos="0"/>
        </w:tabs>
        <w:ind w:firstLine="851"/>
        <w:jc w:val="both"/>
        <w:rPr>
          <w:rFonts w:ascii="Arial" w:hAnsi="Arial" w:cs="Arial"/>
          <w:sz w:val="22"/>
          <w:szCs w:val="22"/>
        </w:rPr>
      </w:pPr>
    </w:p>
    <w:p w14:paraId="57DB8254" w14:textId="77777777" w:rsidR="00F4240B" w:rsidRPr="00700397" w:rsidRDefault="00793D35" w:rsidP="00F4240B">
      <w:pPr>
        <w:tabs>
          <w:tab w:val="left" w:pos="851"/>
        </w:tabs>
        <w:spacing w:after="120"/>
        <w:jc w:val="both"/>
        <w:rPr>
          <w:rFonts w:ascii="Arial" w:hAnsi="Arial" w:cs="Arial"/>
          <w:sz w:val="22"/>
          <w:szCs w:val="22"/>
        </w:rPr>
      </w:pPr>
      <w:r w:rsidRPr="00700397">
        <w:rPr>
          <w:rFonts w:ascii="Arial" w:hAnsi="Arial" w:cs="Arial"/>
          <w:sz w:val="22"/>
          <w:szCs w:val="22"/>
        </w:rPr>
        <w:t>3.1.</w:t>
      </w:r>
      <w:r w:rsidR="00CC6B96" w:rsidRPr="00700397">
        <w:rPr>
          <w:rFonts w:ascii="Arial" w:hAnsi="Arial" w:cs="Arial"/>
          <w:sz w:val="22"/>
          <w:szCs w:val="22"/>
        </w:rPr>
        <w:t>1.2</w:t>
      </w:r>
      <w:r w:rsidRPr="00700397">
        <w:rPr>
          <w:rFonts w:ascii="Arial" w:hAnsi="Arial" w:cs="Arial"/>
          <w:sz w:val="22"/>
          <w:szCs w:val="22"/>
        </w:rPr>
        <w:tab/>
        <w:t>Sicherungsmaßnahmen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764F74" w:rsidRPr="00700397" w14:paraId="099E3280" w14:textId="77777777" w:rsidTr="0045413C">
        <w:tc>
          <w:tcPr>
            <w:tcW w:w="8222" w:type="dxa"/>
          </w:tcPr>
          <w:p w14:paraId="1B23A4E3" w14:textId="77777777" w:rsidR="00764F74" w:rsidRPr="00700397" w:rsidRDefault="00764F74" w:rsidP="00764F74">
            <w:pPr>
              <w:overflowPunct/>
              <w:spacing w:line="240" w:lineRule="auto"/>
              <w:textAlignment w:val="auto"/>
              <w:rPr>
                <w:rFonts w:ascii="Arial" w:hAnsi="Arial" w:cs="Arial"/>
                <w:sz w:val="22"/>
                <w:szCs w:val="22"/>
              </w:rPr>
            </w:pPr>
            <w:r w:rsidRPr="00700397">
              <w:rPr>
                <w:rFonts w:ascii="Arial" w:hAnsi="Arial" w:cs="Arial"/>
                <w:sz w:val="22"/>
                <w:szCs w:val="22"/>
              </w:rPr>
              <w:t>Wenn der Verkehr in beiden Fahrtrichtungen gleichzeitig m</w:t>
            </w:r>
            <w:r w:rsidR="000778F4" w:rsidRPr="00700397">
              <w:rPr>
                <w:rFonts w:ascii="Arial" w:hAnsi="Arial" w:cs="Arial"/>
                <w:sz w:val="22"/>
                <w:szCs w:val="22"/>
              </w:rPr>
              <w:t>ö</w:t>
            </w:r>
            <w:r w:rsidRPr="00700397">
              <w:rPr>
                <w:rFonts w:ascii="Arial" w:hAnsi="Arial" w:cs="Arial"/>
                <w:sz w:val="22"/>
                <w:szCs w:val="22"/>
              </w:rPr>
              <w:t>glich ist (Begegnungsverkehr), sind die Bauarbeiten so durchzufuhren, dass beim Fahrstreifenwechsel oder Abbiegen keine ungesicherten Kanten</w:t>
            </w:r>
            <w:r w:rsidR="000778F4" w:rsidRPr="00700397">
              <w:rPr>
                <w:rFonts w:ascii="Arial" w:hAnsi="Arial" w:cs="Arial"/>
                <w:sz w:val="22"/>
                <w:szCs w:val="22"/>
              </w:rPr>
              <w:t xml:space="preserve"> oder Absatze in L</w:t>
            </w:r>
            <w:r w:rsidR="004B7B54" w:rsidRPr="00700397">
              <w:rPr>
                <w:rFonts w:ascii="Arial" w:hAnsi="Arial" w:cs="Arial"/>
                <w:sz w:val="22"/>
                <w:szCs w:val="22"/>
              </w:rPr>
              <w:t>ä</w:t>
            </w:r>
            <w:r w:rsidR="000778F4" w:rsidRPr="00700397">
              <w:rPr>
                <w:rFonts w:ascii="Arial" w:hAnsi="Arial" w:cs="Arial"/>
                <w:sz w:val="22"/>
                <w:szCs w:val="22"/>
              </w:rPr>
              <w:t>ngsrichtung ü</w:t>
            </w:r>
            <w:r w:rsidRPr="00700397">
              <w:rPr>
                <w:rFonts w:ascii="Arial" w:hAnsi="Arial" w:cs="Arial"/>
                <w:sz w:val="22"/>
                <w:szCs w:val="22"/>
              </w:rPr>
              <w:t xml:space="preserve">berfahren werden </w:t>
            </w:r>
            <w:r w:rsidR="005D3B39" w:rsidRPr="00700397">
              <w:rPr>
                <w:rFonts w:ascii="Arial" w:hAnsi="Arial" w:cs="Arial"/>
                <w:sz w:val="22"/>
                <w:szCs w:val="22"/>
              </w:rPr>
              <w:t>müssen</w:t>
            </w:r>
            <w:r w:rsidRPr="00700397">
              <w:rPr>
                <w:rFonts w:ascii="Arial" w:hAnsi="Arial" w:cs="Arial"/>
                <w:sz w:val="22"/>
                <w:szCs w:val="22"/>
              </w:rPr>
              <w:t>.</w:t>
            </w:r>
          </w:p>
          <w:p w14:paraId="4179602C" w14:textId="77777777" w:rsidR="00764F74" w:rsidRPr="00700397" w:rsidRDefault="00764F74" w:rsidP="00764F74">
            <w:pPr>
              <w:overflowPunct/>
              <w:spacing w:line="240" w:lineRule="auto"/>
              <w:textAlignment w:val="auto"/>
              <w:rPr>
                <w:rFonts w:ascii="Arial" w:hAnsi="Arial" w:cs="Arial"/>
                <w:sz w:val="22"/>
                <w:szCs w:val="22"/>
              </w:rPr>
            </w:pPr>
            <w:r w:rsidRPr="00700397">
              <w:rPr>
                <w:rFonts w:ascii="Arial" w:hAnsi="Arial" w:cs="Arial"/>
                <w:sz w:val="22"/>
                <w:szCs w:val="22"/>
              </w:rPr>
              <w:t>Solche Kanten oder Absatze sollen nach Beendigung der t</w:t>
            </w:r>
            <w:r w:rsidR="006528D4" w:rsidRPr="00700397">
              <w:rPr>
                <w:rFonts w:ascii="Arial" w:hAnsi="Arial" w:cs="Arial"/>
                <w:sz w:val="22"/>
                <w:szCs w:val="22"/>
              </w:rPr>
              <w:t>ä</w:t>
            </w:r>
            <w:r w:rsidRPr="00700397">
              <w:rPr>
                <w:rFonts w:ascii="Arial" w:hAnsi="Arial" w:cs="Arial"/>
                <w:sz w:val="22"/>
                <w:szCs w:val="22"/>
              </w:rPr>
              <w:t>glichen Arbeitszeit m</w:t>
            </w:r>
            <w:r w:rsidR="000778F4" w:rsidRPr="00700397">
              <w:rPr>
                <w:rFonts w:ascii="Arial" w:hAnsi="Arial" w:cs="Arial"/>
                <w:sz w:val="22"/>
                <w:szCs w:val="22"/>
              </w:rPr>
              <w:t>ö</w:t>
            </w:r>
            <w:r w:rsidRPr="00700397">
              <w:rPr>
                <w:rFonts w:ascii="Arial" w:hAnsi="Arial" w:cs="Arial"/>
                <w:sz w:val="22"/>
                <w:szCs w:val="22"/>
              </w:rPr>
              <w:t>glichst nicht vorhanden sein.</w:t>
            </w:r>
          </w:p>
          <w:p w14:paraId="686B4B4D" w14:textId="77777777" w:rsidR="00764F74" w:rsidRPr="00700397" w:rsidRDefault="00764F74" w:rsidP="00764F74">
            <w:pPr>
              <w:overflowPunct/>
              <w:spacing w:line="240" w:lineRule="auto"/>
              <w:textAlignment w:val="auto"/>
              <w:rPr>
                <w:rFonts w:ascii="Arial" w:hAnsi="Arial" w:cs="Arial"/>
                <w:sz w:val="22"/>
                <w:szCs w:val="22"/>
              </w:rPr>
            </w:pPr>
            <w:r w:rsidRPr="00700397">
              <w:rPr>
                <w:rFonts w:ascii="Arial" w:hAnsi="Arial" w:cs="Arial"/>
                <w:sz w:val="22"/>
                <w:szCs w:val="22"/>
              </w:rPr>
              <w:t>Sie sind stets ausreichend zu sichern, abzusperren und erforderlichenfalls zu beleuchten.</w:t>
            </w:r>
          </w:p>
          <w:p w14:paraId="7734C893" w14:textId="77777777" w:rsidR="00764F74" w:rsidRPr="00700397" w:rsidRDefault="00764F74" w:rsidP="00764F74">
            <w:pPr>
              <w:overflowPunct/>
              <w:spacing w:line="240" w:lineRule="auto"/>
              <w:textAlignment w:val="auto"/>
              <w:rPr>
                <w:rFonts w:ascii="Arial" w:hAnsi="Arial" w:cs="Arial"/>
                <w:sz w:val="22"/>
                <w:szCs w:val="22"/>
              </w:rPr>
            </w:pPr>
            <w:r w:rsidRPr="00700397">
              <w:rPr>
                <w:rFonts w:ascii="Arial" w:hAnsi="Arial" w:cs="Arial"/>
                <w:sz w:val="22"/>
                <w:szCs w:val="22"/>
              </w:rPr>
              <w:lastRenderedPageBreak/>
              <w:t>Hierzu siehe die Grunds</w:t>
            </w:r>
            <w:r w:rsidR="00A169DD" w:rsidRPr="00700397">
              <w:rPr>
                <w:rFonts w:ascii="Arial" w:hAnsi="Arial" w:cs="Arial"/>
                <w:sz w:val="22"/>
                <w:szCs w:val="22"/>
              </w:rPr>
              <w:t>ä</w:t>
            </w:r>
            <w:r w:rsidRPr="00700397">
              <w:rPr>
                <w:rFonts w:ascii="Arial" w:hAnsi="Arial" w:cs="Arial"/>
                <w:sz w:val="22"/>
                <w:szCs w:val="22"/>
              </w:rPr>
              <w:t xml:space="preserve">tze </w:t>
            </w:r>
            <w:r w:rsidR="005D3B39" w:rsidRPr="00700397">
              <w:rPr>
                <w:rFonts w:ascii="Arial" w:hAnsi="Arial" w:cs="Arial"/>
                <w:sz w:val="22"/>
                <w:szCs w:val="22"/>
              </w:rPr>
              <w:t>für</w:t>
            </w:r>
            <w:r w:rsidRPr="00700397">
              <w:rPr>
                <w:rFonts w:ascii="Arial" w:hAnsi="Arial" w:cs="Arial"/>
                <w:sz w:val="22"/>
                <w:szCs w:val="22"/>
              </w:rPr>
              <w:t xml:space="preserve"> die Absperrung und Beleuchtung nach den Regelplanen.</w:t>
            </w:r>
          </w:p>
          <w:p w14:paraId="3EFF960E" w14:textId="77777777" w:rsidR="00764F74" w:rsidRPr="00700397" w:rsidRDefault="00764F74" w:rsidP="00A169DD">
            <w:pPr>
              <w:overflowPunct/>
              <w:spacing w:line="240" w:lineRule="auto"/>
              <w:textAlignment w:val="auto"/>
              <w:rPr>
                <w:rFonts w:ascii="Arial" w:hAnsi="Arial" w:cs="Arial"/>
                <w:sz w:val="22"/>
                <w:szCs w:val="22"/>
              </w:rPr>
            </w:pPr>
            <w:r w:rsidRPr="00700397">
              <w:rPr>
                <w:rFonts w:ascii="Arial" w:hAnsi="Arial" w:cs="Arial"/>
                <w:sz w:val="22"/>
                <w:szCs w:val="22"/>
              </w:rPr>
              <w:t xml:space="preserve">An Wochenenden, Sonn- und Feiertagen und in Stillliegezeiten </w:t>
            </w:r>
            <w:r w:rsidR="000E439B" w:rsidRPr="00700397">
              <w:rPr>
                <w:rFonts w:ascii="Arial" w:hAnsi="Arial" w:cs="Arial"/>
                <w:sz w:val="22"/>
                <w:szCs w:val="22"/>
              </w:rPr>
              <w:t>dürfen</w:t>
            </w:r>
            <w:r w:rsidRPr="00700397">
              <w:rPr>
                <w:rFonts w:ascii="Arial" w:hAnsi="Arial" w:cs="Arial"/>
                <w:sz w:val="22"/>
                <w:szCs w:val="22"/>
              </w:rPr>
              <w:t xml:space="preserve"> solche Kanten nicht</w:t>
            </w:r>
            <w:r w:rsidR="00A169DD" w:rsidRPr="00700397">
              <w:rPr>
                <w:rFonts w:ascii="Arial" w:hAnsi="Arial" w:cs="Arial"/>
                <w:sz w:val="22"/>
                <w:szCs w:val="22"/>
              </w:rPr>
              <w:t xml:space="preserve"> </w:t>
            </w:r>
            <w:r w:rsidRPr="00700397">
              <w:rPr>
                <w:rFonts w:ascii="Arial" w:hAnsi="Arial" w:cs="Arial"/>
                <w:sz w:val="22"/>
                <w:szCs w:val="22"/>
              </w:rPr>
              <w:t>vorhanden sein.</w:t>
            </w:r>
          </w:p>
          <w:p w14:paraId="6E2C6B3A" w14:textId="77777777" w:rsidR="00645CC0" w:rsidRPr="00700397" w:rsidRDefault="00645CC0" w:rsidP="00A169DD">
            <w:pPr>
              <w:overflowPunct/>
              <w:spacing w:line="240" w:lineRule="auto"/>
              <w:textAlignment w:val="auto"/>
              <w:rPr>
                <w:rFonts w:ascii="Arial" w:hAnsi="Arial" w:cs="Arial"/>
                <w:sz w:val="22"/>
                <w:szCs w:val="22"/>
              </w:rPr>
            </w:pPr>
          </w:p>
          <w:p w14:paraId="391A8F99" w14:textId="77777777" w:rsidR="00645CC0" w:rsidRPr="00700397" w:rsidRDefault="00645CC0" w:rsidP="00A169DD">
            <w:pPr>
              <w:overflowPunct/>
              <w:spacing w:line="240" w:lineRule="auto"/>
              <w:textAlignment w:val="auto"/>
              <w:rPr>
                <w:rFonts w:ascii="Arial" w:hAnsi="Arial" w:cs="Arial"/>
                <w:b/>
                <w:sz w:val="22"/>
                <w:szCs w:val="22"/>
              </w:rPr>
            </w:pPr>
            <w:r w:rsidRPr="00700397">
              <w:rPr>
                <w:rFonts w:ascii="Arial" w:hAnsi="Arial" w:cs="Arial"/>
                <w:b/>
                <w:sz w:val="22"/>
                <w:szCs w:val="22"/>
              </w:rPr>
              <w:t xml:space="preserve">Falls vom AG nicht beigefügt, ist gemäß 1.3.1 (9) der RSA 21 vom Auftragnehmer entsprechend den örtlichen Verhältnissen vor Beginn der Arbeiten ein Verkehrszeichenplan aufzustellen. Dieser, sowie der Antrag auf Verkehrssicherung ist dem Auftraggeber </w:t>
            </w:r>
            <w:r w:rsidRPr="00700397">
              <w:rPr>
                <w:rFonts w:ascii="Arial" w:hAnsi="Arial" w:cs="Arial"/>
                <w:b/>
                <w:sz w:val="22"/>
                <w:szCs w:val="22"/>
                <w:u w:val="single"/>
              </w:rPr>
              <w:t>14 Tage</w:t>
            </w:r>
            <w:r w:rsidRPr="00700397">
              <w:rPr>
                <w:rFonts w:ascii="Arial" w:hAnsi="Arial" w:cs="Arial"/>
                <w:b/>
                <w:sz w:val="22"/>
                <w:szCs w:val="22"/>
              </w:rPr>
              <w:t xml:space="preserve"> vor Baubeginn zur Genehmigung 3-fach einzureichen.</w:t>
            </w:r>
          </w:p>
          <w:p w14:paraId="4B03C06A" w14:textId="77777777" w:rsidR="00B82AF7" w:rsidRPr="00700397" w:rsidRDefault="00B82AF7" w:rsidP="00B82AF7">
            <w:pPr>
              <w:tabs>
                <w:tab w:val="left" w:pos="0"/>
              </w:tabs>
              <w:spacing w:after="60"/>
              <w:jc w:val="both"/>
              <w:rPr>
                <w:rFonts w:ascii="Arial" w:hAnsi="Arial" w:cs="Arial"/>
                <w:sz w:val="22"/>
                <w:szCs w:val="22"/>
              </w:rPr>
            </w:pPr>
          </w:p>
          <w:p w14:paraId="69F9888F" w14:textId="77777777" w:rsidR="00B82AF7" w:rsidRPr="00700397" w:rsidRDefault="00B82AF7" w:rsidP="00B82AF7">
            <w:pPr>
              <w:overflowPunct/>
              <w:spacing w:line="240" w:lineRule="auto"/>
              <w:textAlignment w:val="auto"/>
              <w:rPr>
                <w:rFonts w:ascii="Arial" w:hAnsi="Arial" w:cs="Arial"/>
                <w:sz w:val="20"/>
              </w:rPr>
            </w:pPr>
            <w:r w:rsidRPr="00700397">
              <w:rPr>
                <w:rFonts w:ascii="Arial" w:hAnsi="Arial" w:cs="Arial"/>
                <w:sz w:val="20"/>
              </w:rPr>
              <w:t>Beim Betrieb von Baustellensignalanlagen ist zeitgleich zusätzlich eine</w:t>
            </w:r>
          </w:p>
          <w:p w14:paraId="24F8BEED" w14:textId="77777777" w:rsidR="00B82AF7" w:rsidRPr="00700397" w:rsidRDefault="00B82AF7" w:rsidP="00B82AF7">
            <w:pPr>
              <w:overflowPunct/>
              <w:spacing w:line="240" w:lineRule="auto"/>
              <w:textAlignment w:val="auto"/>
              <w:rPr>
                <w:rFonts w:ascii="Arial" w:hAnsi="Arial" w:cs="Arial"/>
                <w:sz w:val="20"/>
              </w:rPr>
            </w:pPr>
            <w:r w:rsidRPr="00700397">
              <w:rPr>
                <w:rFonts w:ascii="Arial" w:hAnsi="Arial" w:cs="Arial"/>
                <w:sz w:val="20"/>
              </w:rPr>
              <w:t>Signalzeitenberechnung mit zugehörigen Signallageplan zur Genehmigung</w:t>
            </w:r>
          </w:p>
          <w:p w14:paraId="75C14FEE" w14:textId="77777777" w:rsidR="00B82AF7" w:rsidRPr="00700397" w:rsidRDefault="00B82AF7" w:rsidP="00A11979">
            <w:pPr>
              <w:overflowPunct/>
              <w:spacing w:line="240" w:lineRule="auto"/>
              <w:textAlignment w:val="auto"/>
              <w:rPr>
                <w:rFonts w:ascii="Arial" w:hAnsi="Arial" w:cs="Arial"/>
                <w:sz w:val="20"/>
              </w:rPr>
            </w:pPr>
            <w:r w:rsidRPr="00700397">
              <w:rPr>
                <w:rFonts w:ascii="Arial" w:hAnsi="Arial" w:cs="Arial"/>
                <w:sz w:val="20"/>
              </w:rPr>
              <w:t>vorzulegen.</w:t>
            </w:r>
          </w:p>
          <w:p w14:paraId="14244264" w14:textId="77777777" w:rsidR="00645CC0" w:rsidRPr="00700397" w:rsidRDefault="00B82AF7" w:rsidP="00B82AF7">
            <w:pPr>
              <w:overflowPunct/>
              <w:spacing w:line="240" w:lineRule="auto"/>
              <w:textAlignment w:val="auto"/>
              <w:rPr>
                <w:rFonts w:ascii="Arial" w:hAnsi="Arial" w:cs="Arial"/>
                <w:sz w:val="20"/>
              </w:rPr>
            </w:pPr>
            <w:r w:rsidRPr="00700397">
              <w:rPr>
                <w:rFonts w:ascii="Arial" w:hAnsi="Arial" w:cs="Arial"/>
                <w:sz w:val="20"/>
              </w:rPr>
              <w:t xml:space="preserve">2 Werktage vor Beginn der Bauarbeiten wird die ordnungsgemäße Einrichtung und Aufstellung der Verkehrssicherung, ggf. die Beschilderung der Umleitungsstrecken sowie alle provisorisch installierte Baustellensignalanlagen in einem gemeinsamen Termin unter Beteiligung des AN und des AG ggf. unter Hinzuziehung der örtlichen Polizei abgenommen und protokolliert. </w:t>
            </w:r>
          </w:p>
          <w:p w14:paraId="4E13C394" w14:textId="77777777" w:rsidR="00B82AF7" w:rsidRPr="00700397" w:rsidRDefault="00B82AF7" w:rsidP="00B82AF7">
            <w:pPr>
              <w:overflowPunct/>
              <w:spacing w:line="240" w:lineRule="auto"/>
              <w:textAlignment w:val="auto"/>
              <w:rPr>
                <w:rFonts w:ascii="Arial" w:hAnsi="Arial" w:cs="Arial"/>
                <w:sz w:val="20"/>
              </w:rPr>
            </w:pPr>
            <w:r w:rsidRPr="00700397">
              <w:rPr>
                <w:rFonts w:ascii="Arial" w:hAnsi="Arial" w:cs="Arial"/>
                <w:sz w:val="20"/>
              </w:rPr>
              <w:t>Werden Mängel festgestellt, sind diese kurzfristig abzustellen.</w:t>
            </w:r>
          </w:p>
          <w:p w14:paraId="6742E905" w14:textId="77777777" w:rsidR="00B82AF7" w:rsidRPr="00700397" w:rsidRDefault="00B82AF7" w:rsidP="00B82AF7">
            <w:pPr>
              <w:overflowPunct/>
              <w:spacing w:line="240" w:lineRule="auto"/>
              <w:textAlignment w:val="auto"/>
              <w:rPr>
                <w:rFonts w:ascii="Arial" w:hAnsi="Arial" w:cs="Arial"/>
                <w:sz w:val="20"/>
              </w:rPr>
            </w:pPr>
            <w:r w:rsidRPr="00700397">
              <w:rPr>
                <w:rFonts w:ascii="Arial" w:hAnsi="Arial" w:cs="Arial"/>
                <w:sz w:val="20"/>
              </w:rPr>
              <w:t>Ein Baubeginn kann erst nach der Beseitigung aller Mängel erfolgen.</w:t>
            </w:r>
          </w:p>
          <w:p w14:paraId="0CF24002" w14:textId="77777777" w:rsidR="00B82AF7" w:rsidRPr="00700397" w:rsidRDefault="00B82AF7" w:rsidP="00A11979">
            <w:pPr>
              <w:overflowPunct/>
              <w:spacing w:line="240" w:lineRule="auto"/>
              <w:textAlignment w:val="auto"/>
              <w:rPr>
                <w:rFonts w:ascii="Arial" w:hAnsi="Arial" w:cs="Arial"/>
                <w:sz w:val="20"/>
              </w:rPr>
            </w:pPr>
            <w:r w:rsidRPr="00700397">
              <w:rPr>
                <w:rFonts w:ascii="Arial" w:hAnsi="Arial" w:cs="Arial"/>
                <w:sz w:val="20"/>
              </w:rPr>
              <w:t>Bauablaufbedingte Änderungen werden direkt nach der Umsetzung abgenommen.</w:t>
            </w:r>
          </w:p>
          <w:p w14:paraId="448E4260" w14:textId="77777777" w:rsidR="00B82AF7" w:rsidRPr="00700397" w:rsidRDefault="00B82AF7" w:rsidP="00B82AF7">
            <w:pPr>
              <w:tabs>
                <w:tab w:val="left" w:pos="0"/>
              </w:tabs>
              <w:spacing w:after="60"/>
              <w:jc w:val="both"/>
              <w:rPr>
                <w:rFonts w:ascii="Arial" w:hAnsi="Arial" w:cs="Arial"/>
                <w:b/>
                <w:bCs/>
                <w:sz w:val="20"/>
              </w:rPr>
            </w:pPr>
          </w:p>
          <w:p w14:paraId="209538D0" w14:textId="77777777" w:rsidR="00B82AF7" w:rsidRPr="00700397" w:rsidRDefault="00B82AF7" w:rsidP="00B82AF7">
            <w:pPr>
              <w:overflowPunct/>
              <w:spacing w:line="240" w:lineRule="auto"/>
              <w:textAlignment w:val="auto"/>
              <w:rPr>
                <w:rFonts w:ascii="Arial" w:hAnsi="Arial" w:cs="Arial"/>
                <w:sz w:val="20"/>
              </w:rPr>
            </w:pPr>
            <w:r w:rsidRPr="00700397">
              <w:rPr>
                <w:rFonts w:ascii="Arial" w:hAnsi="Arial" w:cs="Arial"/>
                <w:sz w:val="20"/>
              </w:rPr>
              <w:t>Während der gesamten Bauzeit muss in der näheren Umgebung der Baustelle während der Nachtstunden, an Ausfalltagen, an Samstagen, Sonn- und Feiertagen eine Fachkraft des AN (der Verantwortliche für die Verkehrssicherung) telefonisch erreichbar sein und während dieser Zeiten die Absperrung, Beleuchtung, Beschilderung usw. voll verantwortlich überwachen.</w:t>
            </w:r>
          </w:p>
          <w:p w14:paraId="17B15889" w14:textId="77777777" w:rsidR="00A11979" w:rsidRPr="00700397" w:rsidRDefault="00B82AF7" w:rsidP="00B82AF7">
            <w:pPr>
              <w:overflowPunct/>
              <w:spacing w:line="240" w:lineRule="auto"/>
              <w:textAlignment w:val="auto"/>
              <w:rPr>
                <w:rFonts w:ascii="Arial" w:hAnsi="Arial" w:cs="Arial"/>
                <w:sz w:val="20"/>
              </w:rPr>
            </w:pPr>
            <w:r w:rsidRPr="00700397">
              <w:rPr>
                <w:rFonts w:ascii="Arial" w:hAnsi="Arial" w:cs="Arial"/>
                <w:sz w:val="20"/>
              </w:rPr>
              <w:t>Im Weiteren muss dieser Verantwortliche in der Lage sein, im Notfall eine ggf. vorhandene Baustellensignalanlage sowie defekte und abgängige Verkehrszeichen, Absperr- und Beleuchtungseinrichtungen ordnungsgemäß und unverzüglich wieder instand zu setzen. Der benannte Verantwortliche für die Verkehrssicherung muss über einen Qualifikationsnachweis laut MVAS verfügen.</w:t>
            </w:r>
          </w:p>
        </w:tc>
      </w:tr>
    </w:tbl>
    <w:p w14:paraId="15040ADB" w14:textId="77777777" w:rsidR="00764F74" w:rsidRPr="00700397" w:rsidRDefault="00764F74" w:rsidP="00A169DD">
      <w:pPr>
        <w:tabs>
          <w:tab w:val="left" w:pos="851"/>
        </w:tabs>
        <w:jc w:val="both"/>
        <w:rPr>
          <w:rFonts w:ascii="Arial" w:hAnsi="Arial" w:cs="Arial"/>
          <w:sz w:val="22"/>
          <w:szCs w:val="22"/>
        </w:rPr>
      </w:pPr>
    </w:p>
    <w:p w14:paraId="5721296E"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3.1.</w:t>
      </w:r>
      <w:r w:rsidR="00CC6B96" w:rsidRPr="00700397">
        <w:rPr>
          <w:rFonts w:ascii="Arial" w:hAnsi="Arial" w:cs="Arial"/>
          <w:sz w:val="22"/>
          <w:szCs w:val="22"/>
        </w:rPr>
        <w:t>1</w:t>
      </w:r>
      <w:r w:rsidRPr="00700397">
        <w:rPr>
          <w:rFonts w:ascii="Arial" w:hAnsi="Arial" w:cs="Arial"/>
          <w:sz w:val="22"/>
          <w:szCs w:val="22"/>
        </w:rPr>
        <w:t>.</w:t>
      </w:r>
      <w:r w:rsidR="00CC6B96" w:rsidRPr="00700397">
        <w:rPr>
          <w:rFonts w:ascii="Arial" w:hAnsi="Arial" w:cs="Arial"/>
          <w:sz w:val="22"/>
          <w:szCs w:val="22"/>
        </w:rPr>
        <w:t>3</w:t>
      </w:r>
      <w:r w:rsidRPr="00700397">
        <w:rPr>
          <w:rFonts w:ascii="Arial" w:hAnsi="Arial" w:cs="Arial"/>
          <w:sz w:val="22"/>
          <w:szCs w:val="22"/>
        </w:rPr>
        <w:tab/>
        <w:t>Sicherung des Kfz-, Rad- und Fußgängerverkehrs</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F4240B" w:rsidRPr="00700397" w14:paraId="6ADDF2E4" w14:textId="77777777" w:rsidTr="000E5A4E">
        <w:tc>
          <w:tcPr>
            <w:tcW w:w="8222" w:type="dxa"/>
          </w:tcPr>
          <w:p w14:paraId="2E3F51CE" w14:textId="77777777" w:rsidR="00A22BB7" w:rsidRPr="00700397" w:rsidRDefault="00A22BB7" w:rsidP="00A22BB7">
            <w:pPr>
              <w:overflowPunct/>
              <w:spacing w:line="240" w:lineRule="auto"/>
              <w:textAlignment w:val="auto"/>
              <w:rPr>
                <w:rFonts w:ascii="Arial" w:hAnsi="Arial" w:cs="Arial"/>
                <w:sz w:val="22"/>
                <w:szCs w:val="22"/>
              </w:rPr>
            </w:pPr>
            <w:r w:rsidRPr="00700397">
              <w:rPr>
                <w:rFonts w:ascii="Arial" w:hAnsi="Arial" w:cs="Arial"/>
                <w:sz w:val="22"/>
                <w:szCs w:val="22"/>
              </w:rPr>
              <w:t>Es dürfen keine ungesicherten Kanten und Absatze in Längsrichtung (parallel zur Fahrtrichtung) vorhanden sein. Arbeitsbedingte Höhenunterschiede quer zur Fahrtrichtung sind ausreichend lang auszuziehen und in einem verkehrssicheren Zustand zu erhalten.</w:t>
            </w:r>
          </w:p>
          <w:p w14:paraId="4E321471" w14:textId="77777777" w:rsidR="00A22BB7" w:rsidRPr="00700397" w:rsidRDefault="00A22BB7" w:rsidP="00A22BB7">
            <w:pPr>
              <w:overflowPunct/>
              <w:spacing w:line="240" w:lineRule="auto"/>
              <w:textAlignment w:val="auto"/>
              <w:rPr>
                <w:rFonts w:ascii="Arial" w:hAnsi="Arial" w:cs="Arial"/>
                <w:sz w:val="22"/>
                <w:szCs w:val="22"/>
              </w:rPr>
            </w:pPr>
          </w:p>
          <w:p w14:paraId="72470D43" w14:textId="77777777" w:rsidR="00A22BB7" w:rsidRPr="00700397" w:rsidRDefault="00A22BB7" w:rsidP="00A22BB7">
            <w:pPr>
              <w:overflowPunct/>
              <w:spacing w:line="240" w:lineRule="auto"/>
              <w:textAlignment w:val="auto"/>
              <w:rPr>
                <w:rFonts w:ascii="Arial" w:hAnsi="Arial" w:cs="Arial"/>
                <w:sz w:val="22"/>
                <w:szCs w:val="22"/>
              </w:rPr>
            </w:pPr>
            <w:r w:rsidRPr="00700397">
              <w:rPr>
                <w:rFonts w:ascii="Arial" w:hAnsi="Arial" w:cs="Arial"/>
                <w:sz w:val="22"/>
                <w:szCs w:val="22"/>
              </w:rPr>
              <w:t>Bei Baumaßnahmen mit einem schnellen Fortschritt der Bauarbeiten, wie Ei</w:t>
            </w:r>
            <w:r w:rsidR="003A5DBE" w:rsidRPr="00700397">
              <w:rPr>
                <w:rFonts w:ascii="Arial" w:hAnsi="Arial" w:cs="Arial"/>
                <w:sz w:val="22"/>
                <w:szCs w:val="22"/>
              </w:rPr>
              <w:t>nb</w:t>
            </w:r>
            <w:r w:rsidRPr="00700397">
              <w:rPr>
                <w:rFonts w:ascii="Arial" w:hAnsi="Arial" w:cs="Arial"/>
                <w:sz w:val="22"/>
                <w:szCs w:val="22"/>
              </w:rPr>
              <w:t>au von bituminösen Decken, Bankettarbeiten und dgl. Sind die Verkehrssicherungsmaßnahmen und ggf. Baustellensignalanlagen dem jeweiligen Stand der Bauarbeiten anzupassen.</w:t>
            </w:r>
          </w:p>
          <w:p w14:paraId="2AD4B7DB" w14:textId="77777777" w:rsidR="00A22BB7" w:rsidRPr="00700397" w:rsidRDefault="00A22BB7" w:rsidP="00D41652">
            <w:pPr>
              <w:tabs>
                <w:tab w:val="left" w:pos="0"/>
              </w:tabs>
              <w:jc w:val="both"/>
              <w:rPr>
                <w:rFonts w:ascii="Arial" w:hAnsi="Arial" w:cs="Arial"/>
                <w:sz w:val="22"/>
                <w:szCs w:val="22"/>
              </w:rPr>
            </w:pPr>
          </w:p>
          <w:p w14:paraId="3D9E116B" w14:textId="77777777" w:rsidR="00A11166" w:rsidRPr="00700397" w:rsidRDefault="00F4240B" w:rsidP="00D41652">
            <w:pPr>
              <w:tabs>
                <w:tab w:val="left" w:pos="0"/>
              </w:tabs>
              <w:jc w:val="both"/>
              <w:rPr>
                <w:rFonts w:ascii="Arial" w:hAnsi="Arial" w:cs="Arial"/>
                <w:sz w:val="22"/>
                <w:szCs w:val="22"/>
              </w:rPr>
            </w:pPr>
            <w:r w:rsidRPr="00700397">
              <w:rPr>
                <w:rFonts w:ascii="Arial" w:hAnsi="Arial" w:cs="Arial"/>
                <w:sz w:val="22"/>
                <w:szCs w:val="22"/>
              </w:rPr>
              <w:t xml:space="preserve">Zur Sicherung des Kfz-, Rad- und Fußgängerverkehrs gehört bei Durchführung sämtlicher Arbeiten </w:t>
            </w:r>
            <w:r w:rsidR="001D5A02" w:rsidRPr="00700397">
              <w:rPr>
                <w:rFonts w:ascii="Arial" w:hAnsi="Arial" w:cs="Arial"/>
                <w:sz w:val="22"/>
                <w:szCs w:val="22"/>
              </w:rPr>
              <w:t xml:space="preserve">(z. B. verkehrsgefährdenden Absätze &gt; 4 cm auf Fahrbahn) </w:t>
            </w:r>
            <w:r w:rsidRPr="00700397">
              <w:rPr>
                <w:rFonts w:ascii="Arial" w:hAnsi="Arial" w:cs="Arial"/>
                <w:sz w:val="22"/>
                <w:szCs w:val="22"/>
              </w:rPr>
              <w:t>auch die ordnungsgemäße Aufstellung und Unterhaltung von Gefahrenzeichen und Vorschriftszeichen gemäß Straßenverkehrsordnung.</w:t>
            </w:r>
          </w:p>
          <w:p w14:paraId="740F0CEF" w14:textId="77777777" w:rsidR="003A5DBE" w:rsidRPr="00700397" w:rsidRDefault="003A5DBE" w:rsidP="00D41652">
            <w:pPr>
              <w:tabs>
                <w:tab w:val="left" w:pos="0"/>
              </w:tabs>
              <w:jc w:val="both"/>
              <w:rPr>
                <w:rFonts w:ascii="Arial" w:hAnsi="Arial" w:cs="Arial"/>
                <w:sz w:val="22"/>
                <w:szCs w:val="22"/>
              </w:rPr>
            </w:pPr>
          </w:p>
          <w:p w14:paraId="00702F94" w14:textId="77777777" w:rsidR="003A5DBE" w:rsidRPr="00700397" w:rsidRDefault="003A5DBE" w:rsidP="00D41652">
            <w:pPr>
              <w:tabs>
                <w:tab w:val="left" w:pos="0"/>
              </w:tabs>
              <w:jc w:val="both"/>
              <w:rPr>
                <w:rFonts w:ascii="Arial" w:hAnsi="Arial" w:cs="Arial"/>
                <w:b/>
                <w:sz w:val="22"/>
                <w:szCs w:val="22"/>
              </w:rPr>
            </w:pPr>
            <w:r w:rsidRPr="00700397">
              <w:rPr>
                <w:rFonts w:ascii="Arial" w:hAnsi="Arial" w:cs="Arial"/>
                <w:b/>
                <w:sz w:val="22"/>
                <w:szCs w:val="22"/>
              </w:rPr>
              <w:t>Auf die Regelungen der ZTV-SA 97 Abschnitt 7 wird ausdrücklich verwiesen. Es sind lückenlose Aufzeichnungen der Einrichtungen, der Änderungen, der laufenden Kontrollen und Wartungen nach RSA 21 sowie dem Abbau zu führen und zeitnah der örtlichen Bauüberwachung zu übergeben.</w:t>
            </w:r>
          </w:p>
        </w:tc>
      </w:tr>
    </w:tbl>
    <w:p w14:paraId="5FBC0286" w14:textId="77777777" w:rsidR="003416D8" w:rsidRPr="00700397" w:rsidRDefault="003416D8">
      <w:pPr>
        <w:tabs>
          <w:tab w:val="left" w:pos="851"/>
        </w:tabs>
        <w:ind w:left="851"/>
        <w:jc w:val="both"/>
        <w:rPr>
          <w:rFonts w:ascii="Arial" w:hAnsi="Arial" w:cs="Arial"/>
          <w:sz w:val="22"/>
          <w:szCs w:val="22"/>
        </w:rPr>
      </w:pPr>
    </w:p>
    <w:p w14:paraId="4AB9B10F"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3.1.</w:t>
      </w:r>
      <w:r w:rsidR="00CC6B96" w:rsidRPr="00700397">
        <w:rPr>
          <w:rFonts w:ascii="Arial" w:hAnsi="Arial" w:cs="Arial"/>
          <w:sz w:val="22"/>
          <w:szCs w:val="22"/>
        </w:rPr>
        <w:t>1</w:t>
      </w:r>
      <w:r w:rsidRPr="00700397">
        <w:rPr>
          <w:rFonts w:ascii="Arial" w:hAnsi="Arial" w:cs="Arial"/>
          <w:sz w:val="22"/>
          <w:szCs w:val="22"/>
        </w:rPr>
        <w:t>.</w:t>
      </w:r>
      <w:r w:rsidR="00CC6B96" w:rsidRPr="00700397">
        <w:rPr>
          <w:rFonts w:ascii="Arial" w:hAnsi="Arial" w:cs="Arial"/>
          <w:sz w:val="22"/>
          <w:szCs w:val="22"/>
        </w:rPr>
        <w:t>4</w:t>
      </w:r>
      <w:r w:rsidRPr="00700397">
        <w:rPr>
          <w:rFonts w:ascii="Arial" w:hAnsi="Arial" w:cs="Arial"/>
          <w:sz w:val="22"/>
          <w:szCs w:val="22"/>
        </w:rPr>
        <w:tab/>
        <w:t>Verkehrsraum</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F4240B" w:rsidRPr="00700397" w14:paraId="029A35D7" w14:textId="77777777" w:rsidTr="000E5A4E">
        <w:tc>
          <w:tcPr>
            <w:tcW w:w="8222" w:type="dxa"/>
          </w:tcPr>
          <w:p w14:paraId="50CA793F" w14:textId="77777777" w:rsidR="003A5DBE" w:rsidRPr="00700397" w:rsidRDefault="00F4240B" w:rsidP="00F4240B">
            <w:pPr>
              <w:tabs>
                <w:tab w:val="left" w:pos="0"/>
              </w:tabs>
              <w:jc w:val="both"/>
              <w:rPr>
                <w:rFonts w:ascii="Arial" w:hAnsi="Arial" w:cs="Arial"/>
                <w:sz w:val="22"/>
                <w:szCs w:val="22"/>
              </w:rPr>
            </w:pPr>
            <w:r w:rsidRPr="00700397">
              <w:rPr>
                <w:rFonts w:ascii="Arial" w:hAnsi="Arial" w:cs="Arial"/>
                <w:sz w:val="22"/>
                <w:szCs w:val="22"/>
              </w:rPr>
              <w:t>Der Auftragnehmer darf Verkehrsraum, der nicht unmittelb</w:t>
            </w:r>
            <w:r w:rsidR="00784FCD" w:rsidRPr="00700397">
              <w:rPr>
                <w:rFonts w:ascii="Arial" w:hAnsi="Arial" w:cs="Arial"/>
                <w:sz w:val="22"/>
                <w:szCs w:val="22"/>
              </w:rPr>
              <w:t>ar in den Baustellenbe</w:t>
            </w:r>
            <w:r w:rsidRPr="00700397">
              <w:rPr>
                <w:rFonts w:ascii="Arial" w:hAnsi="Arial" w:cs="Arial"/>
                <w:sz w:val="22"/>
                <w:szCs w:val="22"/>
              </w:rPr>
              <w:t xml:space="preserve">reich fällt, für die Abwicklung der Bauarbeiten nur benutzen, soweit dies vertraglich </w:t>
            </w:r>
            <w:r w:rsidRPr="00700397">
              <w:rPr>
                <w:rFonts w:ascii="Arial" w:hAnsi="Arial" w:cs="Arial"/>
                <w:sz w:val="22"/>
                <w:szCs w:val="22"/>
              </w:rPr>
              <w:lastRenderedPageBreak/>
              <w:t xml:space="preserve">ausdrücklich festgelegt und vorübergehend vom </w:t>
            </w:r>
            <w:r w:rsidR="00784FCD" w:rsidRPr="00700397">
              <w:rPr>
                <w:rFonts w:ascii="Arial" w:hAnsi="Arial" w:cs="Arial"/>
                <w:sz w:val="22"/>
                <w:szCs w:val="22"/>
              </w:rPr>
              <w:t>Auftraggeber angeordnet oder ge</w:t>
            </w:r>
            <w:r w:rsidRPr="00700397">
              <w:rPr>
                <w:rFonts w:ascii="Arial" w:hAnsi="Arial" w:cs="Arial"/>
                <w:sz w:val="22"/>
                <w:szCs w:val="22"/>
              </w:rPr>
              <w:t>nehmigt ist.</w:t>
            </w:r>
          </w:p>
        </w:tc>
      </w:tr>
    </w:tbl>
    <w:p w14:paraId="7110254F" w14:textId="77777777" w:rsidR="003416D8" w:rsidRPr="00700397" w:rsidRDefault="003416D8">
      <w:pPr>
        <w:tabs>
          <w:tab w:val="left" w:pos="851"/>
        </w:tabs>
        <w:ind w:left="851"/>
        <w:jc w:val="both"/>
        <w:rPr>
          <w:rFonts w:ascii="Arial" w:hAnsi="Arial" w:cs="Arial"/>
          <w:sz w:val="22"/>
          <w:szCs w:val="22"/>
        </w:rPr>
      </w:pPr>
    </w:p>
    <w:p w14:paraId="13744E5A"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3.1.</w:t>
      </w:r>
      <w:r w:rsidR="00CC6B96" w:rsidRPr="00700397">
        <w:rPr>
          <w:rFonts w:ascii="Arial" w:hAnsi="Arial" w:cs="Arial"/>
          <w:sz w:val="22"/>
          <w:szCs w:val="22"/>
        </w:rPr>
        <w:t>1</w:t>
      </w:r>
      <w:r w:rsidRPr="00700397">
        <w:rPr>
          <w:rFonts w:ascii="Arial" w:hAnsi="Arial" w:cs="Arial"/>
          <w:sz w:val="22"/>
          <w:szCs w:val="22"/>
        </w:rPr>
        <w:t>.</w:t>
      </w:r>
      <w:r w:rsidR="00CC6B96" w:rsidRPr="00700397">
        <w:rPr>
          <w:rFonts w:ascii="Arial" w:hAnsi="Arial" w:cs="Arial"/>
          <w:sz w:val="22"/>
          <w:szCs w:val="22"/>
        </w:rPr>
        <w:t>5</w:t>
      </w:r>
      <w:r w:rsidRPr="00700397">
        <w:rPr>
          <w:rFonts w:ascii="Arial" w:hAnsi="Arial" w:cs="Arial"/>
          <w:sz w:val="22"/>
          <w:szCs w:val="22"/>
        </w:rPr>
        <w:tab/>
        <w:t>Kosten für Vorhalten und Betrieb</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F4240B" w:rsidRPr="00700397" w14:paraId="2DD03346" w14:textId="77777777" w:rsidTr="000E5A4E">
        <w:tc>
          <w:tcPr>
            <w:tcW w:w="8222" w:type="dxa"/>
          </w:tcPr>
          <w:p w14:paraId="6FEE8678" w14:textId="77777777" w:rsidR="003F7E43" w:rsidRPr="00700397" w:rsidRDefault="003F7E43" w:rsidP="003F7E43">
            <w:pPr>
              <w:spacing w:after="60"/>
              <w:jc w:val="both"/>
              <w:rPr>
                <w:rFonts w:ascii="Arial" w:hAnsi="Arial" w:cs="Arial"/>
                <w:sz w:val="22"/>
                <w:szCs w:val="22"/>
              </w:rPr>
            </w:pPr>
            <w:r w:rsidRPr="00700397">
              <w:rPr>
                <w:rFonts w:ascii="Arial" w:hAnsi="Arial" w:cs="Arial"/>
                <w:sz w:val="22"/>
                <w:szCs w:val="22"/>
              </w:rPr>
              <w:t>Die Kosten für das Vorhalten und den Betrieb sowie das laufende Umsetzen der er</w:t>
            </w:r>
            <w:r w:rsidRPr="00700397">
              <w:rPr>
                <w:rFonts w:ascii="Arial" w:hAnsi="Arial" w:cs="Arial"/>
                <w:sz w:val="22"/>
                <w:szCs w:val="22"/>
              </w:rPr>
              <w:softHyphen/>
              <w:t>forderlichen Absperreinrichtungen, Verkehrssicherungsanlagen und Beschilderungen der Baustelle sind vom Auftragnehmer zu tragen u</w:t>
            </w:r>
            <w:r w:rsidR="00784FCD" w:rsidRPr="00700397">
              <w:rPr>
                <w:rFonts w:ascii="Arial" w:hAnsi="Arial" w:cs="Arial"/>
                <w:sz w:val="22"/>
                <w:szCs w:val="22"/>
              </w:rPr>
              <w:t>nd in den Pauschalpreis der ent</w:t>
            </w:r>
            <w:r w:rsidRPr="00700397">
              <w:rPr>
                <w:rFonts w:ascii="Arial" w:hAnsi="Arial" w:cs="Arial"/>
                <w:sz w:val="22"/>
                <w:szCs w:val="22"/>
              </w:rPr>
              <w:t>sprechenden OZ einzurechnen. Hierzu gehört au</w:t>
            </w:r>
            <w:r w:rsidR="00784FCD" w:rsidRPr="00700397">
              <w:rPr>
                <w:rFonts w:ascii="Arial" w:hAnsi="Arial" w:cs="Arial"/>
                <w:sz w:val="22"/>
                <w:szCs w:val="22"/>
              </w:rPr>
              <w:t>ch die Beseitigung oder Unkennt</w:t>
            </w:r>
            <w:r w:rsidRPr="00700397">
              <w:rPr>
                <w:rFonts w:ascii="Arial" w:hAnsi="Arial" w:cs="Arial"/>
                <w:sz w:val="22"/>
                <w:szCs w:val="22"/>
              </w:rPr>
              <w:t>lichmachung von vorhandenen Fahrbahnmarkierungen, wenn sie bei der durch den Bauablauf bedingten Änderung der Verkehrsführun</w:t>
            </w:r>
            <w:r w:rsidR="00784FCD" w:rsidRPr="00700397">
              <w:rPr>
                <w:rFonts w:ascii="Arial" w:hAnsi="Arial" w:cs="Arial"/>
                <w:sz w:val="22"/>
                <w:szCs w:val="22"/>
              </w:rPr>
              <w:t>g zu Fehlverhalten der Verkehrs</w:t>
            </w:r>
            <w:r w:rsidRPr="00700397">
              <w:rPr>
                <w:rFonts w:ascii="Arial" w:hAnsi="Arial" w:cs="Arial"/>
                <w:sz w:val="22"/>
                <w:szCs w:val="22"/>
              </w:rPr>
              <w:t>teilnehmer Anlass geben.</w:t>
            </w:r>
          </w:p>
          <w:p w14:paraId="2CA99724" w14:textId="77777777" w:rsidR="003F7E43" w:rsidRPr="00700397" w:rsidRDefault="003F7E43" w:rsidP="003F7E43">
            <w:pPr>
              <w:spacing w:after="60"/>
              <w:jc w:val="both"/>
              <w:rPr>
                <w:rFonts w:ascii="Arial" w:hAnsi="Arial" w:cs="Arial"/>
                <w:sz w:val="22"/>
                <w:szCs w:val="22"/>
              </w:rPr>
            </w:pPr>
            <w:r w:rsidRPr="00700397">
              <w:rPr>
                <w:rFonts w:ascii="Arial" w:hAnsi="Arial" w:cs="Arial"/>
                <w:sz w:val="22"/>
                <w:szCs w:val="22"/>
              </w:rPr>
              <w:t>Bei Vollsperrungen sind ankommenden Zuwegungen rechtzeitig mit einer Absperrschranke (einschl. 3 gelbe Lichter in Dauerlicht) und den Schildern; Durchfahrt verboten (VZ 250) mit dem Zusatzzeichen (VZ 1028-32) Anlieger frei bis Baustelle zu versehen. Direkt an der Baustelle sind Absperrschranken mit 5 roten Lichter an allen Zuwegungen zu verwenden.</w:t>
            </w:r>
          </w:p>
          <w:p w14:paraId="01180923" w14:textId="77777777" w:rsidR="003F7E43" w:rsidRPr="00700397" w:rsidRDefault="003F7E43" w:rsidP="003F7E43">
            <w:pPr>
              <w:jc w:val="both"/>
              <w:rPr>
                <w:rFonts w:ascii="Arial" w:hAnsi="Arial" w:cs="Arial"/>
                <w:sz w:val="22"/>
                <w:szCs w:val="22"/>
              </w:rPr>
            </w:pPr>
            <w:r w:rsidRPr="00700397">
              <w:rPr>
                <w:rFonts w:ascii="Arial" w:hAnsi="Arial" w:cs="Arial"/>
                <w:sz w:val="22"/>
                <w:szCs w:val="22"/>
              </w:rPr>
              <w:t>Bei Änderung der Verkehrsführung innerhalb der Baustrecke sind die kosten für Umleitungsbeschilderung ebenfalls vom Auftragneh</w:t>
            </w:r>
            <w:r w:rsidR="00784FCD" w:rsidRPr="00700397">
              <w:rPr>
                <w:rFonts w:ascii="Arial" w:hAnsi="Arial" w:cs="Arial"/>
                <w:sz w:val="22"/>
                <w:szCs w:val="22"/>
              </w:rPr>
              <w:t>mer zu tragen und in der betref</w:t>
            </w:r>
            <w:r w:rsidRPr="00700397">
              <w:rPr>
                <w:rFonts w:ascii="Arial" w:hAnsi="Arial" w:cs="Arial"/>
                <w:sz w:val="22"/>
                <w:szCs w:val="22"/>
              </w:rPr>
              <w:t>fenden OZ einzurechnen. Weitere Sicherungsmaßnahme z. B. Längsabsperrungen (Absturzsicherung, von Geh- und Radwegen sind ebenfalls vom Auftragnehmer zu tragen und in den betreffenden OZ einzurechnen.</w:t>
            </w:r>
          </w:p>
          <w:p w14:paraId="12233B04" w14:textId="77777777" w:rsidR="003F7E43" w:rsidRPr="00700397" w:rsidRDefault="003F7E43" w:rsidP="003F7E43">
            <w:pPr>
              <w:pStyle w:val="MPos"/>
              <w:tabs>
                <w:tab w:val="clear" w:pos="1134"/>
                <w:tab w:val="clear" w:pos="2268"/>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850"/>
                <w:tab w:val="left" w:pos="1701"/>
                <w:tab w:val="left" w:pos="2551"/>
                <w:tab w:val="left" w:pos="4252"/>
                <w:tab w:val="left" w:pos="5102"/>
                <w:tab w:val="left" w:pos="5953"/>
                <w:tab w:val="left" w:pos="6803"/>
                <w:tab w:val="left" w:pos="7654"/>
                <w:tab w:val="left" w:pos="8504"/>
                <w:tab w:val="left" w:pos="9354"/>
                <w:tab w:val="left" w:pos="10205"/>
                <w:tab w:val="left" w:pos="11055"/>
                <w:tab w:val="left" w:pos="11906"/>
              </w:tabs>
              <w:rPr>
                <w:sz w:val="22"/>
                <w:szCs w:val="22"/>
                <w:lang w:val="de-DE"/>
              </w:rPr>
            </w:pPr>
            <w:r w:rsidRPr="00700397">
              <w:rPr>
                <w:sz w:val="22"/>
                <w:szCs w:val="22"/>
                <w:lang w:val="de-DE"/>
              </w:rPr>
              <w:t>Die im Anhang befindlichen Ve</w:t>
            </w:r>
            <w:r w:rsidR="006528D4" w:rsidRPr="00700397">
              <w:rPr>
                <w:sz w:val="22"/>
                <w:szCs w:val="22"/>
                <w:lang w:val="de-DE"/>
              </w:rPr>
              <w:t>rkehrsbeschilderungspläne sind V</w:t>
            </w:r>
            <w:r w:rsidRPr="00700397">
              <w:rPr>
                <w:sz w:val="22"/>
                <w:szCs w:val="22"/>
                <w:lang w:val="de-DE"/>
              </w:rPr>
              <w:t>orentwurfspläne und erheben nicht den Anspruch auf Vollständigkeit.</w:t>
            </w:r>
          </w:p>
          <w:p w14:paraId="6C9BBDE0" w14:textId="77777777" w:rsidR="00F4240B" w:rsidRPr="00700397" w:rsidRDefault="00F4240B" w:rsidP="00CC6B96">
            <w:pPr>
              <w:jc w:val="both"/>
              <w:rPr>
                <w:rFonts w:ascii="Arial" w:hAnsi="Arial" w:cs="Arial"/>
                <w:sz w:val="22"/>
                <w:szCs w:val="22"/>
              </w:rPr>
            </w:pPr>
          </w:p>
        </w:tc>
      </w:tr>
    </w:tbl>
    <w:p w14:paraId="274BCE16" w14:textId="77777777" w:rsidR="003416D8" w:rsidRPr="00700397" w:rsidRDefault="003416D8">
      <w:pPr>
        <w:ind w:left="851"/>
        <w:jc w:val="both"/>
        <w:rPr>
          <w:rFonts w:ascii="Arial" w:hAnsi="Arial" w:cs="Arial"/>
          <w:sz w:val="22"/>
          <w:szCs w:val="22"/>
        </w:rPr>
      </w:pPr>
    </w:p>
    <w:p w14:paraId="222DEAAD"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3.1.</w:t>
      </w:r>
      <w:r w:rsidR="00CC6B96" w:rsidRPr="00700397">
        <w:rPr>
          <w:rFonts w:ascii="Arial" w:hAnsi="Arial" w:cs="Arial"/>
          <w:sz w:val="22"/>
          <w:szCs w:val="22"/>
        </w:rPr>
        <w:t>1</w:t>
      </w:r>
      <w:r w:rsidRPr="00700397">
        <w:rPr>
          <w:rFonts w:ascii="Arial" w:hAnsi="Arial" w:cs="Arial"/>
          <w:sz w:val="22"/>
          <w:szCs w:val="22"/>
        </w:rPr>
        <w:t>.</w:t>
      </w:r>
      <w:r w:rsidR="00CC6B96" w:rsidRPr="00700397">
        <w:rPr>
          <w:rFonts w:ascii="Arial" w:hAnsi="Arial" w:cs="Arial"/>
          <w:sz w:val="22"/>
          <w:szCs w:val="22"/>
        </w:rPr>
        <w:t>6</w:t>
      </w:r>
      <w:r w:rsidRPr="00700397">
        <w:rPr>
          <w:rFonts w:ascii="Arial" w:hAnsi="Arial" w:cs="Arial"/>
          <w:sz w:val="22"/>
          <w:szCs w:val="22"/>
        </w:rPr>
        <w:tab/>
        <w:t>Baufortschritt</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F4240B" w:rsidRPr="00700397" w14:paraId="06C9CF27" w14:textId="77777777" w:rsidTr="00F4240B">
        <w:tc>
          <w:tcPr>
            <w:tcW w:w="8221" w:type="dxa"/>
          </w:tcPr>
          <w:p w14:paraId="5690A9AA" w14:textId="77777777" w:rsidR="00F4240B" w:rsidRPr="00700397" w:rsidRDefault="00F4240B" w:rsidP="00DE0DD4">
            <w:pPr>
              <w:spacing w:after="60"/>
              <w:jc w:val="both"/>
              <w:rPr>
                <w:rFonts w:ascii="Arial" w:hAnsi="Arial" w:cs="Arial"/>
                <w:sz w:val="22"/>
                <w:szCs w:val="22"/>
              </w:rPr>
            </w:pPr>
            <w:r w:rsidRPr="00700397">
              <w:rPr>
                <w:rFonts w:ascii="Arial" w:hAnsi="Arial" w:cs="Arial"/>
                <w:sz w:val="22"/>
                <w:szCs w:val="22"/>
              </w:rPr>
              <w:t>Entsprechend dem Baufortschritt sind zur Gewährleistung der Verkehrssicherheit die Bankette sofort auf die Höhe der jeweils eingebau</w:t>
            </w:r>
            <w:r w:rsidR="00784FCD" w:rsidRPr="00700397">
              <w:rPr>
                <w:rFonts w:ascii="Arial" w:hAnsi="Arial" w:cs="Arial"/>
                <w:sz w:val="22"/>
                <w:szCs w:val="22"/>
              </w:rPr>
              <w:t>ten bituminösen Schichten aufzu</w:t>
            </w:r>
            <w:r w:rsidRPr="00700397">
              <w:rPr>
                <w:rFonts w:ascii="Arial" w:hAnsi="Arial" w:cs="Arial"/>
                <w:sz w:val="22"/>
                <w:szCs w:val="22"/>
              </w:rPr>
              <w:t>füllen und zu verdichten</w:t>
            </w:r>
            <w:r w:rsidR="00DE0DD4" w:rsidRPr="00700397">
              <w:rPr>
                <w:rFonts w:ascii="Arial" w:hAnsi="Arial" w:cs="Arial"/>
                <w:sz w:val="22"/>
                <w:szCs w:val="22"/>
              </w:rPr>
              <w:t>, oder mittels Leitbarken alle 50</w:t>
            </w:r>
            <w:r w:rsidR="00861146" w:rsidRPr="00700397">
              <w:rPr>
                <w:rFonts w:ascii="Arial" w:hAnsi="Arial" w:cs="Arial"/>
                <w:sz w:val="22"/>
                <w:szCs w:val="22"/>
              </w:rPr>
              <w:t xml:space="preserve"> </w:t>
            </w:r>
            <w:r w:rsidR="00DE0DD4" w:rsidRPr="00700397">
              <w:rPr>
                <w:rFonts w:ascii="Arial" w:hAnsi="Arial" w:cs="Arial"/>
                <w:sz w:val="22"/>
                <w:szCs w:val="22"/>
              </w:rPr>
              <w:t>m zu sichern</w:t>
            </w:r>
            <w:r w:rsidRPr="00700397">
              <w:rPr>
                <w:rFonts w:ascii="Arial" w:hAnsi="Arial" w:cs="Arial"/>
                <w:sz w:val="22"/>
                <w:szCs w:val="22"/>
              </w:rPr>
              <w:t>. Eine besondere Vergütung erfolgt nicht.</w:t>
            </w:r>
          </w:p>
        </w:tc>
      </w:tr>
    </w:tbl>
    <w:p w14:paraId="071CD055" w14:textId="77777777" w:rsidR="003416D8" w:rsidRPr="00700397" w:rsidRDefault="003416D8">
      <w:pPr>
        <w:tabs>
          <w:tab w:val="left" w:pos="851"/>
        </w:tabs>
        <w:ind w:left="851"/>
        <w:jc w:val="both"/>
        <w:rPr>
          <w:rFonts w:ascii="Arial" w:hAnsi="Arial" w:cs="Arial"/>
          <w:sz w:val="22"/>
          <w:szCs w:val="22"/>
        </w:rPr>
      </w:pPr>
    </w:p>
    <w:p w14:paraId="7770F317"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3.1.</w:t>
      </w:r>
      <w:r w:rsidR="00CC6B96" w:rsidRPr="00700397">
        <w:rPr>
          <w:rFonts w:ascii="Arial" w:hAnsi="Arial" w:cs="Arial"/>
          <w:sz w:val="22"/>
          <w:szCs w:val="22"/>
        </w:rPr>
        <w:t>1.7</w:t>
      </w:r>
      <w:r w:rsidRPr="00700397">
        <w:rPr>
          <w:rFonts w:ascii="Arial" w:hAnsi="Arial" w:cs="Arial"/>
          <w:sz w:val="22"/>
          <w:szCs w:val="22"/>
        </w:rPr>
        <w:tab/>
        <w:t>Aufrechterhaltung der Verkehrssicherheit nach Fertigstellung der Baumaßnahme</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F4240B" w:rsidRPr="00700397" w14:paraId="3AAE2B04" w14:textId="77777777" w:rsidTr="000E5A4E">
        <w:tc>
          <w:tcPr>
            <w:tcW w:w="8221" w:type="dxa"/>
          </w:tcPr>
          <w:p w14:paraId="432AAB9F" w14:textId="77777777" w:rsidR="00F4240B" w:rsidRPr="00700397" w:rsidRDefault="00F4240B" w:rsidP="00F4240B">
            <w:pPr>
              <w:spacing w:after="60"/>
              <w:jc w:val="both"/>
              <w:rPr>
                <w:rFonts w:ascii="Arial" w:hAnsi="Arial" w:cs="Arial"/>
                <w:sz w:val="22"/>
                <w:szCs w:val="22"/>
              </w:rPr>
            </w:pPr>
            <w:r w:rsidRPr="00700397">
              <w:rPr>
                <w:rFonts w:ascii="Arial" w:hAnsi="Arial" w:cs="Arial"/>
                <w:sz w:val="22"/>
                <w:szCs w:val="22"/>
              </w:rPr>
              <w:t>Vor Beendigung der Baumaßnahme bzw. Fertigstellung einzelner Abschnitte findet ein gemeinsamer Ortstermin unter Beteiligung des zuständigen Straßenverkehrsamtes und der Polizei statt, in dem die bei Fertigstellung der Baumaßnahme für die kontinuierliche Aufrechterhaltung der Verkehrssicherheit erforderlichen verkehrsrechtlichen Maßnahmen festgelegt werden.</w:t>
            </w:r>
          </w:p>
          <w:p w14:paraId="5706CCC0" w14:textId="77777777" w:rsidR="00F4240B" w:rsidRPr="00700397" w:rsidRDefault="00F4240B" w:rsidP="00F4240B">
            <w:pPr>
              <w:spacing w:after="60"/>
              <w:jc w:val="both"/>
              <w:rPr>
                <w:rFonts w:ascii="Arial" w:hAnsi="Arial" w:cs="Arial"/>
                <w:sz w:val="22"/>
                <w:szCs w:val="22"/>
              </w:rPr>
            </w:pPr>
            <w:r w:rsidRPr="00700397">
              <w:rPr>
                <w:rFonts w:ascii="Arial" w:hAnsi="Arial" w:cs="Arial"/>
                <w:sz w:val="22"/>
                <w:szCs w:val="22"/>
              </w:rPr>
              <w:t>Die hierfür erforderlichen Anordnungen trifft das Straßenverkehrsamt.</w:t>
            </w:r>
          </w:p>
          <w:p w14:paraId="3AE9C15C" w14:textId="77777777" w:rsidR="00F4240B" w:rsidRPr="00700397" w:rsidRDefault="00F4240B" w:rsidP="00F4240B">
            <w:pPr>
              <w:spacing w:after="60"/>
              <w:jc w:val="both"/>
              <w:rPr>
                <w:rFonts w:ascii="Arial" w:hAnsi="Arial" w:cs="Arial"/>
                <w:sz w:val="22"/>
                <w:szCs w:val="22"/>
              </w:rPr>
            </w:pPr>
            <w:r w:rsidRPr="00700397">
              <w:rPr>
                <w:rFonts w:ascii="Arial" w:hAnsi="Arial" w:cs="Arial"/>
                <w:sz w:val="22"/>
                <w:szCs w:val="22"/>
              </w:rPr>
              <w:t>Die angeordneten Verkehrszeichen und Verkeh</w:t>
            </w:r>
            <w:r w:rsidR="00784FCD" w:rsidRPr="00700397">
              <w:rPr>
                <w:rFonts w:ascii="Arial" w:hAnsi="Arial" w:cs="Arial"/>
                <w:sz w:val="22"/>
                <w:szCs w:val="22"/>
              </w:rPr>
              <w:t>rseinrichtungen werden zum Zeit</w:t>
            </w:r>
            <w:r w:rsidRPr="00700397">
              <w:rPr>
                <w:rFonts w:ascii="Arial" w:hAnsi="Arial" w:cs="Arial"/>
                <w:sz w:val="22"/>
                <w:szCs w:val="22"/>
              </w:rPr>
              <w:t>punkt der Fertigstellung der Baumaßnahme in Abstimmung mit dem Auftragnehmer vom Auftraggeber zu dessen Lasten beschafft und aufgestellt. Bis zum Ablauf dieser Maßnahmen obliegt die Verkehrssicherheit dem Auftragnehmer.</w:t>
            </w:r>
          </w:p>
          <w:p w14:paraId="34ABB792" w14:textId="77777777" w:rsidR="001D5A02" w:rsidRPr="00700397" w:rsidRDefault="00BF5084" w:rsidP="000778F4">
            <w:pPr>
              <w:tabs>
                <w:tab w:val="left" w:pos="1074"/>
                <w:tab w:val="left" w:pos="1278"/>
                <w:tab w:val="left" w:pos="1620"/>
              </w:tabs>
              <w:rPr>
                <w:rFonts w:ascii="Arial" w:hAnsi="Arial" w:cs="Arial"/>
                <w:sz w:val="22"/>
                <w:szCs w:val="22"/>
              </w:rPr>
            </w:pPr>
            <w:r w:rsidRPr="00700397">
              <w:rPr>
                <w:rFonts w:ascii="Arial" w:hAnsi="Arial" w:cs="Arial"/>
                <w:sz w:val="22"/>
                <w:szCs w:val="22"/>
              </w:rPr>
              <w:t xml:space="preserve">Jede Änderung der Verkehrszeichen und Verkehrseinrichtungen sowie der Verkehrsführung  bedarf der vorherigen </w:t>
            </w:r>
            <w:r w:rsidRPr="00700397">
              <w:rPr>
                <w:rFonts w:ascii="Arial" w:hAnsi="Arial" w:cs="Arial"/>
                <w:sz w:val="22"/>
                <w:szCs w:val="22"/>
                <w:u w:val="single"/>
              </w:rPr>
              <w:t>schriftlichen</w:t>
            </w:r>
            <w:r w:rsidRPr="00700397">
              <w:rPr>
                <w:rFonts w:ascii="Arial" w:hAnsi="Arial" w:cs="Arial"/>
                <w:sz w:val="22"/>
                <w:szCs w:val="22"/>
              </w:rPr>
              <w:t xml:space="preserve"> Anordnung durch die örtliche Bauüberwachung.</w:t>
            </w:r>
          </w:p>
        </w:tc>
      </w:tr>
    </w:tbl>
    <w:p w14:paraId="46B4FD2A" w14:textId="77777777" w:rsidR="003416D8" w:rsidRPr="00700397" w:rsidRDefault="003416D8">
      <w:pPr>
        <w:tabs>
          <w:tab w:val="left" w:pos="851"/>
        </w:tabs>
        <w:ind w:firstLine="851"/>
        <w:jc w:val="both"/>
        <w:rPr>
          <w:rFonts w:ascii="Arial" w:hAnsi="Arial" w:cs="Arial"/>
          <w:sz w:val="22"/>
          <w:szCs w:val="22"/>
        </w:rPr>
      </w:pPr>
    </w:p>
    <w:p w14:paraId="2860FD64" w14:textId="77777777" w:rsidR="000778F4" w:rsidRPr="00700397" w:rsidRDefault="006528D4" w:rsidP="000778F4">
      <w:pPr>
        <w:tabs>
          <w:tab w:val="left" w:pos="851"/>
        </w:tabs>
        <w:spacing w:after="120"/>
        <w:jc w:val="both"/>
        <w:rPr>
          <w:rFonts w:ascii="Arial" w:hAnsi="Arial" w:cs="Arial"/>
          <w:sz w:val="22"/>
          <w:szCs w:val="22"/>
        </w:rPr>
      </w:pPr>
      <w:r w:rsidRPr="00700397">
        <w:rPr>
          <w:rFonts w:ascii="Arial" w:hAnsi="Arial" w:cs="Arial"/>
          <w:sz w:val="22"/>
          <w:szCs w:val="22"/>
        </w:rPr>
        <w:t>3.1.1.8</w:t>
      </w:r>
      <w:r w:rsidRPr="00700397">
        <w:rPr>
          <w:rFonts w:ascii="Arial" w:hAnsi="Arial" w:cs="Arial"/>
          <w:sz w:val="22"/>
          <w:szCs w:val="22"/>
        </w:rPr>
        <w:tab/>
        <w:t>Verkehr</w:t>
      </w:r>
      <w:r w:rsidR="000778F4" w:rsidRPr="00700397">
        <w:rPr>
          <w:rFonts w:ascii="Arial" w:hAnsi="Arial" w:cs="Arial"/>
          <w:sz w:val="22"/>
          <w:szCs w:val="22"/>
        </w:rPr>
        <w:t>ssicherung nach RSA</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0778F4" w:rsidRPr="00700397" w14:paraId="083CFC56" w14:textId="77777777" w:rsidTr="0045413C">
        <w:tc>
          <w:tcPr>
            <w:tcW w:w="8221" w:type="dxa"/>
          </w:tcPr>
          <w:p w14:paraId="2BE5A398" w14:textId="77777777" w:rsidR="000778F4" w:rsidRPr="00700397" w:rsidRDefault="006528D4" w:rsidP="0045413C">
            <w:pPr>
              <w:spacing w:after="60"/>
              <w:jc w:val="both"/>
              <w:rPr>
                <w:rFonts w:ascii="Arial" w:hAnsi="Arial" w:cs="Arial"/>
                <w:sz w:val="22"/>
                <w:szCs w:val="22"/>
              </w:rPr>
            </w:pPr>
            <w:r w:rsidRPr="00700397">
              <w:rPr>
                <w:rFonts w:ascii="Arial" w:hAnsi="Arial" w:cs="Arial"/>
                <w:sz w:val="22"/>
                <w:szCs w:val="22"/>
              </w:rPr>
              <w:t>Im Rahmen von Arbeitsstellen kü</w:t>
            </w:r>
            <w:r w:rsidR="000778F4" w:rsidRPr="00700397">
              <w:rPr>
                <w:rFonts w:ascii="Arial" w:hAnsi="Arial" w:cs="Arial"/>
                <w:sz w:val="22"/>
                <w:szCs w:val="22"/>
              </w:rPr>
              <w:t>rzerer Dauer k</w:t>
            </w:r>
            <w:r w:rsidR="00784FCD" w:rsidRPr="00700397">
              <w:rPr>
                <w:rFonts w:ascii="Arial" w:hAnsi="Arial" w:cs="Arial"/>
                <w:sz w:val="22"/>
                <w:szCs w:val="22"/>
              </w:rPr>
              <w:t>ö</w:t>
            </w:r>
            <w:r w:rsidR="000778F4" w:rsidRPr="00700397">
              <w:rPr>
                <w:rFonts w:ascii="Arial" w:hAnsi="Arial" w:cs="Arial"/>
                <w:sz w:val="22"/>
                <w:szCs w:val="22"/>
              </w:rPr>
              <w:t>nnen die Leitbaken durch Leitkegel ersetzt werden. Auch auf die in den Regelplanen beschriebene Gelbmarkierung kann in diesem Fall verzichtet werden.</w:t>
            </w:r>
          </w:p>
          <w:p w14:paraId="23C1D5E3" w14:textId="77777777" w:rsidR="000778F4" w:rsidRPr="00700397" w:rsidRDefault="000778F4" w:rsidP="000778F4">
            <w:pPr>
              <w:overflowPunct/>
              <w:spacing w:line="240" w:lineRule="auto"/>
              <w:textAlignment w:val="auto"/>
              <w:rPr>
                <w:rFonts w:ascii="Arial" w:hAnsi="Arial" w:cs="Arial"/>
                <w:sz w:val="22"/>
                <w:szCs w:val="22"/>
              </w:rPr>
            </w:pPr>
            <w:r w:rsidRPr="00700397">
              <w:rPr>
                <w:rFonts w:ascii="Arial" w:hAnsi="Arial" w:cs="Arial"/>
                <w:sz w:val="22"/>
                <w:szCs w:val="22"/>
              </w:rPr>
              <w:t>Am Ende der t</w:t>
            </w:r>
            <w:r w:rsidR="006528D4" w:rsidRPr="00700397">
              <w:rPr>
                <w:rFonts w:ascii="Arial" w:hAnsi="Arial" w:cs="Arial"/>
                <w:sz w:val="22"/>
                <w:szCs w:val="22"/>
              </w:rPr>
              <w:t>ä</w:t>
            </w:r>
            <w:r w:rsidRPr="00700397">
              <w:rPr>
                <w:rFonts w:ascii="Arial" w:hAnsi="Arial" w:cs="Arial"/>
                <w:sz w:val="22"/>
                <w:szCs w:val="22"/>
              </w:rPr>
              <w:t>glichen Arbeitszeit sowie</w:t>
            </w:r>
            <w:r w:rsidR="00784FCD" w:rsidRPr="00700397">
              <w:rPr>
                <w:rFonts w:ascii="Arial" w:hAnsi="Arial" w:cs="Arial"/>
                <w:sz w:val="22"/>
                <w:szCs w:val="22"/>
              </w:rPr>
              <w:t xml:space="preserve"> an arbeitsfreien Tagen ist dafü</w:t>
            </w:r>
            <w:r w:rsidRPr="00700397">
              <w:rPr>
                <w:rFonts w:ascii="Arial" w:hAnsi="Arial" w:cs="Arial"/>
                <w:sz w:val="22"/>
                <w:szCs w:val="22"/>
              </w:rPr>
              <w:t xml:space="preserve">r Sorge zu tragen, dass ein Passieren des Baufeldes durch </w:t>
            </w:r>
            <w:r w:rsidR="00784FCD" w:rsidRPr="00700397">
              <w:rPr>
                <w:rFonts w:ascii="Arial" w:hAnsi="Arial" w:cs="Arial"/>
                <w:sz w:val="22"/>
                <w:szCs w:val="22"/>
              </w:rPr>
              <w:t>Einsatzfahrzeuge und Anlieger mö</w:t>
            </w:r>
            <w:r w:rsidRPr="00700397">
              <w:rPr>
                <w:rFonts w:ascii="Arial" w:hAnsi="Arial" w:cs="Arial"/>
                <w:sz w:val="22"/>
                <w:szCs w:val="22"/>
              </w:rPr>
              <w:t>glich ist. (Abstellen von Baugeraten und Lagerung von Baumaterialien).</w:t>
            </w:r>
          </w:p>
          <w:p w14:paraId="5E372CDF" w14:textId="77777777" w:rsidR="0068407A" w:rsidRPr="00700397" w:rsidRDefault="0068407A" w:rsidP="000778F4">
            <w:pPr>
              <w:overflowPunct/>
              <w:spacing w:line="240" w:lineRule="auto"/>
              <w:textAlignment w:val="auto"/>
              <w:rPr>
                <w:rFonts w:ascii="Arial" w:hAnsi="Arial" w:cs="Arial"/>
                <w:sz w:val="22"/>
                <w:szCs w:val="22"/>
              </w:rPr>
            </w:pPr>
          </w:p>
          <w:p w14:paraId="05C144D3" w14:textId="77777777" w:rsidR="000778F4" w:rsidRPr="00700397" w:rsidRDefault="000778F4" w:rsidP="000778F4">
            <w:pPr>
              <w:overflowPunct/>
              <w:spacing w:line="240" w:lineRule="auto"/>
              <w:textAlignment w:val="auto"/>
              <w:rPr>
                <w:rFonts w:ascii="Arial" w:hAnsi="Arial" w:cs="Arial"/>
                <w:sz w:val="22"/>
                <w:szCs w:val="22"/>
              </w:rPr>
            </w:pPr>
            <w:r w:rsidRPr="00700397">
              <w:rPr>
                <w:rFonts w:ascii="Arial" w:hAnsi="Arial" w:cs="Arial"/>
                <w:sz w:val="22"/>
                <w:szCs w:val="22"/>
              </w:rPr>
              <w:t xml:space="preserve">Die Baustelle muss vom Verantwortlichen innerhalb von </w:t>
            </w:r>
            <w:r w:rsidR="00A11979" w:rsidRPr="00700397">
              <w:rPr>
                <w:rFonts w:ascii="Arial" w:hAnsi="Arial" w:cs="Arial"/>
                <w:b/>
                <w:sz w:val="22"/>
                <w:szCs w:val="22"/>
                <w:u w:val="single"/>
              </w:rPr>
              <w:t>45</w:t>
            </w:r>
            <w:r w:rsidRPr="00700397">
              <w:rPr>
                <w:rFonts w:ascii="Arial" w:hAnsi="Arial" w:cs="Arial"/>
                <w:b/>
                <w:sz w:val="22"/>
                <w:szCs w:val="22"/>
                <w:u w:val="single"/>
              </w:rPr>
              <w:t xml:space="preserve"> Min</w:t>
            </w:r>
            <w:r w:rsidRPr="00700397">
              <w:rPr>
                <w:rFonts w:ascii="Arial" w:hAnsi="Arial" w:cs="Arial"/>
                <w:sz w:val="22"/>
                <w:szCs w:val="22"/>
              </w:rPr>
              <w:t>. nach Erhalt des Anrufes erreicht werden k</w:t>
            </w:r>
            <w:r w:rsidR="0068407A" w:rsidRPr="00700397">
              <w:rPr>
                <w:rFonts w:ascii="Arial" w:hAnsi="Arial" w:cs="Arial"/>
                <w:sz w:val="22"/>
                <w:szCs w:val="22"/>
              </w:rPr>
              <w:t>ö</w:t>
            </w:r>
            <w:r w:rsidRPr="00700397">
              <w:rPr>
                <w:rFonts w:ascii="Arial" w:hAnsi="Arial" w:cs="Arial"/>
                <w:sz w:val="22"/>
                <w:szCs w:val="22"/>
              </w:rPr>
              <w:t>nnen.</w:t>
            </w:r>
          </w:p>
          <w:p w14:paraId="627A1603" w14:textId="77777777" w:rsidR="00B53A05" w:rsidRPr="00700397" w:rsidRDefault="00B53A05" w:rsidP="000778F4">
            <w:pPr>
              <w:overflowPunct/>
              <w:spacing w:line="240" w:lineRule="auto"/>
              <w:textAlignment w:val="auto"/>
              <w:rPr>
                <w:rFonts w:ascii="Arial" w:hAnsi="Arial" w:cs="Arial"/>
                <w:sz w:val="22"/>
                <w:szCs w:val="22"/>
              </w:rPr>
            </w:pPr>
          </w:p>
          <w:p w14:paraId="00AB563F" w14:textId="77777777" w:rsidR="00B53A05" w:rsidRPr="00700397" w:rsidRDefault="00B53A05" w:rsidP="000778F4">
            <w:pPr>
              <w:overflowPunct/>
              <w:spacing w:line="240" w:lineRule="auto"/>
              <w:textAlignment w:val="auto"/>
              <w:rPr>
                <w:rFonts w:ascii="Arial" w:hAnsi="Arial" w:cs="Arial"/>
                <w:sz w:val="22"/>
                <w:szCs w:val="22"/>
              </w:rPr>
            </w:pPr>
            <w:r w:rsidRPr="00700397">
              <w:rPr>
                <w:rFonts w:ascii="Arial" w:hAnsi="Arial" w:cs="Arial"/>
                <w:sz w:val="22"/>
                <w:szCs w:val="22"/>
              </w:rPr>
              <w:t>Um Schleichwegverbindungen abseits der Baustelle zu unterbinden, sind entsprechende Absperrschranken und Verkehrszeichen einzuplanen.</w:t>
            </w:r>
          </w:p>
          <w:p w14:paraId="48186A9B" w14:textId="77777777" w:rsidR="00B53A05" w:rsidRPr="00700397" w:rsidRDefault="00B53A05" w:rsidP="000778F4">
            <w:pPr>
              <w:overflowPunct/>
              <w:spacing w:line="240" w:lineRule="auto"/>
              <w:textAlignment w:val="auto"/>
              <w:rPr>
                <w:rFonts w:ascii="Arial" w:hAnsi="Arial" w:cs="Arial"/>
                <w:sz w:val="22"/>
                <w:szCs w:val="22"/>
              </w:rPr>
            </w:pPr>
          </w:p>
          <w:p w14:paraId="6BBE8D3B" w14:textId="77777777" w:rsidR="00A11979" w:rsidRPr="00700397" w:rsidRDefault="00A11979" w:rsidP="000778F4">
            <w:pPr>
              <w:overflowPunct/>
              <w:spacing w:line="240" w:lineRule="auto"/>
              <w:textAlignment w:val="auto"/>
              <w:rPr>
                <w:rFonts w:ascii="Arial" w:hAnsi="Arial" w:cs="Arial"/>
                <w:sz w:val="22"/>
                <w:szCs w:val="22"/>
              </w:rPr>
            </w:pPr>
            <w:r w:rsidRPr="00700397">
              <w:rPr>
                <w:rFonts w:ascii="Arial" w:hAnsi="Arial" w:cs="Arial"/>
                <w:b/>
                <w:sz w:val="20"/>
              </w:rPr>
              <w:t>Der Kreis Borken behält sich vor, bei Mängeln in der Verkehrssicherung die Behebung der Mängel durch Dritte vornehmen zu lassen, wenn der Verantwortlich nicht rechtzeitig erreichbar ist. In Fällen von „Gefahr in Verzug“ erfolgt ohne weitere Aufforderung eine Wiederherstellung der Verkehrssicherheit im Rahmen einer Ersatzvornahme. Die anfallenden Kosten, auch von evtl. Fehleinsätzen sind durch die bauausführende Firma zu erstatten.</w:t>
            </w:r>
          </w:p>
        </w:tc>
      </w:tr>
    </w:tbl>
    <w:p w14:paraId="26A911F0" w14:textId="77777777" w:rsidR="000778F4" w:rsidRPr="00700397" w:rsidRDefault="000778F4">
      <w:pPr>
        <w:tabs>
          <w:tab w:val="left" w:pos="851"/>
        </w:tabs>
        <w:ind w:firstLine="851"/>
        <w:jc w:val="both"/>
        <w:rPr>
          <w:rFonts w:ascii="Arial" w:hAnsi="Arial" w:cs="Arial"/>
          <w:sz w:val="22"/>
          <w:szCs w:val="22"/>
        </w:rPr>
      </w:pPr>
    </w:p>
    <w:p w14:paraId="3F21DB7C" w14:textId="77777777" w:rsidR="00E776A2" w:rsidRPr="00700397" w:rsidRDefault="00E776A2" w:rsidP="00E776A2">
      <w:pPr>
        <w:tabs>
          <w:tab w:val="left" w:pos="851"/>
        </w:tabs>
        <w:spacing w:after="120"/>
        <w:jc w:val="both"/>
        <w:rPr>
          <w:rFonts w:ascii="Arial" w:hAnsi="Arial" w:cs="Arial"/>
          <w:sz w:val="22"/>
          <w:szCs w:val="22"/>
        </w:rPr>
      </w:pPr>
      <w:r w:rsidRPr="00700397">
        <w:rPr>
          <w:rFonts w:ascii="Arial" w:hAnsi="Arial" w:cs="Arial"/>
          <w:sz w:val="22"/>
          <w:szCs w:val="22"/>
        </w:rPr>
        <w:t>3.1.1.9</w:t>
      </w:r>
      <w:r w:rsidRPr="00700397">
        <w:rPr>
          <w:rFonts w:ascii="Arial" w:hAnsi="Arial" w:cs="Arial"/>
          <w:sz w:val="22"/>
          <w:szCs w:val="22"/>
        </w:rPr>
        <w:tab/>
        <w:t>Absicherung des Anliegerverkehrs, Müllabfuhr etc.</w:t>
      </w: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0"/>
      </w:tblGrid>
      <w:tr w:rsidR="00E776A2" w:rsidRPr="00700397" w14:paraId="1AE69E08" w14:textId="77777777" w:rsidTr="0005120A">
        <w:tc>
          <w:tcPr>
            <w:tcW w:w="8220" w:type="dxa"/>
          </w:tcPr>
          <w:p w14:paraId="10EDFFD6" w14:textId="77777777" w:rsidR="00E776A2" w:rsidRPr="00700397" w:rsidRDefault="00E776A2" w:rsidP="00E776A2">
            <w:pPr>
              <w:overflowPunct/>
              <w:spacing w:line="240" w:lineRule="auto"/>
              <w:textAlignment w:val="auto"/>
              <w:rPr>
                <w:rFonts w:ascii="Arial" w:hAnsi="Arial" w:cs="Arial"/>
                <w:sz w:val="22"/>
                <w:szCs w:val="22"/>
              </w:rPr>
            </w:pPr>
            <w:r w:rsidRPr="00700397">
              <w:rPr>
                <w:rFonts w:ascii="Arial" w:hAnsi="Arial" w:cs="Arial"/>
                <w:sz w:val="22"/>
                <w:szCs w:val="22"/>
              </w:rPr>
              <w:t>W</w:t>
            </w:r>
            <w:r w:rsidR="006528D4" w:rsidRPr="00700397">
              <w:rPr>
                <w:rFonts w:ascii="Arial" w:hAnsi="Arial" w:cs="Arial"/>
                <w:sz w:val="22"/>
                <w:szCs w:val="22"/>
              </w:rPr>
              <w:t>ä</w:t>
            </w:r>
            <w:r w:rsidRPr="00700397">
              <w:rPr>
                <w:rFonts w:ascii="Arial" w:hAnsi="Arial" w:cs="Arial"/>
                <w:sz w:val="22"/>
                <w:szCs w:val="22"/>
              </w:rPr>
              <w:t>hrend der Bauarbeiten sind die Zugange und Zufahrten zu den Anliegergrundstucken freizuhal</w:t>
            </w:r>
            <w:r w:rsidR="004B7B54" w:rsidRPr="00700397">
              <w:rPr>
                <w:rFonts w:ascii="Arial" w:hAnsi="Arial" w:cs="Arial"/>
                <w:sz w:val="22"/>
                <w:szCs w:val="22"/>
              </w:rPr>
              <w:t>ten und provisorisch anzuschließ</w:t>
            </w:r>
            <w:r w:rsidRPr="00700397">
              <w:rPr>
                <w:rFonts w:ascii="Arial" w:hAnsi="Arial" w:cs="Arial"/>
                <w:sz w:val="22"/>
                <w:szCs w:val="22"/>
              </w:rPr>
              <w:t xml:space="preserve">en. Fahrbahnanrampungen sind verkehrssicher auszubilden. Der Anliegerverkehr besonders </w:t>
            </w:r>
            <w:r w:rsidR="005D3B39" w:rsidRPr="00700397">
              <w:rPr>
                <w:rFonts w:ascii="Arial" w:hAnsi="Arial" w:cs="Arial"/>
                <w:sz w:val="22"/>
                <w:szCs w:val="22"/>
              </w:rPr>
              <w:t>für</w:t>
            </w:r>
            <w:r w:rsidRPr="00700397">
              <w:rPr>
                <w:rFonts w:ascii="Arial" w:hAnsi="Arial" w:cs="Arial"/>
                <w:sz w:val="22"/>
                <w:szCs w:val="22"/>
              </w:rPr>
              <w:t xml:space="preserve"> Polizei, Feuerwehr, Krankenwagen, etc. muss grunds</w:t>
            </w:r>
            <w:r w:rsidR="004B7B54" w:rsidRPr="00700397">
              <w:rPr>
                <w:rFonts w:ascii="Arial" w:hAnsi="Arial" w:cs="Arial"/>
                <w:sz w:val="22"/>
                <w:szCs w:val="22"/>
              </w:rPr>
              <w:t>ätzlich ermö</w:t>
            </w:r>
            <w:r w:rsidRPr="00700397">
              <w:rPr>
                <w:rFonts w:ascii="Arial" w:hAnsi="Arial" w:cs="Arial"/>
                <w:sz w:val="22"/>
                <w:szCs w:val="22"/>
              </w:rPr>
              <w:t>glicht werden.</w:t>
            </w:r>
          </w:p>
          <w:p w14:paraId="157C7BC7" w14:textId="77777777" w:rsidR="00E776A2" w:rsidRPr="00700397" w:rsidRDefault="005D3B39" w:rsidP="00E776A2">
            <w:pPr>
              <w:overflowPunct/>
              <w:spacing w:line="240" w:lineRule="auto"/>
              <w:textAlignment w:val="auto"/>
              <w:rPr>
                <w:rFonts w:ascii="Arial" w:hAnsi="Arial" w:cs="Arial"/>
                <w:sz w:val="22"/>
                <w:szCs w:val="22"/>
              </w:rPr>
            </w:pPr>
            <w:r w:rsidRPr="00700397">
              <w:rPr>
                <w:rFonts w:ascii="Arial" w:hAnsi="Arial" w:cs="Arial"/>
                <w:sz w:val="22"/>
                <w:szCs w:val="22"/>
              </w:rPr>
              <w:t>Für</w:t>
            </w:r>
            <w:r w:rsidR="00E776A2" w:rsidRPr="00700397">
              <w:rPr>
                <w:rFonts w:ascii="Arial" w:hAnsi="Arial" w:cs="Arial"/>
                <w:sz w:val="22"/>
                <w:szCs w:val="22"/>
              </w:rPr>
              <w:t xml:space="preserve"> die Mullabfuhr ist folgende Regelung zu treffen:</w:t>
            </w:r>
          </w:p>
          <w:p w14:paraId="63A53C42" w14:textId="77777777" w:rsidR="00E776A2" w:rsidRPr="00700397" w:rsidRDefault="00E776A2" w:rsidP="00E776A2">
            <w:pPr>
              <w:overflowPunct/>
              <w:spacing w:line="240" w:lineRule="auto"/>
              <w:textAlignment w:val="auto"/>
              <w:rPr>
                <w:rFonts w:ascii="Arial" w:hAnsi="Arial" w:cs="Arial"/>
                <w:sz w:val="22"/>
                <w:szCs w:val="22"/>
              </w:rPr>
            </w:pPr>
            <w:r w:rsidRPr="00700397">
              <w:rPr>
                <w:rFonts w:ascii="Arial" w:hAnsi="Arial" w:cs="Arial"/>
                <w:sz w:val="22"/>
                <w:szCs w:val="22"/>
              </w:rPr>
              <w:t xml:space="preserve">1. In Zusammenarbeit mit der Kommune ist die Mullabfuhr </w:t>
            </w:r>
            <w:r w:rsidR="005D3B39" w:rsidRPr="00700397">
              <w:rPr>
                <w:rFonts w:ascii="Arial" w:hAnsi="Arial" w:cs="Arial"/>
                <w:sz w:val="22"/>
                <w:szCs w:val="22"/>
              </w:rPr>
              <w:t>für</w:t>
            </w:r>
            <w:r w:rsidRPr="00700397">
              <w:rPr>
                <w:rFonts w:ascii="Arial" w:hAnsi="Arial" w:cs="Arial"/>
                <w:sz w:val="22"/>
                <w:szCs w:val="22"/>
              </w:rPr>
              <w:t xml:space="preserve"> die Dauer der Bauzeit neu zu regeln, d.h., die Anlieger sind schriftlic</w:t>
            </w:r>
            <w:r w:rsidR="004B7B54" w:rsidRPr="00700397">
              <w:rPr>
                <w:rFonts w:ascii="Arial" w:hAnsi="Arial" w:cs="Arial"/>
                <w:sz w:val="22"/>
                <w:szCs w:val="22"/>
              </w:rPr>
              <w:t>h durch Postwurfsendungen o.a. ü</w:t>
            </w:r>
            <w:r w:rsidRPr="00700397">
              <w:rPr>
                <w:rFonts w:ascii="Arial" w:hAnsi="Arial" w:cs="Arial"/>
                <w:sz w:val="22"/>
                <w:szCs w:val="22"/>
              </w:rPr>
              <w:t>ber di</w:t>
            </w:r>
            <w:r w:rsidR="004B7B54" w:rsidRPr="00700397">
              <w:rPr>
                <w:rFonts w:ascii="Arial" w:hAnsi="Arial" w:cs="Arial"/>
                <w:sz w:val="22"/>
                <w:szCs w:val="22"/>
              </w:rPr>
              <w:t>e zukünftige Abfuhr wä</w:t>
            </w:r>
            <w:r w:rsidRPr="00700397">
              <w:rPr>
                <w:rFonts w:ascii="Arial" w:hAnsi="Arial" w:cs="Arial"/>
                <w:sz w:val="22"/>
                <w:szCs w:val="22"/>
              </w:rPr>
              <w:t>hrend der Bauzeit zu informieren.</w:t>
            </w:r>
          </w:p>
          <w:p w14:paraId="5505AE4E" w14:textId="77777777" w:rsidR="00E776A2" w:rsidRPr="00700397" w:rsidRDefault="00E776A2" w:rsidP="00E776A2">
            <w:pPr>
              <w:overflowPunct/>
              <w:spacing w:line="240" w:lineRule="auto"/>
              <w:textAlignment w:val="auto"/>
              <w:rPr>
                <w:rFonts w:ascii="Arial" w:hAnsi="Arial" w:cs="Arial"/>
                <w:sz w:val="22"/>
                <w:szCs w:val="22"/>
              </w:rPr>
            </w:pPr>
            <w:r w:rsidRPr="00700397">
              <w:rPr>
                <w:rFonts w:ascii="Arial" w:hAnsi="Arial" w:cs="Arial"/>
                <w:sz w:val="22"/>
                <w:szCs w:val="22"/>
              </w:rPr>
              <w:t>2. Bei Bau</w:t>
            </w:r>
            <w:r w:rsidR="004B7B54" w:rsidRPr="00700397">
              <w:rPr>
                <w:rFonts w:ascii="Arial" w:hAnsi="Arial" w:cs="Arial"/>
                <w:sz w:val="22"/>
                <w:szCs w:val="22"/>
              </w:rPr>
              <w:t>arbeiten mit engen Verkehrsverhältnissen kö</w:t>
            </w:r>
            <w:r w:rsidRPr="00700397">
              <w:rPr>
                <w:rFonts w:ascii="Arial" w:hAnsi="Arial" w:cs="Arial"/>
                <w:sz w:val="22"/>
                <w:szCs w:val="22"/>
              </w:rPr>
              <w:t xml:space="preserve">nnen andere Abholstationen den Anliegern genannt </w:t>
            </w:r>
            <w:r w:rsidR="004B7B54" w:rsidRPr="00700397">
              <w:rPr>
                <w:rFonts w:ascii="Arial" w:hAnsi="Arial" w:cs="Arial"/>
                <w:sz w:val="22"/>
                <w:szCs w:val="22"/>
              </w:rPr>
              <w:t>werden. Diese Angaben sollten wä</w:t>
            </w:r>
            <w:r w:rsidRPr="00700397">
              <w:rPr>
                <w:rFonts w:ascii="Arial" w:hAnsi="Arial" w:cs="Arial"/>
                <w:sz w:val="22"/>
                <w:szCs w:val="22"/>
              </w:rPr>
              <w:t>hrend der Bauzeit aber einheitlich gehandhabt werden.</w:t>
            </w:r>
          </w:p>
          <w:p w14:paraId="55FCC99D" w14:textId="77777777" w:rsidR="00E776A2" w:rsidRPr="00700397" w:rsidRDefault="00E776A2" w:rsidP="00E776A2">
            <w:pPr>
              <w:overflowPunct/>
              <w:spacing w:line="240" w:lineRule="auto"/>
              <w:textAlignment w:val="auto"/>
              <w:rPr>
                <w:rFonts w:ascii="Arial" w:hAnsi="Arial" w:cs="Arial"/>
                <w:sz w:val="22"/>
                <w:szCs w:val="22"/>
              </w:rPr>
            </w:pPr>
            <w:r w:rsidRPr="00700397">
              <w:rPr>
                <w:rFonts w:ascii="Arial" w:hAnsi="Arial" w:cs="Arial"/>
                <w:sz w:val="22"/>
                <w:szCs w:val="22"/>
              </w:rPr>
              <w:t xml:space="preserve">3. Das Mullentsorgungsunternehmen ist </w:t>
            </w:r>
            <w:r w:rsidR="004B7B54" w:rsidRPr="00700397">
              <w:rPr>
                <w:rFonts w:ascii="Arial" w:hAnsi="Arial" w:cs="Arial"/>
                <w:sz w:val="22"/>
                <w:szCs w:val="22"/>
              </w:rPr>
              <w:t>ü</w:t>
            </w:r>
            <w:r w:rsidRPr="00700397">
              <w:rPr>
                <w:rFonts w:ascii="Arial" w:hAnsi="Arial" w:cs="Arial"/>
                <w:sz w:val="22"/>
                <w:szCs w:val="22"/>
              </w:rPr>
              <w:t>ber die neuen Situationen zu benachrichtigen:</w:t>
            </w:r>
          </w:p>
          <w:p w14:paraId="5DCF7FB9" w14:textId="77777777" w:rsidR="00E776A2" w:rsidRPr="00700397" w:rsidRDefault="00E776A2" w:rsidP="00E776A2">
            <w:pPr>
              <w:overflowPunct/>
              <w:spacing w:line="240" w:lineRule="auto"/>
              <w:textAlignment w:val="auto"/>
              <w:rPr>
                <w:rFonts w:ascii="Arial" w:hAnsi="Arial" w:cs="Arial"/>
                <w:sz w:val="22"/>
                <w:szCs w:val="22"/>
              </w:rPr>
            </w:pPr>
            <w:r w:rsidRPr="00700397">
              <w:rPr>
                <w:rFonts w:ascii="Arial" w:hAnsi="Arial" w:cs="Arial"/>
                <w:sz w:val="22"/>
                <w:szCs w:val="22"/>
              </w:rPr>
              <w:t>4. Die Baufirma wird verpflichtet, die Abfuhr ggf. d</w:t>
            </w:r>
            <w:r w:rsidR="004B7B54" w:rsidRPr="00700397">
              <w:rPr>
                <w:rFonts w:ascii="Arial" w:hAnsi="Arial" w:cs="Arial"/>
                <w:sz w:val="22"/>
                <w:szCs w:val="22"/>
              </w:rPr>
              <w:t>urch Herausziehen der Abfallgefäß</w:t>
            </w:r>
            <w:r w:rsidRPr="00700397">
              <w:rPr>
                <w:rFonts w:ascii="Arial" w:hAnsi="Arial" w:cs="Arial"/>
                <w:sz w:val="22"/>
                <w:szCs w:val="22"/>
              </w:rPr>
              <w:t xml:space="preserve">e aus der Baustelle bis zu einer vereinbarten Abholstation sicherzustellen und eine Koordinierung </w:t>
            </w:r>
            <w:r w:rsidR="004B7B54" w:rsidRPr="00700397">
              <w:rPr>
                <w:rFonts w:ascii="Arial" w:hAnsi="Arial" w:cs="Arial"/>
                <w:sz w:val="22"/>
                <w:szCs w:val="22"/>
              </w:rPr>
              <w:t>mit Bürgern/Mü</w:t>
            </w:r>
            <w:r w:rsidRPr="00700397">
              <w:rPr>
                <w:rFonts w:ascii="Arial" w:hAnsi="Arial" w:cs="Arial"/>
                <w:sz w:val="22"/>
                <w:szCs w:val="22"/>
              </w:rPr>
              <w:t xml:space="preserve">llentsorgungsunternehmen/Verwaltung </w:t>
            </w:r>
            <w:r w:rsidR="00BE7467" w:rsidRPr="00700397">
              <w:rPr>
                <w:rFonts w:ascii="Arial" w:hAnsi="Arial" w:cs="Arial"/>
                <w:sz w:val="22"/>
                <w:szCs w:val="22"/>
              </w:rPr>
              <w:t>ordnungsgemäß</w:t>
            </w:r>
            <w:r w:rsidRPr="00700397">
              <w:rPr>
                <w:rFonts w:ascii="Arial" w:hAnsi="Arial" w:cs="Arial"/>
                <w:sz w:val="22"/>
                <w:szCs w:val="22"/>
              </w:rPr>
              <w:t xml:space="preserve"> vorzunehmen.</w:t>
            </w:r>
          </w:p>
          <w:p w14:paraId="7C63C76D" w14:textId="77777777" w:rsidR="00E776A2" w:rsidRPr="00700397" w:rsidRDefault="00E776A2" w:rsidP="00E776A2">
            <w:pPr>
              <w:overflowPunct/>
              <w:spacing w:line="240" w:lineRule="auto"/>
              <w:textAlignment w:val="auto"/>
              <w:rPr>
                <w:rFonts w:ascii="Arial" w:hAnsi="Arial" w:cs="Arial"/>
                <w:sz w:val="22"/>
                <w:szCs w:val="22"/>
              </w:rPr>
            </w:pPr>
            <w:r w:rsidRPr="00700397">
              <w:rPr>
                <w:rFonts w:ascii="Arial" w:hAnsi="Arial" w:cs="Arial"/>
                <w:sz w:val="22"/>
                <w:szCs w:val="22"/>
              </w:rPr>
              <w:t xml:space="preserve">5. Die Baufirma haftet </w:t>
            </w:r>
            <w:r w:rsidR="005D3B39" w:rsidRPr="00700397">
              <w:rPr>
                <w:rFonts w:ascii="Arial" w:hAnsi="Arial" w:cs="Arial"/>
                <w:sz w:val="22"/>
                <w:szCs w:val="22"/>
              </w:rPr>
              <w:t>für</w:t>
            </w:r>
            <w:r w:rsidRPr="00700397">
              <w:rPr>
                <w:rFonts w:ascii="Arial" w:hAnsi="Arial" w:cs="Arial"/>
                <w:sz w:val="22"/>
                <w:szCs w:val="22"/>
              </w:rPr>
              <w:t xml:space="preserve"> evtl. Schaden aufgrund ihrer nicht einwandfreien Dispositionen.</w:t>
            </w:r>
          </w:p>
        </w:tc>
      </w:tr>
    </w:tbl>
    <w:p w14:paraId="1C494F15" w14:textId="77777777" w:rsidR="00E776A2" w:rsidRPr="00700397" w:rsidRDefault="00E776A2">
      <w:pPr>
        <w:tabs>
          <w:tab w:val="left" w:pos="851"/>
        </w:tabs>
        <w:ind w:firstLine="851"/>
        <w:jc w:val="both"/>
        <w:rPr>
          <w:rFonts w:ascii="Arial" w:hAnsi="Arial" w:cs="Arial"/>
          <w:sz w:val="22"/>
          <w:szCs w:val="22"/>
        </w:rPr>
      </w:pPr>
    </w:p>
    <w:p w14:paraId="436B989E" w14:textId="77777777" w:rsidR="00402EE8" w:rsidRPr="00700397" w:rsidRDefault="00402EE8" w:rsidP="00402EE8">
      <w:pPr>
        <w:tabs>
          <w:tab w:val="left" w:pos="851"/>
        </w:tabs>
        <w:spacing w:after="120"/>
        <w:jc w:val="both"/>
        <w:rPr>
          <w:rFonts w:ascii="Arial" w:hAnsi="Arial" w:cs="Arial"/>
          <w:sz w:val="22"/>
          <w:szCs w:val="22"/>
        </w:rPr>
      </w:pPr>
      <w:r w:rsidRPr="00700397">
        <w:rPr>
          <w:rFonts w:ascii="Arial" w:hAnsi="Arial" w:cs="Arial"/>
          <w:sz w:val="22"/>
          <w:szCs w:val="22"/>
        </w:rPr>
        <w:t>3.1.1.10</w:t>
      </w:r>
      <w:r w:rsidRPr="00700397">
        <w:rPr>
          <w:rFonts w:ascii="Arial" w:hAnsi="Arial" w:cs="Arial"/>
          <w:sz w:val="22"/>
          <w:szCs w:val="22"/>
        </w:rPr>
        <w:tab/>
        <w:t>Tragepflicht</w:t>
      </w:r>
    </w:p>
    <w:p w14:paraId="11CAC3E3" w14:textId="77777777" w:rsidR="00537BE9" w:rsidRPr="00700397" w:rsidRDefault="00537BE9" w:rsidP="008C3C72">
      <w:pPr>
        <w:tabs>
          <w:tab w:val="left" w:pos="851"/>
        </w:tabs>
        <w:spacing w:after="120"/>
        <w:ind w:left="851"/>
        <w:jc w:val="both"/>
        <w:rPr>
          <w:rFonts w:ascii="Arial" w:hAnsi="Arial" w:cs="Arial"/>
          <w:sz w:val="22"/>
          <w:szCs w:val="22"/>
        </w:rPr>
      </w:pP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700397" w:rsidRPr="00700397" w14:paraId="5C4D0C5D" w14:textId="77777777" w:rsidTr="00A27618">
        <w:trPr>
          <w:trHeight w:val="3261"/>
        </w:trPr>
        <w:tc>
          <w:tcPr>
            <w:tcW w:w="4105" w:type="dxa"/>
          </w:tcPr>
          <w:p w14:paraId="2AC990D1" w14:textId="77777777" w:rsidR="00A27618" w:rsidRPr="00700397" w:rsidRDefault="00A27618" w:rsidP="006561D3">
            <w:pPr>
              <w:overflowPunct/>
              <w:spacing w:line="240" w:lineRule="auto"/>
              <w:textAlignment w:val="auto"/>
              <w:rPr>
                <w:rFonts w:ascii="Arial" w:hAnsi="Arial" w:cs="Arial"/>
                <w:b/>
                <w:sz w:val="22"/>
                <w:szCs w:val="22"/>
              </w:rPr>
            </w:pPr>
            <w:r w:rsidRPr="00700397">
              <w:rPr>
                <w:rFonts w:ascii="Arial" w:hAnsi="Arial" w:cs="Arial"/>
                <w:sz w:val="22"/>
                <w:szCs w:val="22"/>
              </w:rPr>
              <w:t>Aufgrund des hohen Unfallrisikos bei Arbeiten im und am Verkehrsraum durch den laufenden Verkehr gelten auf der Baustelle die folgenden verpflichtenden Vorgaben. Der Aufenthalt im Verkehrsraum muss auf das für die Aufrechterhaltung des Baustellenbetriebes Notwendige beschränkt bleiben.</w:t>
            </w:r>
          </w:p>
        </w:tc>
        <w:tc>
          <w:tcPr>
            <w:tcW w:w="4105" w:type="dxa"/>
          </w:tcPr>
          <w:p w14:paraId="11C561FE" w14:textId="77777777" w:rsidR="00A27618" w:rsidRPr="00700397" w:rsidRDefault="00A27618" w:rsidP="006561D3">
            <w:pPr>
              <w:overflowPunct/>
              <w:spacing w:line="240" w:lineRule="auto"/>
              <w:textAlignment w:val="auto"/>
              <w:rPr>
                <w:rFonts w:ascii="Arial" w:hAnsi="Arial" w:cs="Arial"/>
                <w:b/>
                <w:sz w:val="22"/>
                <w:szCs w:val="22"/>
              </w:rPr>
            </w:pPr>
            <w:r w:rsidRPr="00700397">
              <w:rPr>
                <w:rFonts w:ascii="Arial" w:hAnsi="Arial" w:cs="Arial"/>
                <w:noProof/>
              </w:rPr>
              <w:drawing>
                <wp:anchor distT="0" distB="0" distL="114300" distR="114300" simplePos="0" relativeHeight="251667456" behindDoc="0" locked="0" layoutInCell="1" allowOverlap="1" wp14:anchorId="4762B901" wp14:editId="31603E58">
                  <wp:simplePos x="0" y="0"/>
                  <wp:positionH relativeFrom="column">
                    <wp:posOffset>-635</wp:posOffset>
                  </wp:positionH>
                  <wp:positionV relativeFrom="paragraph">
                    <wp:posOffset>2540</wp:posOffset>
                  </wp:positionV>
                  <wp:extent cx="2393314" cy="1941616"/>
                  <wp:effectExtent l="0" t="0" r="762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4304" cy="1950532"/>
                          </a:xfrm>
                          <a:prstGeom prst="rect">
                            <a:avLst/>
                          </a:prstGeom>
                        </pic:spPr>
                      </pic:pic>
                    </a:graphicData>
                  </a:graphic>
                  <wp14:sizeRelH relativeFrom="page">
                    <wp14:pctWidth>0</wp14:pctWidth>
                  </wp14:sizeRelH>
                  <wp14:sizeRelV relativeFrom="page">
                    <wp14:pctHeight>0</wp14:pctHeight>
                  </wp14:sizeRelV>
                </wp:anchor>
              </w:drawing>
            </w:r>
          </w:p>
        </w:tc>
      </w:tr>
      <w:tr w:rsidR="00A27618" w:rsidRPr="00700397" w14:paraId="47F2E51C" w14:textId="77777777" w:rsidTr="0005120A">
        <w:trPr>
          <w:trHeight w:val="3261"/>
        </w:trPr>
        <w:tc>
          <w:tcPr>
            <w:tcW w:w="8210" w:type="dxa"/>
            <w:gridSpan w:val="2"/>
          </w:tcPr>
          <w:p w14:paraId="12E02361" w14:textId="77777777" w:rsidR="00A27618" w:rsidRPr="00700397" w:rsidRDefault="00A27618" w:rsidP="00A27618">
            <w:pPr>
              <w:overflowPunct/>
              <w:spacing w:line="240" w:lineRule="auto"/>
              <w:textAlignment w:val="auto"/>
              <w:rPr>
                <w:rFonts w:ascii="Arial" w:hAnsi="Arial" w:cs="Arial"/>
                <w:sz w:val="20"/>
              </w:rPr>
            </w:pPr>
            <w:r w:rsidRPr="00700397">
              <w:rPr>
                <w:rFonts w:ascii="Arial" w:hAnsi="Arial" w:cs="Arial"/>
                <w:sz w:val="20"/>
              </w:rPr>
              <w:t xml:space="preserve">Personen, die sich in der Regel nur im gegen den Verkehr (Baustellenverkehr und Allgemeiner Straßenverkehr) abgesicherten Baustellenbereich aufhalten oder tätig sind, müssen </w:t>
            </w:r>
            <w:r w:rsidRPr="00700397">
              <w:rPr>
                <w:rFonts w:ascii="Arial" w:hAnsi="Arial" w:cs="Arial"/>
                <w:b/>
                <w:bCs/>
                <w:i/>
                <w:iCs/>
                <w:sz w:val="20"/>
              </w:rPr>
              <w:t xml:space="preserve">Warnkleidung </w:t>
            </w:r>
            <w:r w:rsidRPr="00700397">
              <w:rPr>
                <w:rFonts w:ascii="Arial" w:hAnsi="Arial" w:cs="Arial"/>
                <w:sz w:val="20"/>
              </w:rPr>
              <w:t xml:space="preserve">der </w:t>
            </w:r>
            <w:r w:rsidRPr="00700397">
              <w:rPr>
                <w:rFonts w:ascii="Arial" w:hAnsi="Arial" w:cs="Arial"/>
                <w:b/>
                <w:bCs/>
                <w:i/>
                <w:iCs/>
                <w:sz w:val="20"/>
              </w:rPr>
              <w:t xml:space="preserve">Klasse 2 </w:t>
            </w:r>
            <w:r w:rsidRPr="00700397">
              <w:rPr>
                <w:rFonts w:ascii="Arial" w:hAnsi="Arial" w:cs="Arial"/>
                <w:sz w:val="20"/>
              </w:rPr>
              <w:t>tragen. Die zulässige Kleidung ist in Abbildung 1 dargestellt. Zur vorgenannten Gruppe gehört u. a. der folgende Personenkreis.</w:t>
            </w:r>
          </w:p>
          <w:p w14:paraId="3BBA00AD" w14:textId="77777777" w:rsidR="00A27618" w:rsidRPr="00700397" w:rsidRDefault="00A27618" w:rsidP="00A27618">
            <w:pPr>
              <w:overflowPunct/>
              <w:spacing w:line="240" w:lineRule="auto"/>
              <w:textAlignment w:val="auto"/>
              <w:rPr>
                <w:rFonts w:ascii="Arial" w:hAnsi="Arial" w:cs="Arial"/>
                <w:sz w:val="20"/>
              </w:rPr>
            </w:pPr>
          </w:p>
          <w:p w14:paraId="69B8CEC7" w14:textId="77777777" w:rsidR="00A27618" w:rsidRPr="00700397" w:rsidRDefault="00A27618" w:rsidP="00A27618">
            <w:pPr>
              <w:overflowPunct/>
              <w:spacing w:line="240" w:lineRule="auto"/>
              <w:textAlignment w:val="auto"/>
              <w:rPr>
                <w:rFonts w:ascii="Arial" w:hAnsi="Arial" w:cs="Arial"/>
                <w:b/>
                <w:bCs/>
                <w:sz w:val="20"/>
              </w:rPr>
            </w:pPr>
            <w:r w:rsidRPr="00700397">
              <w:rPr>
                <w:rFonts w:ascii="Arial" w:hAnsi="Arial" w:cs="Arial"/>
                <w:sz w:val="20"/>
              </w:rPr>
              <w:t xml:space="preserve">- </w:t>
            </w:r>
            <w:r w:rsidRPr="00700397">
              <w:rPr>
                <w:rFonts w:ascii="Arial" w:hAnsi="Arial" w:cs="Arial"/>
                <w:b/>
                <w:bCs/>
                <w:sz w:val="20"/>
              </w:rPr>
              <w:t>Beschäftigte von Bauunternehmen, welche Bautätigkeiten innerhalb des Arbeits</w:t>
            </w:r>
            <w:r w:rsidRPr="00700397">
              <w:rPr>
                <w:rFonts w:ascii="Arial" w:hAnsi="Arial" w:cs="Arial"/>
                <w:b/>
                <w:bCs/>
                <w:sz w:val="20"/>
              </w:rPr>
              <w:tab/>
              <w:t>bereichs durchführen.</w:t>
            </w:r>
          </w:p>
          <w:p w14:paraId="71E191A4" w14:textId="77777777" w:rsidR="00A27618" w:rsidRPr="00700397" w:rsidRDefault="00A27618" w:rsidP="00A27618">
            <w:pPr>
              <w:overflowPunct/>
              <w:spacing w:line="240" w:lineRule="auto"/>
              <w:textAlignment w:val="auto"/>
              <w:rPr>
                <w:rFonts w:ascii="Arial" w:hAnsi="Arial" w:cs="Arial"/>
                <w:b/>
                <w:bCs/>
                <w:sz w:val="20"/>
              </w:rPr>
            </w:pPr>
            <w:r w:rsidRPr="00700397">
              <w:rPr>
                <w:rFonts w:ascii="Arial" w:hAnsi="Arial" w:cs="Arial"/>
                <w:sz w:val="20"/>
              </w:rPr>
              <w:t xml:space="preserve">- </w:t>
            </w:r>
            <w:r w:rsidRPr="00700397">
              <w:rPr>
                <w:rFonts w:ascii="Arial" w:hAnsi="Arial" w:cs="Arial"/>
                <w:b/>
                <w:bCs/>
                <w:sz w:val="20"/>
              </w:rPr>
              <w:t xml:space="preserve">Personen, welche sich nur zu kurzen Kontrollen, Besichtigungen oder im Rahmen </w:t>
            </w:r>
            <w:r w:rsidRPr="00700397">
              <w:rPr>
                <w:rFonts w:ascii="Arial" w:hAnsi="Arial" w:cs="Arial"/>
                <w:b/>
                <w:bCs/>
                <w:sz w:val="20"/>
              </w:rPr>
              <w:tab/>
              <w:t xml:space="preserve">der Erstellung von Gutachten im Verkehrsraum aufhalten (Bauüberwachung, </w:t>
            </w:r>
            <w:r w:rsidRPr="00700397">
              <w:rPr>
                <w:rFonts w:ascii="Arial" w:hAnsi="Arial" w:cs="Arial"/>
                <w:b/>
                <w:bCs/>
                <w:sz w:val="20"/>
              </w:rPr>
              <w:tab/>
              <w:t>Gutachter oder Gutachterinnen, usw.).</w:t>
            </w:r>
          </w:p>
          <w:p w14:paraId="759D2940" w14:textId="77777777" w:rsidR="00A27618" w:rsidRPr="00700397" w:rsidRDefault="00A27618" w:rsidP="00A27618">
            <w:pPr>
              <w:overflowPunct/>
              <w:spacing w:line="240" w:lineRule="auto"/>
              <w:textAlignment w:val="auto"/>
              <w:rPr>
                <w:rFonts w:ascii="Arial" w:hAnsi="Arial" w:cs="Arial"/>
                <w:b/>
                <w:bCs/>
                <w:sz w:val="20"/>
              </w:rPr>
            </w:pPr>
          </w:p>
          <w:p w14:paraId="29447303" w14:textId="77777777" w:rsidR="00A27618" w:rsidRPr="00700397" w:rsidRDefault="00A27618" w:rsidP="00A27618">
            <w:pPr>
              <w:overflowPunct/>
              <w:spacing w:line="240" w:lineRule="auto"/>
              <w:textAlignment w:val="auto"/>
              <w:rPr>
                <w:rFonts w:ascii="Arial" w:hAnsi="Arial" w:cs="Arial"/>
                <w:sz w:val="20"/>
              </w:rPr>
            </w:pPr>
            <w:r w:rsidRPr="00700397">
              <w:rPr>
                <w:rFonts w:ascii="Arial" w:hAnsi="Arial" w:cs="Arial"/>
                <w:sz w:val="20"/>
              </w:rPr>
              <w:t xml:space="preserve">Personen, die sich regelmäßig auch außerhalb des abgesicherten Baustellenbereiches (Verkehrsraum) bewegen, müssen </w:t>
            </w:r>
            <w:r w:rsidRPr="00700397">
              <w:rPr>
                <w:rFonts w:ascii="Arial" w:hAnsi="Arial" w:cs="Arial"/>
                <w:b/>
                <w:bCs/>
                <w:i/>
                <w:iCs/>
                <w:sz w:val="20"/>
              </w:rPr>
              <w:t xml:space="preserve">Warnkleidung </w:t>
            </w:r>
            <w:r w:rsidRPr="00700397">
              <w:rPr>
                <w:rFonts w:ascii="Arial" w:hAnsi="Arial" w:cs="Arial"/>
                <w:sz w:val="20"/>
              </w:rPr>
              <w:t xml:space="preserve">der </w:t>
            </w:r>
            <w:r w:rsidRPr="00700397">
              <w:rPr>
                <w:rFonts w:ascii="Arial" w:hAnsi="Arial" w:cs="Arial"/>
                <w:b/>
                <w:bCs/>
                <w:i/>
                <w:iCs/>
                <w:sz w:val="20"/>
              </w:rPr>
              <w:t xml:space="preserve">Klasse 3 </w:t>
            </w:r>
            <w:r w:rsidRPr="00700397">
              <w:rPr>
                <w:rFonts w:ascii="Arial" w:hAnsi="Arial" w:cs="Arial"/>
                <w:sz w:val="20"/>
              </w:rPr>
              <w:t>tragen. Die zulässige Kleidung ist in Abbildung 1 dargestellt. Zur vorgenannten Gruppe gehört u. a. der folgende Personenkreis.</w:t>
            </w:r>
          </w:p>
          <w:p w14:paraId="41FD102F" w14:textId="77777777" w:rsidR="00A27618" w:rsidRPr="00700397" w:rsidRDefault="00A27618" w:rsidP="00A27618">
            <w:pPr>
              <w:overflowPunct/>
              <w:spacing w:line="240" w:lineRule="auto"/>
              <w:textAlignment w:val="auto"/>
              <w:rPr>
                <w:rFonts w:ascii="Arial" w:hAnsi="Arial" w:cs="Arial"/>
                <w:sz w:val="20"/>
              </w:rPr>
            </w:pPr>
          </w:p>
          <w:p w14:paraId="2462A99A" w14:textId="77777777" w:rsidR="00A27618" w:rsidRPr="00700397" w:rsidRDefault="00A27618" w:rsidP="00A27618">
            <w:pPr>
              <w:overflowPunct/>
              <w:spacing w:line="240" w:lineRule="auto"/>
              <w:textAlignment w:val="auto"/>
              <w:rPr>
                <w:rFonts w:ascii="Arial" w:hAnsi="Arial" w:cs="Arial"/>
                <w:sz w:val="20"/>
              </w:rPr>
            </w:pPr>
            <w:r w:rsidRPr="00700397">
              <w:rPr>
                <w:rFonts w:ascii="Arial" w:hAnsi="Arial" w:cs="Arial"/>
                <w:sz w:val="20"/>
              </w:rPr>
              <w:t>- Personen, die in Arbeitsstellen kürzerer Dauer (AkD) zum Auf- und Abbau von Verkehrs</w:t>
            </w:r>
            <w:r w:rsidRPr="00700397">
              <w:rPr>
                <w:rFonts w:ascii="Arial" w:hAnsi="Arial" w:cs="Arial"/>
                <w:sz w:val="20"/>
              </w:rPr>
              <w:tab/>
              <w:t>zeichen und Verkehrseinrichtungen eingesetzt werden und auch außerhalb des ab</w:t>
            </w:r>
            <w:r w:rsidRPr="00700397">
              <w:rPr>
                <w:rFonts w:ascii="Arial" w:hAnsi="Arial" w:cs="Arial"/>
                <w:sz w:val="20"/>
              </w:rPr>
              <w:tab/>
              <w:t>gesicherten Baustellenbereiches tätig sind.</w:t>
            </w:r>
          </w:p>
          <w:p w14:paraId="78113A34" w14:textId="77777777" w:rsidR="00A27618" w:rsidRPr="00700397" w:rsidRDefault="00A27618" w:rsidP="00A27618">
            <w:pPr>
              <w:overflowPunct/>
              <w:spacing w:line="240" w:lineRule="auto"/>
              <w:textAlignment w:val="auto"/>
              <w:rPr>
                <w:rFonts w:ascii="Arial" w:hAnsi="Arial" w:cs="Arial"/>
                <w:noProof/>
              </w:rPr>
            </w:pPr>
            <w:r w:rsidRPr="00700397">
              <w:rPr>
                <w:rFonts w:ascii="Arial" w:hAnsi="Arial" w:cs="Arial"/>
                <w:sz w:val="20"/>
              </w:rPr>
              <w:t xml:space="preserve">- Personen, die in Nachtbaustellen tätig sind. Die Reflexstreifen der Warnkleidung sollen </w:t>
            </w:r>
            <w:r w:rsidRPr="00700397">
              <w:rPr>
                <w:rFonts w:ascii="Arial" w:hAnsi="Arial" w:cs="Arial"/>
                <w:sz w:val="20"/>
              </w:rPr>
              <w:tab/>
              <w:t xml:space="preserve">die menschliche Gestalt (Kontur) betonen. Dazu sind auf jeden Fall Jacke und Hose </w:t>
            </w:r>
            <w:r w:rsidRPr="00700397">
              <w:rPr>
                <w:rFonts w:ascii="Arial" w:hAnsi="Arial" w:cs="Arial"/>
                <w:sz w:val="20"/>
              </w:rPr>
              <w:tab/>
              <w:t>notwendig.</w:t>
            </w:r>
          </w:p>
        </w:tc>
      </w:tr>
    </w:tbl>
    <w:p w14:paraId="4C4C45B4" w14:textId="77777777" w:rsidR="00A27618" w:rsidRPr="00700397" w:rsidRDefault="00A27618" w:rsidP="006561D3">
      <w:pPr>
        <w:overflowPunct/>
        <w:spacing w:line="240" w:lineRule="auto"/>
        <w:ind w:left="851"/>
        <w:textAlignment w:val="auto"/>
        <w:rPr>
          <w:rFonts w:ascii="Arial" w:hAnsi="Arial" w:cs="Arial"/>
          <w:b/>
          <w:sz w:val="22"/>
          <w:szCs w:val="22"/>
        </w:rPr>
      </w:pPr>
    </w:p>
    <w:p w14:paraId="251ADEC3" w14:textId="77777777" w:rsidR="005B5A02" w:rsidRPr="00700397" w:rsidRDefault="005B5A02" w:rsidP="005B5A02">
      <w:pPr>
        <w:tabs>
          <w:tab w:val="left" w:pos="851"/>
        </w:tabs>
        <w:spacing w:after="120"/>
        <w:jc w:val="both"/>
        <w:rPr>
          <w:rFonts w:ascii="Arial" w:hAnsi="Arial" w:cs="Arial"/>
          <w:sz w:val="22"/>
          <w:szCs w:val="22"/>
        </w:rPr>
      </w:pPr>
      <w:r w:rsidRPr="00700397">
        <w:rPr>
          <w:rFonts w:ascii="Arial" w:hAnsi="Arial" w:cs="Arial"/>
          <w:sz w:val="22"/>
          <w:szCs w:val="22"/>
        </w:rPr>
        <w:t>3.1.1.11</w:t>
      </w:r>
      <w:r w:rsidRPr="00700397">
        <w:rPr>
          <w:rFonts w:ascii="Arial" w:hAnsi="Arial" w:cs="Arial"/>
          <w:sz w:val="22"/>
          <w:szCs w:val="22"/>
        </w:rPr>
        <w:tab/>
        <w:t>Fahrzeugausstattung</w:t>
      </w:r>
    </w:p>
    <w:tbl>
      <w:tblPr>
        <w:tblStyle w:val="Tabellenraster"/>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5"/>
      </w:tblGrid>
      <w:tr w:rsidR="005B5A02" w:rsidRPr="00700397" w14:paraId="4F621C2E" w14:textId="77777777" w:rsidTr="005B5A02">
        <w:tc>
          <w:tcPr>
            <w:tcW w:w="8215" w:type="dxa"/>
          </w:tcPr>
          <w:p w14:paraId="12E0A68D" w14:textId="77777777" w:rsidR="005B5A02" w:rsidRPr="00700397" w:rsidRDefault="005B5A02" w:rsidP="005B5A02">
            <w:pPr>
              <w:overflowPunct/>
              <w:spacing w:line="240" w:lineRule="auto"/>
              <w:textAlignment w:val="auto"/>
              <w:rPr>
                <w:rFonts w:ascii="Arial" w:hAnsi="Arial" w:cs="Arial"/>
                <w:sz w:val="22"/>
                <w:szCs w:val="22"/>
              </w:rPr>
            </w:pPr>
            <w:r w:rsidRPr="00700397">
              <w:rPr>
                <w:rFonts w:ascii="Arial" w:hAnsi="Arial" w:cs="Arial"/>
                <w:sz w:val="22"/>
                <w:szCs w:val="22"/>
              </w:rPr>
              <w:t>Die im Verkehrsraum eingesetzten Fahrzeuge müssen um Sonderrechte entsprechend der StVO wahrnehmen zu können mit der Warnmarkierung nach DIN 30710 gekennzeichnet sein. Zusätzlich werden bei Arbeiten für den Kreis Borken nach § 52 (4) StVZO LKW über zwei für die Straße zugelassene gelbe Rundumkennleuchten und PKW über eine gelbe Rundumleuchte gefordert. Die Grundsätze der Ladungssicherung müssen eingehalten werden.</w:t>
            </w:r>
          </w:p>
        </w:tc>
      </w:tr>
    </w:tbl>
    <w:p w14:paraId="01DFE9F4" w14:textId="77777777" w:rsidR="005B5A02" w:rsidRPr="00700397" w:rsidRDefault="005B5A02" w:rsidP="005B5A02">
      <w:pPr>
        <w:tabs>
          <w:tab w:val="left" w:pos="851"/>
        </w:tabs>
        <w:spacing w:after="120"/>
        <w:jc w:val="both"/>
        <w:rPr>
          <w:rFonts w:ascii="Arial" w:hAnsi="Arial" w:cs="Arial"/>
          <w:sz w:val="22"/>
          <w:szCs w:val="22"/>
        </w:rPr>
      </w:pPr>
    </w:p>
    <w:p w14:paraId="061EF5EF" w14:textId="77777777" w:rsidR="005B5A02" w:rsidRPr="00700397" w:rsidRDefault="005B5A02" w:rsidP="005B5A02">
      <w:pPr>
        <w:overflowPunct/>
        <w:spacing w:line="240" w:lineRule="auto"/>
        <w:textAlignment w:val="auto"/>
        <w:rPr>
          <w:rFonts w:ascii="Arial" w:hAnsi="Arial" w:cs="Arial"/>
          <w:sz w:val="20"/>
        </w:rPr>
      </w:pPr>
    </w:p>
    <w:p w14:paraId="6CCD7F75" w14:textId="77777777" w:rsidR="006561D3" w:rsidRPr="00700397" w:rsidRDefault="006561D3" w:rsidP="006561D3">
      <w:pPr>
        <w:overflowPunct/>
        <w:spacing w:line="240" w:lineRule="auto"/>
        <w:ind w:left="851"/>
        <w:textAlignment w:val="auto"/>
        <w:rPr>
          <w:rFonts w:ascii="Arial" w:hAnsi="Arial" w:cs="Arial"/>
          <w:b/>
          <w:sz w:val="22"/>
          <w:szCs w:val="22"/>
        </w:rPr>
      </w:pPr>
      <w:r w:rsidRPr="00700397">
        <w:rPr>
          <w:rFonts w:ascii="Arial" w:hAnsi="Arial" w:cs="Arial"/>
          <w:b/>
          <w:sz w:val="22"/>
          <w:szCs w:val="22"/>
        </w:rPr>
        <w:t>Der Aufwand für die Einhaltung der vorstehenden Vorgaben des gesamten Abschnittes 3.1 ist in die jeweilige OZ "Verkehrssicherung" einzukalkulieren.</w:t>
      </w:r>
    </w:p>
    <w:p w14:paraId="229F8DBA" w14:textId="77777777" w:rsidR="008C3C72" w:rsidRPr="00700397" w:rsidRDefault="008C3C72" w:rsidP="00402EE8">
      <w:pPr>
        <w:tabs>
          <w:tab w:val="left" w:pos="851"/>
        </w:tabs>
        <w:spacing w:after="120"/>
        <w:ind w:left="851"/>
        <w:jc w:val="both"/>
        <w:rPr>
          <w:rFonts w:ascii="Arial" w:hAnsi="Arial" w:cs="Arial"/>
          <w:sz w:val="22"/>
          <w:szCs w:val="22"/>
        </w:rPr>
      </w:pPr>
    </w:p>
    <w:p w14:paraId="5E0CE838" w14:textId="77777777" w:rsidR="00402EE8" w:rsidRPr="00700397" w:rsidRDefault="00402EE8" w:rsidP="00E776A2">
      <w:pPr>
        <w:overflowPunct/>
        <w:spacing w:line="240" w:lineRule="auto"/>
        <w:ind w:left="851"/>
        <w:textAlignment w:val="auto"/>
        <w:rPr>
          <w:rFonts w:ascii="Arial" w:hAnsi="Arial" w:cs="Arial"/>
          <w:b/>
          <w:sz w:val="22"/>
          <w:szCs w:val="22"/>
        </w:rPr>
      </w:pPr>
    </w:p>
    <w:p w14:paraId="30358968" w14:textId="77777777" w:rsidR="000778F4" w:rsidRPr="00700397" w:rsidRDefault="000778F4" w:rsidP="000778F4">
      <w:pPr>
        <w:tabs>
          <w:tab w:val="left" w:pos="851"/>
        </w:tabs>
        <w:jc w:val="both"/>
        <w:rPr>
          <w:rFonts w:ascii="Arial" w:hAnsi="Arial" w:cs="Arial"/>
          <w:sz w:val="22"/>
          <w:szCs w:val="22"/>
        </w:rPr>
      </w:pPr>
    </w:p>
    <w:p w14:paraId="10E52530" w14:textId="77777777" w:rsidR="003416D8" w:rsidRPr="00700397" w:rsidRDefault="00793D35">
      <w:pPr>
        <w:tabs>
          <w:tab w:val="left" w:pos="851"/>
        </w:tabs>
        <w:jc w:val="both"/>
        <w:rPr>
          <w:rFonts w:ascii="Arial" w:hAnsi="Arial" w:cs="Arial"/>
          <w:b/>
          <w:i/>
          <w:caps/>
          <w:sz w:val="22"/>
          <w:szCs w:val="22"/>
        </w:rPr>
      </w:pPr>
      <w:r w:rsidRPr="00700397">
        <w:rPr>
          <w:rFonts w:ascii="Arial" w:hAnsi="Arial" w:cs="Arial"/>
          <w:b/>
          <w:i/>
          <w:caps/>
          <w:sz w:val="22"/>
          <w:szCs w:val="22"/>
        </w:rPr>
        <w:t>3.2</w:t>
      </w:r>
      <w:r w:rsidRPr="00700397">
        <w:rPr>
          <w:rFonts w:ascii="Arial" w:hAnsi="Arial" w:cs="Arial"/>
          <w:b/>
          <w:i/>
          <w:caps/>
          <w:sz w:val="22"/>
          <w:szCs w:val="22"/>
        </w:rPr>
        <w:tab/>
        <w:t>Bauablauf</w:t>
      </w:r>
    </w:p>
    <w:p w14:paraId="41D06413" w14:textId="77777777" w:rsidR="003416D8" w:rsidRPr="00700397" w:rsidRDefault="003416D8">
      <w:pPr>
        <w:tabs>
          <w:tab w:val="left" w:pos="851"/>
        </w:tabs>
        <w:ind w:firstLine="851"/>
        <w:jc w:val="both"/>
        <w:rPr>
          <w:rFonts w:ascii="Arial" w:hAnsi="Arial" w:cs="Arial"/>
          <w:sz w:val="22"/>
          <w:szCs w:val="22"/>
        </w:rPr>
      </w:pPr>
    </w:p>
    <w:p w14:paraId="729C0B3C"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3.2.1</w:t>
      </w:r>
      <w:r w:rsidRPr="00700397">
        <w:rPr>
          <w:rFonts w:ascii="Arial" w:hAnsi="Arial" w:cs="Arial"/>
          <w:sz w:val="22"/>
          <w:szCs w:val="22"/>
        </w:rPr>
        <w:tab/>
        <w:t>Allgemeines</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F4240B" w:rsidRPr="00700397" w14:paraId="696B8FBC" w14:textId="77777777" w:rsidTr="000E5A4E">
        <w:tc>
          <w:tcPr>
            <w:tcW w:w="8221" w:type="dxa"/>
          </w:tcPr>
          <w:p w14:paraId="6767F0EF" w14:textId="77777777" w:rsidR="00F4240B" w:rsidRPr="00700397" w:rsidRDefault="00F4240B" w:rsidP="00F4240B">
            <w:pPr>
              <w:tabs>
                <w:tab w:val="left" w:pos="0"/>
              </w:tabs>
              <w:jc w:val="both"/>
              <w:rPr>
                <w:rFonts w:ascii="Arial" w:hAnsi="Arial" w:cs="Arial"/>
                <w:sz w:val="22"/>
                <w:szCs w:val="22"/>
              </w:rPr>
            </w:pPr>
            <w:r w:rsidRPr="00700397">
              <w:rPr>
                <w:rFonts w:ascii="Arial" w:hAnsi="Arial" w:cs="Arial"/>
                <w:sz w:val="22"/>
                <w:szCs w:val="22"/>
              </w:rPr>
              <w:t>Der Bauablauf ist grundsätzlich mit der örtlichen Bauüberwachung abzustimmen. Die Abwicklung der Arbeiten und die Dispositionen, die den gesamten Bauablauf betreffen, sind Sache des Auftragnehmers.</w:t>
            </w:r>
          </w:p>
          <w:p w14:paraId="1992EFA5" w14:textId="77777777" w:rsidR="00B41DE9" w:rsidRPr="00700397" w:rsidRDefault="00A169DD" w:rsidP="00F4240B">
            <w:pPr>
              <w:tabs>
                <w:tab w:val="left" w:pos="0"/>
              </w:tabs>
              <w:jc w:val="both"/>
              <w:rPr>
                <w:rStyle w:val="a"/>
                <w:rFonts w:ascii="Arial" w:hAnsi="Arial" w:cs="Arial"/>
                <w:spacing w:val="-2"/>
                <w:sz w:val="22"/>
                <w:szCs w:val="22"/>
              </w:rPr>
            </w:pPr>
            <w:r w:rsidRPr="00700397">
              <w:rPr>
                <w:rFonts w:ascii="Arial" w:hAnsi="Arial" w:cs="Arial"/>
                <w:sz w:val="22"/>
                <w:szCs w:val="22"/>
              </w:rPr>
              <w:t xml:space="preserve">Die gemäß </w:t>
            </w:r>
            <w:r w:rsidR="001C2B38" w:rsidRPr="00700397">
              <w:rPr>
                <w:rFonts w:ascii="Arial" w:hAnsi="Arial" w:cs="Arial"/>
                <w:sz w:val="22"/>
                <w:szCs w:val="22"/>
              </w:rPr>
              <w:t>Ziffer 1 der „</w:t>
            </w:r>
            <w:r w:rsidR="00B41DE9" w:rsidRPr="00700397">
              <w:rPr>
                <w:rFonts w:ascii="Arial" w:hAnsi="Arial" w:cs="Arial"/>
                <w:sz w:val="22"/>
                <w:szCs w:val="22"/>
              </w:rPr>
              <w:t>Besonderen Vert</w:t>
            </w:r>
            <w:r w:rsidR="00BD4037" w:rsidRPr="00700397">
              <w:rPr>
                <w:rFonts w:ascii="Arial" w:hAnsi="Arial" w:cs="Arial"/>
                <w:sz w:val="22"/>
                <w:szCs w:val="22"/>
              </w:rPr>
              <w:t>ragsbedingungen</w:t>
            </w:r>
            <w:r w:rsidR="001C2B38" w:rsidRPr="00700397">
              <w:rPr>
                <w:rFonts w:ascii="Arial" w:hAnsi="Arial" w:cs="Arial"/>
                <w:sz w:val="22"/>
                <w:szCs w:val="22"/>
              </w:rPr>
              <w:t>“</w:t>
            </w:r>
            <w:r w:rsidR="00BD4037" w:rsidRPr="00700397">
              <w:rPr>
                <w:rFonts w:ascii="Arial" w:hAnsi="Arial" w:cs="Arial"/>
                <w:sz w:val="22"/>
                <w:szCs w:val="22"/>
              </w:rPr>
              <w:t xml:space="preserve"> festgelegten </w:t>
            </w:r>
            <w:r w:rsidR="00B41DE9" w:rsidRPr="00700397">
              <w:rPr>
                <w:rFonts w:ascii="Arial" w:hAnsi="Arial" w:cs="Arial"/>
                <w:sz w:val="22"/>
                <w:szCs w:val="22"/>
              </w:rPr>
              <w:t>Fristen sind dabei einzuhalten.</w:t>
            </w:r>
          </w:p>
          <w:p w14:paraId="35005938" w14:textId="77777777" w:rsidR="00E776A2" w:rsidRPr="00700397" w:rsidRDefault="00E776A2" w:rsidP="004B7B54">
            <w:pPr>
              <w:overflowPunct/>
              <w:spacing w:line="240" w:lineRule="auto"/>
              <w:textAlignment w:val="auto"/>
              <w:rPr>
                <w:rFonts w:ascii="Arial" w:hAnsi="Arial" w:cs="Arial"/>
                <w:sz w:val="22"/>
                <w:szCs w:val="22"/>
              </w:rPr>
            </w:pPr>
            <w:r w:rsidRPr="00700397">
              <w:rPr>
                <w:rFonts w:ascii="Arial" w:hAnsi="Arial" w:cs="Arial"/>
                <w:sz w:val="22"/>
                <w:szCs w:val="22"/>
              </w:rPr>
              <w:t xml:space="preserve">Soweit </w:t>
            </w:r>
            <w:r w:rsidR="005D3B39" w:rsidRPr="00700397">
              <w:rPr>
                <w:rFonts w:ascii="Arial" w:hAnsi="Arial" w:cs="Arial"/>
                <w:sz w:val="22"/>
                <w:szCs w:val="22"/>
              </w:rPr>
              <w:t>für</w:t>
            </w:r>
            <w:r w:rsidRPr="00700397">
              <w:rPr>
                <w:rFonts w:ascii="Arial" w:hAnsi="Arial" w:cs="Arial"/>
                <w:sz w:val="22"/>
                <w:szCs w:val="22"/>
              </w:rPr>
              <w:t xml:space="preserve"> die Ausf</w:t>
            </w:r>
            <w:r w:rsidR="004B7B54" w:rsidRPr="00700397">
              <w:rPr>
                <w:rFonts w:ascii="Arial" w:hAnsi="Arial" w:cs="Arial"/>
                <w:sz w:val="22"/>
                <w:szCs w:val="22"/>
              </w:rPr>
              <w:t>ü</w:t>
            </w:r>
            <w:r w:rsidRPr="00700397">
              <w:rPr>
                <w:rFonts w:ascii="Arial" w:hAnsi="Arial" w:cs="Arial"/>
                <w:sz w:val="22"/>
                <w:szCs w:val="22"/>
              </w:rPr>
              <w:t xml:space="preserve">hrung die Beteiligung des Auftraggebers erforderlich ist, z.B. </w:t>
            </w:r>
            <w:r w:rsidR="005D3B39" w:rsidRPr="00700397">
              <w:rPr>
                <w:rFonts w:ascii="Arial" w:hAnsi="Arial" w:cs="Arial"/>
                <w:sz w:val="22"/>
                <w:szCs w:val="22"/>
              </w:rPr>
              <w:t>für</w:t>
            </w:r>
            <w:r w:rsidRPr="00700397">
              <w:rPr>
                <w:rFonts w:ascii="Arial" w:hAnsi="Arial" w:cs="Arial"/>
                <w:sz w:val="22"/>
                <w:szCs w:val="22"/>
              </w:rPr>
              <w:t xml:space="preserve"> die Pr</w:t>
            </w:r>
            <w:r w:rsidR="004B7B54" w:rsidRPr="00700397">
              <w:rPr>
                <w:rFonts w:ascii="Arial" w:hAnsi="Arial" w:cs="Arial"/>
                <w:sz w:val="22"/>
                <w:szCs w:val="22"/>
              </w:rPr>
              <w:t>ü</w:t>
            </w:r>
            <w:r w:rsidRPr="00700397">
              <w:rPr>
                <w:rFonts w:ascii="Arial" w:hAnsi="Arial" w:cs="Arial"/>
                <w:sz w:val="22"/>
                <w:szCs w:val="22"/>
              </w:rPr>
              <w:t>fung und / oder Genehmigung von Ausf</w:t>
            </w:r>
            <w:r w:rsidR="004B7B54" w:rsidRPr="00700397">
              <w:rPr>
                <w:rFonts w:ascii="Arial" w:hAnsi="Arial" w:cs="Arial"/>
                <w:sz w:val="22"/>
                <w:szCs w:val="22"/>
              </w:rPr>
              <w:t>ü</w:t>
            </w:r>
            <w:r w:rsidR="00FA5503" w:rsidRPr="00700397">
              <w:rPr>
                <w:rFonts w:ascii="Arial" w:hAnsi="Arial" w:cs="Arial"/>
                <w:sz w:val="22"/>
                <w:szCs w:val="22"/>
              </w:rPr>
              <w:t>hrungsplä</w:t>
            </w:r>
            <w:r w:rsidRPr="00700397">
              <w:rPr>
                <w:rFonts w:ascii="Arial" w:hAnsi="Arial" w:cs="Arial"/>
                <w:sz w:val="22"/>
                <w:szCs w:val="22"/>
              </w:rPr>
              <w:t>nen, Baustoffnachweise bzw. Erst-/Eignungspr</w:t>
            </w:r>
            <w:r w:rsidR="004B7B54" w:rsidRPr="00700397">
              <w:rPr>
                <w:rFonts w:ascii="Arial" w:hAnsi="Arial" w:cs="Arial"/>
                <w:sz w:val="22"/>
                <w:szCs w:val="22"/>
              </w:rPr>
              <w:t>ü</w:t>
            </w:r>
            <w:r w:rsidRPr="00700397">
              <w:rPr>
                <w:rFonts w:ascii="Arial" w:hAnsi="Arial" w:cs="Arial"/>
                <w:sz w:val="22"/>
                <w:szCs w:val="22"/>
              </w:rPr>
              <w:t>fungen (min. 10 Werktage vor dem jeweiligen Einbau) usw., sowie sonstiger den Bauablauf betreffenden Abstimmungen wi</w:t>
            </w:r>
            <w:r w:rsidR="00402EE8" w:rsidRPr="00700397">
              <w:rPr>
                <w:rFonts w:ascii="Arial" w:hAnsi="Arial" w:cs="Arial"/>
                <w:sz w:val="22"/>
                <w:szCs w:val="22"/>
              </w:rPr>
              <w:t>e z.B. bei der Kontrolle von Fräsflä</w:t>
            </w:r>
            <w:r w:rsidRPr="00700397">
              <w:rPr>
                <w:rFonts w:ascii="Arial" w:hAnsi="Arial" w:cs="Arial"/>
                <w:sz w:val="22"/>
                <w:szCs w:val="22"/>
              </w:rPr>
              <w:t>chen, usw., sind die notwendigen Unterlagen und Termine rechtzeitig einzureichen bzw. zu vereinbaren.</w:t>
            </w:r>
          </w:p>
        </w:tc>
      </w:tr>
    </w:tbl>
    <w:p w14:paraId="5E7609B2" w14:textId="77777777" w:rsidR="003416D8" w:rsidRPr="00700397" w:rsidRDefault="003416D8">
      <w:pPr>
        <w:tabs>
          <w:tab w:val="left" w:pos="851"/>
        </w:tabs>
        <w:ind w:left="851"/>
        <w:jc w:val="both"/>
        <w:rPr>
          <w:rFonts w:ascii="Arial" w:hAnsi="Arial" w:cs="Arial"/>
          <w:sz w:val="22"/>
          <w:szCs w:val="22"/>
        </w:rPr>
      </w:pPr>
    </w:p>
    <w:p w14:paraId="715EC8CE" w14:textId="77777777" w:rsidR="00C67125" w:rsidRPr="00700397" w:rsidRDefault="00C67125" w:rsidP="00C67125">
      <w:pPr>
        <w:tabs>
          <w:tab w:val="left" w:pos="851"/>
        </w:tabs>
        <w:spacing w:after="120"/>
        <w:jc w:val="both"/>
        <w:rPr>
          <w:rFonts w:ascii="Arial" w:hAnsi="Arial" w:cs="Arial"/>
          <w:sz w:val="22"/>
          <w:szCs w:val="22"/>
        </w:rPr>
      </w:pPr>
      <w:r w:rsidRPr="00700397">
        <w:rPr>
          <w:rFonts w:ascii="Arial" w:hAnsi="Arial" w:cs="Arial"/>
          <w:sz w:val="22"/>
          <w:szCs w:val="22"/>
        </w:rPr>
        <w:t>3.2.1.1</w:t>
      </w:r>
      <w:r w:rsidRPr="00700397">
        <w:rPr>
          <w:rFonts w:ascii="Arial" w:hAnsi="Arial" w:cs="Arial"/>
          <w:sz w:val="22"/>
          <w:szCs w:val="22"/>
        </w:rPr>
        <w:tab/>
        <w:t>Änderung</w:t>
      </w:r>
      <w:r w:rsidR="00D26427" w:rsidRPr="00700397">
        <w:rPr>
          <w:rFonts w:ascii="Arial" w:hAnsi="Arial" w:cs="Arial"/>
          <w:sz w:val="22"/>
          <w:szCs w:val="22"/>
        </w:rPr>
        <w:t>-/ Festlegung</w:t>
      </w:r>
      <w:r w:rsidRPr="00700397">
        <w:rPr>
          <w:rFonts w:ascii="Arial" w:hAnsi="Arial" w:cs="Arial"/>
          <w:sz w:val="22"/>
          <w:szCs w:val="22"/>
        </w:rPr>
        <w:t xml:space="preserve"> Bauablauf</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C67125" w:rsidRPr="00700397" w14:paraId="6CA1758F" w14:textId="77777777" w:rsidTr="008B345F">
        <w:tc>
          <w:tcPr>
            <w:tcW w:w="8328" w:type="dxa"/>
          </w:tcPr>
          <w:p w14:paraId="5C4A6A31" w14:textId="77777777" w:rsidR="00C22EE6" w:rsidRPr="00700397" w:rsidRDefault="00C67125" w:rsidP="00D26427">
            <w:pPr>
              <w:jc w:val="both"/>
              <w:rPr>
                <w:rFonts w:ascii="Arial" w:hAnsi="Arial" w:cs="Arial"/>
                <w:sz w:val="22"/>
                <w:szCs w:val="22"/>
              </w:rPr>
            </w:pPr>
            <w:r w:rsidRPr="00700397">
              <w:rPr>
                <w:rFonts w:ascii="Arial" w:hAnsi="Arial" w:cs="Arial"/>
                <w:sz w:val="22"/>
                <w:szCs w:val="22"/>
              </w:rPr>
              <w:t>Ändert der Auftragnehmer entgegen dem in der Baubeschreibung vorgesehene</w:t>
            </w:r>
            <w:r w:rsidR="00A10C04" w:rsidRPr="00700397">
              <w:rPr>
                <w:rFonts w:ascii="Arial" w:hAnsi="Arial" w:cs="Arial"/>
                <w:sz w:val="22"/>
                <w:szCs w:val="22"/>
              </w:rPr>
              <w:t xml:space="preserve">n Bauablauf, ist diese Änderung dem AG unverzüglich in Textform mitzuteilen. </w:t>
            </w:r>
            <w:r w:rsidR="00331CC9" w:rsidRPr="00700397">
              <w:rPr>
                <w:rFonts w:ascii="Arial" w:hAnsi="Arial" w:cs="Arial"/>
                <w:sz w:val="22"/>
                <w:szCs w:val="22"/>
              </w:rPr>
              <w:t xml:space="preserve">Jegliche Mehrkosten dieser Änderung gehen zu </w:t>
            </w:r>
            <w:r w:rsidR="004E661C" w:rsidRPr="00700397">
              <w:rPr>
                <w:rFonts w:ascii="Arial" w:hAnsi="Arial" w:cs="Arial"/>
                <w:sz w:val="22"/>
                <w:szCs w:val="22"/>
              </w:rPr>
              <w:t>L</w:t>
            </w:r>
            <w:r w:rsidR="00331CC9" w:rsidRPr="00700397">
              <w:rPr>
                <w:rFonts w:ascii="Arial" w:hAnsi="Arial" w:cs="Arial"/>
                <w:sz w:val="22"/>
                <w:szCs w:val="22"/>
              </w:rPr>
              <w:t xml:space="preserve">asten des AN. </w:t>
            </w:r>
            <w:r w:rsidR="00A10C04" w:rsidRPr="00700397">
              <w:rPr>
                <w:rFonts w:ascii="Arial" w:hAnsi="Arial" w:cs="Arial"/>
                <w:sz w:val="22"/>
                <w:szCs w:val="22"/>
              </w:rPr>
              <w:t xml:space="preserve">Unterlässt er </w:t>
            </w:r>
            <w:r w:rsidR="00A10C04" w:rsidRPr="00700397">
              <w:rPr>
                <w:rFonts w:ascii="Arial" w:hAnsi="Arial" w:cs="Arial"/>
                <w:sz w:val="22"/>
                <w:szCs w:val="22"/>
              </w:rPr>
              <w:lastRenderedPageBreak/>
              <w:t xml:space="preserve">schuldhaft diese Mitteilung, hat er dem Auftraggeber daraus entstehenden Schaden zu ersetzen. </w:t>
            </w:r>
          </w:p>
          <w:p w14:paraId="2DD8AE3F" w14:textId="77777777" w:rsidR="00C67125" w:rsidRPr="00700397" w:rsidRDefault="00D26427" w:rsidP="00D26427">
            <w:pPr>
              <w:jc w:val="both"/>
              <w:rPr>
                <w:rFonts w:ascii="Arial" w:hAnsi="Arial" w:cs="Arial"/>
                <w:sz w:val="22"/>
                <w:szCs w:val="22"/>
              </w:rPr>
            </w:pPr>
            <w:r w:rsidRPr="00700397">
              <w:rPr>
                <w:rFonts w:ascii="Arial" w:hAnsi="Arial" w:cs="Arial"/>
                <w:sz w:val="22"/>
                <w:szCs w:val="22"/>
              </w:rPr>
              <w:t xml:space="preserve">Duldet der Auftraggeber eine Bauablaufänderung bedeutet dieses nicht, </w:t>
            </w:r>
            <w:r w:rsidR="00331CC9" w:rsidRPr="00700397">
              <w:rPr>
                <w:rFonts w:ascii="Arial" w:hAnsi="Arial" w:cs="Arial"/>
                <w:sz w:val="22"/>
                <w:szCs w:val="22"/>
              </w:rPr>
              <w:t>dass</w:t>
            </w:r>
            <w:r w:rsidRPr="00700397">
              <w:rPr>
                <w:rFonts w:ascii="Arial" w:hAnsi="Arial" w:cs="Arial"/>
                <w:sz w:val="22"/>
                <w:szCs w:val="22"/>
              </w:rPr>
              <w:t xml:space="preserve"> der Bauablauf stillschweigend anerkannt ist. </w:t>
            </w:r>
            <w:r w:rsidR="006F2985" w:rsidRPr="00700397">
              <w:rPr>
                <w:rFonts w:ascii="Arial" w:hAnsi="Arial" w:cs="Arial"/>
                <w:sz w:val="22"/>
                <w:szCs w:val="22"/>
              </w:rPr>
              <w:t xml:space="preserve">Ist in der Baubeschreibung keine Vorgabe bezüglich des Bauablaufes vorgesehen, hat der Auftragnehmer dieses in Eigenverantwortung durchzuführen. Sollte der AN dabei sich oder andere Unternehmer behindern, </w:t>
            </w:r>
            <w:r w:rsidR="00734B31" w:rsidRPr="00700397">
              <w:rPr>
                <w:rFonts w:ascii="Arial" w:hAnsi="Arial" w:cs="Arial"/>
                <w:sz w:val="22"/>
                <w:szCs w:val="22"/>
              </w:rPr>
              <w:t>hat er daraus entstehenden Schaden dem AG zu ersetzen.</w:t>
            </w:r>
          </w:p>
        </w:tc>
      </w:tr>
    </w:tbl>
    <w:p w14:paraId="0927E484" w14:textId="77777777" w:rsidR="00C67125" w:rsidRPr="00700397" w:rsidRDefault="00C67125">
      <w:pPr>
        <w:tabs>
          <w:tab w:val="left" w:pos="851"/>
        </w:tabs>
        <w:ind w:left="851"/>
        <w:jc w:val="both"/>
        <w:rPr>
          <w:rFonts w:ascii="Arial" w:hAnsi="Arial" w:cs="Arial"/>
          <w:sz w:val="22"/>
          <w:szCs w:val="22"/>
        </w:rPr>
      </w:pPr>
    </w:p>
    <w:p w14:paraId="5A764F47"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3.2.1.</w:t>
      </w:r>
      <w:r w:rsidR="00C67125" w:rsidRPr="00700397">
        <w:rPr>
          <w:rFonts w:ascii="Arial" w:hAnsi="Arial" w:cs="Arial"/>
          <w:sz w:val="22"/>
          <w:szCs w:val="22"/>
        </w:rPr>
        <w:t>2</w:t>
      </w:r>
      <w:r w:rsidRPr="00700397">
        <w:rPr>
          <w:rFonts w:ascii="Arial" w:hAnsi="Arial" w:cs="Arial"/>
          <w:sz w:val="22"/>
          <w:szCs w:val="22"/>
        </w:rPr>
        <w:tab/>
        <w:t>Bauzeitenplan</w:t>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2"/>
      </w:tblGrid>
      <w:tr w:rsidR="00F4240B" w:rsidRPr="00700397" w14:paraId="41E24C76" w14:textId="77777777" w:rsidTr="000E5A4E">
        <w:tc>
          <w:tcPr>
            <w:tcW w:w="8221" w:type="dxa"/>
          </w:tcPr>
          <w:p w14:paraId="07CC40E5" w14:textId="77777777" w:rsidR="00F4240B" w:rsidRPr="00700397" w:rsidRDefault="00F4240B" w:rsidP="00F4240B">
            <w:pPr>
              <w:tabs>
                <w:tab w:val="left" w:pos="0"/>
              </w:tabs>
              <w:jc w:val="both"/>
              <w:rPr>
                <w:rFonts w:ascii="Arial" w:hAnsi="Arial" w:cs="Arial"/>
                <w:sz w:val="22"/>
                <w:szCs w:val="22"/>
              </w:rPr>
            </w:pPr>
            <w:r w:rsidRPr="00700397">
              <w:rPr>
                <w:rFonts w:ascii="Arial" w:hAnsi="Arial" w:cs="Arial"/>
                <w:sz w:val="22"/>
                <w:szCs w:val="22"/>
              </w:rPr>
              <w:t>Ein Übersichtsplan ist fünf Tage nach der Auftragserteilung dem Auftraggeber zur Genehmigung vorzulegen. Ein detaillierter Bauzeitenplan ist bei Beginn der Bau</w:t>
            </w:r>
            <w:r w:rsidRPr="00700397">
              <w:rPr>
                <w:rFonts w:ascii="Arial" w:hAnsi="Arial" w:cs="Arial"/>
                <w:sz w:val="22"/>
                <w:szCs w:val="22"/>
              </w:rPr>
              <w:softHyphen/>
              <w:t>arbeiten vorzulegen.</w:t>
            </w:r>
          </w:p>
        </w:tc>
      </w:tr>
    </w:tbl>
    <w:p w14:paraId="219C1858" w14:textId="77777777" w:rsidR="003416D8" w:rsidRPr="00700397" w:rsidRDefault="003416D8">
      <w:pPr>
        <w:tabs>
          <w:tab w:val="left" w:pos="851"/>
        </w:tabs>
        <w:ind w:left="851"/>
        <w:jc w:val="both"/>
        <w:rPr>
          <w:rFonts w:ascii="Arial" w:hAnsi="Arial" w:cs="Arial"/>
          <w:sz w:val="22"/>
          <w:szCs w:val="22"/>
        </w:rPr>
      </w:pPr>
    </w:p>
    <w:p w14:paraId="7C5EBAC3" w14:textId="77777777" w:rsidR="003416D8" w:rsidRPr="00700397" w:rsidRDefault="00793D35">
      <w:pPr>
        <w:tabs>
          <w:tab w:val="left" w:pos="851"/>
        </w:tabs>
        <w:jc w:val="both"/>
        <w:rPr>
          <w:rFonts w:ascii="Arial" w:hAnsi="Arial" w:cs="Arial"/>
          <w:sz w:val="22"/>
          <w:szCs w:val="22"/>
        </w:rPr>
      </w:pPr>
      <w:r w:rsidRPr="00700397">
        <w:rPr>
          <w:rFonts w:ascii="Arial" w:hAnsi="Arial" w:cs="Arial"/>
          <w:sz w:val="22"/>
          <w:szCs w:val="22"/>
        </w:rPr>
        <w:t>3.2.2</w:t>
      </w:r>
      <w:r w:rsidRPr="00700397">
        <w:rPr>
          <w:rFonts w:ascii="Arial" w:hAnsi="Arial" w:cs="Arial"/>
          <w:sz w:val="22"/>
          <w:szCs w:val="22"/>
        </w:rPr>
        <w:tab/>
        <w:t>Oberbau</w:t>
      </w:r>
    </w:p>
    <w:p w14:paraId="592FC007" w14:textId="77777777" w:rsidR="00C929A8" w:rsidRPr="00700397" w:rsidRDefault="00C929A8">
      <w:pPr>
        <w:tabs>
          <w:tab w:val="left" w:pos="851"/>
        </w:tabs>
        <w:jc w:val="both"/>
        <w:rPr>
          <w:rFonts w:ascii="Arial" w:hAnsi="Arial" w:cs="Arial"/>
          <w:sz w:val="22"/>
          <w:szCs w:val="22"/>
        </w:rPr>
      </w:pPr>
      <w:r w:rsidRPr="00700397">
        <w:rPr>
          <w:rFonts w:ascii="Arial" w:hAnsi="Arial" w:cs="Arial"/>
          <w:sz w:val="22"/>
          <w:szCs w:val="22"/>
        </w:rPr>
        <w:tab/>
      </w:r>
      <w:r w:rsidRPr="00700397">
        <w:rPr>
          <w:rFonts w:ascii="Arial" w:hAnsi="Arial" w:cs="Arial"/>
          <w:sz w:val="22"/>
          <w:szCs w:val="22"/>
        </w:rPr>
        <w:tab/>
        <w:t xml:space="preserve">Die Herstellung von provisorischen Abschlüssen, Rampen und Angleichungen, </w:t>
      </w: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t xml:space="preserve">auch in Längsrichtung, sowie ihre Beseitigung sind Nebenleistungen und werden </w:t>
      </w: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t>nicht besonders vergütet.</w:t>
      </w:r>
    </w:p>
    <w:p w14:paraId="17E6A9AE" w14:textId="77777777" w:rsidR="003416D8" w:rsidRPr="00700397" w:rsidRDefault="003416D8">
      <w:pPr>
        <w:tabs>
          <w:tab w:val="left" w:pos="851"/>
        </w:tabs>
        <w:ind w:firstLine="851"/>
        <w:jc w:val="both"/>
        <w:rPr>
          <w:rFonts w:ascii="Arial" w:hAnsi="Arial" w:cs="Arial"/>
          <w:sz w:val="22"/>
          <w:szCs w:val="22"/>
        </w:rPr>
      </w:pPr>
    </w:p>
    <w:p w14:paraId="07084996"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3.2.2.1</w:t>
      </w:r>
      <w:r w:rsidRPr="00700397">
        <w:rPr>
          <w:rFonts w:ascii="Arial" w:hAnsi="Arial" w:cs="Arial"/>
          <w:sz w:val="22"/>
          <w:szCs w:val="22"/>
        </w:rPr>
        <w:tab/>
        <w:t>Bituminöses Mischgut allgemein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C6CB4" w:rsidRPr="00700397" w14:paraId="1082EDB0" w14:textId="77777777" w:rsidTr="000E5A4E">
        <w:tc>
          <w:tcPr>
            <w:tcW w:w="8222" w:type="dxa"/>
          </w:tcPr>
          <w:p w14:paraId="63FBBD02" w14:textId="77777777" w:rsidR="001C6CB4" w:rsidRPr="00700397" w:rsidRDefault="001C6CB4" w:rsidP="001C6CB4">
            <w:pPr>
              <w:tabs>
                <w:tab w:val="left" w:pos="0"/>
              </w:tabs>
              <w:jc w:val="both"/>
              <w:rPr>
                <w:rFonts w:ascii="Arial" w:hAnsi="Arial" w:cs="Arial"/>
                <w:sz w:val="22"/>
                <w:szCs w:val="22"/>
              </w:rPr>
            </w:pPr>
            <w:r w:rsidRPr="00700397">
              <w:rPr>
                <w:rFonts w:ascii="Arial" w:hAnsi="Arial" w:cs="Arial"/>
                <w:sz w:val="22"/>
                <w:szCs w:val="22"/>
              </w:rPr>
              <w:t>Bei Deckschichten werden die Ebenheitsmessung</w:t>
            </w:r>
            <w:r w:rsidR="00402EE8" w:rsidRPr="00700397">
              <w:rPr>
                <w:rFonts w:ascii="Arial" w:hAnsi="Arial" w:cs="Arial"/>
                <w:sz w:val="22"/>
                <w:szCs w:val="22"/>
              </w:rPr>
              <w:t>en mit einem Planographen durch</w:t>
            </w:r>
            <w:r w:rsidRPr="00700397">
              <w:rPr>
                <w:rFonts w:ascii="Arial" w:hAnsi="Arial" w:cs="Arial"/>
                <w:sz w:val="22"/>
                <w:szCs w:val="22"/>
              </w:rPr>
              <w:t>geführt.</w:t>
            </w:r>
          </w:p>
          <w:p w14:paraId="4B8ED46F" w14:textId="77777777" w:rsidR="001B4B30" w:rsidRPr="00700397" w:rsidRDefault="0003009F" w:rsidP="001C6CB4">
            <w:pPr>
              <w:tabs>
                <w:tab w:val="left" w:pos="0"/>
              </w:tabs>
              <w:jc w:val="both"/>
              <w:rPr>
                <w:rFonts w:ascii="Arial" w:hAnsi="Arial" w:cs="Arial"/>
                <w:sz w:val="22"/>
                <w:szCs w:val="22"/>
              </w:rPr>
            </w:pPr>
            <w:r w:rsidRPr="00700397">
              <w:rPr>
                <w:rFonts w:ascii="Arial" w:hAnsi="Arial" w:cs="Arial"/>
                <w:sz w:val="22"/>
                <w:szCs w:val="22"/>
              </w:rPr>
              <w:t>Anforderungen an die thermoisolierten Transportfahrzeuge (Bestandsfahrzeuge):</w:t>
            </w:r>
          </w:p>
          <w:p w14:paraId="417896F1" w14:textId="77777777" w:rsidR="0003009F" w:rsidRPr="00700397" w:rsidRDefault="0003009F" w:rsidP="0003009F">
            <w:pPr>
              <w:overflowPunct/>
              <w:spacing w:line="240" w:lineRule="auto"/>
              <w:textAlignment w:val="auto"/>
              <w:rPr>
                <w:rFonts w:ascii="Arial" w:hAnsi="Arial" w:cs="Arial"/>
                <w:sz w:val="22"/>
                <w:szCs w:val="22"/>
              </w:rPr>
            </w:pPr>
            <w:r w:rsidRPr="00700397">
              <w:rPr>
                <w:rFonts w:ascii="Arial" w:hAnsi="Arial" w:cs="Arial"/>
                <w:sz w:val="22"/>
                <w:szCs w:val="22"/>
              </w:rPr>
              <w:t>Therm</w:t>
            </w:r>
            <w:r w:rsidR="00402EE8" w:rsidRPr="00700397">
              <w:rPr>
                <w:rFonts w:ascii="Arial" w:hAnsi="Arial" w:cs="Arial"/>
                <w:sz w:val="22"/>
                <w:szCs w:val="22"/>
              </w:rPr>
              <w:t>oisolierte Transportfahrzeuge mü</w:t>
            </w:r>
            <w:r w:rsidR="00C86FB0" w:rsidRPr="00700397">
              <w:rPr>
                <w:rFonts w:ascii="Arial" w:hAnsi="Arial" w:cs="Arial"/>
                <w:sz w:val="22"/>
                <w:szCs w:val="22"/>
              </w:rPr>
              <w:t xml:space="preserve">ssen den erforderlichen </w:t>
            </w:r>
            <w:r w:rsidRPr="00700397">
              <w:rPr>
                <w:rFonts w:ascii="Arial" w:hAnsi="Arial" w:cs="Arial"/>
                <w:sz w:val="22"/>
                <w:szCs w:val="22"/>
              </w:rPr>
              <w:t xml:space="preserve">Anforderungen </w:t>
            </w:r>
            <w:r w:rsidR="00C86FB0" w:rsidRPr="00700397">
              <w:rPr>
                <w:rFonts w:ascii="Arial" w:hAnsi="Arial" w:cs="Arial"/>
                <w:sz w:val="22"/>
                <w:szCs w:val="22"/>
              </w:rPr>
              <w:t>erfüllen.</w:t>
            </w:r>
          </w:p>
          <w:p w14:paraId="4A43759D" w14:textId="77777777" w:rsidR="00C86FB0" w:rsidRPr="00700397" w:rsidRDefault="00C86FB0" w:rsidP="0003009F">
            <w:pPr>
              <w:overflowPunct/>
              <w:spacing w:line="240" w:lineRule="auto"/>
              <w:textAlignment w:val="auto"/>
              <w:rPr>
                <w:rFonts w:ascii="Arial" w:hAnsi="Arial" w:cs="Arial"/>
                <w:sz w:val="22"/>
                <w:szCs w:val="22"/>
              </w:rPr>
            </w:pPr>
            <w:r w:rsidRPr="00700397">
              <w:rPr>
                <w:rFonts w:ascii="Arial" w:hAnsi="Arial" w:cs="Arial"/>
                <w:noProof/>
                <w:sz w:val="22"/>
                <w:szCs w:val="22"/>
              </w:rPr>
              <w:drawing>
                <wp:anchor distT="0" distB="0" distL="114300" distR="114300" simplePos="0" relativeHeight="251659264" behindDoc="0" locked="0" layoutInCell="1" allowOverlap="1" wp14:anchorId="4558B970" wp14:editId="77CEE9CE">
                  <wp:simplePos x="0" y="0"/>
                  <wp:positionH relativeFrom="column">
                    <wp:posOffset>103884</wp:posOffset>
                  </wp:positionH>
                  <wp:positionV relativeFrom="paragraph">
                    <wp:posOffset>56762</wp:posOffset>
                  </wp:positionV>
                  <wp:extent cx="2156460" cy="146875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6460" cy="1468755"/>
                          </a:xfrm>
                          <a:prstGeom prst="rect">
                            <a:avLst/>
                          </a:prstGeom>
                        </pic:spPr>
                      </pic:pic>
                    </a:graphicData>
                  </a:graphic>
                  <wp14:sizeRelH relativeFrom="page">
                    <wp14:pctWidth>0</wp14:pctWidth>
                  </wp14:sizeRelH>
                  <wp14:sizeRelV relativeFrom="page">
                    <wp14:pctHeight>0</wp14:pctHeight>
                  </wp14:sizeRelV>
                </wp:anchor>
              </w:drawing>
            </w:r>
          </w:p>
          <w:p w14:paraId="1903EE9D" w14:textId="77777777" w:rsidR="0003009F" w:rsidRPr="00700397" w:rsidRDefault="0003009F" w:rsidP="0003009F">
            <w:pPr>
              <w:overflowPunct/>
              <w:spacing w:line="240" w:lineRule="auto"/>
              <w:textAlignment w:val="auto"/>
              <w:rPr>
                <w:rFonts w:ascii="Arial" w:hAnsi="Arial" w:cs="Arial"/>
                <w:sz w:val="22"/>
                <w:szCs w:val="22"/>
              </w:rPr>
            </w:pPr>
          </w:p>
          <w:p w14:paraId="46E5CA10" w14:textId="77777777" w:rsidR="0003009F" w:rsidRPr="00700397" w:rsidRDefault="0003009F" w:rsidP="0003009F">
            <w:pPr>
              <w:overflowPunct/>
              <w:spacing w:line="240" w:lineRule="auto"/>
              <w:textAlignment w:val="auto"/>
              <w:rPr>
                <w:rFonts w:ascii="Arial" w:hAnsi="Arial" w:cs="Arial"/>
                <w:sz w:val="22"/>
                <w:szCs w:val="22"/>
              </w:rPr>
            </w:pPr>
          </w:p>
          <w:p w14:paraId="78859729" w14:textId="77777777" w:rsidR="001E28DC" w:rsidRPr="00700397" w:rsidRDefault="001E28DC" w:rsidP="001B4B30">
            <w:pPr>
              <w:tabs>
                <w:tab w:val="left" w:pos="0"/>
              </w:tabs>
              <w:jc w:val="both"/>
              <w:rPr>
                <w:rFonts w:ascii="Arial" w:hAnsi="Arial" w:cs="Arial"/>
                <w:sz w:val="22"/>
                <w:szCs w:val="22"/>
              </w:rPr>
            </w:pPr>
          </w:p>
          <w:p w14:paraId="3804E772" w14:textId="77777777" w:rsidR="001E28DC" w:rsidRPr="00700397" w:rsidRDefault="001E28DC" w:rsidP="001B4B30">
            <w:pPr>
              <w:tabs>
                <w:tab w:val="left" w:pos="0"/>
              </w:tabs>
              <w:jc w:val="both"/>
              <w:rPr>
                <w:rFonts w:ascii="Arial" w:hAnsi="Arial" w:cs="Arial"/>
                <w:sz w:val="22"/>
                <w:szCs w:val="22"/>
              </w:rPr>
            </w:pPr>
          </w:p>
          <w:p w14:paraId="2F2FDB74" w14:textId="77777777" w:rsidR="001E28DC" w:rsidRPr="00700397" w:rsidRDefault="001E28DC" w:rsidP="001B4B30">
            <w:pPr>
              <w:tabs>
                <w:tab w:val="left" w:pos="0"/>
              </w:tabs>
              <w:jc w:val="both"/>
              <w:rPr>
                <w:rFonts w:ascii="Arial" w:hAnsi="Arial" w:cs="Arial"/>
                <w:sz w:val="22"/>
                <w:szCs w:val="22"/>
              </w:rPr>
            </w:pPr>
          </w:p>
          <w:p w14:paraId="5A02BF37" w14:textId="77777777" w:rsidR="001E28DC" w:rsidRPr="00700397" w:rsidRDefault="001E28DC" w:rsidP="001B4B30">
            <w:pPr>
              <w:tabs>
                <w:tab w:val="left" w:pos="0"/>
              </w:tabs>
              <w:jc w:val="both"/>
              <w:rPr>
                <w:rFonts w:ascii="Arial" w:hAnsi="Arial" w:cs="Arial"/>
                <w:sz w:val="22"/>
                <w:szCs w:val="22"/>
              </w:rPr>
            </w:pPr>
          </w:p>
          <w:p w14:paraId="366E8529" w14:textId="77777777" w:rsidR="001E28DC" w:rsidRPr="00700397" w:rsidRDefault="001E28DC" w:rsidP="001B4B30">
            <w:pPr>
              <w:tabs>
                <w:tab w:val="left" w:pos="0"/>
              </w:tabs>
              <w:jc w:val="both"/>
              <w:rPr>
                <w:rFonts w:ascii="Arial" w:hAnsi="Arial" w:cs="Arial"/>
                <w:sz w:val="22"/>
                <w:szCs w:val="22"/>
              </w:rPr>
            </w:pPr>
          </w:p>
          <w:p w14:paraId="48F74A1D" w14:textId="77777777" w:rsidR="00637E97" w:rsidRPr="00700397" w:rsidRDefault="00637E97" w:rsidP="001B4B30">
            <w:pPr>
              <w:tabs>
                <w:tab w:val="left" w:pos="0"/>
              </w:tabs>
              <w:jc w:val="both"/>
              <w:rPr>
                <w:rFonts w:ascii="Arial" w:hAnsi="Arial" w:cs="Arial"/>
                <w:sz w:val="22"/>
                <w:szCs w:val="22"/>
              </w:rPr>
            </w:pPr>
          </w:p>
          <w:p w14:paraId="51E31AAB" w14:textId="77777777" w:rsidR="005A0CB5" w:rsidRPr="00700397" w:rsidRDefault="005A0CB5" w:rsidP="00C86FB0">
            <w:pPr>
              <w:tabs>
                <w:tab w:val="left" w:pos="0"/>
              </w:tabs>
              <w:jc w:val="both"/>
              <w:rPr>
                <w:rFonts w:ascii="Arial" w:hAnsi="Arial" w:cs="Arial"/>
                <w:sz w:val="22"/>
                <w:szCs w:val="22"/>
              </w:rPr>
            </w:pPr>
          </w:p>
        </w:tc>
      </w:tr>
    </w:tbl>
    <w:p w14:paraId="09E52B11" w14:textId="77777777" w:rsidR="003416D8" w:rsidRPr="00700397" w:rsidRDefault="003416D8">
      <w:pPr>
        <w:tabs>
          <w:tab w:val="left" w:pos="851"/>
        </w:tabs>
        <w:ind w:left="851"/>
        <w:jc w:val="both"/>
        <w:rPr>
          <w:rFonts w:ascii="Arial" w:hAnsi="Arial" w:cs="Arial"/>
          <w:sz w:val="22"/>
          <w:szCs w:val="22"/>
        </w:rPr>
      </w:pPr>
    </w:p>
    <w:p w14:paraId="37B1F282"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3.2.2.2</w:t>
      </w:r>
      <w:r w:rsidRPr="00700397">
        <w:rPr>
          <w:rFonts w:ascii="Arial" w:hAnsi="Arial" w:cs="Arial"/>
          <w:sz w:val="22"/>
          <w:szCs w:val="22"/>
        </w:rPr>
        <w:tab/>
        <w:t>Proben für Kontrollprüfungen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C6CB4" w:rsidRPr="00700397" w14:paraId="6A5A4605" w14:textId="77777777" w:rsidTr="000E5A4E">
        <w:tc>
          <w:tcPr>
            <w:tcW w:w="8222" w:type="dxa"/>
          </w:tcPr>
          <w:p w14:paraId="40B13C12" w14:textId="77777777" w:rsidR="001C6CB4" w:rsidRPr="00700397" w:rsidRDefault="00D12F53" w:rsidP="00D12F53">
            <w:pPr>
              <w:tabs>
                <w:tab w:val="left" w:pos="0"/>
              </w:tabs>
              <w:jc w:val="both"/>
              <w:rPr>
                <w:rFonts w:ascii="Arial" w:hAnsi="Arial" w:cs="Arial"/>
                <w:sz w:val="22"/>
                <w:szCs w:val="22"/>
              </w:rPr>
            </w:pPr>
            <w:r w:rsidRPr="00700397">
              <w:rPr>
                <w:rFonts w:ascii="Arial" w:hAnsi="Arial" w:cs="Arial"/>
                <w:sz w:val="22"/>
                <w:szCs w:val="22"/>
              </w:rPr>
              <w:t xml:space="preserve">Die Probenahmen der Proben für Kontrollprüfungen des nicht eingebauten bituminösen Mischgutes werden vom Auftragnehmer im Auftrag des Auftraggebers durchgeführt. </w:t>
            </w:r>
            <w:r w:rsidR="001C6CB4" w:rsidRPr="00700397">
              <w:rPr>
                <w:rFonts w:ascii="Arial" w:hAnsi="Arial" w:cs="Arial"/>
                <w:sz w:val="22"/>
                <w:szCs w:val="22"/>
              </w:rPr>
              <w:t>Die Entnahme von Bohrkernen zur Bestimmung des Verdichtungsgra</w:t>
            </w:r>
            <w:r w:rsidR="001C6CB4" w:rsidRPr="00700397">
              <w:rPr>
                <w:rFonts w:ascii="Arial" w:hAnsi="Arial" w:cs="Arial"/>
                <w:sz w:val="22"/>
                <w:szCs w:val="22"/>
              </w:rPr>
              <w:softHyphen/>
              <w:t>des regelt sich nach der entsprechenden OZ des Leistungsverzeichnisses.</w:t>
            </w:r>
          </w:p>
        </w:tc>
      </w:tr>
    </w:tbl>
    <w:p w14:paraId="243D1299" w14:textId="77777777" w:rsidR="003416D8" w:rsidRPr="00700397" w:rsidRDefault="003416D8">
      <w:pPr>
        <w:tabs>
          <w:tab w:val="left" w:pos="851"/>
        </w:tabs>
        <w:ind w:left="851"/>
        <w:jc w:val="both"/>
        <w:rPr>
          <w:rFonts w:ascii="Arial" w:hAnsi="Arial" w:cs="Arial"/>
          <w:sz w:val="22"/>
          <w:szCs w:val="22"/>
        </w:rPr>
      </w:pPr>
    </w:p>
    <w:p w14:paraId="55FF36D2"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3.2.3</w:t>
      </w:r>
      <w:r w:rsidRPr="00700397">
        <w:rPr>
          <w:rFonts w:ascii="Arial" w:hAnsi="Arial" w:cs="Arial"/>
          <w:sz w:val="22"/>
          <w:szCs w:val="22"/>
        </w:rPr>
        <w:tab/>
        <w:t>Lieferung von Betonwaren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C6CB4" w:rsidRPr="00700397" w14:paraId="4A575F7C" w14:textId="77777777" w:rsidTr="000E5A4E">
        <w:tc>
          <w:tcPr>
            <w:tcW w:w="8222" w:type="dxa"/>
          </w:tcPr>
          <w:p w14:paraId="3AE6FBD1" w14:textId="77777777" w:rsidR="001C6CB4" w:rsidRPr="00700397" w:rsidRDefault="001C6CB4" w:rsidP="001C6CB4">
            <w:pPr>
              <w:tabs>
                <w:tab w:val="left" w:pos="0"/>
              </w:tabs>
              <w:jc w:val="both"/>
              <w:rPr>
                <w:rFonts w:ascii="Arial" w:hAnsi="Arial" w:cs="Arial"/>
                <w:sz w:val="22"/>
                <w:szCs w:val="22"/>
              </w:rPr>
            </w:pPr>
            <w:r w:rsidRPr="00700397">
              <w:rPr>
                <w:rFonts w:ascii="Arial" w:hAnsi="Arial" w:cs="Arial"/>
                <w:sz w:val="22"/>
                <w:szCs w:val="22"/>
              </w:rPr>
              <w:t>Zur Lieferung von Betonwaren sind nur Betriebe zugelassen, die Inhaber des Güte</w:t>
            </w:r>
            <w:r w:rsidRPr="00700397">
              <w:rPr>
                <w:rFonts w:ascii="Arial" w:hAnsi="Arial" w:cs="Arial"/>
                <w:sz w:val="22"/>
                <w:szCs w:val="22"/>
              </w:rPr>
              <w:softHyphen/>
              <w:t>zeichens „Güteschutz für Betonstein“ für die betreffenden Erzeugnisgruppen sind.</w:t>
            </w:r>
          </w:p>
        </w:tc>
      </w:tr>
    </w:tbl>
    <w:p w14:paraId="14F6FABB" w14:textId="77777777" w:rsidR="003416D8" w:rsidRPr="00700397" w:rsidRDefault="003416D8">
      <w:pPr>
        <w:tabs>
          <w:tab w:val="left" w:pos="851"/>
        </w:tabs>
        <w:ind w:left="851"/>
        <w:jc w:val="both"/>
        <w:rPr>
          <w:rFonts w:ascii="Arial" w:hAnsi="Arial" w:cs="Arial"/>
          <w:sz w:val="22"/>
          <w:szCs w:val="22"/>
        </w:rPr>
      </w:pPr>
    </w:p>
    <w:p w14:paraId="61FD93E0"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3.2.4</w:t>
      </w:r>
      <w:r w:rsidRPr="00700397">
        <w:rPr>
          <w:rFonts w:ascii="Arial" w:hAnsi="Arial" w:cs="Arial"/>
          <w:sz w:val="22"/>
          <w:szCs w:val="22"/>
        </w:rPr>
        <w:tab/>
        <w:t>Verkehrsmaßnahmen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C6CB4" w:rsidRPr="00700397" w14:paraId="333F44F6" w14:textId="77777777" w:rsidTr="000E5A4E">
        <w:tc>
          <w:tcPr>
            <w:tcW w:w="8222" w:type="dxa"/>
          </w:tcPr>
          <w:p w14:paraId="581EDE34" w14:textId="77777777" w:rsidR="001C6CB4" w:rsidRPr="00700397" w:rsidRDefault="001C6CB4" w:rsidP="001C6CB4">
            <w:pPr>
              <w:tabs>
                <w:tab w:val="left" w:pos="0"/>
              </w:tabs>
              <w:jc w:val="both"/>
              <w:rPr>
                <w:rFonts w:ascii="Arial" w:hAnsi="Arial" w:cs="Arial"/>
                <w:sz w:val="22"/>
                <w:szCs w:val="22"/>
              </w:rPr>
            </w:pPr>
            <w:r w:rsidRPr="00700397">
              <w:rPr>
                <w:rFonts w:ascii="Arial" w:hAnsi="Arial" w:cs="Arial"/>
                <w:sz w:val="22"/>
                <w:szCs w:val="22"/>
              </w:rPr>
              <w:t>Der Unternehmer erhält vom zuständigen Straßenbaulastträger die Anordnung zur Durchführung der Sperrmaßnahmen. Die vorschriftsmäßige Absperrung der Baustelle geht aus dem der Anordnung beigefügter Skiz</w:t>
            </w:r>
            <w:r w:rsidR="00784FCD" w:rsidRPr="00700397">
              <w:rPr>
                <w:rFonts w:ascii="Arial" w:hAnsi="Arial" w:cs="Arial"/>
                <w:sz w:val="22"/>
                <w:szCs w:val="22"/>
              </w:rPr>
              <w:t>ze hervor. Die Länge der einzel</w:t>
            </w:r>
            <w:r w:rsidRPr="00700397">
              <w:rPr>
                <w:rFonts w:ascii="Arial" w:hAnsi="Arial" w:cs="Arial"/>
                <w:sz w:val="22"/>
                <w:szCs w:val="22"/>
              </w:rPr>
              <w:t>nen Sperrstrecken ist in der Anordnung festgelegt.</w:t>
            </w:r>
            <w:r w:rsidR="00784FCD" w:rsidRPr="00700397">
              <w:rPr>
                <w:rFonts w:ascii="Arial" w:hAnsi="Arial" w:cs="Arial"/>
                <w:sz w:val="22"/>
                <w:szCs w:val="22"/>
              </w:rPr>
              <w:t xml:space="preserve"> Die Skizze erhebt nicht den Anspruch auf Vollständigkeit.</w:t>
            </w:r>
          </w:p>
        </w:tc>
      </w:tr>
    </w:tbl>
    <w:p w14:paraId="1D456391" w14:textId="77777777" w:rsidR="003416D8" w:rsidRPr="00700397" w:rsidRDefault="003416D8">
      <w:pPr>
        <w:tabs>
          <w:tab w:val="left" w:pos="851"/>
        </w:tabs>
        <w:ind w:left="851"/>
        <w:jc w:val="both"/>
        <w:rPr>
          <w:rFonts w:ascii="Arial" w:hAnsi="Arial" w:cs="Arial"/>
          <w:sz w:val="22"/>
          <w:szCs w:val="22"/>
        </w:rPr>
      </w:pPr>
    </w:p>
    <w:p w14:paraId="0A096F1F"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3.2.5</w:t>
      </w:r>
      <w:r w:rsidRPr="00700397">
        <w:rPr>
          <w:rFonts w:ascii="Arial" w:hAnsi="Arial" w:cs="Arial"/>
          <w:sz w:val="22"/>
          <w:szCs w:val="22"/>
        </w:rPr>
        <w:tab/>
        <w:t>Zusammenwirken mit anderen Unternehmen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C6CB4" w:rsidRPr="00700397" w14:paraId="492D5854" w14:textId="77777777" w:rsidTr="000E5A4E">
        <w:tc>
          <w:tcPr>
            <w:tcW w:w="8222" w:type="dxa"/>
          </w:tcPr>
          <w:p w14:paraId="26F8A9A4" w14:textId="77777777" w:rsidR="001C6CB4" w:rsidRPr="00700397" w:rsidRDefault="001C6CB4" w:rsidP="001C6CB4">
            <w:pPr>
              <w:tabs>
                <w:tab w:val="left" w:pos="0"/>
              </w:tabs>
              <w:jc w:val="both"/>
              <w:rPr>
                <w:rFonts w:ascii="Arial" w:hAnsi="Arial" w:cs="Arial"/>
                <w:sz w:val="22"/>
                <w:szCs w:val="22"/>
              </w:rPr>
            </w:pPr>
            <w:r w:rsidRPr="00700397">
              <w:rPr>
                <w:rFonts w:ascii="Arial" w:hAnsi="Arial" w:cs="Arial"/>
                <w:sz w:val="22"/>
                <w:szCs w:val="22"/>
              </w:rPr>
              <w:lastRenderedPageBreak/>
              <w:t>Das Zusammenwirken mit anderen Unternehmen ist möglich im Zusammenhang mit Versorgungsträgerarbeiten.</w:t>
            </w:r>
            <w:r w:rsidR="00C929A8" w:rsidRPr="00700397">
              <w:rPr>
                <w:rFonts w:ascii="Arial" w:hAnsi="Arial" w:cs="Arial"/>
                <w:sz w:val="22"/>
                <w:szCs w:val="22"/>
              </w:rPr>
              <w:t xml:space="preserve"> Es gilt weiterhin die festgelegte Bauzeit für die gesamten Arbeiten.</w:t>
            </w:r>
          </w:p>
          <w:p w14:paraId="2C90C6F4" w14:textId="77777777" w:rsidR="00C929A8" w:rsidRPr="00700397" w:rsidRDefault="00C929A8" w:rsidP="001C6CB4">
            <w:pPr>
              <w:tabs>
                <w:tab w:val="left" w:pos="0"/>
              </w:tabs>
              <w:jc w:val="both"/>
              <w:rPr>
                <w:rFonts w:ascii="Arial" w:hAnsi="Arial" w:cs="Arial"/>
                <w:sz w:val="22"/>
                <w:szCs w:val="22"/>
              </w:rPr>
            </w:pPr>
            <w:r w:rsidRPr="00700397">
              <w:rPr>
                <w:rFonts w:ascii="Arial" w:hAnsi="Arial" w:cs="Arial"/>
                <w:sz w:val="22"/>
                <w:szCs w:val="22"/>
              </w:rPr>
              <w:t>Wird der Auftragnehmer auch mit der Durchführung von Arbeiten für Leitungsverlegungen der Versorgungsträger beauftragt, so müssen diese Arbeiten ebenfalls in der o. a. festgelegten Bauzeit durchgeführt werden.</w:t>
            </w:r>
          </w:p>
        </w:tc>
      </w:tr>
    </w:tbl>
    <w:p w14:paraId="6BA2789D" w14:textId="77777777" w:rsidR="003416D8" w:rsidRPr="00700397" w:rsidRDefault="003416D8">
      <w:pPr>
        <w:tabs>
          <w:tab w:val="left" w:pos="851"/>
        </w:tabs>
        <w:ind w:left="851"/>
        <w:jc w:val="both"/>
        <w:rPr>
          <w:rFonts w:ascii="Arial" w:hAnsi="Arial" w:cs="Arial"/>
          <w:sz w:val="22"/>
          <w:szCs w:val="22"/>
        </w:rPr>
      </w:pPr>
    </w:p>
    <w:p w14:paraId="52FA00AA"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3.2.6</w:t>
      </w:r>
      <w:r w:rsidRPr="00700397">
        <w:rPr>
          <w:rFonts w:ascii="Arial" w:hAnsi="Arial" w:cs="Arial"/>
          <w:sz w:val="22"/>
          <w:szCs w:val="22"/>
        </w:rPr>
        <w:tab/>
        <w:t>Fertigstellungstermin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C6CB4" w:rsidRPr="00700397" w14:paraId="322E6C27" w14:textId="77777777" w:rsidTr="000E5A4E">
        <w:tc>
          <w:tcPr>
            <w:tcW w:w="8222" w:type="dxa"/>
          </w:tcPr>
          <w:p w14:paraId="5BF86DAC" w14:textId="77777777" w:rsidR="001C6CB4" w:rsidRPr="00700397" w:rsidRDefault="001C6CB4" w:rsidP="001C6CB4">
            <w:pPr>
              <w:tabs>
                <w:tab w:val="left" w:pos="0"/>
              </w:tabs>
              <w:spacing w:after="60"/>
              <w:jc w:val="both"/>
              <w:rPr>
                <w:rFonts w:ascii="Arial" w:hAnsi="Arial" w:cs="Arial"/>
                <w:sz w:val="22"/>
                <w:szCs w:val="22"/>
              </w:rPr>
            </w:pPr>
            <w:r w:rsidRPr="00700397">
              <w:rPr>
                <w:rFonts w:ascii="Arial" w:hAnsi="Arial" w:cs="Arial"/>
                <w:sz w:val="22"/>
                <w:szCs w:val="22"/>
              </w:rPr>
              <w:t xml:space="preserve">Die vorgesehene Bauzeit ist </w:t>
            </w:r>
            <w:r w:rsidR="008948C1" w:rsidRPr="00700397">
              <w:rPr>
                <w:rFonts w:ascii="Arial" w:hAnsi="Arial" w:cs="Arial"/>
                <w:sz w:val="22"/>
                <w:szCs w:val="22"/>
              </w:rPr>
              <w:t>aus der Angebotsaufforderung zu entnehmen</w:t>
            </w:r>
            <w:r w:rsidRPr="00700397">
              <w:rPr>
                <w:rFonts w:ascii="Arial" w:hAnsi="Arial" w:cs="Arial"/>
                <w:sz w:val="22"/>
                <w:szCs w:val="22"/>
              </w:rPr>
              <w:t>. Darin sind Aus</w:t>
            </w:r>
            <w:r w:rsidRPr="00700397">
              <w:rPr>
                <w:rFonts w:ascii="Arial" w:hAnsi="Arial" w:cs="Arial"/>
                <w:sz w:val="22"/>
                <w:szCs w:val="22"/>
              </w:rPr>
              <w:softHyphen/>
              <w:t xml:space="preserve">falltage nicht enthalten. </w:t>
            </w:r>
          </w:p>
          <w:p w14:paraId="6494393F" w14:textId="77777777" w:rsidR="001C6CB4" w:rsidRPr="00700397" w:rsidRDefault="001C6CB4" w:rsidP="001C6CB4">
            <w:pPr>
              <w:tabs>
                <w:tab w:val="left" w:pos="0"/>
              </w:tabs>
              <w:spacing w:after="60"/>
              <w:jc w:val="both"/>
              <w:rPr>
                <w:rFonts w:ascii="Arial" w:hAnsi="Arial" w:cs="Arial"/>
                <w:sz w:val="22"/>
                <w:szCs w:val="22"/>
              </w:rPr>
            </w:pPr>
            <w:r w:rsidRPr="00700397">
              <w:rPr>
                <w:rFonts w:ascii="Arial" w:hAnsi="Arial" w:cs="Arial"/>
                <w:sz w:val="22"/>
                <w:szCs w:val="22"/>
              </w:rPr>
              <w:t>Falls gleichzeitig mit dieser Baumaßnahme auch Arbeiten anderer Baulastträger in getrennten Losen ausgeschrieben werden, so gilt die festgelegte Bauzeit für die ge</w:t>
            </w:r>
            <w:r w:rsidRPr="00700397">
              <w:rPr>
                <w:rFonts w:ascii="Arial" w:hAnsi="Arial" w:cs="Arial"/>
                <w:sz w:val="22"/>
                <w:szCs w:val="22"/>
              </w:rPr>
              <w:softHyphen/>
              <w:t>samten Arbeiten (Arbeiten aller Lose).</w:t>
            </w:r>
          </w:p>
          <w:p w14:paraId="256516F5" w14:textId="77777777" w:rsidR="001C6CB4" w:rsidRPr="00700397" w:rsidRDefault="001C6CB4" w:rsidP="001C6CB4">
            <w:pPr>
              <w:tabs>
                <w:tab w:val="left" w:pos="0"/>
              </w:tabs>
              <w:jc w:val="both"/>
              <w:rPr>
                <w:rFonts w:ascii="Arial" w:hAnsi="Arial" w:cs="Arial"/>
                <w:sz w:val="22"/>
                <w:szCs w:val="22"/>
              </w:rPr>
            </w:pPr>
            <w:r w:rsidRPr="00700397">
              <w:rPr>
                <w:rFonts w:ascii="Arial" w:hAnsi="Arial" w:cs="Arial"/>
                <w:sz w:val="22"/>
                <w:szCs w:val="22"/>
              </w:rPr>
              <w:t>Wird der Auftragnehmer auch mit der Durchführung von Erdarbeiten für Leitungs</w:t>
            </w:r>
            <w:r w:rsidRPr="00700397">
              <w:rPr>
                <w:rFonts w:ascii="Arial" w:hAnsi="Arial" w:cs="Arial"/>
                <w:sz w:val="22"/>
                <w:szCs w:val="22"/>
              </w:rPr>
              <w:softHyphen/>
              <w:t>verlegungen der Versorgungsträger beauftragt, so müssen diese Arbeiten ebenfalls in der oben angeführten Bauzeit durchgeführt werden.</w:t>
            </w:r>
          </w:p>
        </w:tc>
      </w:tr>
    </w:tbl>
    <w:p w14:paraId="39F7E205" w14:textId="77777777" w:rsidR="003416D8" w:rsidRPr="00700397" w:rsidRDefault="003416D8">
      <w:pPr>
        <w:tabs>
          <w:tab w:val="left" w:pos="851"/>
        </w:tabs>
        <w:ind w:left="851"/>
        <w:jc w:val="both"/>
        <w:rPr>
          <w:rFonts w:ascii="Arial" w:hAnsi="Arial" w:cs="Arial"/>
          <w:sz w:val="22"/>
          <w:szCs w:val="22"/>
        </w:rPr>
      </w:pPr>
    </w:p>
    <w:p w14:paraId="75A6A916"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3.2.7</w:t>
      </w:r>
      <w:r w:rsidRPr="00700397">
        <w:rPr>
          <w:rFonts w:ascii="Arial" w:hAnsi="Arial" w:cs="Arial"/>
          <w:sz w:val="22"/>
          <w:szCs w:val="22"/>
        </w:rPr>
        <w:tab/>
        <w:t>Umweltschutz</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C6CB4" w:rsidRPr="00700397" w14:paraId="013CB12B" w14:textId="77777777" w:rsidTr="000E5A4E">
        <w:tc>
          <w:tcPr>
            <w:tcW w:w="8222" w:type="dxa"/>
          </w:tcPr>
          <w:p w14:paraId="15B1B7F1" w14:textId="77777777" w:rsidR="001C6CB4" w:rsidRPr="00700397" w:rsidRDefault="001C6CB4" w:rsidP="001C6CB4">
            <w:pPr>
              <w:tabs>
                <w:tab w:val="left" w:pos="0"/>
              </w:tabs>
              <w:jc w:val="both"/>
              <w:rPr>
                <w:rFonts w:ascii="Arial" w:hAnsi="Arial" w:cs="Arial"/>
                <w:sz w:val="22"/>
                <w:szCs w:val="22"/>
              </w:rPr>
            </w:pPr>
            <w:r w:rsidRPr="00700397">
              <w:rPr>
                <w:rFonts w:ascii="Arial" w:hAnsi="Arial" w:cs="Arial"/>
                <w:sz w:val="22"/>
                <w:szCs w:val="22"/>
              </w:rPr>
              <w:t>Die Richtlinien zum Schutz von Bäumen und Sträuchern im Bereich von Baustellen (RAS-LG 4) und DIN 18 920 sind zu beachten. Eine besondere Vergütung erfolgt nicht.</w:t>
            </w:r>
          </w:p>
          <w:p w14:paraId="5DEA5145" w14:textId="77777777" w:rsidR="001C6CB4" w:rsidRPr="00700397" w:rsidRDefault="001C6CB4" w:rsidP="00784FCD">
            <w:pPr>
              <w:tabs>
                <w:tab w:val="left" w:pos="0"/>
              </w:tabs>
              <w:jc w:val="both"/>
              <w:rPr>
                <w:rFonts w:ascii="Arial" w:hAnsi="Arial" w:cs="Arial"/>
                <w:sz w:val="22"/>
                <w:szCs w:val="22"/>
              </w:rPr>
            </w:pPr>
            <w:r w:rsidRPr="00700397">
              <w:rPr>
                <w:rFonts w:ascii="Arial" w:hAnsi="Arial" w:cs="Arial"/>
                <w:sz w:val="22"/>
                <w:szCs w:val="22"/>
              </w:rPr>
              <w:t>Zum Schutz der Umwelt, der Landschaft und der Gewässer hat der Auftragnehmer die durch die Arbeiten hervorgerufenen Beeinträchtigungen auf das unvermeidbare Maß zu beschränken. Hierdurch bedingte Mehraufwendungen zählen zu den Nebenleistungen und werden nicht besonders vergütet.</w:t>
            </w:r>
          </w:p>
        </w:tc>
      </w:tr>
    </w:tbl>
    <w:p w14:paraId="10655DB8" w14:textId="77777777" w:rsidR="00653872" w:rsidRPr="00700397" w:rsidRDefault="00653872" w:rsidP="00653872">
      <w:pPr>
        <w:tabs>
          <w:tab w:val="left" w:pos="851"/>
        </w:tabs>
        <w:spacing w:after="120"/>
        <w:ind w:left="851"/>
        <w:jc w:val="both"/>
        <w:rPr>
          <w:rFonts w:ascii="Arial" w:hAnsi="Arial" w:cs="Arial"/>
          <w:sz w:val="22"/>
          <w:szCs w:val="22"/>
        </w:rPr>
      </w:pPr>
    </w:p>
    <w:p w14:paraId="1BC91DEF" w14:textId="77777777" w:rsidR="00653872" w:rsidRPr="00700397" w:rsidRDefault="00653872" w:rsidP="00653872">
      <w:pPr>
        <w:tabs>
          <w:tab w:val="left" w:pos="851"/>
        </w:tabs>
        <w:spacing w:after="120"/>
        <w:jc w:val="both"/>
        <w:rPr>
          <w:rFonts w:ascii="Arial" w:hAnsi="Arial" w:cs="Arial"/>
          <w:b/>
          <w:i/>
          <w:sz w:val="22"/>
          <w:szCs w:val="22"/>
        </w:rPr>
      </w:pPr>
      <w:r w:rsidRPr="00700397">
        <w:rPr>
          <w:rFonts w:ascii="Arial" w:hAnsi="Arial" w:cs="Arial"/>
          <w:b/>
          <w:i/>
          <w:sz w:val="22"/>
          <w:szCs w:val="22"/>
        </w:rPr>
        <w:t>3.3</w:t>
      </w:r>
      <w:r w:rsidRPr="00700397">
        <w:rPr>
          <w:rFonts w:ascii="Arial" w:hAnsi="Arial" w:cs="Arial"/>
          <w:b/>
          <w:i/>
          <w:sz w:val="22"/>
          <w:szCs w:val="22"/>
        </w:rPr>
        <w:tab/>
      </w:r>
      <w:r w:rsidRPr="00700397">
        <w:rPr>
          <w:rFonts w:ascii="Arial" w:hAnsi="Arial" w:cs="Arial"/>
          <w:b/>
          <w:i/>
          <w:caps/>
          <w:sz w:val="22"/>
          <w:szCs w:val="22"/>
        </w:rPr>
        <w:t>Wasserhaltung</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653872" w:rsidRPr="00700397" w14:paraId="18D175D1" w14:textId="77777777" w:rsidTr="00905AE8">
        <w:tc>
          <w:tcPr>
            <w:tcW w:w="8222" w:type="dxa"/>
          </w:tcPr>
          <w:p w14:paraId="0D8E20BF" w14:textId="77777777" w:rsidR="00653872" w:rsidRPr="00700397" w:rsidRDefault="00CF184F" w:rsidP="00905AE8">
            <w:pPr>
              <w:tabs>
                <w:tab w:val="left" w:pos="851"/>
              </w:tabs>
              <w:jc w:val="both"/>
              <w:rPr>
                <w:rFonts w:ascii="Arial" w:hAnsi="Arial" w:cs="Arial"/>
                <w:sz w:val="22"/>
                <w:szCs w:val="22"/>
              </w:rPr>
            </w:pPr>
            <w:r w:rsidRPr="00700397">
              <w:rPr>
                <w:rFonts w:ascii="Arial" w:hAnsi="Arial" w:cs="Arial"/>
                <w:sz w:val="22"/>
                <w:szCs w:val="22"/>
              </w:rPr>
              <w:t>Siehe Leistungsverzeichnis</w:t>
            </w:r>
          </w:p>
          <w:p w14:paraId="208B0316" w14:textId="77777777" w:rsidR="00C929A8" w:rsidRPr="00700397" w:rsidRDefault="00C929A8" w:rsidP="00E776A2">
            <w:pPr>
              <w:overflowPunct/>
              <w:spacing w:line="240" w:lineRule="auto"/>
              <w:textAlignment w:val="auto"/>
              <w:rPr>
                <w:rFonts w:ascii="Arial" w:hAnsi="Arial" w:cs="Arial"/>
                <w:sz w:val="22"/>
                <w:szCs w:val="22"/>
              </w:rPr>
            </w:pPr>
            <w:r w:rsidRPr="00700397">
              <w:rPr>
                <w:rFonts w:ascii="Arial" w:hAnsi="Arial" w:cs="Arial"/>
                <w:sz w:val="22"/>
                <w:szCs w:val="22"/>
              </w:rPr>
              <w:t>Die Wasserhaltung ist – soweit erforderlich – in den entsprechenden OZ einzurechnen.</w:t>
            </w:r>
          </w:p>
          <w:p w14:paraId="10022DF6" w14:textId="77777777" w:rsidR="00E776A2" w:rsidRPr="00700397" w:rsidRDefault="00E776A2" w:rsidP="00E776A2">
            <w:pPr>
              <w:overflowPunct/>
              <w:spacing w:line="240" w:lineRule="auto"/>
              <w:textAlignment w:val="auto"/>
              <w:rPr>
                <w:rFonts w:ascii="Arial" w:hAnsi="Arial" w:cs="Arial"/>
                <w:sz w:val="22"/>
                <w:szCs w:val="22"/>
              </w:rPr>
            </w:pPr>
            <w:r w:rsidRPr="00700397">
              <w:rPr>
                <w:rFonts w:ascii="Arial" w:hAnsi="Arial" w:cs="Arial"/>
                <w:sz w:val="22"/>
                <w:szCs w:val="22"/>
              </w:rPr>
              <w:t xml:space="preserve">Bei den Bauarbeiten ist keine Wasserhaltung ausgeschrieben, es sei denn, das LV sieht </w:t>
            </w:r>
            <w:r w:rsidR="005D3B39" w:rsidRPr="00700397">
              <w:rPr>
                <w:rFonts w:ascii="Arial" w:hAnsi="Arial" w:cs="Arial"/>
                <w:sz w:val="22"/>
                <w:szCs w:val="22"/>
              </w:rPr>
              <w:t>für</w:t>
            </w:r>
            <w:r w:rsidRPr="00700397">
              <w:rPr>
                <w:rFonts w:ascii="Arial" w:hAnsi="Arial" w:cs="Arial"/>
                <w:sz w:val="22"/>
                <w:szCs w:val="22"/>
              </w:rPr>
              <w:t xml:space="preserve"> gesonderte Leistungen solches vor. Die freigelegten Flachen gegen von den</w:t>
            </w:r>
            <w:r w:rsidR="004B7B54" w:rsidRPr="00700397">
              <w:rPr>
                <w:rFonts w:ascii="Arial" w:hAnsi="Arial" w:cs="Arial"/>
                <w:sz w:val="22"/>
                <w:szCs w:val="22"/>
              </w:rPr>
              <w:t xml:space="preserve"> befestigten Flachen aus zufließendes Oberflä</w:t>
            </w:r>
            <w:r w:rsidRPr="00700397">
              <w:rPr>
                <w:rFonts w:ascii="Arial" w:hAnsi="Arial" w:cs="Arial"/>
                <w:sz w:val="22"/>
                <w:szCs w:val="22"/>
              </w:rPr>
              <w:t>chenwasser zu sch</w:t>
            </w:r>
            <w:r w:rsidR="004B7B54" w:rsidRPr="00700397">
              <w:rPr>
                <w:rFonts w:ascii="Arial" w:hAnsi="Arial" w:cs="Arial"/>
                <w:sz w:val="22"/>
                <w:szCs w:val="22"/>
              </w:rPr>
              <w:t>ü</w:t>
            </w:r>
            <w:r w:rsidRPr="00700397">
              <w:rPr>
                <w:rFonts w:ascii="Arial" w:hAnsi="Arial" w:cs="Arial"/>
                <w:sz w:val="22"/>
                <w:szCs w:val="22"/>
              </w:rPr>
              <w:t>tzen ist Sache des AN.</w:t>
            </w:r>
          </w:p>
          <w:p w14:paraId="3EA9F2B9" w14:textId="77777777" w:rsidR="00E776A2" w:rsidRPr="00700397" w:rsidRDefault="00E776A2" w:rsidP="004B7B54">
            <w:pPr>
              <w:overflowPunct/>
              <w:spacing w:line="240" w:lineRule="auto"/>
              <w:textAlignment w:val="auto"/>
              <w:rPr>
                <w:rFonts w:ascii="Arial" w:hAnsi="Arial" w:cs="Arial"/>
                <w:sz w:val="22"/>
                <w:szCs w:val="22"/>
              </w:rPr>
            </w:pPr>
            <w:r w:rsidRPr="00700397">
              <w:rPr>
                <w:rFonts w:ascii="Arial" w:hAnsi="Arial" w:cs="Arial"/>
                <w:sz w:val="22"/>
                <w:szCs w:val="22"/>
              </w:rPr>
              <w:t>Die sorgf</w:t>
            </w:r>
            <w:r w:rsidR="004B7B54" w:rsidRPr="00700397">
              <w:rPr>
                <w:rFonts w:ascii="Arial" w:hAnsi="Arial" w:cs="Arial"/>
                <w:sz w:val="22"/>
                <w:szCs w:val="22"/>
              </w:rPr>
              <w:t>ältige Entwä</w:t>
            </w:r>
            <w:r w:rsidRPr="00700397">
              <w:rPr>
                <w:rFonts w:ascii="Arial" w:hAnsi="Arial" w:cs="Arial"/>
                <w:sz w:val="22"/>
                <w:szCs w:val="22"/>
              </w:rPr>
              <w:t>sserung der Baustelle und das Abfuhren des Niederschlagswassers in jeder Bauphase ist Sache des Auftragnehmers.</w:t>
            </w:r>
          </w:p>
        </w:tc>
      </w:tr>
    </w:tbl>
    <w:p w14:paraId="36A1A38D" w14:textId="77777777" w:rsidR="00653872" w:rsidRPr="00700397" w:rsidRDefault="00653872" w:rsidP="00653872">
      <w:pPr>
        <w:tabs>
          <w:tab w:val="left" w:pos="851"/>
        </w:tabs>
        <w:ind w:left="851"/>
        <w:jc w:val="both"/>
        <w:rPr>
          <w:rFonts w:ascii="Arial" w:hAnsi="Arial" w:cs="Arial"/>
          <w:sz w:val="22"/>
          <w:szCs w:val="22"/>
        </w:rPr>
      </w:pPr>
    </w:p>
    <w:p w14:paraId="720C1CC8" w14:textId="77777777" w:rsidR="00653872" w:rsidRPr="00700397" w:rsidRDefault="00B07DFA" w:rsidP="00653872">
      <w:pPr>
        <w:tabs>
          <w:tab w:val="left" w:pos="851"/>
        </w:tabs>
        <w:spacing w:after="120"/>
        <w:jc w:val="both"/>
        <w:rPr>
          <w:rFonts w:ascii="Arial" w:hAnsi="Arial" w:cs="Arial"/>
          <w:b/>
          <w:i/>
          <w:caps/>
          <w:sz w:val="22"/>
          <w:szCs w:val="22"/>
        </w:rPr>
      </w:pPr>
      <w:r w:rsidRPr="00700397">
        <w:rPr>
          <w:rFonts w:ascii="Arial" w:hAnsi="Arial" w:cs="Arial"/>
          <w:b/>
          <w:i/>
          <w:caps/>
          <w:sz w:val="22"/>
          <w:szCs w:val="22"/>
        </w:rPr>
        <w:t>3.4</w:t>
      </w:r>
      <w:r w:rsidRPr="00700397">
        <w:rPr>
          <w:rFonts w:ascii="Arial" w:hAnsi="Arial" w:cs="Arial"/>
          <w:b/>
          <w:i/>
          <w:caps/>
          <w:sz w:val="22"/>
          <w:szCs w:val="22"/>
        </w:rPr>
        <w:tab/>
        <w:t>Baub</w:t>
      </w:r>
      <w:r w:rsidR="00653872" w:rsidRPr="00700397">
        <w:rPr>
          <w:rFonts w:ascii="Arial" w:hAnsi="Arial" w:cs="Arial"/>
          <w:b/>
          <w:i/>
          <w:caps/>
          <w:sz w:val="22"/>
          <w:szCs w:val="22"/>
        </w:rPr>
        <w:t>ehelfe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653872" w:rsidRPr="00700397" w14:paraId="4A153222" w14:textId="77777777" w:rsidTr="00905AE8">
        <w:tc>
          <w:tcPr>
            <w:tcW w:w="8222" w:type="dxa"/>
          </w:tcPr>
          <w:p w14:paraId="55B90636" w14:textId="77777777" w:rsidR="00CF184F" w:rsidRPr="00700397" w:rsidRDefault="00CF184F" w:rsidP="00CF184F">
            <w:pPr>
              <w:tabs>
                <w:tab w:val="left" w:pos="0"/>
              </w:tabs>
              <w:spacing w:after="120"/>
              <w:jc w:val="both"/>
              <w:rPr>
                <w:rFonts w:ascii="Arial" w:hAnsi="Arial" w:cs="Arial"/>
                <w:b/>
                <w:sz w:val="22"/>
                <w:szCs w:val="22"/>
              </w:rPr>
            </w:pPr>
            <w:r w:rsidRPr="00700397">
              <w:rPr>
                <w:rFonts w:ascii="Arial" w:hAnsi="Arial" w:cs="Arial"/>
                <w:b/>
                <w:sz w:val="22"/>
                <w:szCs w:val="22"/>
              </w:rPr>
              <w:t>Schal-, Arbeits- und Schutzgerüste (Brückenbau</w:t>
            </w:r>
            <w:r w:rsidR="00B41DE9" w:rsidRPr="00700397">
              <w:rPr>
                <w:rFonts w:ascii="Arial" w:hAnsi="Arial" w:cs="Arial"/>
                <w:b/>
                <w:sz w:val="22"/>
                <w:szCs w:val="22"/>
              </w:rPr>
              <w:t>; DIN 18451</w:t>
            </w:r>
            <w:r w:rsidRPr="00700397">
              <w:rPr>
                <w:rFonts w:ascii="Arial" w:hAnsi="Arial" w:cs="Arial"/>
                <w:b/>
                <w:sz w:val="22"/>
                <w:szCs w:val="22"/>
              </w:rPr>
              <w:t>)</w:t>
            </w:r>
          </w:p>
          <w:p w14:paraId="363032A4" w14:textId="77777777" w:rsidR="00CF184F" w:rsidRPr="00700397" w:rsidRDefault="00CF184F" w:rsidP="00CF184F">
            <w:pPr>
              <w:tabs>
                <w:tab w:val="left" w:pos="0"/>
              </w:tabs>
              <w:spacing w:after="120" w:line="240" w:lineRule="auto"/>
              <w:jc w:val="both"/>
              <w:rPr>
                <w:rFonts w:ascii="Arial" w:hAnsi="Arial" w:cs="Arial"/>
                <w:sz w:val="22"/>
                <w:szCs w:val="22"/>
              </w:rPr>
            </w:pPr>
            <w:r w:rsidRPr="00700397">
              <w:rPr>
                <w:rFonts w:ascii="Arial" w:hAnsi="Arial" w:cs="Arial"/>
                <w:sz w:val="22"/>
                <w:szCs w:val="22"/>
              </w:rPr>
              <w:t xml:space="preserve">Die Ausführung der erforderlichen Gerüste erfolgt nach Wahl des AN. </w:t>
            </w:r>
            <w:r w:rsidRPr="00700397">
              <w:rPr>
                <w:rFonts w:ascii="Arial" w:hAnsi="Arial" w:cs="Arial"/>
                <w:b/>
                <w:sz w:val="22"/>
                <w:szCs w:val="22"/>
              </w:rPr>
              <w:t>Vor Baubeginn sind jeweils geprüfte Statische Berechnungen der Traggerüste einschl. der erf. Ausführungszeichnungen der Bauleitung zwecks Genehmigung vorzulegen.</w:t>
            </w:r>
            <w:r w:rsidR="000E439B" w:rsidRPr="00700397">
              <w:rPr>
                <w:rFonts w:ascii="Arial" w:hAnsi="Arial" w:cs="Arial"/>
                <w:b/>
                <w:sz w:val="22"/>
                <w:szCs w:val="22"/>
              </w:rPr>
              <w:t xml:space="preserve"> </w:t>
            </w:r>
            <w:r w:rsidRPr="00700397">
              <w:rPr>
                <w:rFonts w:ascii="Arial" w:hAnsi="Arial" w:cs="Arial"/>
                <w:sz w:val="22"/>
                <w:szCs w:val="22"/>
              </w:rPr>
              <w:t>Für die Bauausführung erforderliche Gerüste einschl. sämtlicher erf. Absturzeinrichtungen:</w:t>
            </w:r>
          </w:p>
          <w:p w14:paraId="72137C11" w14:textId="77777777" w:rsidR="00CF184F" w:rsidRPr="00700397" w:rsidRDefault="00CF184F" w:rsidP="00CF184F">
            <w:pPr>
              <w:tabs>
                <w:tab w:val="left" w:pos="0"/>
              </w:tabs>
              <w:spacing w:after="120" w:line="240" w:lineRule="auto"/>
              <w:jc w:val="both"/>
              <w:rPr>
                <w:rFonts w:ascii="Arial" w:hAnsi="Arial" w:cs="Arial"/>
                <w:sz w:val="22"/>
                <w:szCs w:val="22"/>
              </w:rPr>
            </w:pPr>
            <w:r w:rsidRPr="00700397">
              <w:rPr>
                <w:rFonts w:ascii="Arial" w:hAnsi="Arial" w:cs="Arial"/>
                <w:sz w:val="22"/>
                <w:szCs w:val="22"/>
              </w:rPr>
              <w:t>Trag- Arbeits- und Schutzgerüst zur Herstellung des Überbaus</w:t>
            </w:r>
          </w:p>
          <w:p w14:paraId="708B84BF" w14:textId="77777777" w:rsidR="00CF184F" w:rsidRPr="00700397" w:rsidRDefault="00CF184F" w:rsidP="00CF184F">
            <w:pPr>
              <w:tabs>
                <w:tab w:val="left" w:pos="0"/>
              </w:tabs>
              <w:spacing w:after="120" w:line="240" w:lineRule="auto"/>
              <w:jc w:val="both"/>
              <w:rPr>
                <w:rFonts w:ascii="Arial" w:hAnsi="Arial" w:cs="Arial"/>
                <w:sz w:val="22"/>
                <w:szCs w:val="22"/>
              </w:rPr>
            </w:pPr>
            <w:r w:rsidRPr="00700397">
              <w:rPr>
                <w:rFonts w:ascii="Arial" w:hAnsi="Arial" w:cs="Arial"/>
                <w:sz w:val="22"/>
                <w:szCs w:val="22"/>
              </w:rPr>
              <w:t>Traggerüste für die Herstellung der Gesimse im Überbau- sowie Widerlagerbereich</w:t>
            </w:r>
          </w:p>
          <w:p w14:paraId="337074DF" w14:textId="77777777" w:rsidR="00653872" w:rsidRPr="00700397" w:rsidRDefault="00CF184F" w:rsidP="00D70FC8">
            <w:pPr>
              <w:tabs>
                <w:tab w:val="left" w:pos="0"/>
              </w:tabs>
              <w:spacing w:after="120" w:line="240" w:lineRule="auto"/>
              <w:jc w:val="both"/>
              <w:rPr>
                <w:rFonts w:ascii="Arial" w:hAnsi="Arial" w:cs="Arial"/>
                <w:sz w:val="22"/>
                <w:szCs w:val="22"/>
              </w:rPr>
            </w:pPr>
            <w:r w:rsidRPr="00700397">
              <w:rPr>
                <w:rFonts w:ascii="Arial" w:hAnsi="Arial" w:cs="Arial"/>
                <w:sz w:val="22"/>
                <w:szCs w:val="22"/>
              </w:rPr>
              <w:t xml:space="preserve">In jedem Fall ist das Flussbett frei zu halten von Unterstützungen und </w:t>
            </w:r>
            <w:r w:rsidR="00D70FC8" w:rsidRPr="00700397">
              <w:rPr>
                <w:rFonts w:ascii="Arial" w:hAnsi="Arial" w:cs="Arial"/>
                <w:sz w:val="22"/>
                <w:szCs w:val="22"/>
              </w:rPr>
              <w:t xml:space="preserve">Gründungen für die Traggerüste. </w:t>
            </w:r>
            <w:r w:rsidRPr="00700397">
              <w:rPr>
                <w:rFonts w:ascii="Arial" w:hAnsi="Arial" w:cs="Arial"/>
                <w:sz w:val="22"/>
                <w:szCs w:val="22"/>
              </w:rPr>
              <w:t>Die Traggerüste einschließlich ihrer Unterstützungen sind für Einwirkungen aus Anströmen bei Hochwasser zu bemessen und auszusteifen.</w:t>
            </w:r>
          </w:p>
          <w:p w14:paraId="7C404E9F" w14:textId="77777777" w:rsidR="00B41DE9" w:rsidRPr="00700397" w:rsidRDefault="00B41DE9" w:rsidP="00B41DE9">
            <w:pPr>
              <w:rPr>
                <w:rFonts w:ascii="Arial" w:hAnsi="Arial" w:cs="Arial"/>
                <w:sz w:val="22"/>
                <w:szCs w:val="22"/>
              </w:rPr>
            </w:pPr>
            <w:r w:rsidRPr="00700397">
              <w:rPr>
                <w:rFonts w:ascii="Arial" w:hAnsi="Arial" w:cs="Arial"/>
                <w:sz w:val="22"/>
                <w:szCs w:val="22"/>
              </w:rPr>
              <w:t xml:space="preserve">Das Auf- und Abbauen sowie Vorhalten von Gerüsten deren Arbeitsbühnen nicht höher als 2,00 m über Gelände liegen (VOB Teil C, DIN 18349 </w:t>
            </w:r>
            <w:r w:rsidRPr="00700397">
              <w:rPr>
                <w:rFonts w:ascii="Arial" w:hAnsi="Arial" w:cs="Arial"/>
                <w:sz w:val="22"/>
                <w:szCs w:val="22"/>
              </w:rPr>
              <w:lastRenderedPageBreak/>
              <w:t>„Betonerhaltungsarbeiten und DIN 18364 Korrosionsschutzarbeiten an Stahl- und Aluminiumumbauten) sind Nebenleistungen und entsprechend einzukalkulieren.</w:t>
            </w:r>
          </w:p>
        </w:tc>
      </w:tr>
    </w:tbl>
    <w:p w14:paraId="2A310C4F" w14:textId="77777777" w:rsidR="00653872" w:rsidRPr="00700397" w:rsidRDefault="00653872" w:rsidP="00653872">
      <w:pPr>
        <w:tabs>
          <w:tab w:val="left" w:pos="851"/>
        </w:tabs>
        <w:ind w:left="851"/>
        <w:jc w:val="both"/>
        <w:rPr>
          <w:rFonts w:ascii="Arial" w:hAnsi="Arial" w:cs="Arial"/>
          <w:sz w:val="22"/>
          <w:szCs w:val="22"/>
        </w:rPr>
      </w:pPr>
    </w:p>
    <w:p w14:paraId="36B1F0E4" w14:textId="77777777" w:rsidR="00871DDA" w:rsidRPr="00700397" w:rsidRDefault="00871DDA" w:rsidP="00653872">
      <w:pPr>
        <w:tabs>
          <w:tab w:val="left" w:pos="851"/>
        </w:tabs>
        <w:ind w:left="851"/>
        <w:jc w:val="both"/>
        <w:rPr>
          <w:rFonts w:ascii="Arial" w:hAnsi="Arial" w:cs="Arial"/>
          <w:sz w:val="22"/>
          <w:szCs w:val="22"/>
        </w:rPr>
      </w:pPr>
    </w:p>
    <w:p w14:paraId="63732B86" w14:textId="77777777" w:rsidR="000E0345" w:rsidRPr="00700397" w:rsidRDefault="004B7B54" w:rsidP="000E0345">
      <w:pPr>
        <w:tabs>
          <w:tab w:val="left" w:pos="851"/>
        </w:tabs>
        <w:spacing w:after="120"/>
        <w:jc w:val="both"/>
        <w:rPr>
          <w:rFonts w:ascii="Arial" w:hAnsi="Arial" w:cs="Arial"/>
          <w:b/>
          <w:i/>
          <w:caps/>
          <w:sz w:val="22"/>
          <w:szCs w:val="22"/>
        </w:rPr>
      </w:pPr>
      <w:r w:rsidRPr="00700397">
        <w:rPr>
          <w:rFonts w:ascii="Arial" w:hAnsi="Arial" w:cs="Arial"/>
          <w:b/>
          <w:i/>
          <w:caps/>
          <w:sz w:val="22"/>
          <w:szCs w:val="22"/>
        </w:rPr>
        <w:t>3.5</w:t>
      </w:r>
      <w:r w:rsidRPr="00700397">
        <w:rPr>
          <w:rFonts w:ascii="Arial" w:hAnsi="Arial" w:cs="Arial"/>
          <w:b/>
          <w:i/>
          <w:caps/>
          <w:sz w:val="22"/>
          <w:szCs w:val="22"/>
        </w:rPr>
        <w:tab/>
        <w:t>Stoffe, Bauteile (Straß</w:t>
      </w:r>
      <w:r w:rsidR="000E0345" w:rsidRPr="00700397">
        <w:rPr>
          <w:rFonts w:ascii="Arial" w:hAnsi="Arial" w:cs="Arial"/>
          <w:b/>
          <w:i/>
          <w:caps/>
          <w:sz w:val="22"/>
          <w:szCs w:val="22"/>
        </w:rPr>
        <w:t>enbau; Brückenbau; Landschaftsbau)</w:t>
      </w:r>
    </w:p>
    <w:p w14:paraId="5459A592" w14:textId="77777777" w:rsidR="00CF184F" w:rsidRPr="00700397" w:rsidRDefault="00CF184F" w:rsidP="00CF184F">
      <w:pPr>
        <w:tabs>
          <w:tab w:val="left" w:pos="851"/>
        </w:tabs>
        <w:spacing w:after="120"/>
        <w:ind w:left="851"/>
        <w:jc w:val="both"/>
        <w:rPr>
          <w:rFonts w:ascii="Arial" w:hAnsi="Arial" w:cs="Arial"/>
          <w:b/>
          <w:i/>
          <w:sz w:val="22"/>
          <w:szCs w:val="22"/>
        </w:rPr>
      </w:pPr>
    </w:p>
    <w:p w14:paraId="0E31AF7A" w14:textId="77777777" w:rsidR="00755724" w:rsidRPr="00700397" w:rsidRDefault="00CF184F" w:rsidP="00CF184F">
      <w:pPr>
        <w:tabs>
          <w:tab w:val="left" w:pos="851"/>
        </w:tabs>
        <w:spacing w:after="120"/>
        <w:jc w:val="both"/>
        <w:rPr>
          <w:rFonts w:ascii="Arial" w:hAnsi="Arial" w:cs="Arial"/>
          <w:b/>
          <w:i/>
          <w:caps/>
          <w:sz w:val="22"/>
          <w:szCs w:val="22"/>
        </w:rPr>
      </w:pPr>
      <w:r w:rsidRPr="00700397">
        <w:rPr>
          <w:rFonts w:ascii="Arial" w:hAnsi="Arial" w:cs="Arial"/>
          <w:b/>
          <w:i/>
          <w:sz w:val="22"/>
          <w:szCs w:val="22"/>
        </w:rPr>
        <w:t>3.5.1</w:t>
      </w:r>
      <w:r w:rsidRPr="00700397">
        <w:rPr>
          <w:rFonts w:ascii="Arial" w:hAnsi="Arial" w:cs="Arial"/>
          <w:b/>
          <w:i/>
          <w:sz w:val="22"/>
          <w:szCs w:val="22"/>
        </w:rPr>
        <w:tab/>
      </w:r>
      <w:r w:rsidRPr="00700397">
        <w:rPr>
          <w:rFonts w:ascii="Arial" w:hAnsi="Arial" w:cs="Arial"/>
          <w:b/>
          <w:i/>
          <w:caps/>
          <w:sz w:val="22"/>
          <w:szCs w:val="22"/>
        </w:rPr>
        <w:t>Straßenbau</w:t>
      </w:r>
    </w:p>
    <w:tbl>
      <w:tblPr>
        <w:tblW w:w="8222" w:type="dxa"/>
        <w:tblInd w:w="921" w:type="dxa"/>
        <w:tblLayout w:type="fixed"/>
        <w:tblCellMar>
          <w:left w:w="70" w:type="dxa"/>
          <w:right w:w="70" w:type="dxa"/>
        </w:tblCellMar>
        <w:tblLook w:val="0000" w:firstRow="0" w:lastRow="0" w:firstColumn="0" w:lastColumn="0" w:noHBand="0" w:noVBand="0"/>
      </w:tblPr>
      <w:tblGrid>
        <w:gridCol w:w="8222"/>
      </w:tblGrid>
      <w:tr w:rsidR="00700397" w:rsidRPr="00700397" w14:paraId="402F68BA" w14:textId="77777777" w:rsidTr="00B9671D">
        <w:tc>
          <w:tcPr>
            <w:tcW w:w="8222" w:type="dxa"/>
          </w:tcPr>
          <w:p w14:paraId="2325A234" w14:textId="77777777" w:rsidR="00CF184F" w:rsidRPr="00700397" w:rsidRDefault="00B41DE9" w:rsidP="000E439B">
            <w:pPr>
              <w:rPr>
                <w:rFonts w:ascii="Arial" w:hAnsi="Arial" w:cs="Arial"/>
                <w:sz w:val="22"/>
                <w:szCs w:val="22"/>
              </w:rPr>
            </w:pPr>
            <w:r w:rsidRPr="00700397">
              <w:rPr>
                <w:rFonts w:ascii="Arial" w:hAnsi="Arial" w:cs="Arial"/>
                <w:sz w:val="22"/>
                <w:szCs w:val="22"/>
              </w:rPr>
              <w:t>Alle erforderlichen Nachweise, Prüfzeugnisse und Eignungsprüfungen sind dem AG in 3-facher Ausfertigung rechtzeitig vor Baubeginn einzureichen.</w:t>
            </w:r>
          </w:p>
          <w:p w14:paraId="75CC7848" w14:textId="77777777" w:rsidR="003D6708" w:rsidRPr="00700397" w:rsidRDefault="003D6708" w:rsidP="000E439B">
            <w:pPr>
              <w:rPr>
                <w:rFonts w:ascii="Arial" w:hAnsi="Arial" w:cs="Arial"/>
                <w:sz w:val="22"/>
                <w:szCs w:val="22"/>
              </w:rPr>
            </w:pPr>
          </w:p>
        </w:tc>
      </w:tr>
      <w:tr w:rsidR="003D6708" w:rsidRPr="00700397" w14:paraId="3E3B53DD" w14:textId="77777777" w:rsidTr="00B9671D">
        <w:tc>
          <w:tcPr>
            <w:tcW w:w="8222" w:type="dxa"/>
          </w:tcPr>
          <w:p w14:paraId="75D18A19" w14:textId="77777777" w:rsidR="003D6708" w:rsidRPr="00700397" w:rsidRDefault="003D6708" w:rsidP="003D6708">
            <w:pPr>
              <w:overflowPunct/>
              <w:spacing w:line="240" w:lineRule="auto"/>
              <w:textAlignment w:val="auto"/>
              <w:rPr>
                <w:rFonts w:ascii="Arial" w:hAnsi="Arial" w:cs="Arial"/>
                <w:sz w:val="20"/>
                <w:u w:val="single"/>
              </w:rPr>
            </w:pPr>
            <w:r w:rsidRPr="00700397">
              <w:rPr>
                <w:rFonts w:ascii="Arial" w:hAnsi="Arial" w:cs="Arial"/>
                <w:sz w:val="20"/>
                <w:u w:val="single"/>
              </w:rPr>
              <w:t>Gesteinskörnungen im Straßenoberbau</w:t>
            </w:r>
          </w:p>
          <w:p w14:paraId="02ABDBD2"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 xml:space="preserve">Für Recycling-Baustoffe gelten die „Anforderungen an den Einsatz von mineralischen Stoffen aus Bautätigkeiten (Recycling-Baustoffe) im Straßen- und Erdbau“ gemäß dem Gem.Rd.Erl. d. Ministeriums für Umwelt und Naturschutz, Landwirtschaft und Verbraucherschutz IV – 3 – 953 – 26308 – IV – 8 – 1573 – 30052 – und d. Ministeriums für Wirtschaft und Mittelstand, Energie und Verkehr – VI A 3 – 32-40/45 – v. 09.10.2001 (Quelle: SMBI. NRW. Gliederungs-Nr. 74, Vertrieb: </w:t>
            </w:r>
          </w:p>
          <w:p w14:paraId="161CA8C9"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A. Bagel Verlag, Grafenberger Allee 82, 40237 Düsseldorf).</w:t>
            </w:r>
          </w:p>
          <w:p w14:paraId="6483E1EA" w14:textId="77777777" w:rsidR="003D6708" w:rsidRPr="00700397" w:rsidRDefault="003D6708" w:rsidP="003D6708">
            <w:pPr>
              <w:overflowPunct/>
              <w:spacing w:line="240" w:lineRule="auto"/>
              <w:textAlignment w:val="auto"/>
              <w:rPr>
                <w:rFonts w:ascii="Arial" w:hAnsi="Arial" w:cs="Arial"/>
                <w:sz w:val="20"/>
              </w:rPr>
            </w:pPr>
          </w:p>
          <w:p w14:paraId="327EB602"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Für industrielle Nebenprodukte gelten die „Anforderungen an den Einsatz von mineralischen Stoffen aus industriellen Prozessen im Straßen- und Erdbau“ gemäß dem Gem.Rd.Erl. d. Ministeriums für Umwelt und Naturschutz, Landwirtschaft und Verbraucherschutz IV – 3 – 953-26308 – IV – 8 – 1573 – 30052 – und d. Ministeriums für Wirtschaft und Mittelstand, Energie und Verkehr – VI A 3 – 32- 40/45 – v. 09.10.2001 (Quelle: SMBI. NRW. Gliederungs-Nr. 74, Vertrieb: A. Bagel Verlag).</w:t>
            </w:r>
          </w:p>
          <w:p w14:paraId="42194910" w14:textId="77777777" w:rsidR="003D6708" w:rsidRPr="00700397" w:rsidRDefault="003D6708" w:rsidP="003D6708">
            <w:pPr>
              <w:overflowPunct/>
              <w:spacing w:line="240" w:lineRule="auto"/>
              <w:textAlignment w:val="auto"/>
              <w:rPr>
                <w:rFonts w:ascii="Arial" w:hAnsi="Arial" w:cs="Arial"/>
                <w:sz w:val="20"/>
              </w:rPr>
            </w:pPr>
          </w:p>
          <w:p w14:paraId="5F14B896"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Die TL Gestein-StB 04, Ausgabe 2004/Fassung 2018 gelten nicht für wasserwirtschaftliche</w:t>
            </w:r>
          </w:p>
          <w:p w14:paraId="38FA4129"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 xml:space="preserve">Merkmale. Es gelten die Anforderungen an die wasserwirtschaftlichen Merkmale der „Güteüberwachung von mineralischen Stoffen im Straßen- und Erdbau“ gemäß dem Gem. Rd.Erl. d. Ministeriums für Wirtschaft und Mittelstand, Energie und Verkehr – VI A 3 –32-40/45 – und des Ministeriums für Umwelt und Naturschutz, Landwirtschaft und Verbraucherschutz IV – 3 – 953-26308 – IV – 8 – 1573-30052 – v. 09.10.2001 (Quelle: SMBI. NRW. Gliederungs-Nr. 913, Vertrieb: </w:t>
            </w:r>
          </w:p>
          <w:p w14:paraId="73A2A698"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A. Bagel Verlag).</w:t>
            </w:r>
          </w:p>
          <w:p w14:paraId="41DE1A37" w14:textId="77777777" w:rsidR="003D6708" w:rsidRPr="00700397" w:rsidRDefault="003D6708" w:rsidP="003D6708">
            <w:pPr>
              <w:overflowPunct/>
              <w:spacing w:line="240" w:lineRule="auto"/>
              <w:textAlignment w:val="auto"/>
              <w:rPr>
                <w:rFonts w:ascii="Arial" w:hAnsi="Arial" w:cs="Arial"/>
                <w:sz w:val="20"/>
              </w:rPr>
            </w:pPr>
          </w:p>
          <w:p w14:paraId="00A099B5"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Für Metallhüttenschlacken gelten die „Anforderungen an die Güteüberwachung und den Einsatz von Metallhüttenschlacken im Straßen- und Erdbau“ gemäß dem Gem. RdErl. d. Ministeriums für Umwelt und Naturschutz, Landwirtschaft und Verbraucherschutz IV – 3 – 95326308 – IV – 8 – 1573-30052 – und d. Ministeriums für Verkehr, Energie und Landesplanung – III A 3 – 32-40/45 - v. 14.9.2004 mit Änderungen gemäß Gem. RdErl vom 08.04.2005 (Quelle: SMBl. NRW. Gliederungsnummer-Nr. 74,</w:t>
            </w:r>
          </w:p>
          <w:p w14:paraId="2C35738C" w14:textId="77777777" w:rsidR="003D6708" w:rsidRPr="00700397" w:rsidRDefault="003D6708" w:rsidP="003D6708">
            <w:pPr>
              <w:rPr>
                <w:rFonts w:ascii="Arial" w:hAnsi="Arial" w:cs="Arial"/>
                <w:sz w:val="20"/>
              </w:rPr>
            </w:pPr>
            <w:r w:rsidRPr="00700397">
              <w:rPr>
                <w:rFonts w:ascii="Arial" w:hAnsi="Arial" w:cs="Arial"/>
                <w:sz w:val="20"/>
              </w:rPr>
              <w:t>Vertrieb: A. Bagel Verlag).</w:t>
            </w:r>
          </w:p>
          <w:p w14:paraId="199E7D95" w14:textId="77777777" w:rsidR="003D6708" w:rsidRPr="00700397" w:rsidRDefault="003D6708" w:rsidP="003D6708">
            <w:pPr>
              <w:rPr>
                <w:rFonts w:ascii="Arial" w:hAnsi="Arial" w:cs="Arial"/>
                <w:sz w:val="20"/>
              </w:rPr>
            </w:pPr>
          </w:p>
          <w:p w14:paraId="70447330"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Aus bautechnischen Gründen sind von der Verwendung ausgeschlossen:</w:t>
            </w:r>
          </w:p>
          <w:p w14:paraId="0D03E786" w14:textId="77777777" w:rsidR="003D6708" w:rsidRPr="00700397" w:rsidRDefault="003D6708" w:rsidP="003D6708">
            <w:pPr>
              <w:overflowPunct/>
              <w:spacing w:line="240" w:lineRule="auto"/>
              <w:textAlignment w:val="auto"/>
              <w:rPr>
                <w:rFonts w:ascii="Arial" w:hAnsi="Arial" w:cs="Arial"/>
                <w:sz w:val="20"/>
              </w:rPr>
            </w:pPr>
          </w:p>
          <w:p w14:paraId="69D5AAE9"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1. Hausmüllverbrennungsaschen (HMVA)</w:t>
            </w:r>
          </w:p>
          <w:p w14:paraId="450AA56E"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2. Gemische mit Hausmüllverbrennungsaschen</w:t>
            </w:r>
          </w:p>
          <w:p w14:paraId="44793F4F"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3. Kesselasche</w:t>
            </w:r>
          </w:p>
          <w:p w14:paraId="7A7E8513"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4. Waschberge</w:t>
            </w:r>
          </w:p>
          <w:p w14:paraId="62C41FC3" w14:textId="77777777" w:rsidR="003D6708" w:rsidRPr="00700397" w:rsidRDefault="003D6708" w:rsidP="003D6708">
            <w:pPr>
              <w:overflowPunct/>
              <w:spacing w:line="240" w:lineRule="auto"/>
              <w:textAlignment w:val="auto"/>
              <w:rPr>
                <w:rFonts w:ascii="Arial" w:hAnsi="Arial" w:cs="Arial"/>
                <w:sz w:val="20"/>
              </w:rPr>
            </w:pPr>
            <w:r w:rsidRPr="00700397">
              <w:rPr>
                <w:rFonts w:ascii="Arial" w:hAnsi="Arial" w:cs="Arial"/>
                <w:sz w:val="20"/>
              </w:rPr>
              <w:t>5. Gemische mit Waschberge</w:t>
            </w:r>
          </w:p>
          <w:p w14:paraId="19037168" w14:textId="77777777" w:rsidR="003D6708" w:rsidRPr="00700397" w:rsidRDefault="003D6708" w:rsidP="003D6708">
            <w:pPr>
              <w:rPr>
                <w:rFonts w:ascii="Arial" w:hAnsi="Arial" w:cs="Arial"/>
                <w:sz w:val="20"/>
              </w:rPr>
            </w:pPr>
            <w:r w:rsidRPr="00700397">
              <w:rPr>
                <w:rFonts w:ascii="Arial" w:hAnsi="Arial" w:cs="Arial"/>
                <w:sz w:val="20"/>
              </w:rPr>
              <w:t>6. Wälzschlacke aus der Entzinkung</w:t>
            </w:r>
          </w:p>
          <w:p w14:paraId="34225609" w14:textId="77777777" w:rsidR="00B9671D" w:rsidRPr="00700397" w:rsidRDefault="00B9671D" w:rsidP="003D6708">
            <w:pPr>
              <w:rPr>
                <w:rFonts w:ascii="Arial" w:hAnsi="Arial" w:cs="Arial"/>
                <w:sz w:val="20"/>
              </w:rPr>
            </w:pPr>
          </w:p>
          <w:p w14:paraId="244B540A" w14:textId="77777777" w:rsidR="00B9671D" w:rsidRPr="00700397" w:rsidRDefault="00B9671D" w:rsidP="00B9671D">
            <w:pPr>
              <w:rPr>
                <w:rFonts w:ascii="Arial" w:hAnsi="Arial" w:cs="Arial"/>
                <w:sz w:val="20"/>
              </w:rPr>
            </w:pPr>
            <w:r w:rsidRPr="00700397">
              <w:rPr>
                <w:rFonts w:ascii="Arial" w:hAnsi="Arial" w:cs="Arial"/>
                <w:sz w:val="20"/>
              </w:rPr>
              <w:t xml:space="preserve">Grobe Gesteinskörnungen aus aufbereitetem Gleisschotter dürfen in Asphaltbinder- und Asphalttragschichten verwendet werden. Eine Verwendung in Asphaltdeckschichten ist ausgeschlossen. Eine Mitverwendung in Baustoffgemischen für Schichten ohne Bindemittel ist möglich. Die groben Gesteinskörnungen müssen entsprechend dem Gem. RdErlass vom 09.10.2001 bzw. den TL G SoB-StB güteüberwacht sein. Für die wasserwirtschaftlichen Merkmale gelten die Grenzwerte von Recycling-Baustoff. </w:t>
            </w:r>
          </w:p>
          <w:p w14:paraId="78E3C305" w14:textId="77777777" w:rsidR="00B9671D" w:rsidRPr="00700397" w:rsidRDefault="00B9671D" w:rsidP="00B9671D">
            <w:pPr>
              <w:rPr>
                <w:rFonts w:ascii="Arial" w:hAnsi="Arial" w:cs="Arial"/>
                <w:sz w:val="20"/>
              </w:rPr>
            </w:pPr>
            <w:r w:rsidRPr="00700397">
              <w:rPr>
                <w:rFonts w:ascii="Arial" w:hAnsi="Arial" w:cs="Arial"/>
                <w:sz w:val="20"/>
              </w:rPr>
              <w:lastRenderedPageBreak/>
              <w:t xml:space="preserve">Für den Einsatz gelten die Verwertungsgebiete von Recycling-Baustoff. Für den Nachweis der Eignung der Gesteinskörnungen sind die Ergebnisse der Güteüberwachung (Prüfzeugnisse der Fremdüberwachung) nach den TL G SoB-StB bzw. nach dem v. g. Gem.Rd.Erl. „Güteüberwachung von mineralischen Stoffen im Straßen- und Erdbau“ vom 09.10.2001 heranzuziehen. </w:t>
            </w:r>
          </w:p>
          <w:p w14:paraId="54BD8A48" w14:textId="77777777" w:rsidR="00B9671D" w:rsidRPr="00700397" w:rsidRDefault="00B9671D" w:rsidP="00B9671D">
            <w:pPr>
              <w:rPr>
                <w:rFonts w:ascii="Arial" w:hAnsi="Arial" w:cs="Arial"/>
                <w:sz w:val="20"/>
              </w:rPr>
            </w:pPr>
            <w:r w:rsidRPr="00700397">
              <w:rPr>
                <w:rFonts w:ascii="Arial" w:hAnsi="Arial" w:cs="Arial"/>
                <w:sz w:val="20"/>
              </w:rPr>
              <w:t xml:space="preserve">Für die Prüfhäufigkeiten der wasserwirtschaftlichen Merkmale gelten für alle Verwendungszwecke die Angaben in Spalte 5 der Anlagen B.1 bis B.6 der TL G SoB 20. </w:t>
            </w:r>
          </w:p>
          <w:p w14:paraId="066EC28D" w14:textId="77777777" w:rsidR="00B9671D" w:rsidRPr="00700397" w:rsidRDefault="00B9671D" w:rsidP="00B9671D">
            <w:pPr>
              <w:rPr>
                <w:rFonts w:ascii="Arial" w:hAnsi="Arial" w:cs="Arial"/>
                <w:sz w:val="20"/>
              </w:rPr>
            </w:pPr>
            <w:r w:rsidRPr="00700397">
              <w:rPr>
                <w:rFonts w:ascii="Arial" w:hAnsi="Arial" w:cs="Arial"/>
                <w:sz w:val="20"/>
              </w:rPr>
              <w:t>Maßgebend ist das letzte Prüfzeugnis bzw. sind die letzten Prüfzeugnisse der Fremdüberwachung, welche(s) die Ergebnisse aller maßgebenden bautechnischen und wasserwirtschaftlichen Prüfparameter enthalten müssen/muss. Werden im Rahmen von Kontrollprüfungen unzulässige Abweichungen von den vertraglich zugesicherten Eigenschaften insbesondere von den wasserwirtschaftlichen Merkmalen festgestellt, hat der Auftragnehmer alle sich daraus ergebenden Konsequenzen zu tragen.</w:t>
            </w:r>
          </w:p>
          <w:p w14:paraId="622A5F41" w14:textId="77777777" w:rsidR="00B9671D" w:rsidRPr="00700397" w:rsidRDefault="00B9671D" w:rsidP="00B9671D">
            <w:pPr>
              <w:rPr>
                <w:rFonts w:ascii="Arial" w:hAnsi="Arial" w:cs="Arial"/>
                <w:sz w:val="20"/>
              </w:rPr>
            </w:pPr>
          </w:p>
          <w:p w14:paraId="0E953E1F" w14:textId="77777777" w:rsidR="00B9671D" w:rsidRPr="00700397" w:rsidRDefault="00B9671D" w:rsidP="00B9671D">
            <w:pPr>
              <w:rPr>
                <w:rFonts w:ascii="Arial" w:hAnsi="Arial" w:cs="Arial"/>
                <w:sz w:val="20"/>
                <w:u w:val="single"/>
              </w:rPr>
            </w:pPr>
            <w:r w:rsidRPr="00700397">
              <w:rPr>
                <w:rFonts w:ascii="Arial" w:hAnsi="Arial" w:cs="Arial"/>
                <w:sz w:val="20"/>
                <w:u w:val="single"/>
              </w:rPr>
              <w:t>Bindemittel</w:t>
            </w:r>
          </w:p>
          <w:p w14:paraId="0E7CE842" w14:textId="77777777" w:rsidR="00B9671D" w:rsidRPr="00700397" w:rsidRDefault="00B9671D" w:rsidP="00B9671D">
            <w:r w:rsidRPr="00700397">
              <w:rPr>
                <w:rFonts w:ascii="Arial" w:hAnsi="Arial" w:cs="Arial"/>
                <w:sz w:val="20"/>
              </w:rPr>
              <w:t>Im Eignungsnachweis ist für die in den nachfolgenden Tabellen aufgeführten Bitumensorten des eingesetzten Frischbindemittels auszuweisen, wie im Rahmen des Bauvertrages, hinsichtlich der Auswirkungen auf die Nutzungsdauer, gleichbleibende Asphaltmischguteigenschaften sichergestellt werden können. Dieser Nachweis gilt als erbracht, wenn die im Rahmen der Erstprüfung und zur Asphaltproduktion verwendeten Bitumen in ihren Eigenschaften den Angaben der Tabellen entsprechen. Der Nachweis kann auf Grundlage eigener Untersuchungen, oder auf Basis der Voruntersuchungen des Lieferanten erbracht werden</w:t>
            </w:r>
            <w:r w:rsidRPr="00700397">
              <w:t>.</w:t>
            </w:r>
          </w:p>
          <w:p w14:paraId="68E6D9E8" w14:textId="77777777" w:rsidR="00B9671D" w:rsidRPr="00700397" w:rsidRDefault="00B9671D" w:rsidP="00B9671D">
            <w:r w:rsidRPr="00700397">
              <w:rPr>
                <w:noProof/>
              </w:rPr>
              <w:drawing>
                <wp:anchor distT="0" distB="0" distL="114300" distR="114300" simplePos="0" relativeHeight="251691008" behindDoc="0" locked="0" layoutInCell="1" allowOverlap="1" wp14:anchorId="3027EC07" wp14:editId="06969C64">
                  <wp:simplePos x="0" y="0"/>
                  <wp:positionH relativeFrom="column">
                    <wp:posOffset>29813</wp:posOffset>
                  </wp:positionH>
                  <wp:positionV relativeFrom="paragraph">
                    <wp:posOffset>100046</wp:posOffset>
                  </wp:positionV>
                  <wp:extent cx="4784589" cy="3062959"/>
                  <wp:effectExtent l="0" t="0" r="0" b="444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9301" cy="3072377"/>
                          </a:xfrm>
                          <a:prstGeom prst="rect">
                            <a:avLst/>
                          </a:prstGeom>
                        </pic:spPr>
                      </pic:pic>
                    </a:graphicData>
                  </a:graphic>
                  <wp14:sizeRelH relativeFrom="page">
                    <wp14:pctWidth>0</wp14:pctWidth>
                  </wp14:sizeRelH>
                  <wp14:sizeRelV relativeFrom="page">
                    <wp14:pctHeight>0</wp14:pctHeight>
                  </wp14:sizeRelV>
                </wp:anchor>
              </w:drawing>
            </w:r>
          </w:p>
          <w:p w14:paraId="7B428061" w14:textId="77777777" w:rsidR="00B9671D" w:rsidRPr="00700397" w:rsidRDefault="00B9671D" w:rsidP="00B9671D"/>
          <w:p w14:paraId="4144070B" w14:textId="77777777" w:rsidR="00B9671D" w:rsidRPr="00700397" w:rsidRDefault="00B9671D" w:rsidP="00B9671D"/>
          <w:p w14:paraId="69CF09EF" w14:textId="77777777" w:rsidR="00B9671D" w:rsidRPr="00700397" w:rsidRDefault="00B9671D" w:rsidP="00B9671D"/>
          <w:p w14:paraId="46BD06F7" w14:textId="77777777" w:rsidR="00B9671D" w:rsidRPr="00700397" w:rsidRDefault="00B9671D" w:rsidP="00B9671D"/>
          <w:p w14:paraId="5CC11635" w14:textId="77777777" w:rsidR="00B9671D" w:rsidRPr="00700397" w:rsidRDefault="00B9671D" w:rsidP="00B9671D"/>
          <w:p w14:paraId="767DDF58" w14:textId="77777777" w:rsidR="00B9671D" w:rsidRPr="00700397" w:rsidRDefault="00B9671D" w:rsidP="00B9671D"/>
          <w:p w14:paraId="55EE28FB" w14:textId="77777777" w:rsidR="00B9671D" w:rsidRPr="00700397" w:rsidRDefault="00B9671D" w:rsidP="00B9671D"/>
          <w:p w14:paraId="2CA70252" w14:textId="77777777" w:rsidR="00B9671D" w:rsidRPr="00700397" w:rsidRDefault="00B9671D" w:rsidP="00B9671D"/>
          <w:p w14:paraId="1E10D52A" w14:textId="77777777" w:rsidR="00B9671D" w:rsidRPr="00700397" w:rsidRDefault="00B9671D" w:rsidP="00B9671D"/>
          <w:p w14:paraId="06CE69C7" w14:textId="77777777" w:rsidR="00B9671D" w:rsidRPr="00700397" w:rsidRDefault="00B9671D" w:rsidP="00B9671D"/>
          <w:p w14:paraId="37BCAFA4" w14:textId="77777777" w:rsidR="00B9671D" w:rsidRPr="00700397" w:rsidRDefault="00B9671D" w:rsidP="00B9671D"/>
          <w:p w14:paraId="5CAAF0D5" w14:textId="77777777" w:rsidR="00B9671D" w:rsidRPr="00700397" w:rsidRDefault="00B9671D" w:rsidP="00B9671D"/>
          <w:p w14:paraId="24E5F572" w14:textId="77777777" w:rsidR="00B9671D" w:rsidRPr="00700397" w:rsidRDefault="00B9671D" w:rsidP="00B9671D"/>
          <w:p w14:paraId="2505D6A1" w14:textId="77777777" w:rsidR="00B9671D" w:rsidRPr="00700397" w:rsidRDefault="00B9671D" w:rsidP="00B9671D"/>
          <w:p w14:paraId="6C07AB83" w14:textId="77777777" w:rsidR="00B9671D" w:rsidRPr="00700397" w:rsidRDefault="00B9671D" w:rsidP="00B9671D"/>
          <w:p w14:paraId="7D4BB64C" w14:textId="77777777" w:rsidR="00B9671D" w:rsidRPr="00700397" w:rsidRDefault="00B9671D" w:rsidP="00B9671D"/>
          <w:p w14:paraId="5C9D8F99" w14:textId="77777777" w:rsidR="00B9671D" w:rsidRPr="00700397" w:rsidRDefault="00B9671D" w:rsidP="00B9671D"/>
          <w:p w14:paraId="239AC284" w14:textId="77777777" w:rsidR="00B9671D" w:rsidRPr="00700397" w:rsidRDefault="00B9671D" w:rsidP="00B9671D"/>
          <w:p w14:paraId="032504F1" w14:textId="77777777" w:rsidR="00B9671D" w:rsidRPr="00700397" w:rsidRDefault="00B9671D" w:rsidP="00B9671D">
            <w:pPr>
              <w:rPr>
                <w:rFonts w:ascii="Arial" w:hAnsi="Arial" w:cs="Arial"/>
                <w:sz w:val="20"/>
              </w:rPr>
            </w:pPr>
          </w:p>
        </w:tc>
      </w:tr>
    </w:tbl>
    <w:p w14:paraId="050D159D" w14:textId="77777777" w:rsidR="00B9671D" w:rsidRPr="00700397" w:rsidRDefault="00B9671D" w:rsidP="00290BC5">
      <w:pPr>
        <w:tabs>
          <w:tab w:val="left" w:pos="851"/>
        </w:tabs>
        <w:spacing w:after="120"/>
        <w:ind w:left="851"/>
        <w:jc w:val="both"/>
        <w:rPr>
          <w:rFonts w:ascii="Arial" w:hAnsi="Arial" w:cs="Arial"/>
          <w:sz w:val="22"/>
          <w:szCs w:val="22"/>
        </w:rPr>
      </w:pPr>
    </w:p>
    <w:p w14:paraId="6202E7B9" w14:textId="77777777" w:rsidR="00290BC5" w:rsidRPr="00700397" w:rsidRDefault="00823843" w:rsidP="00290BC5">
      <w:pPr>
        <w:tabs>
          <w:tab w:val="left" w:pos="851"/>
        </w:tabs>
        <w:spacing w:after="120"/>
        <w:ind w:left="851"/>
        <w:jc w:val="both"/>
        <w:rPr>
          <w:rFonts w:ascii="Arial" w:hAnsi="Arial" w:cs="Arial"/>
          <w:sz w:val="22"/>
          <w:szCs w:val="22"/>
        </w:rPr>
      </w:pPr>
      <w:r w:rsidRPr="00700397">
        <w:rPr>
          <w:rFonts w:ascii="Arial" w:hAnsi="Arial" w:cs="Arial"/>
          <w:sz w:val="22"/>
          <w:szCs w:val="22"/>
        </w:rPr>
        <w:br w:type="column"/>
      </w:r>
    </w:p>
    <w:p w14:paraId="24808D2F" w14:textId="77777777" w:rsidR="00290BC5" w:rsidRPr="00700397" w:rsidRDefault="00290BC5" w:rsidP="00290BC5">
      <w:pPr>
        <w:tabs>
          <w:tab w:val="left" w:pos="851"/>
        </w:tabs>
        <w:spacing w:after="120"/>
        <w:jc w:val="both"/>
        <w:rPr>
          <w:rFonts w:ascii="Arial" w:hAnsi="Arial" w:cs="Arial"/>
          <w:sz w:val="22"/>
          <w:szCs w:val="22"/>
          <w:highlight w:val="yellow"/>
        </w:rPr>
      </w:pPr>
      <w:r w:rsidRPr="00700397">
        <w:rPr>
          <w:rFonts w:ascii="Arial" w:hAnsi="Arial" w:cs="Arial"/>
          <w:sz w:val="22"/>
          <w:szCs w:val="22"/>
        </w:rPr>
        <w:t>3.5.1.1</w:t>
      </w:r>
      <w:r w:rsidRPr="00700397">
        <w:rPr>
          <w:rFonts w:ascii="Arial" w:hAnsi="Arial" w:cs="Arial"/>
          <w:sz w:val="22"/>
          <w:szCs w:val="22"/>
        </w:rPr>
        <w:tab/>
      </w:r>
      <w:r w:rsidR="004319AA" w:rsidRPr="00700397">
        <w:rPr>
          <w:rFonts w:ascii="Arial" w:hAnsi="Arial" w:cs="Arial"/>
          <w:sz w:val="22"/>
          <w:szCs w:val="22"/>
        </w:rPr>
        <w:t>Erdarbeiten / Homogenbereiche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290BC5" w:rsidRPr="00700397" w14:paraId="78A06A0E" w14:textId="77777777" w:rsidTr="00290BC5">
        <w:tc>
          <w:tcPr>
            <w:tcW w:w="8222" w:type="dxa"/>
          </w:tcPr>
          <w:p w14:paraId="72B509E8" w14:textId="77777777" w:rsidR="0064683D" w:rsidRPr="00700397" w:rsidRDefault="0064683D" w:rsidP="00AE4CB9">
            <w:pPr>
              <w:tabs>
                <w:tab w:val="left" w:pos="851"/>
              </w:tabs>
              <w:jc w:val="both"/>
              <w:rPr>
                <w:rFonts w:ascii="Arial" w:hAnsi="Arial" w:cs="Arial"/>
                <w:sz w:val="22"/>
                <w:szCs w:val="22"/>
              </w:rPr>
            </w:pPr>
            <w:r w:rsidRPr="00700397">
              <w:rPr>
                <w:rFonts w:ascii="Arial" w:hAnsi="Arial" w:cs="Arial"/>
                <w:sz w:val="22"/>
                <w:szCs w:val="22"/>
              </w:rPr>
              <w:t xml:space="preserve">Kennwerte/ Eigenschaften für die vollständige Beschreibung einer </w:t>
            </w:r>
            <w:r w:rsidRPr="00700397">
              <w:rPr>
                <w:rFonts w:ascii="Arial" w:hAnsi="Arial" w:cs="Arial"/>
                <w:b/>
                <w:sz w:val="22"/>
                <w:szCs w:val="22"/>
              </w:rPr>
              <w:t>Bodenschicht</w:t>
            </w:r>
            <w:r w:rsidRPr="00700397">
              <w:rPr>
                <w:rFonts w:ascii="Arial" w:hAnsi="Arial" w:cs="Arial"/>
                <w:sz w:val="22"/>
                <w:szCs w:val="22"/>
              </w:rPr>
              <w:t xml:space="preserve"> in den VOB-Normen</w:t>
            </w:r>
          </w:p>
          <w:p w14:paraId="2649EE36" w14:textId="77777777" w:rsidR="0064683D" w:rsidRPr="00700397" w:rsidRDefault="00823843" w:rsidP="00AE4CB9">
            <w:pPr>
              <w:tabs>
                <w:tab w:val="left" w:pos="851"/>
              </w:tabs>
              <w:jc w:val="both"/>
              <w:rPr>
                <w:rFonts w:ascii="Arial" w:hAnsi="Arial" w:cs="Arial"/>
                <w:sz w:val="22"/>
                <w:szCs w:val="22"/>
              </w:rPr>
            </w:pPr>
            <w:r w:rsidRPr="00700397">
              <w:rPr>
                <w:rFonts w:ascii="Arial" w:hAnsi="Arial" w:cs="Arial"/>
                <w:noProof/>
              </w:rPr>
              <w:drawing>
                <wp:anchor distT="0" distB="0" distL="114300" distR="114300" simplePos="0" relativeHeight="251664384" behindDoc="0" locked="0" layoutInCell="1" allowOverlap="1" wp14:anchorId="1EBE48BB" wp14:editId="0AB11373">
                  <wp:simplePos x="0" y="0"/>
                  <wp:positionH relativeFrom="column">
                    <wp:posOffset>381635</wp:posOffset>
                  </wp:positionH>
                  <wp:positionV relativeFrom="paragraph">
                    <wp:posOffset>26670</wp:posOffset>
                  </wp:positionV>
                  <wp:extent cx="2551430" cy="2619375"/>
                  <wp:effectExtent l="0" t="0" r="127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1430" cy="2619375"/>
                          </a:xfrm>
                          <a:prstGeom prst="rect">
                            <a:avLst/>
                          </a:prstGeom>
                        </pic:spPr>
                      </pic:pic>
                    </a:graphicData>
                  </a:graphic>
                  <wp14:sizeRelH relativeFrom="page">
                    <wp14:pctWidth>0</wp14:pctWidth>
                  </wp14:sizeRelH>
                  <wp14:sizeRelV relativeFrom="page">
                    <wp14:pctHeight>0</wp14:pctHeight>
                  </wp14:sizeRelV>
                </wp:anchor>
              </w:drawing>
            </w:r>
          </w:p>
          <w:p w14:paraId="7D445ADD" w14:textId="77777777" w:rsidR="0064683D" w:rsidRPr="00700397" w:rsidRDefault="0064683D" w:rsidP="00AE4CB9">
            <w:pPr>
              <w:tabs>
                <w:tab w:val="left" w:pos="851"/>
              </w:tabs>
              <w:jc w:val="both"/>
              <w:rPr>
                <w:rFonts w:ascii="Arial" w:hAnsi="Arial" w:cs="Arial"/>
                <w:sz w:val="22"/>
                <w:szCs w:val="22"/>
              </w:rPr>
            </w:pPr>
          </w:p>
          <w:p w14:paraId="425EDAE7" w14:textId="77777777" w:rsidR="0064683D" w:rsidRPr="00700397" w:rsidRDefault="0064683D" w:rsidP="00AE4CB9">
            <w:pPr>
              <w:tabs>
                <w:tab w:val="left" w:pos="851"/>
              </w:tabs>
              <w:jc w:val="both"/>
              <w:rPr>
                <w:rFonts w:ascii="Arial" w:hAnsi="Arial" w:cs="Arial"/>
                <w:sz w:val="22"/>
                <w:szCs w:val="22"/>
              </w:rPr>
            </w:pPr>
          </w:p>
          <w:p w14:paraId="4C00AB41" w14:textId="77777777" w:rsidR="0064683D" w:rsidRPr="00700397" w:rsidRDefault="0064683D" w:rsidP="00AE4CB9">
            <w:pPr>
              <w:tabs>
                <w:tab w:val="left" w:pos="851"/>
              </w:tabs>
              <w:jc w:val="both"/>
              <w:rPr>
                <w:rFonts w:ascii="Arial" w:hAnsi="Arial" w:cs="Arial"/>
                <w:sz w:val="22"/>
                <w:szCs w:val="22"/>
              </w:rPr>
            </w:pPr>
          </w:p>
          <w:p w14:paraId="50B6C690" w14:textId="77777777" w:rsidR="0064683D" w:rsidRPr="00700397" w:rsidRDefault="0064683D" w:rsidP="00AE4CB9">
            <w:pPr>
              <w:tabs>
                <w:tab w:val="left" w:pos="851"/>
              </w:tabs>
              <w:jc w:val="both"/>
              <w:rPr>
                <w:rFonts w:ascii="Arial" w:hAnsi="Arial" w:cs="Arial"/>
                <w:sz w:val="22"/>
                <w:szCs w:val="22"/>
              </w:rPr>
            </w:pPr>
          </w:p>
          <w:p w14:paraId="0EEC5603" w14:textId="77777777" w:rsidR="0064683D" w:rsidRPr="00700397" w:rsidRDefault="0064683D" w:rsidP="00AE4CB9">
            <w:pPr>
              <w:tabs>
                <w:tab w:val="left" w:pos="851"/>
              </w:tabs>
              <w:jc w:val="both"/>
              <w:rPr>
                <w:rFonts w:ascii="Arial" w:hAnsi="Arial" w:cs="Arial"/>
                <w:sz w:val="22"/>
                <w:szCs w:val="22"/>
              </w:rPr>
            </w:pPr>
          </w:p>
          <w:p w14:paraId="1BAC6072" w14:textId="77777777" w:rsidR="0064683D" w:rsidRPr="00700397" w:rsidRDefault="0064683D" w:rsidP="00AE4CB9">
            <w:pPr>
              <w:tabs>
                <w:tab w:val="left" w:pos="851"/>
              </w:tabs>
              <w:jc w:val="both"/>
              <w:rPr>
                <w:rFonts w:ascii="Arial" w:hAnsi="Arial" w:cs="Arial"/>
                <w:sz w:val="22"/>
                <w:szCs w:val="22"/>
              </w:rPr>
            </w:pPr>
          </w:p>
          <w:p w14:paraId="3EFCC776" w14:textId="77777777" w:rsidR="0064683D" w:rsidRPr="00700397" w:rsidRDefault="0064683D" w:rsidP="00AE4CB9">
            <w:pPr>
              <w:tabs>
                <w:tab w:val="left" w:pos="851"/>
              </w:tabs>
              <w:jc w:val="both"/>
              <w:rPr>
                <w:rFonts w:ascii="Arial" w:hAnsi="Arial" w:cs="Arial"/>
                <w:sz w:val="22"/>
                <w:szCs w:val="22"/>
              </w:rPr>
            </w:pPr>
          </w:p>
          <w:p w14:paraId="027CCFBD" w14:textId="77777777" w:rsidR="0064683D" w:rsidRPr="00700397" w:rsidRDefault="0064683D" w:rsidP="00AE4CB9">
            <w:pPr>
              <w:tabs>
                <w:tab w:val="left" w:pos="851"/>
              </w:tabs>
              <w:jc w:val="both"/>
              <w:rPr>
                <w:rFonts w:ascii="Arial" w:hAnsi="Arial" w:cs="Arial"/>
                <w:sz w:val="22"/>
                <w:szCs w:val="22"/>
              </w:rPr>
            </w:pPr>
          </w:p>
          <w:p w14:paraId="093A3F49" w14:textId="77777777" w:rsidR="0064683D" w:rsidRPr="00700397" w:rsidRDefault="0064683D" w:rsidP="00AE4CB9">
            <w:pPr>
              <w:tabs>
                <w:tab w:val="left" w:pos="851"/>
              </w:tabs>
              <w:jc w:val="both"/>
              <w:rPr>
                <w:rFonts w:ascii="Arial" w:hAnsi="Arial" w:cs="Arial"/>
                <w:sz w:val="22"/>
                <w:szCs w:val="22"/>
              </w:rPr>
            </w:pPr>
          </w:p>
          <w:p w14:paraId="1A9A7AC9" w14:textId="77777777" w:rsidR="0064683D" w:rsidRPr="00700397" w:rsidRDefault="0064683D" w:rsidP="00AE4CB9">
            <w:pPr>
              <w:tabs>
                <w:tab w:val="left" w:pos="851"/>
              </w:tabs>
              <w:jc w:val="both"/>
              <w:rPr>
                <w:rFonts w:ascii="Arial" w:hAnsi="Arial" w:cs="Arial"/>
                <w:sz w:val="22"/>
                <w:szCs w:val="22"/>
              </w:rPr>
            </w:pPr>
          </w:p>
          <w:p w14:paraId="33654262" w14:textId="77777777" w:rsidR="0064683D" w:rsidRPr="00700397" w:rsidRDefault="0064683D" w:rsidP="00AE4CB9">
            <w:pPr>
              <w:tabs>
                <w:tab w:val="left" w:pos="851"/>
              </w:tabs>
              <w:jc w:val="both"/>
              <w:rPr>
                <w:rFonts w:ascii="Arial" w:hAnsi="Arial" w:cs="Arial"/>
                <w:sz w:val="22"/>
                <w:szCs w:val="22"/>
              </w:rPr>
            </w:pPr>
          </w:p>
          <w:p w14:paraId="4EB07E3C" w14:textId="77777777" w:rsidR="0064683D" w:rsidRPr="00700397" w:rsidRDefault="0064683D" w:rsidP="00AE4CB9">
            <w:pPr>
              <w:tabs>
                <w:tab w:val="left" w:pos="851"/>
              </w:tabs>
              <w:jc w:val="both"/>
              <w:rPr>
                <w:rFonts w:ascii="Arial" w:hAnsi="Arial" w:cs="Arial"/>
                <w:sz w:val="22"/>
                <w:szCs w:val="22"/>
              </w:rPr>
            </w:pPr>
          </w:p>
          <w:p w14:paraId="63E790B5" w14:textId="77777777" w:rsidR="0064683D" w:rsidRPr="00700397" w:rsidRDefault="0064683D" w:rsidP="00AE4CB9">
            <w:pPr>
              <w:tabs>
                <w:tab w:val="left" w:pos="851"/>
              </w:tabs>
              <w:jc w:val="both"/>
              <w:rPr>
                <w:rFonts w:ascii="Arial" w:hAnsi="Arial" w:cs="Arial"/>
                <w:sz w:val="22"/>
                <w:szCs w:val="22"/>
              </w:rPr>
            </w:pPr>
          </w:p>
          <w:p w14:paraId="45A76E3C" w14:textId="77777777" w:rsidR="0064683D" w:rsidRPr="00700397" w:rsidRDefault="0064683D" w:rsidP="00AE4CB9">
            <w:pPr>
              <w:tabs>
                <w:tab w:val="left" w:pos="851"/>
              </w:tabs>
              <w:jc w:val="both"/>
              <w:rPr>
                <w:rFonts w:ascii="Arial" w:hAnsi="Arial" w:cs="Arial"/>
                <w:sz w:val="22"/>
                <w:szCs w:val="22"/>
              </w:rPr>
            </w:pPr>
          </w:p>
          <w:p w14:paraId="433CBEA6" w14:textId="77777777" w:rsidR="0064683D" w:rsidRPr="00700397" w:rsidRDefault="0064683D" w:rsidP="00AE4CB9">
            <w:pPr>
              <w:tabs>
                <w:tab w:val="left" w:pos="851"/>
              </w:tabs>
              <w:jc w:val="both"/>
              <w:rPr>
                <w:rFonts w:ascii="Arial" w:hAnsi="Arial" w:cs="Arial"/>
                <w:sz w:val="22"/>
                <w:szCs w:val="22"/>
              </w:rPr>
            </w:pPr>
          </w:p>
          <w:p w14:paraId="0C6AD1C1" w14:textId="77777777" w:rsidR="00823843" w:rsidRPr="00700397" w:rsidRDefault="00823843" w:rsidP="0064683D">
            <w:pPr>
              <w:tabs>
                <w:tab w:val="left" w:pos="5169"/>
              </w:tabs>
              <w:jc w:val="both"/>
              <w:rPr>
                <w:rFonts w:ascii="Arial" w:hAnsi="Arial" w:cs="Arial"/>
                <w:sz w:val="22"/>
                <w:szCs w:val="22"/>
              </w:rPr>
            </w:pPr>
          </w:p>
          <w:p w14:paraId="78FD9EB8" w14:textId="77777777" w:rsidR="0064683D" w:rsidRPr="00700397" w:rsidRDefault="0064683D" w:rsidP="0064683D">
            <w:pPr>
              <w:tabs>
                <w:tab w:val="left" w:pos="5169"/>
              </w:tabs>
              <w:jc w:val="both"/>
              <w:rPr>
                <w:rFonts w:ascii="Arial" w:hAnsi="Arial" w:cs="Arial"/>
                <w:sz w:val="22"/>
                <w:szCs w:val="22"/>
              </w:rPr>
            </w:pPr>
            <w:r w:rsidRPr="00700397">
              <w:rPr>
                <w:rFonts w:ascii="Arial" w:hAnsi="Arial" w:cs="Arial"/>
                <w:sz w:val="22"/>
                <w:szCs w:val="22"/>
              </w:rPr>
              <w:t xml:space="preserve">Kennwerte / Eigenschaften für die vollständige Beschreibung einer </w:t>
            </w:r>
            <w:r w:rsidRPr="00700397">
              <w:rPr>
                <w:rFonts w:ascii="Arial" w:hAnsi="Arial" w:cs="Arial"/>
                <w:b/>
                <w:sz w:val="22"/>
                <w:szCs w:val="22"/>
              </w:rPr>
              <w:t>Felsschicht</w:t>
            </w:r>
            <w:r w:rsidRPr="00700397">
              <w:rPr>
                <w:rFonts w:ascii="Arial" w:hAnsi="Arial" w:cs="Arial"/>
                <w:sz w:val="22"/>
                <w:szCs w:val="22"/>
              </w:rPr>
              <w:t xml:space="preserve"> in den VOB-Normen</w:t>
            </w:r>
          </w:p>
          <w:p w14:paraId="34BEEF3B" w14:textId="77777777" w:rsidR="0064683D" w:rsidRPr="00700397" w:rsidRDefault="0064683D" w:rsidP="0064683D">
            <w:pPr>
              <w:tabs>
                <w:tab w:val="left" w:pos="5169"/>
              </w:tabs>
              <w:jc w:val="both"/>
              <w:rPr>
                <w:rFonts w:ascii="Arial" w:hAnsi="Arial" w:cs="Arial"/>
                <w:sz w:val="22"/>
                <w:szCs w:val="22"/>
              </w:rPr>
            </w:pPr>
            <w:r w:rsidRPr="00700397">
              <w:rPr>
                <w:rFonts w:ascii="Arial" w:hAnsi="Arial" w:cs="Arial"/>
                <w:noProof/>
              </w:rPr>
              <w:drawing>
                <wp:anchor distT="0" distB="0" distL="114300" distR="114300" simplePos="0" relativeHeight="251665408" behindDoc="0" locked="0" layoutInCell="1" allowOverlap="1" wp14:anchorId="6628A9EC" wp14:editId="52D684CA">
                  <wp:simplePos x="0" y="0"/>
                  <wp:positionH relativeFrom="column">
                    <wp:posOffset>67945</wp:posOffset>
                  </wp:positionH>
                  <wp:positionV relativeFrom="paragraph">
                    <wp:posOffset>5080</wp:posOffset>
                  </wp:positionV>
                  <wp:extent cx="3002915" cy="2209165"/>
                  <wp:effectExtent l="0" t="0" r="6985"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2915" cy="2209165"/>
                          </a:xfrm>
                          <a:prstGeom prst="rect">
                            <a:avLst/>
                          </a:prstGeom>
                        </pic:spPr>
                      </pic:pic>
                    </a:graphicData>
                  </a:graphic>
                  <wp14:sizeRelH relativeFrom="page">
                    <wp14:pctWidth>0</wp14:pctWidth>
                  </wp14:sizeRelH>
                  <wp14:sizeRelV relativeFrom="page">
                    <wp14:pctHeight>0</wp14:pctHeight>
                  </wp14:sizeRelV>
                </wp:anchor>
              </w:drawing>
            </w:r>
          </w:p>
          <w:p w14:paraId="1BEC83FA" w14:textId="77777777" w:rsidR="0064683D" w:rsidRPr="00700397" w:rsidRDefault="0064683D" w:rsidP="0064683D">
            <w:pPr>
              <w:tabs>
                <w:tab w:val="left" w:pos="5169"/>
              </w:tabs>
              <w:jc w:val="both"/>
              <w:rPr>
                <w:rFonts w:ascii="Arial" w:hAnsi="Arial" w:cs="Arial"/>
                <w:sz w:val="22"/>
                <w:szCs w:val="22"/>
              </w:rPr>
            </w:pPr>
          </w:p>
          <w:p w14:paraId="5B8FC39E" w14:textId="77777777" w:rsidR="0064683D" w:rsidRPr="00700397" w:rsidRDefault="0064683D" w:rsidP="0064683D">
            <w:pPr>
              <w:tabs>
                <w:tab w:val="left" w:pos="5169"/>
              </w:tabs>
              <w:jc w:val="both"/>
              <w:rPr>
                <w:rFonts w:ascii="Arial" w:hAnsi="Arial" w:cs="Arial"/>
                <w:sz w:val="22"/>
                <w:szCs w:val="22"/>
              </w:rPr>
            </w:pPr>
          </w:p>
          <w:p w14:paraId="35506E46" w14:textId="77777777" w:rsidR="0064683D" w:rsidRPr="00700397" w:rsidRDefault="0064683D" w:rsidP="0064683D">
            <w:pPr>
              <w:tabs>
                <w:tab w:val="left" w:pos="5169"/>
              </w:tabs>
              <w:jc w:val="both"/>
              <w:rPr>
                <w:rFonts w:ascii="Arial" w:hAnsi="Arial" w:cs="Arial"/>
                <w:sz w:val="22"/>
                <w:szCs w:val="22"/>
              </w:rPr>
            </w:pPr>
          </w:p>
          <w:p w14:paraId="69A34027" w14:textId="77777777" w:rsidR="0064683D" w:rsidRPr="00700397" w:rsidRDefault="0064683D" w:rsidP="0064683D">
            <w:pPr>
              <w:tabs>
                <w:tab w:val="left" w:pos="5169"/>
              </w:tabs>
              <w:jc w:val="both"/>
              <w:rPr>
                <w:rFonts w:ascii="Arial" w:hAnsi="Arial" w:cs="Arial"/>
                <w:sz w:val="22"/>
                <w:szCs w:val="22"/>
              </w:rPr>
            </w:pPr>
          </w:p>
          <w:p w14:paraId="36E1185F" w14:textId="77777777" w:rsidR="0064683D" w:rsidRPr="00700397" w:rsidRDefault="0064683D" w:rsidP="0064683D">
            <w:pPr>
              <w:tabs>
                <w:tab w:val="left" w:pos="5169"/>
              </w:tabs>
              <w:jc w:val="both"/>
              <w:rPr>
                <w:rFonts w:ascii="Arial" w:hAnsi="Arial" w:cs="Arial"/>
                <w:sz w:val="22"/>
                <w:szCs w:val="22"/>
              </w:rPr>
            </w:pPr>
          </w:p>
          <w:p w14:paraId="7470C62E" w14:textId="77777777" w:rsidR="0064683D" w:rsidRPr="00700397" w:rsidRDefault="0064683D" w:rsidP="0064683D">
            <w:pPr>
              <w:tabs>
                <w:tab w:val="left" w:pos="5169"/>
              </w:tabs>
              <w:jc w:val="both"/>
              <w:rPr>
                <w:rFonts w:ascii="Arial" w:hAnsi="Arial" w:cs="Arial"/>
                <w:sz w:val="22"/>
                <w:szCs w:val="22"/>
              </w:rPr>
            </w:pPr>
          </w:p>
          <w:p w14:paraId="256FD277" w14:textId="77777777" w:rsidR="0064683D" w:rsidRPr="00700397" w:rsidRDefault="0064683D" w:rsidP="0064683D">
            <w:pPr>
              <w:tabs>
                <w:tab w:val="left" w:pos="5169"/>
              </w:tabs>
              <w:jc w:val="both"/>
              <w:rPr>
                <w:rFonts w:ascii="Arial" w:hAnsi="Arial" w:cs="Arial"/>
                <w:sz w:val="22"/>
                <w:szCs w:val="22"/>
              </w:rPr>
            </w:pPr>
          </w:p>
          <w:p w14:paraId="4DE9ED88" w14:textId="77777777" w:rsidR="0064683D" w:rsidRPr="00700397" w:rsidRDefault="0064683D" w:rsidP="0064683D">
            <w:pPr>
              <w:tabs>
                <w:tab w:val="left" w:pos="5169"/>
              </w:tabs>
              <w:jc w:val="both"/>
              <w:rPr>
                <w:rFonts w:ascii="Arial" w:hAnsi="Arial" w:cs="Arial"/>
                <w:sz w:val="22"/>
                <w:szCs w:val="22"/>
              </w:rPr>
            </w:pPr>
          </w:p>
          <w:p w14:paraId="224A4D21" w14:textId="77777777" w:rsidR="0064683D" w:rsidRPr="00700397" w:rsidRDefault="0064683D" w:rsidP="0064683D">
            <w:pPr>
              <w:tabs>
                <w:tab w:val="left" w:pos="5169"/>
              </w:tabs>
              <w:jc w:val="both"/>
              <w:rPr>
                <w:rFonts w:ascii="Arial" w:hAnsi="Arial" w:cs="Arial"/>
                <w:sz w:val="22"/>
                <w:szCs w:val="22"/>
              </w:rPr>
            </w:pPr>
          </w:p>
          <w:p w14:paraId="177DB2D9" w14:textId="77777777" w:rsidR="00DF5493" w:rsidRPr="00700397" w:rsidRDefault="00DF5493" w:rsidP="0064683D">
            <w:pPr>
              <w:tabs>
                <w:tab w:val="left" w:pos="5169"/>
              </w:tabs>
              <w:jc w:val="both"/>
              <w:rPr>
                <w:rFonts w:ascii="Arial" w:hAnsi="Arial" w:cs="Arial"/>
                <w:sz w:val="22"/>
                <w:szCs w:val="22"/>
              </w:rPr>
            </w:pPr>
          </w:p>
          <w:p w14:paraId="4C42E9BA" w14:textId="77777777" w:rsidR="00DF5493" w:rsidRPr="00700397" w:rsidRDefault="00DF5493" w:rsidP="0064683D">
            <w:pPr>
              <w:tabs>
                <w:tab w:val="left" w:pos="5169"/>
              </w:tabs>
              <w:jc w:val="both"/>
              <w:rPr>
                <w:rFonts w:ascii="Arial" w:hAnsi="Arial" w:cs="Arial"/>
                <w:sz w:val="22"/>
                <w:szCs w:val="22"/>
              </w:rPr>
            </w:pPr>
          </w:p>
          <w:p w14:paraId="3E0D5591" w14:textId="77777777" w:rsidR="00DF5493" w:rsidRPr="00700397" w:rsidRDefault="00DF5493" w:rsidP="0064683D">
            <w:pPr>
              <w:tabs>
                <w:tab w:val="left" w:pos="5169"/>
              </w:tabs>
              <w:jc w:val="both"/>
              <w:rPr>
                <w:rFonts w:ascii="Arial" w:hAnsi="Arial" w:cs="Arial"/>
                <w:sz w:val="22"/>
                <w:szCs w:val="22"/>
              </w:rPr>
            </w:pPr>
          </w:p>
          <w:p w14:paraId="20988314" w14:textId="77777777" w:rsidR="00DF5493" w:rsidRPr="00700397" w:rsidRDefault="00DF5493" w:rsidP="0064683D">
            <w:pPr>
              <w:tabs>
                <w:tab w:val="left" w:pos="5169"/>
              </w:tabs>
              <w:jc w:val="both"/>
              <w:rPr>
                <w:rFonts w:ascii="Arial" w:hAnsi="Arial" w:cs="Arial"/>
                <w:sz w:val="22"/>
                <w:szCs w:val="22"/>
              </w:rPr>
            </w:pPr>
          </w:p>
          <w:p w14:paraId="15E96338" w14:textId="77777777" w:rsidR="0064683D" w:rsidRPr="00700397" w:rsidRDefault="0064683D" w:rsidP="0064683D">
            <w:pPr>
              <w:tabs>
                <w:tab w:val="left" w:pos="851"/>
              </w:tabs>
              <w:jc w:val="both"/>
              <w:rPr>
                <w:rFonts w:ascii="Arial" w:hAnsi="Arial" w:cs="Arial"/>
                <w:sz w:val="22"/>
                <w:szCs w:val="22"/>
              </w:rPr>
            </w:pPr>
            <w:r w:rsidRPr="00700397">
              <w:rPr>
                <w:rFonts w:ascii="Arial" w:hAnsi="Arial" w:cs="Arial"/>
                <w:sz w:val="22"/>
                <w:szCs w:val="22"/>
              </w:rPr>
              <w:t>Vergleich des alten und des neuen Systems</w:t>
            </w:r>
          </w:p>
          <w:p w14:paraId="359023BA" w14:textId="77777777" w:rsidR="0064683D" w:rsidRPr="00700397" w:rsidRDefault="00DF5493" w:rsidP="0064683D">
            <w:pPr>
              <w:tabs>
                <w:tab w:val="left" w:pos="5169"/>
              </w:tabs>
              <w:jc w:val="both"/>
              <w:rPr>
                <w:rFonts w:ascii="Arial" w:hAnsi="Arial" w:cs="Arial"/>
                <w:sz w:val="22"/>
                <w:szCs w:val="22"/>
              </w:rPr>
            </w:pPr>
            <w:r w:rsidRPr="00700397">
              <w:rPr>
                <w:rFonts w:ascii="Arial" w:hAnsi="Arial" w:cs="Arial"/>
                <w:noProof/>
              </w:rPr>
              <w:drawing>
                <wp:anchor distT="0" distB="0" distL="114300" distR="114300" simplePos="0" relativeHeight="251663360" behindDoc="0" locked="0" layoutInCell="1" allowOverlap="1" wp14:anchorId="7C21D9FB" wp14:editId="39B47562">
                  <wp:simplePos x="0" y="0"/>
                  <wp:positionH relativeFrom="column">
                    <wp:posOffset>62230</wp:posOffset>
                  </wp:positionH>
                  <wp:positionV relativeFrom="paragraph">
                    <wp:posOffset>30480</wp:posOffset>
                  </wp:positionV>
                  <wp:extent cx="3197225" cy="986790"/>
                  <wp:effectExtent l="0" t="0" r="3175"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7225" cy="986790"/>
                          </a:xfrm>
                          <a:prstGeom prst="rect">
                            <a:avLst/>
                          </a:prstGeom>
                        </pic:spPr>
                      </pic:pic>
                    </a:graphicData>
                  </a:graphic>
                  <wp14:sizeRelH relativeFrom="page">
                    <wp14:pctWidth>0</wp14:pctWidth>
                  </wp14:sizeRelH>
                  <wp14:sizeRelV relativeFrom="page">
                    <wp14:pctHeight>0</wp14:pctHeight>
                  </wp14:sizeRelV>
                </wp:anchor>
              </w:drawing>
            </w:r>
          </w:p>
          <w:p w14:paraId="75B75BE0" w14:textId="77777777" w:rsidR="0064683D" w:rsidRPr="00700397" w:rsidRDefault="0064683D" w:rsidP="0064683D">
            <w:pPr>
              <w:tabs>
                <w:tab w:val="left" w:pos="5169"/>
              </w:tabs>
              <w:jc w:val="both"/>
              <w:rPr>
                <w:rFonts w:ascii="Arial" w:hAnsi="Arial" w:cs="Arial"/>
                <w:sz w:val="22"/>
                <w:szCs w:val="22"/>
              </w:rPr>
            </w:pPr>
          </w:p>
          <w:p w14:paraId="164CA141" w14:textId="77777777" w:rsidR="0064683D" w:rsidRPr="00700397" w:rsidRDefault="0064683D" w:rsidP="0064683D">
            <w:pPr>
              <w:tabs>
                <w:tab w:val="left" w:pos="5169"/>
              </w:tabs>
              <w:jc w:val="both"/>
              <w:rPr>
                <w:rFonts w:ascii="Arial" w:hAnsi="Arial" w:cs="Arial"/>
                <w:sz w:val="22"/>
                <w:szCs w:val="22"/>
              </w:rPr>
            </w:pPr>
          </w:p>
          <w:p w14:paraId="14D2FE47" w14:textId="77777777" w:rsidR="0064683D" w:rsidRPr="00700397" w:rsidRDefault="0064683D" w:rsidP="0064683D">
            <w:pPr>
              <w:tabs>
                <w:tab w:val="left" w:pos="5169"/>
              </w:tabs>
              <w:jc w:val="both"/>
              <w:rPr>
                <w:rFonts w:ascii="Arial" w:hAnsi="Arial" w:cs="Arial"/>
                <w:sz w:val="22"/>
                <w:szCs w:val="22"/>
              </w:rPr>
            </w:pPr>
          </w:p>
          <w:p w14:paraId="7D719E17" w14:textId="77777777" w:rsidR="0064683D" w:rsidRPr="00700397" w:rsidRDefault="0064683D" w:rsidP="0064683D">
            <w:pPr>
              <w:tabs>
                <w:tab w:val="left" w:pos="5169"/>
              </w:tabs>
              <w:jc w:val="both"/>
              <w:rPr>
                <w:rFonts w:ascii="Arial" w:hAnsi="Arial" w:cs="Arial"/>
                <w:sz w:val="22"/>
                <w:szCs w:val="22"/>
              </w:rPr>
            </w:pPr>
          </w:p>
          <w:p w14:paraId="0ACAD052" w14:textId="77777777" w:rsidR="0064683D" w:rsidRPr="00700397" w:rsidRDefault="0064683D" w:rsidP="0064683D">
            <w:pPr>
              <w:tabs>
                <w:tab w:val="left" w:pos="5169"/>
              </w:tabs>
              <w:jc w:val="both"/>
              <w:rPr>
                <w:rFonts w:ascii="Arial" w:hAnsi="Arial" w:cs="Arial"/>
                <w:sz w:val="22"/>
                <w:szCs w:val="22"/>
              </w:rPr>
            </w:pPr>
          </w:p>
          <w:p w14:paraId="21A685ED" w14:textId="77777777" w:rsidR="0064683D" w:rsidRPr="00700397" w:rsidRDefault="0064683D" w:rsidP="0064683D">
            <w:pPr>
              <w:tabs>
                <w:tab w:val="left" w:pos="5169"/>
              </w:tabs>
              <w:jc w:val="both"/>
              <w:rPr>
                <w:rFonts w:ascii="Arial" w:hAnsi="Arial" w:cs="Arial"/>
                <w:sz w:val="22"/>
                <w:szCs w:val="22"/>
              </w:rPr>
            </w:pPr>
          </w:p>
          <w:p w14:paraId="0C6C880D" w14:textId="77777777" w:rsidR="0064683D" w:rsidRPr="00700397" w:rsidRDefault="004319AA" w:rsidP="004319AA">
            <w:pPr>
              <w:tabs>
                <w:tab w:val="left" w:pos="5169"/>
              </w:tabs>
              <w:jc w:val="both"/>
              <w:rPr>
                <w:rFonts w:ascii="Arial" w:hAnsi="Arial" w:cs="Arial"/>
                <w:sz w:val="22"/>
                <w:szCs w:val="22"/>
              </w:rPr>
            </w:pPr>
            <w:r w:rsidRPr="00700397">
              <w:rPr>
                <w:rFonts w:ascii="Arial" w:hAnsi="Arial" w:cs="Arial"/>
                <w:sz w:val="22"/>
                <w:szCs w:val="22"/>
              </w:rPr>
              <w:t xml:space="preserve">In den Boden / Schotterpositionen wird nicht näher auf eine erforderliche Maschinenwahl eingegangen. Die Wahl der geeigneten Gerätschaften ist </w:t>
            </w:r>
            <w:r w:rsidR="004B7B54" w:rsidRPr="00700397">
              <w:rPr>
                <w:rFonts w:ascii="Arial" w:hAnsi="Arial" w:cs="Arial"/>
                <w:sz w:val="22"/>
                <w:szCs w:val="22"/>
              </w:rPr>
              <w:t>S</w:t>
            </w:r>
            <w:r w:rsidRPr="00700397">
              <w:rPr>
                <w:rFonts w:ascii="Arial" w:hAnsi="Arial" w:cs="Arial"/>
                <w:sz w:val="22"/>
                <w:szCs w:val="22"/>
              </w:rPr>
              <w:t xml:space="preserve">ache des Auftragnehmers. </w:t>
            </w:r>
          </w:p>
          <w:p w14:paraId="3AAC21FB" w14:textId="77777777" w:rsidR="004319AA" w:rsidRPr="00700397" w:rsidRDefault="004319AA" w:rsidP="004B7B54">
            <w:pPr>
              <w:tabs>
                <w:tab w:val="left" w:pos="5169"/>
              </w:tabs>
              <w:jc w:val="both"/>
              <w:rPr>
                <w:rFonts w:ascii="Arial" w:hAnsi="Arial" w:cs="Arial"/>
                <w:sz w:val="22"/>
                <w:szCs w:val="22"/>
              </w:rPr>
            </w:pPr>
            <w:r w:rsidRPr="00700397">
              <w:rPr>
                <w:rFonts w:ascii="Arial" w:hAnsi="Arial" w:cs="Arial"/>
                <w:sz w:val="22"/>
                <w:szCs w:val="22"/>
              </w:rPr>
              <w:t>Eventuell erforderliche Behandlungen des Bodens mit Bin</w:t>
            </w:r>
            <w:r w:rsidR="00390AD5" w:rsidRPr="00700397">
              <w:rPr>
                <w:rFonts w:ascii="Arial" w:hAnsi="Arial" w:cs="Arial"/>
                <w:sz w:val="22"/>
                <w:szCs w:val="22"/>
              </w:rPr>
              <w:t>demittel, Lüften, Wässern et</w:t>
            </w:r>
            <w:r w:rsidR="004B7B54" w:rsidRPr="00700397">
              <w:rPr>
                <w:rFonts w:ascii="Arial" w:hAnsi="Arial" w:cs="Arial"/>
                <w:sz w:val="22"/>
                <w:szCs w:val="22"/>
              </w:rPr>
              <w:t>c</w:t>
            </w:r>
            <w:r w:rsidR="00390AD5" w:rsidRPr="00700397">
              <w:rPr>
                <w:rFonts w:ascii="Arial" w:hAnsi="Arial" w:cs="Arial"/>
                <w:sz w:val="22"/>
                <w:szCs w:val="22"/>
              </w:rPr>
              <w:t>. z</w:t>
            </w:r>
            <w:r w:rsidRPr="00700397">
              <w:rPr>
                <w:rFonts w:ascii="Arial" w:hAnsi="Arial" w:cs="Arial"/>
                <w:sz w:val="22"/>
                <w:szCs w:val="22"/>
              </w:rPr>
              <w:t>ur Erreichung oder Verbesserung der Einbau- und Verdichtungsfähigkeit erfolgen nach Wahl des AN und werden nicht gesondert vergütet.</w:t>
            </w:r>
          </w:p>
        </w:tc>
      </w:tr>
    </w:tbl>
    <w:p w14:paraId="3D118D0D" w14:textId="77777777" w:rsidR="00CF184F" w:rsidRPr="00700397" w:rsidRDefault="00CF184F" w:rsidP="00CF184F">
      <w:pPr>
        <w:tabs>
          <w:tab w:val="left" w:pos="851"/>
        </w:tabs>
        <w:spacing w:after="120"/>
        <w:ind w:left="851"/>
        <w:jc w:val="both"/>
        <w:rPr>
          <w:rFonts w:ascii="Arial" w:hAnsi="Arial" w:cs="Arial"/>
          <w:b/>
          <w:i/>
          <w:sz w:val="22"/>
          <w:szCs w:val="22"/>
        </w:rPr>
      </w:pPr>
    </w:p>
    <w:p w14:paraId="655D1033" w14:textId="77777777" w:rsidR="00CF184F" w:rsidRPr="00700397" w:rsidRDefault="00CF184F" w:rsidP="00CF184F">
      <w:pPr>
        <w:tabs>
          <w:tab w:val="left" w:pos="851"/>
        </w:tabs>
        <w:spacing w:after="120"/>
        <w:jc w:val="both"/>
        <w:rPr>
          <w:rFonts w:ascii="Arial" w:hAnsi="Arial" w:cs="Arial"/>
          <w:sz w:val="22"/>
          <w:szCs w:val="22"/>
        </w:rPr>
      </w:pPr>
      <w:r w:rsidRPr="00700397">
        <w:rPr>
          <w:rFonts w:ascii="Arial" w:hAnsi="Arial" w:cs="Arial"/>
          <w:sz w:val="22"/>
          <w:szCs w:val="22"/>
        </w:rPr>
        <w:t>3.5.2</w:t>
      </w:r>
      <w:r w:rsidRPr="00700397">
        <w:rPr>
          <w:rFonts w:ascii="Arial" w:hAnsi="Arial" w:cs="Arial"/>
          <w:sz w:val="22"/>
          <w:szCs w:val="22"/>
        </w:rPr>
        <w:tab/>
        <w:t>Brückenbau</w:t>
      </w:r>
      <w:r w:rsidR="00D42A2A" w:rsidRPr="00700397">
        <w:rPr>
          <w:rFonts w:ascii="Arial" w:hAnsi="Arial" w:cs="Arial"/>
          <w:sz w:val="22"/>
          <w:szCs w:val="22"/>
        </w:rPr>
        <w:t xml:space="preserve"> / Ingenieurbauwerke</w:t>
      </w:r>
    </w:p>
    <w:tbl>
      <w:tblPr>
        <w:tblW w:w="8222" w:type="dxa"/>
        <w:tblInd w:w="921" w:type="dxa"/>
        <w:tblLayout w:type="fixed"/>
        <w:tblCellMar>
          <w:left w:w="70" w:type="dxa"/>
          <w:right w:w="70" w:type="dxa"/>
        </w:tblCellMar>
        <w:tblLook w:val="0000" w:firstRow="0" w:lastRow="0" w:firstColumn="0" w:lastColumn="0" w:noHBand="0" w:noVBand="0"/>
      </w:tblPr>
      <w:tblGrid>
        <w:gridCol w:w="8222"/>
      </w:tblGrid>
      <w:tr w:rsidR="00CF184F" w:rsidRPr="00700397" w14:paraId="0745639B" w14:textId="77777777" w:rsidTr="00F92606">
        <w:tc>
          <w:tcPr>
            <w:tcW w:w="8222" w:type="dxa"/>
          </w:tcPr>
          <w:p w14:paraId="3E43649F" w14:textId="77777777" w:rsidR="00871DDA" w:rsidRPr="00700397" w:rsidRDefault="00871DDA" w:rsidP="00871DDA">
            <w:pPr>
              <w:tabs>
                <w:tab w:val="left" w:pos="0"/>
              </w:tabs>
              <w:spacing w:after="120"/>
              <w:jc w:val="both"/>
              <w:rPr>
                <w:rFonts w:ascii="Arial" w:hAnsi="Arial" w:cs="Arial"/>
                <w:b/>
                <w:sz w:val="22"/>
                <w:szCs w:val="22"/>
              </w:rPr>
            </w:pPr>
            <w:r w:rsidRPr="00700397">
              <w:rPr>
                <w:rFonts w:ascii="Arial" w:hAnsi="Arial" w:cs="Arial"/>
                <w:b/>
                <w:sz w:val="22"/>
                <w:szCs w:val="22"/>
              </w:rPr>
              <w:t>Allgemeines</w:t>
            </w:r>
          </w:p>
          <w:p w14:paraId="3A77F769" w14:textId="77777777" w:rsidR="00871DDA" w:rsidRPr="00700397" w:rsidRDefault="00871DDA" w:rsidP="00871DDA">
            <w:pPr>
              <w:tabs>
                <w:tab w:val="left" w:pos="0"/>
              </w:tabs>
              <w:spacing w:after="120"/>
              <w:jc w:val="both"/>
              <w:rPr>
                <w:rFonts w:ascii="Arial" w:hAnsi="Arial" w:cs="Arial"/>
                <w:sz w:val="22"/>
                <w:szCs w:val="22"/>
              </w:rPr>
            </w:pPr>
            <w:r w:rsidRPr="00700397">
              <w:rPr>
                <w:rFonts w:ascii="Arial" w:hAnsi="Arial" w:cs="Arial"/>
                <w:sz w:val="22"/>
                <w:szCs w:val="22"/>
              </w:rPr>
              <w:lastRenderedPageBreak/>
              <w:t>Es werden nur Baustoffe und -teile verwendet, die der vertraglich vorgesehenen Güte bzw. den vertraglichen Anforderungen entsprechen. Diese werden vom AN dem AG mit Namen, Hersteller, ggf. Lieferanten, und mit der zum Einbau vorgesehenen OZ-Bezeichnung rechtzeitig vor Einbau, schriftlich benannt. Materialien, die gemäß Leistungsbeschreibung nach Wahl des AN und / oder nach Abstimmung mit dem AG eingebaut werden können, werden ebenfalls benannt.</w:t>
            </w:r>
          </w:p>
          <w:p w14:paraId="275B5435" w14:textId="77777777" w:rsidR="00871DDA" w:rsidRPr="00700397" w:rsidRDefault="00871DDA" w:rsidP="00871DDA">
            <w:pPr>
              <w:tabs>
                <w:tab w:val="left" w:pos="0"/>
              </w:tabs>
              <w:spacing w:after="120"/>
              <w:jc w:val="both"/>
              <w:rPr>
                <w:rFonts w:ascii="Arial" w:hAnsi="Arial" w:cs="Arial"/>
                <w:sz w:val="22"/>
                <w:szCs w:val="22"/>
              </w:rPr>
            </w:pPr>
            <w:r w:rsidRPr="00700397">
              <w:rPr>
                <w:rFonts w:ascii="Arial" w:hAnsi="Arial" w:cs="Arial"/>
                <w:sz w:val="22"/>
                <w:szCs w:val="22"/>
              </w:rPr>
              <w:t>Soweit bei Angebotsabgabe bereits Angaben im Bieterangabenverzeichnis gefordert worden sind, sind diese bindend. Abweichungen sind nur mit schriftlicher Zustimmung des AG zulässig.</w:t>
            </w:r>
          </w:p>
          <w:p w14:paraId="75BA3FA8" w14:textId="77777777" w:rsidR="00871DDA" w:rsidRPr="00700397" w:rsidRDefault="00871DDA" w:rsidP="00871DDA">
            <w:pPr>
              <w:tabs>
                <w:tab w:val="left" w:pos="0"/>
              </w:tabs>
              <w:spacing w:after="120"/>
              <w:jc w:val="both"/>
              <w:rPr>
                <w:rFonts w:ascii="Arial" w:hAnsi="Arial" w:cs="Arial"/>
                <w:sz w:val="22"/>
                <w:szCs w:val="22"/>
              </w:rPr>
            </w:pPr>
            <w:r w:rsidRPr="00700397">
              <w:rPr>
                <w:rFonts w:ascii="Arial" w:hAnsi="Arial" w:cs="Arial"/>
                <w:sz w:val="22"/>
                <w:szCs w:val="22"/>
              </w:rPr>
              <w:t>Erforderliche Unterlagen, wie z.B. Prüfzeugnisse, Ausführungsanweisungen, usw. sind in geforderter Anzahl beizufügen, ggf. nachzureichen.</w:t>
            </w:r>
          </w:p>
          <w:p w14:paraId="0528F809" w14:textId="77777777" w:rsidR="00871DDA" w:rsidRPr="00700397" w:rsidRDefault="00871DDA" w:rsidP="00871DDA">
            <w:pPr>
              <w:tabs>
                <w:tab w:val="left" w:pos="0"/>
              </w:tabs>
              <w:spacing w:after="120"/>
              <w:jc w:val="both"/>
              <w:rPr>
                <w:rFonts w:ascii="Arial" w:hAnsi="Arial" w:cs="Arial"/>
                <w:b/>
                <w:sz w:val="22"/>
                <w:szCs w:val="22"/>
              </w:rPr>
            </w:pPr>
            <w:r w:rsidRPr="00700397">
              <w:rPr>
                <w:rFonts w:ascii="Arial" w:hAnsi="Arial" w:cs="Arial"/>
                <w:b/>
                <w:sz w:val="22"/>
                <w:szCs w:val="22"/>
              </w:rPr>
              <w:t>Stahlbeton</w:t>
            </w:r>
          </w:p>
          <w:p w14:paraId="0FC0293F" w14:textId="77777777" w:rsidR="00871DDA" w:rsidRPr="00700397" w:rsidRDefault="00871DDA" w:rsidP="00871DDA">
            <w:pPr>
              <w:tabs>
                <w:tab w:val="left" w:pos="0"/>
              </w:tabs>
              <w:spacing w:after="120"/>
              <w:jc w:val="both"/>
              <w:rPr>
                <w:rFonts w:ascii="Arial" w:hAnsi="Arial" w:cs="Arial"/>
                <w:sz w:val="22"/>
                <w:szCs w:val="22"/>
              </w:rPr>
            </w:pPr>
            <w:r w:rsidRPr="00700397">
              <w:rPr>
                <w:rFonts w:ascii="Arial" w:hAnsi="Arial" w:cs="Arial"/>
                <w:sz w:val="22"/>
                <w:szCs w:val="22"/>
              </w:rPr>
              <w:t>Der w/z-Wert des einzubauenden Betons darf den Wert 0,50 grundsätzlich nicht überschreiten. Des Weiteren gelten die Anforderungen entsprechend den Angaben im Leistungsverzeichnis.</w:t>
            </w:r>
          </w:p>
          <w:p w14:paraId="59FAFD4C" w14:textId="77777777" w:rsidR="007C56C2" w:rsidRPr="00700397" w:rsidRDefault="007C56C2" w:rsidP="00871DDA">
            <w:pPr>
              <w:tabs>
                <w:tab w:val="left" w:pos="0"/>
              </w:tabs>
              <w:spacing w:after="120"/>
              <w:jc w:val="both"/>
              <w:rPr>
                <w:rFonts w:ascii="Arial" w:hAnsi="Arial" w:cs="Arial"/>
                <w:b/>
                <w:sz w:val="22"/>
                <w:szCs w:val="22"/>
              </w:rPr>
            </w:pPr>
            <w:r w:rsidRPr="00700397">
              <w:rPr>
                <w:rFonts w:ascii="Arial" w:hAnsi="Arial" w:cs="Arial"/>
                <w:b/>
                <w:sz w:val="22"/>
                <w:szCs w:val="22"/>
              </w:rPr>
              <w:t>Fugenbänder</w:t>
            </w:r>
          </w:p>
          <w:p w14:paraId="0CD43B48" w14:textId="77777777" w:rsidR="007C56C2" w:rsidRPr="00700397" w:rsidRDefault="007C56C2" w:rsidP="00871DDA">
            <w:pPr>
              <w:tabs>
                <w:tab w:val="left" w:pos="0"/>
              </w:tabs>
              <w:spacing w:after="120"/>
              <w:jc w:val="both"/>
              <w:rPr>
                <w:rFonts w:ascii="Arial" w:hAnsi="Arial" w:cs="Arial"/>
                <w:sz w:val="22"/>
                <w:szCs w:val="22"/>
              </w:rPr>
            </w:pPr>
            <w:r w:rsidRPr="00700397">
              <w:rPr>
                <w:rFonts w:ascii="Arial" w:hAnsi="Arial" w:cs="Arial"/>
                <w:sz w:val="22"/>
                <w:szCs w:val="22"/>
              </w:rPr>
              <w:t>Es gelten die Anforderungen der ZTV-ING, Teil 3, Abschnitt 3 „Bauwerksfugen“. Es dürfen nur Elastomerfugenbänder nach DIN 7865 eingebaut werden die entsprechend gekennzeichnet sind. Bereits bei der Bestellung der Fugenbänder ist beim Lieferanten bzw. Hersteller auf diese Kennzeichnung hinzuweisen, damit die Fugenbänder bei der Produktion eine entsprechende Kennzeichnung erhalten.</w:t>
            </w:r>
          </w:p>
          <w:p w14:paraId="44F2F77F" w14:textId="77777777" w:rsidR="00871DDA" w:rsidRPr="00700397" w:rsidRDefault="00871DDA" w:rsidP="00871DDA">
            <w:pPr>
              <w:tabs>
                <w:tab w:val="left" w:pos="0"/>
              </w:tabs>
              <w:spacing w:after="120"/>
              <w:jc w:val="both"/>
              <w:rPr>
                <w:rFonts w:ascii="Arial" w:hAnsi="Arial" w:cs="Arial"/>
                <w:b/>
                <w:sz w:val="22"/>
                <w:szCs w:val="22"/>
              </w:rPr>
            </w:pPr>
            <w:r w:rsidRPr="00700397">
              <w:rPr>
                <w:rFonts w:ascii="Arial" w:hAnsi="Arial" w:cs="Arial"/>
                <w:b/>
                <w:sz w:val="22"/>
                <w:szCs w:val="22"/>
              </w:rPr>
              <w:t>Geländer</w:t>
            </w:r>
          </w:p>
          <w:p w14:paraId="380DA1C6" w14:textId="77777777" w:rsidR="00871DDA" w:rsidRPr="00700397" w:rsidRDefault="00871DDA" w:rsidP="00871DDA">
            <w:pPr>
              <w:tabs>
                <w:tab w:val="left" w:pos="0"/>
              </w:tabs>
              <w:spacing w:after="120"/>
              <w:jc w:val="both"/>
              <w:rPr>
                <w:rFonts w:ascii="Arial" w:hAnsi="Arial" w:cs="Arial"/>
                <w:sz w:val="22"/>
                <w:szCs w:val="22"/>
              </w:rPr>
            </w:pPr>
            <w:r w:rsidRPr="00700397">
              <w:rPr>
                <w:rFonts w:ascii="Arial" w:hAnsi="Arial" w:cs="Arial"/>
                <w:sz w:val="22"/>
                <w:szCs w:val="22"/>
              </w:rPr>
              <w:t>Die Holmgeländer auf der Brücke werden in Stahlbauweise erstellt. Farbton der letzten Deckbeschichtung:</w:t>
            </w:r>
            <w:r w:rsidRPr="00700397">
              <w:rPr>
                <w:rFonts w:ascii="Arial" w:hAnsi="Arial" w:cs="Arial"/>
                <w:sz w:val="22"/>
                <w:szCs w:val="22"/>
              </w:rPr>
              <w:tab/>
            </w:r>
            <w:r w:rsidR="00BE171E" w:rsidRPr="00700397">
              <w:rPr>
                <w:rFonts w:ascii="Arial" w:hAnsi="Arial" w:cs="Arial"/>
                <w:sz w:val="22"/>
                <w:szCs w:val="22"/>
              </w:rPr>
              <w:t>DB 703 matt</w:t>
            </w:r>
          </w:p>
          <w:p w14:paraId="7E03EC36" w14:textId="77777777" w:rsidR="00871DDA" w:rsidRPr="00700397" w:rsidRDefault="00871DDA" w:rsidP="00871DDA">
            <w:pPr>
              <w:tabs>
                <w:tab w:val="left" w:pos="0"/>
              </w:tabs>
              <w:spacing w:after="120"/>
              <w:jc w:val="both"/>
              <w:rPr>
                <w:rFonts w:ascii="Arial" w:hAnsi="Arial" w:cs="Arial"/>
                <w:b/>
                <w:sz w:val="22"/>
                <w:szCs w:val="22"/>
              </w:rPr>
            </w:pPr>
            <w:r w:rsidRPr="00700397">
              <w:rPr>
                <w:rFonts w:ascii="Arial" w:hAnsi="Arial" w:cs="Arial"/>
                <w:b/>
                <w:sz w:val="22"/>
                <w:szCs w:val="22"/>
              </w:rPr>
              <w:t>Grundierung, Schweißbahn</w:t>
            </w:r>
          </w:p>
          <w:p w14:paraId="7789D82A" w14:textId="77777777" w:rsidR="00871DDA" w:rsidRPr="00700397" w:rsidRDefault="00871DDA" w:rsidP="00871DDA">
            <w:pPr>
              <w:tabs>
                <w:tab w:val="left" w:pos="0"/>
              </w:tabs>
              <w:spacing w:after="120"/>
              <w:jc w:val="both"/>
              <w:rPr>
                <w:rFonts w:ascii="Arial" w:hAnsi="Arial" w:cs="Arial"/>
                <w:sz w:val="22"/>
                <w:szCs w:val="22"/>
              </w:rPr>
            </w:pPr>
            <w:r w:rsidRPr="00700397">
              <w:rPr>
                <w:rFonts w:ascii="Arial" w:hAnsi="Arial" w:cs="Arial"/>
                <w:sz w:val="22"/>
                <w:szCs w:val="22"/>
              </w:rPr>
              <w:t>Anforderungen nach den ZTV-ING, Teil 7. Das zum Einbau vorgesehene System muss in der gültigen “Liste der geprüften Stoffe nach ZTV-ING“ der Bundesanstalt für Straßenwesen aufgenommen sein.</w:t>
            </w:r>
          </w:p>
          <w:p w14:paraId="7E36A988" w14:textId="77777777" w:rsidR="00871DDA" w:rsidRPr="00700397" w:rsidRDefault="00871DDA" w:rsidP="00871DDA">
            <w:pPr>
              <w:tabs>
                <w:tab w:val="left" w:pos="0"/>
              </w:tabs>
              <w:spacing w:after="120"/>
              <w:jc w:val="both"/>
              <w:rPr>
                <w:rFonts w:ascii="Arial" w:hAnsi="Arial" w:cs="Arial"/>
                <w:b/>
                <w:sz w:val="22"/>
                <w:szCs w:val="22"/>
              </w:rPr>
            </w:pPr>
            <w:r w:rsidRPr="00700397">
              <w:rPr>
                <w:rFonts w:ascii="Arial" w:hAnsi="Arial" w:cs="Arial"/>
                <w:b/>
                <w:sz w:val="22"/>
                <w:szCs w:val="22"/>
              </w:rPr>
              <w:t>Oberflächenschutzsysteme (OS-A und OS-F)</w:t>
            </w:r>
          </w:p>
          <w:p w14:paraId="1212C45D" w14:textId="77777777" w:rsidR="00CF184F" w:rsidRPr="00700397" w:rsidRDefault="00871DDA" w:rsidP="00E33B30">
            <w:pPr>
              <w:tabs>
                <w:tab w:val="left" w:pos="0"/>
              </w:tabs>
              <w:spacing w:after="120"/>
              <w:jc w:val="both"/>
              <w:rPr>
                <w:rFonts w:ascii="Arial" w:hAnsi="Arial" w:cs="Arial"/>
                <w:sz w:val="22"/>
                <w:szCs w:val="22"/>
              </w:rPr>
            </w:pPr>
            <w:r w:rsidRPr="00700397">
              <w:rPr>
                <w:rFonts w:ascii="Arial" w:hAnsi="Arial" w:cs="Arial"/>
                <w:sz w:val="22"/>
                <w:szCs w:val="22"/>
              </w:rPr>
              <w:t>Anforderungen nach den ZTV-ING, Teil 3</w:t>
            </w:r>
            <w:r w:rsidR="00E33B30" w:rsidRPr="00700397">
              <w:rPr>
                <w:rFonts w:ascii="Arial" w:hAnsi="Arial" w:cs="Arial"/>
                <w:sz w:val="22"/>
                <w:szCs w:val="22"/>
              </w:rPr>
              <w:t>.4</w:t>
            </w:r>
            <w:r w:rsidRPr="00700397">
              <w:rPr>
                <w:rFonts w:ascii="Arial" w:hAnsi="Arial" w:cs="Arial"/>
                <w:sz w:val="22"/>
                <w:szCs w:val="22"/>
              </w:rPr>
              <w:t>. Das zum Einbau vorgesehene System muss in der gültigen “Liste der geprüften Stoffe</w:t>
            </w:r>
            <w:r w:rsidR="00E33B30" w:rsidRPr="00700397">
              <w:rPr>
                <w:rFonts w:ascii="Arial" w:hAnsi="Arial" w:cs="Arial"/>
                <w:sz w:val="22"/>
                <w:szCs w:val="22"/>
              </w:rPr>
              <w:t>“</w:t>
            </w:r>
            <w:r w:rsidRPr="00700397">
              <w:rPr>
                <w:rFonts w:ascii="Arial" w:hAnsi="Arial" w:cs="Arial"/>
                <w:sz w:val="22"/>
                <w:szCs w:val="22"/>
              </w:rPr>
              <w:t xml:space="preserve"> und der Bundesanstalt für Straßenwesen aufgenommen sein.</w:t>
            </w:r>
          </w:p>
          <w:p w14:paraId="7503E44C" w14:textId="77777777" w:rsidR="00E33B30" w:rsidRPr="00700397" w:rsidRDefault="00E33B30" w:rsidP="00E33B30">
            <w:pPr>
              <w:tabs>
                <w:tab w:val="left" w:pos="0"/>
              </w:tabs>
              <w:spacing w:after="120"/>
              <w:jc w:val="both"/>
              <w:rPr>
                <w:rFonts w:ascii="Arial" w:hAnsi="Arial" w:cs="Arial"/>
                <w:b/>
                <w:sz w:val="22"/>
                <w:szCs w:val="22"/>
              </w:rPr>
            </w:pPr>
            <w:r w:rsidRPr="00700397">
              <w:rPr>
                <w:rFonts w:ascii="Arial" w:hAnsi="Arial" w:cs="Arial"/>
                <w:b/>
                <w:sz w:val="22"/>
                <w:szCs w:val="22"/>
              </w:rPr>
              <w:t>Abdichtung</w:t>
            </w:r>
          </w:p>
          <w:p w14:paraId="315A2083" w14:textId="77777777" w:rsidR="00E33B30" w:rsidRPr="00700397" w:rsidRDefault="00E33B30" w:rsidP="00E33B30">
            <w:pPr>
              <w:tabs>
                <w:tab w:val="left" w:pos="0"/>
              </w:tabs>
              <w:spacing w:after="120"/>
              <w:jc w:val="both"/>
              <w:rPr>
                <w:rFonts w:ascii="Arial" w:hAnsi="Arial" w:cs="Arial"/>
                <w:sz w:val="22"/>
                <w:szCs w:val="22"/>
              </w:rPr>
            </w:pPr>
            <w:r w:rsidRPr="00700397">
              <w:rPr>
                <w:rFonts w:ascii="Arial" w:hAnsi="Arial" w:cs="Arial"/>
                <w:sz w:val="22"/>
                <w:szCs w:val="22"/>
              </w:rPr>
              <w:t>Es gelten die Anforderungen der ZTV-ING, Teil 7.1. Brückenbeläge auf Beton mit einer Dichtungsschicht aus einer Bitumen-Schweißbahn. Das für die Grundierung und Dichtungsschicht vorgesehene System muss in der aktuellen „Liste der geprüften Stoffe“ der Bundesanstalt für Straßenwesen aufgenommen sein.</w:t>
            </w:r>
          </w:p>
          <w:p w14:paraId="699E0074" w14:textId="77777777" w:rsidR="00E33B30" w:rsidRPr="00700397" w:rsidRDefault="00E33B30" w:rsidP="00E33B30">
            <w:pPr>
              <w:tabs>
                <w:tab w:val="left" w:pos="0"/>
              </w:tabs>
              <w:spacing w:after="120"/>
              <w:jc w:val="both"/>
              <w:rPr>
                <w:rFonts w:ascii="Arial" w:hAnsi="Arial" w:cs="Arial"/>
                <w:b/>
                <w:sz w:val="22"/>
                <w:szCs w:val="22"/>
              </w:rPr>
            </w:pPr>
            <w:r w:rsidRPr="00700397">
              <w:rPr>
                <w:rFonts w:ascii="Arial" w:hAnsi="Arial" w:cs="Arial"/>
                <w:b/>
                <w:sz w:val="22"/>
                <w:szCs w:val="22"/>
              </w:rPr>
              <w:t>Transportbeton</w:t>
            </w:r>
          </w:p>
          <w:p w14:paraId="6D844B30" w14:textId="77777777" w:rsidR="00E33B30" w:rsidRPr="00700397" w:rsidRDefault="00E33B30" w:rsidP="00E33B30">
            <w:pPr>
              <w:tabs>
                <w:tab w:val="left" w:pos="0"/>
              </w:tabs>
              <w:spacing w:after="120"/>
              <w:jc w:val="both"/>
              <w:rPr>
                <w:rFonts w:ascii="Arial" w:hAnsi="Arial" w:cs="Arial"/>
                <w:sz w:val="22"/>
                <w:szCs w:val="22"/>
              </w:rPr>
            </w:pPr>
            <w:r w:rsidRPr="00700397">
              <w:rPr>
                <w:rFonts w:ascii="Arial" w:hAnsi="Arial" w:cs="Arial"/>
                <w:sz w:val="22"/>
                <w:szCs w:val="22"/>
              </w:rPr>
              <w:t>Zwischen dem AN und dem liefernden Betonwerk ist ein technischer Betonliefervertrag abzuschließen. Zwei Ausfertigungen dieses Vertrages erhält der AG. Die Lieferscheine des gelieferten Betons müssen den Angaben und Anforderungen der ZTV-ING entsprechen. Eine Ausfertigung der Lieferscheine ist dem AG zu übergeben. Bei der Verwendung von Beton der Überwachungsklassen 2 und 3 hat der AN dem AG rechtzeitig nachzuweisen, dass die Baustelle einer dafür anerkannten Überwachungsstelle gemeldet ist. Beton für die Expositionsklasse XF 1 ist stets der Überwachungsklasse 2 einzuordnen (sh. auch ZTV-ING).</w:t>
            </w:r>
          </w:p>
        </w:tc>
      </w:tr>
    </w:tbl>
    <w:p w14:paraId="0C0AEBD5" w14:textId="77777777" w:rsidR="00F92606" w:rsidRPr="00700397" w:rsidRDefault="00F92606" w:rsidP="00F92606">
      <w:pPr>
        <w:tabs>
          <w:tab w:val="left" w:pos="851"/>
        </w:tabs>
        <w:spacing w:after="120"/>
        <w:jc w:val="both"/>
        <w:rPr>
          <w:rFonts w:ascii="Arial" w:hAnsi="Arial" w:cs="Arial"/>
          <w:sz w:val="22"/>
          <w:szCs w:val="22"/>
        </w:rPr>
      </w:pPr>
    </w:p>
    <w:p w14:paraId="1A05F88A" w14:textId="77777777" w:rsidR="00F92606" w:rsidRPr="00700397" w:rsidRDefault="00F92606" w:rsidP="00F92606">
      <w:pPr>
        <w:tabs>
          <w:tab w:val="left" w:pos="851"/>
        </w:tabs>
        <w:spacing w:after="120"/>
        <w:jc w:val="both"/>
        <w:rPr>
          <w:rFonts w:ascii="Arial" w:hAnsi="Arial" w:cs="Arial"/>
          <w:sz w:val="22"/>
          <w:szCs w:val="22"/>
        </w:rPr>
      </w:pPr>
      <w:r w:rsidRPr="00700397">
        <w:rPr>
          <w:rFonts w:ascii="Arial" w:hAnsi="Arial" w:cs="Arial"/>
          <w:sz w:val="22"/>
          <w:szCs w:val="22"/>
        </w:rPr>
        <w:t>3.5.</w:t>
      </w:r>
      <w:r w:rsidR="00BB3474" w:rsidRPr="00700397">
        <w:rPr>
          <w:rFonts w:ascii="Arial" w:hAnsi="Arial" w:cs="Arial"/>
          <w:sz w:val="22"/>
          <w:szCs w:val="22"/>
        </w:rPr>
        <w:t>3</w:t>
      </w:r>
      <w:r w:rsidRPr="00700397">
        <w:rPr>
          <w:rFonts w:ascii="Arial" w:hAnsi="Arial" w:cs="Arial"/>
          <w:sz w:val="22"/>
          <w:szCs w:val="22"/>
        </w:rPr>
        <w:tab/>
        <w:t>Landschaftsbau</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F92606" w:rsidRPr="00700397" w14:paraId="48D12E96" w14:textId="77777777" w:rsidTr="00A22CE2">
        <w:tc>
          <w:tcPr>
            <w:tcW w:w="8222" w:type="dxa"/>
          </w:tcPr>
          <w:p w14:paraId="721C7569" w14:textId="77777777" w:rsidR="00F92606" w:rsidRPr="00700397" w:rsidRDefault="00F92606" w:rsidP="00BB3474">
            <w:pPr>
              <w:rPr>
                <w:rFonts w:ascii="Arial" w:hAnsi="Arial" w:cs="Arial"/>
                <w:sz w:val="22"/>
                <w:szCs w:val="22"/>
              </w:rPr>
            </w:pPr>
            <w:r w:rsidRPr="00700397">
              <w:rPr>
                <w:rFonts w:ascii="Arial" w:hAnsi="Arial" w:cs="Arial"/>
                <w:sz w:val="22"/>
                <w:szCs w:val="22"/>
              </w:rPr>
              <w:lastRenderedPageBreak/>
              <w:t xml:space="preserve">-  </w:t>
            </w:r>
            <w:r w:rsidR="00BB3474" w:rsidRPr="00700397">
              <w:rPr>
                <w:rFonts w:ascii="Arial" w:hAnsi="Arial" w:cs="Arial"/>
                <w:sz w:val="22"/>
                <w:szCs w:val="22"/>
              </w:rPr>
              <w:t>Keine weiteren Angaben</w:t>
            </w:r>
            <w:r w:rsidRPr="00700397">
              <w:rPr>
                <w:rFonts w:ascii="Arial" w:hAnsi="Arial" w:cs="Arial"/>
                <w:sz w:val="22"/>
                <w:szCs w:val="22"/>
              </w:rPr>
              <w:t xml:space="preserve"> - </w:t>
            </w:r>
          </w:p>
        </w:tc>
      </w:tr>
    </w:tbl>
    <w:p w14:paraId="1BF50AA2" w14:textId="77777777" w:rsidR="000E0345" w:rsidRPr="00700397" w:rsidRDefault="000E0345" w:rsidP="00653872">
      <w:pPr>
        <w:tabs>
          <w:tab w:val="left" w:pos="851"/>
        </w:tabs>
        <w:ind w:left="851"/>
        <w:jc w:val="both"/>
        <w:rPr>
          <w:rFonts w:ascii="Arial" w:hAnsi="Arial" w:cs="Arial"/>
          <w:sz w:val="22"/>
          <w:szCs w:val="22"/>
        </w:rPr>
      </w:pPr>
    </w:p>
    <w:p w14:paraId="22A5B009" w14:textId="77777777" w:rsidR="00B028A2" w:rsidRPr="00700397" w:rsidRDefault="00B028A2" w:rsidP="00B028A2">
      <w:pPr>
        <w:tabs>
          <w:tab w:val="left" w:pos="851"/>
        </w:tabs>
        <w:spacing w:after="120"/>
        <w:jc w:val="both"/>
        <w:rPr>
          <w:rFonts w:ascii="Arial" w:hAnsi="Arial" w:cs="Arial"/>
          <w:sz w:val="22"/>
          <w:szCs w:val="22"/>
        </w:rPr>
      </w:pPr>
      <w:r w:rsidRPr="00700397">
        <w:rPr>
          <w:rFonts w:ascii="Arial" w:hAnsi="Arial" w:cs="Arial"/>
          <w:sz w:val="22"/>
          <w:szCs w:val="22"/>
        </w:rPr>
        <w:t>3.5.</w:t>
      </w:r>
      <w:r w:rsidR="00BB3474" w:rsidRPr="00700397">
        <w:rPr>
          <w:rFonts w:ascii="Arial" w:hAnsi="Arial" w:cs="Arial"/>
          <w:sz w:val="22"/>
          <w:szCs w:val="22"/>
        </w:rPr>
        <w:t>4</w:t>
      </w:r>
      <w:r w:rsidRPr="00700397">
        <w:rPr>
          <w:rFonts w:ascii="Arial" w:hAnsi="Arial" w:cs="Arial"/>
          <w:sz w:val="22"/>
          <w:szCs w:val="22"/>
        </w:rPr>
        <w:tab/>
        <w:t>Ausstattungen - Verkehrszeichen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B028A2" w:rsidRPr="00700397" w14:paraId="3071D666" w14:textId="77777777" w:rsidTr="00A06210">
        <w:tc>
          <w:tcPr>
            <w:tcW w:w="8222" w:type="dxa"/>
          </w:tcPr>
          <w:p w14:paraId="495F122D" w14:textId="77777777" w:rsidR="00B028A2" w:rsidRPr="00700397" w:rsidRDefault="00B028A2" w:rsidP="00B028A2">
            <w:pPr>
              <w:overflowPunct/>
              <w:spacing w:line="240" w:lineRule="auto"/>
              <w:textAlignment w:val="auto"/>
              <w:rPr>
                <w:rFonts w:ascii="Arial" w:hAnsi="Arial" w:cs="Arial"/>
                <w:b/>
                <w:bCs/>
                <w:sz w:val="20"/>
              </w:rPr>
            </w:pPr>
            <w:r w:rsidRPr="00700397">
              <w:rPr>
                <w:rFonts w:ascii="Arial" w:hAnsi="Arial" w:cs="Arial"/>
                <w:b/>
                <w:bCs/>
                <w:sz w:val="20"/>
              </w:rPr>
              <w:t>Bildträger</w:t>
            </w:r>
          </w:p>
          <w:p w14:paraId="5F491812"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Die Materialeigenschaften der Schilder müssen den Anforderungen der TLP VZ entsprechen. Es dürfen nur Werkstoffe nach DIN EN 573-1 und -2 mit den Bezeichnungen EN AW 5251 H24 / H34, EN AW 3005 H22 / H49 oder EN AW 5754 H22 / H34 / H42 verwendet werden.</w:t>
            </w:r>
          </w:p>
          <w:p w14:paraId="122D4E92"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Die Blechdicke der Schilder muss der Tabelle 3, Kapitel 3.1.5 der TLP VZ entsprechen.</w:t>
            </w:r>
          </w:p>
          <w:p w14:paraId="6F2BFD52" w14:textId="77777777" w:rsidR="00B028A2" w:rsidRPr="00700397" w:rsidRDefault="00B028A2" w:rsidP="00B028A2">
            <w:pPr>
              <w:overflowPunct/>
              <w:spacing w:line="240" w:lineRule="auto"/>
              <w:textAlignment w:val="auto"/>
              <w:rPr>
                <w:rFonts w:ascii="Arial" w:hAnsi="Arial" w:cs="Arial"/>
                <w:sz w:val="20"/>
              </w:rPr>
            </w:pPr>
          </w:p>
          <w:p w14:paraId="05A21B2B"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Es sind generell profilverstärkte Bildträger zu verwenden. Die Rahmenprofile sind entsprechend TLP VZ 2011 und RAL-GZ 628 auszubilden. Hierbei ist insbesondere auf eine sorgsame Verarbeitung der Folien im Bereich der Randverstärkung zu achten. Die Randprofile dürfen durch ihre Anbringung nicht zu Beschädigungen des Signalbildes führen.</w:t>
            </w:r>
          </w:p>
          <w:p w14:paraId="36F8F526" w14:textId="77777777" w:rsidR="00B028A2" w:rsidRPr="00700397" w:rsidRDefault="00B028A2" w:rsidP="00B028A2">
            <w:pPr>
              <w:overflowPunct/>
              <w:spacing w:line="240" w:lineRule="auto"/>
              <w:textAlignment w:val="auto"/>
              <w:rPr>
                <w:rFonts w:ascii="Arial" w:hAnsi="Arial" w:cs="Arial"/>
                <w:sz w:val="20"/>
              </w:rPr>
            </w:pPr>
          </w:p>
          <w:p w14:paraId="07E172F2" w14:textId="77777777" w:rsidR="00B028A2" w:rsidRPr="00700397" w:rsidRDefault="00B028A2" w:rsidP="00B028A2">
            <w:pPr>
              <w:overflowPunct/>
              <w:spacing w:line="240" w:lineRule="auto"/>
              <w:textAlignment w:val="auto"/>
              <w:rPr>
                <w:rFonts w:ascii="Arial" w:hAnsi="Arial" w:cs="Arial"/>
                <w:b/>
                <w:bCs/>
                <w:sz w:val="20"/>
              </w:rPr>
            </w:pPr>
            <w:r w:rsidRPr="00700397">
              <w:rPr>
                <w:rFonts w:ascii="Arial" w:hAnsi="Arial" w:cs="Arial"/>
                <w:b/>
                <w:bCs/>
                <w:sz w:val="20"/>
              </w:rPr>
              <w:t>Signalbild</w:t>
            </w:r>
          </w:p>
          <w:p w14:paraId="6F0373F8"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Glasperlenmaterialien müssen DIN EN 12899-1 entsprechen; mikroprismatische Reflexfolien müssen der gültigen Europäischen Technischen Zulassung (ETZ) entsprechen.</w:t>
            </w:r>
          </w:p>
          <w:p w14:paraId="7284EAED"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Es dürfen nur zugelassene Materialien und zertifizierte Materialkombinationen nach TLP VZ verwendet werden. Die Mischung unterschiedlicher Ausführungssysteme bei der Herstellung der Signalbilder ist unzulässig.</w:t>
            </w:r>
          </w:p>
          <w:p w14:paraId="70356D6C" w14:textId="77777777" w:rsidR="00B028A2" w:rsidRPr="00700397" w:rsidRDefault="00B028A2" w:rsidP="00B028A2">
            <w:pPr>
              <w:overflowPunct/>
              <w:spacing w:line="240" w:lineRule="auto"/>
              <w:textAlignment w:val="auto"/>
              <w:rPr>
                <w:rFonts w:ascii="Arial" w:hAnsi="Arial" w:cs="Arial"/>
                <w:sz w:val="20"/>
              </w:rPr>
            </w:pPr>
          </w:p>
          <w:p w14:paraId="4CB3B4A8" w14:textId="77777777" w:rsidR="00B028A2" w:rsidRPr="00700397" w:rsidRDefault="00B028A2" w:rsidP="00B028A2">
            <w:pPr>
              <w:overflowPunct/>
              <w:spacing w:line="240" w:lineRule="auto"/>
              <w:textAlignment w:val="auto"/>
              <w:rPr>
                <w:rFonts w:ascii="Arial" w:hAnsi="Arial" w:cs="Arial"/>
                <w:b/>
                <w:bCs/>
                <w:sz w:val="20"/>
              </w:rPr>
            </w:pPr>
            <w:r w:rsidRPr="00700397">
              <w:rPr>
                <w:rFonts w:ascii="Arial" w:hAnsi="Arial" w:cs="Arial"/>
                <w:b/>
                <w:bCs/>
                <w:sz w:val="20"/>
              </w:rPr>
              <w:t>Aufstellvorrichtungen und Zubehör für Verkehrszeichen in Seitenaufstellung</w:t>
            </w:r>
          </w:p>
          <w:p w14:paraId="25266494"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Gabelständer, Trimasten, Rechteckmaste-MSH, Rohrmasten, Pfosten mit Fußplatte und Zubehör müssen aus Stahl mindestens der Qualität S235JR entsprechend DIN EN 10 025 sein. Für die Auswahl der Stahlsorte und die Bemessung gilt DIN EN 1993 (Eurocode 3). Sämtliche Stahlbauteile sind nach DIN EN ISO 1461 feuerverzinkt herzustellen.</w:t>
            </w:r>
          </w:p>
          <w:p w14:paraId="4CED498C" w14:textId="77777777" w:rsidR="00B028A2" w:rsidRPr="00700397" w:rsidRDefault="00B028A2" w:rsidP="00B028A2">
            <w:pPr>
              <w:overflowPunct/>
              <w:spacing w:line="240" w:lineRule="auto"/>
              <w:textAlignment w:val="auto"/>
              <w:rPr>
                <w:rFonts w:ascii="Arial" w:hAnsi="Arial" w:cs="Arial"/>
                <w:sz w:val="20"/>
              </w:rPr>
            </w:pPr>
          </w:p>
          <w:p w14:paraId="462B5A26"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Für das Schweißen von Aufstellvorrichtungen und Zubehör (Ankerkörbe, Schild-Hinterkonstruktion, MSH-Bügel usw.) aus Stahl ist der Nachweis der Herstellerqualifikation für die Ausführungsklasse EXC2 nach DIN EN 1090-2 (Technische Regeln für die Ausführung von Stahltragwerken, 2018) erforderlich.</w:t>
            </w:r>
          </w:p>
          <w:p w14:paraId="082E38ED"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Bei Einhaltung der Parameter Schweißnahtdicke = Wanddicke – entsprechend DIN EN 1993-1-8 kann der Nachweis für die Anschlussschweißnaht Rohr/Fußplatte entfallen.</w:t>
            </w:r>
          </w:p>
          <w:p w14:paraId="704A9CC2" w14:textId="77777777" w:rsidR="00B028A2" w:rsidRPr="00700397" w:rsidRDefault="00B028A2" w:rsidP="00B028A2">
            <w:pPr>
              <w:overflowPunct/>
              <w:spacing w:line="240" w:lineRule="auto"/>
              <w:textAlignment w:val="auto"/>
              <w:rPr>
                <w:rFonts w:ascii="Arial" w:hAnsi="Arial" w:cs="Arial"/>
                <w:sz w:val="20"/>
              </w:rPr>
            </w:pPr>
          </w:p>
          <w:p w14:paraId="796CB54F"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Um die Umfahrbarkeit sicherzustellen, sind die Pfosten mit einem Durchmesser von höchstens 76,1 mm stets nur mit einer Rundschweißnaht an entsprechend dimensionierter Fußplatte anzuschließen.</w:t>
            </w:r>
          </w:p>
          <w:p w14:paraId="5A749B32" w14:textId="77777777" w:rsidR="00B028A2" w:rsidRPr="00700397" w:rsidRDefault="00B028A2" w:rsidP="00B028A2">
            <w:pPr>
              <w:overflowPunct/>
              <w:spacing w:line="240" w:lineRule="auto"/>
              <w:textAlignment w:val="auto"/>
              <w:rPr>
                <w:rFonts w:ascii="Arial" w:hAnsi="Arial" w:cs="Arial"/>
                <w:sz w:val="20"/>
              </w:rPr>
            </w:pPr>
          </w:p>
          <w:p w14:paraId="4672C4F9"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Die Aufstellvorrichtungen sind mit dem CE-Zeichen, der Kennziffer der Prüfstelle und der</w:t>
            </w:r>
          </w:p>
          <w:p w14:paraId="3BFB6F4E"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Firmenbezeichnung des Herstellers zu kennzeichnen. Bei Rohrpfosten erfolgen die Angaben auf der Rohrendkappe. Bei allen anderen Aufstellern können die Angaben mit Einschlagbuchstaben oder auf Treibstiften, die in dem Verzinkungsloch anzubringen sind, erfolgen.</w:t>
            </w:r>
          </w:p>
          <w:p w14:paraId="37E9DDED" w14:textId="77777777" w:rsidR="00B028A2" w:rsidRPr="00700397" w:rsidRDefault="00B028A2" w:rsidP="00B028A2">
            <w:pPr>
              <w:overflowPunct/>
              <w:spacing w:line="240" w:lineRule="auto"/>
              <w:textAlignment w:val="auto"/>
              <w:rPr>
                <w:rFonts w:ascii="Arial" w:hAnsi="Arial" w:cs="Arial"/>
                <w:sz w:val="20"/>
              </w:rPr>
            </w:pPr>
          </w:p>
          <w:p w14:paraId="21F397BA" w14:textId="77777777" w:rsidR="00B028A2" w:rsidRPr="00700397" w:rsidRDefault="00B028A2" w:rsidP="00B028A2">
            <w:pPr>
              <w:overflowPunct/>
              <w:spacing w:line="240" w:lineRule="auto"/>
              <w:textAlignment w:val="auto"/>
              <w:rPr>
                <w:rFonts w:ascii="Arial" w:hAnsi="Arial" w:cs="Arial"/>
                <w:sz w:val="20"/>
              </w:rPr>
            </w:pPr>
            <w:r w:rsidRPr="00700397">
              <w:rPr>
                <w:rFonts w:ascii="Arial" w:hAnsi="Arial" w:cs="Arial"/>
                <w:sz w:val="20"/>
              </w:rPr>
              <w:t>Die Bewertung und Überprüfung der Leistungsbeständigkeit für Aufstellvorrichtungen von ortsfesten Verkehrszeichen in Seitenaufstellung erfolgt unabhängig vom Inkrafttreten der Normenreihe EN 1090 weiter nach der Produktnorm DIN EN 12899-1 (CE-Kennzeichnung nach System 1).</w:t>
            </w:r>
          </w:p>
          <w:p w14:paraId="1910911D" w14:textId="77777777" w:rsidR="00BB3474" w:rsidRPr="00700397" w:rsidRDefault="00BB3474" w:rsidP="00BB3474">
            <w:pPr>
              <w:overflowPunct/>
              <w:spacing w:line="240" w:lineRule="auto"/>
              <w:textAlignment w:val="auto"/>
              <w:rPr>
                <w:rFonts w:ascii="Arial" w:hAnsi="Arial" w:cs="Arial"/>
                <w:sz w:val="20"/>
              </w:rPr>
            </w:pPr>
          </w:p>
          <w:p w14:paraId="2B9BD782" w14:textId="77777777" w:rsidR="00BB3474" w:rsidRPr="00700397" w:rsidRDefault="00BB3474" w:rsidP="00BB3474">
            <w:pPr>
              <w:overflowPunct/>
              <w:spacing w:line="240" w:lineRule="auto"/>
              <w:textAlignment w:val="auto"/>
              <w:rPr>
                <w:rFonts w:ascii="Arial" w:hAnsi="Arial" w:cs="Arial"/>
                <w:b/>
                <w:bCs/>
                <w:sz w:val="20"/>
              </w:rPr>
            </w:pPr>
            <w:r w:rsidRPr="00700397">
              <w:rPr>
                <w:rFonts w:ascii="Arial" w:hAnsi="Arial" w:cs="Arial"/>
                <w:b/>
                <w:bCs/>
                <w:sz w:val="20"/>
              </w:rPr>
              <w:t>Fundamente</w:t>
            </w:r>
          </w:p>
          <w:p w14:paraId="14A76521" w14:textId="77777777" w:rsidR="00BB3474" w:rsidRPr="00700397" w:rsidRDefault="00BB3474" w:rsidP="00BB3474">
            <w:pPr>
              <w:overflowPunct/>
              <w:spacing w:line="240" w:lineRule="auto"/>
              <w:textAlignment w:val="auto"/>
              <w:rPr>
                <w:rFonts w:ascii="Arial" w:hAnsi="Arial" w:cs="Arial"/>
                <w:sz w:val="20"/>
              </w:rPr>
            </w:pPr>
            <w:r w:rsidRPr="00700397">
              <w:rPr>
                <w:rFonts w:ascii="Arial" w:hAnsi="Arial" w:cs="Arial"/>
                <w:sz w:val="20"/>
              </w:rPr>
              <w:t>Beton der Mindestfestigkeitsklasse C 30/37</w:t>
            </w:r>
          </w:p>
          <w:p w14:paraId="74DF60BA" w14:textId="77777777" w:rsidR="00BB3474" w:rsidRPr="00700397" w:rsidRDefault="00BB3474" w:rsidP="00BB3474">
            <w:pPr>
              <w:overflowPunct/>
              <w:spacing w:line="240" w:lineRule="auto"/>
              <w:textAlignment w:val="auto"/>
              <w:rPr>
                <w:rFonts w:ascii="Arial" w:hAnsi="Arial" w:cs="Arial"/>
                <w:sz w:val="20"/>
              </w:rPr>
            </w:pPr>
          </w:p>
          <w:p w14:paraId="388EB32F" w14:textId="77777777" w:rsidR="00BB3474" w:rsidRPr="00700397" w:rsidRDefault="00BB3474" w:rsidP="00BB3474">
            <w:pPr>
              <w:overflowPunct/>
              <w:spacing w:line="240" w:lineRule="auto"/>
              <w:textAlignment w:val="auto"/>
              <w:rPr>
                <w:rFonts w:ascii="Arial" w:hAnsi="Arial" w:cs="Arial"/>
                <w:b/>
                <w:sz w:val="20"/>
              </w:rPr>
            </w:pPr>
            <w:r w:rsidRPr="00700397">
              <w:rPr>
                <w:rFonts w:ascii="Arial" w:hAnsi="Arial" w:cs="Arial"/>
                <w:b/>
                <w:sz w:val="20"/>
              </w:rPr>
              <w:t>Stahl-Einschlag-Bodendübel</w:t>
            </w:r>
          </w:p>
          <w:p w14:paraId="557CF667" w14:textId="77777777" w:rsidR="00BB3474" w:rsidRPr="00700397" w:rsidRDefault="00BB3474" w:rsidP="00BB3474">
            <w:pPr>
              <w:overflowPunct/>
              <w:spacing w:line="240" w:lineRule="auto"/>
              <w:textAlignment w:val="auto"/>
              <w:rPr>
                <w:rFonts w:ascii="Arial" w:hAnsi="Arial" w:cs="Arial"/>
                <w:sz w:val="20"/>
              </w:rPr>
            </w:pPr>
            <w:r w:rsidRPr="00700397">
              <w:rPr>
                <w:rFonts w:ascii="Arial" w:hAnsi="Arial" w:cs="Arial"/>
                <w:sz w:val="20"/>
              </w:rPr>
              <w:t xml:space="preserve">Stahl-Einschlag-Bodendübel als Fundament zur Aufstellung von Rohrpfosten, Gabel-Rohrpfosten und Rohrrahmen von Standardverkehrszeichen gemäß IVZ-Norm müssen korrosionsbeständig, maschinell montierbar, rückstandfrei demontierbar und wiederverwendbar sein und über eine Zulassung der BASt verfügen. Sie bestehen aus einem Stahlrohr mit Ambossfläche und Einschlagspitze zum Einrammen mittels Aufbruch-Hammer und einem Montage-Pack (Spannplatte aus Stahl mit Doppelkonus, Stahlklemmring, Schrauben usw.) zur Befestigung des Rohrpfostens bzw. Standrohrs. </w:t>
            </w:r>
          </w:p>
          <w:p w14:paraId="3605AF93" w14:textId="77777777" w:rsidR="00BB3474" w:rsidRPr="00700397" w:rsidRDefault="00BB3474" w:rsidP="00BB3474">
            <w:pPr>
              <w:overflowPunct/>
              <w:spacing w:line="240" w:lineRule="auto"/>
              <w:textAlignment w:val="auto"/>
              <w:rPr>
                <w:rFonts w:ascii="Arial" w:hAnsi="Arial" w:cs="Arial"/>
                <w:sz w:val="20"/>
              </w:rPr>
            </w:pPr>
            <w:r w:rsidRPr="00700397">
              <w:rPr>
                <w:rFonts w:ascii="Arial" w:hAnsi="Arial" w:cs="Arial"/>
                <w:sz w:val="20"/>
              </w:rPr>
              <w:t xml:space="preserve">Alle Stahlteile müssen feuerverzinkt und mind. der Qualität S 235 JR G2 sein. </w:t>
            </w:r>
          </w:p>
          <w:p w14:paraId="132D724C" w14:textId="77777777" w:rsidR="00BB3474" w:rsidRPr="00700397" w:rsidRDefault="00BB3474" w:rsidP="00BB3474">
            <w:pPr>
              <w:overflowPunct/>
              <w:spacing w:line="240" w:lineRule="auto"/>
              <w:textAlignment w:val="auto"/>
              <w:rPr>
                <w:rFonts w:ascii="Arial" w:hAnsi="Arial" w:cs="Arial"/>
                <w:sz w:val="20"/>
              </w:rPr>
            </w:pPr>
            <w:r w:rsidRPr="00700397">
              <w:rPr>
                <w:rFonts w:ascii="Arial" w:hAnsi="Arial" w:cs="Arial"/>
                <w:sz w:val="20"/>
              </w:rPr>
              <w:lastRenderedPageBreak/>
              <w:t>Zur späteren Wiederverwendung müssen die Stahl-Einschlag-Bodendübel mit dem vorhandenen Spezial-Werkzeug-Set des AG kompatibel sein.</w:t>
            </w:r>
          </w:p>
          <w:p w14:paraId="5186838F" w14:textId="77777777" w:rsidR="00BB3474" w:rsidRPr="00700397" w:rsidRDefault="00BB3474" w:rsidP="00BB3474">
            <w:pPr>
              <w:overflowPunct/>
              <w:spacing w:line="240" w:lineRule="auto"/>
              <w:textAlignment w:val="auto"/>
              <w:rPr>
                <w:rFonts w:ascii="Arial" w:hAnsi="Arial" w:cs="Arial"/>
                <w:sz w:val="22"/>
                <w:szCs w:val="22"/>
              </w:rPr>
            </w:pPr>
          </w:p>
        </w:tc>
      </w:tr>
    </w:tbl>
    <w:p w14:paraId="1A3ACB8B" w14:textId="77777777" w:rsidR="00B028A2" w:rsidRPr="00700397" w:rsidRDefault="00B028A2" w:rsidP="00653872">
      <w:pPr>
        <w:tabs>
          <w:tab w:val="left" w:pos="851"/>
        </w:tabs>
        <w:ind w:left="851"/>
        <w:jc w:val="both"/>
        <w:rPr>
          <w:rFonts w:ascii="Arial" w:hAnsi="Arial" w:cs="Arial"/>
          <w:sz w:val="22"/>
          <w:szCs w:val="22"/>
        </w:rPr>
      </w:pPr>
    </w:p>
    <w:p w14:paraId="5C9F47B8" w14:textId="77777777" w:rsidR="00BB3474" w:rsidRPr="00700397" w:rsidRDefault="00BB3474" w:rsidP="00653872">
      <w:pPr>
        <w:tabs>
          <w:tab w:val="left" w:pos="851"/>
        </w:tabs>
        <w:ind w:left="851"/>
        <w:jc w:val="both"/>
        <w:rPr>
          <w:rFonts w:ascii="Arial" w:hAnsi="Arial" w:cs="Arial"/>
          <w:sz w:val="22"/>
          <w:szCs w:val="22"/>
        </w:rPr>
      </w:pPr>
    </w:p>
    <w:p w14:paraId="658F4ED5" w14:textId="77777777" w:rsidR="000E0345" w:rsidRPr="00700397" w:rsidRDefault="000E0345" w:rsidP="000E0345">
      <w:pPr>
        <w:tabs>
          <w:tab w:val="left" w:pos="851"/>
        </w:tabs>
        <w:spacing w:after="120"/>
        <w:jc w:val="both"/>
        <w:rPr>
          <w:rFonts w:ascii="Arial" w:hAnsi="Arial" w:cs="Arial"/>
          <w:b/>
          <w:i/>
          <w:caps/>
          <w:sz w:val="22"/>
          <w:szCs w:val="22"/>
        </w:rPr>
      </w:pPr>
      <w:r w:rsidRPr="00700397">
        <w:rPr>
          <w:rFonts w:ascii="Arial" w:hAnsi="Arial" w:cs="Arial"/>
          <w:b/>
          <w:i/>
          <w:caps/>
          <w:sz w:val="22"/>
          <w:szCs w:val="22"/>
        </w:rPr>
        <w:t>3.6</w:t>
      </w:r>
      <w:r w:rsidRPr="00700397">
        <w:rPr>
          <w:rFonts w:ascii="Arial" w:hAnsi="Arial" w:cs="Arial"/>
          <w:b/>
          <w:i/>
          <w:caps/>
          <w:sz w:val="22"/>
          <w:szCs w:val="22"/>
        </w:rPr>
        <w:tab/>
        <w:t>Abfälle</w:t>
      </w:r>
    </w:p>
    <w:p w14:paraId="45D03E49" w14:textId="77777777" w:rsidR="001618D7" w:rsidRPr="00700397" w:rsidRDefault="001618D7" w:rsidP="000E0345">
      <w:pPr>
        <w:tabs>
          <w:tab w:val="left" w:pos="851"/>
        </w:tabs>
        <w:spacing w:after="120"/>
        <w:jc w:val="both"/>
        <w:rPr>
          <w:rFonts w:ascii="Arial" w:hAnsi="Arial" w:cs="Arial"/>
          <w:sz w:val="22"/>
          <w:szCs w:val="22"/>
        </w:rPr>
      </w:pPr>
      <w:r w:rsidRPr="00700397">
        <w:rPr>
          <w:rFonts w:ascii="Arial" w:hAnsi="Arial" w:cs="Arial"/>
          <w:i/>
          <w:caps/>
          <w:sz w:val="22"/>
          <w:szCs w:val="22"/>
        </w:rPr>
        <w:t>3.6.1</w:t>
      </w:r>
      <w:r w:rsidRPr="00700397">
        <w:rPr>
          <w:rFonts w:ascii="Arial" w:hAnsi="Arial" w:cs="Arial"/>
          <w:i/>
          <w:caps/>
          <w:sz w:val="22"/>
          <w:szCs w:val="22"/>
        </w:rPr>
        <w:tab/>
      </w:r>
      <w:r w:rsidRPr="00700397">
        <w:rPr>
          <w:rFonts w:ascii="Arial" w:hAnsi="Arial" w:cs="Arial"/>
          <w:sz w:val="22"/>
          <w:szCs w:val="22"/>
        </w:rPr>
        <w:t>Allgemeines / Nachweisverfahren</w:t>
      </w:r>
    </w:p>
    <w:p w14:paraId="60F2487D" w14:textId="77777777" w:rsidR="00DE061F" w:rsidRPr="00700397" w:rsidRDefault="00DE061F" w:rsidP="00DE061F">
      <w:pPr>
        <w:tabs>
          <w:tab w:val="left" w:pos="-70"/>
        </w:tabs>
        <w:spacing w:after="120"/>
        <w:ind w:left="851"/>
        <w:jc w:val="both"/>
        <w:rPr>
          <w:rFonts w:ascii="Arial" w:hAnsi="Arial" w:cs="Arial"/>
          <w:sz w:val="22"/>
          <w:szCs w:val="22"/>
        </w:rPr>
      </w:pPr>
      <w:r w:rsidRPr="00700397">
        <w:rPr>
          <w:rFonts w:ascii="Arial" w:hAnsi="Arial" w:cs="Arial"/>
          <w:sz w:val="22"/>
          <w:szCs w:val="22"/>
        </w:rPr>
        <w:t>Der AN hat sämtliche anfallende Abfälle in eigener Verantwortung nach dem Kreislaufwirtschafts- und Abfallgesetz (KrW -/AbfG) zu entsorgen. Sofern es technisch möglich und wirtschaftlich zumutbar ist, sind die anfallenden Stoffe wieder zu verwerten. Bei der Baudurchführung sind, soweit möglich, die Stoffe getrennt zu gewinnen, um somit Mischabfälle zu vermeiden.</w:t>
      </w:r>
    </w:p>
    <w:p w14:paraId="49D3D8AC" w14:textId="77777777" w:rsidR="00DE061F" w:rsidRPr="00700397" w:rsidRDefault="00DE061F" w:rsidP="00DE061F">
      <w:pPr>
        <w:tabs>
          <w:tab w:val="left" w:pos="-70"/>
        </w:tabs>
        <w:spacing w:after="120"/>
        <w:ind w:left="851"/>
        <w:jc w:val="both"/>
        <w:rPr>
          <w:rFonts w:ascii="Arial" w:hAnsi="Arial" w:cs="Arial"/>
          <w:sz w:val="22"/>
          <w:szCs w:val="22"/>
        </w:rPr>
      </w:pPr>
    </w:p>
    <w:p w14:paraId="5F2C2296" w14:textId="77777777" w:rsidR="00DE061F" w:rsidRPr="00700397" w:rsidRDefault="00DE061F" w:rsidP="000E0345">
      <w:pPr>
        <w:tabs>
          <w:tab w:val="left" w:pos="851"/>
        </w:tabs>
        <w:spacing w:after="120"/>
        <w:jc w:val="both"/>
        <w:rPr>
          <w:rFonts w:ascii="Arial" w:hAnsi="Arial" w:cs="Arial"/>
          <w:sz w:val="22"/>
          <w:szCs w:val="22"/>
        </w:rPr>
      </w:pPr>
      <w:r w:rsidRPr="00700397">
        <w:rPr>
          <w:rFonts w:ascii="Arial" w:hAnsi="Arial" w:cs="Arial"/>
          <w:sz w:val="22"/>
          <w:szCs w:val="22"/>
        </w:rPr>
        <w:t>3.6.2</w:t>
      </w:r>
      <w:r w:rsidRPr="00700397">
        <w:rPr>
          <w:rFonts w:ascii="Arial" w:hAnsi="Arial" w:cs="Arial"/>
          <w:sz w:val="22"/>
          <w:szCs w:val="22"/>
        </w:rPr>
        <w:tab/>
        <w:t>Transportgenehmigung</w:t>
      </w:r>
    </w:p>
    <w:tbl>
      <w:tblPr>
        <w:tblW w:w="8222" w:type="dxa"/>
        <w:tblInd w:w="921" w:type="dxa"/>
        <w:tblLayout w:type="fixed"/>
        <w:tblCellMar>
          <w:left w:w="70" w:type="dxa"/>
          <w:right w:w="70" w:type="dxa"/>
        </w:tblCellMar>
        <w:tblLook w:val="0000" w:firstRow="0" w:lastRow="0" w:firstColumn="0" w:lastColumn="0" w:noHBand="0" w:noVBand="0"/>
      </w:tblPr>
      <w:tblGrid>
        <w:gridCol w:w="8222"/>
      </w:tblGrid>
      <w:tr w:rsidR="000E0345" w:rsidRPr="00700397" w14:paraId="299EC65F" w14:textId="77777777" w:rsidTr="00DE061F">
        <w:tc>
          <w:tcPr>
            <w:tcW w:w="8222" w:type="dxa"/>
          </w:tcPr>
          <w:p w14:paraId="3B37C81B" w14:textId="77777777" w:rsidR="00273579" w:rsidRPr="00700397" w:rsidRDefault="00273579" w:rsidP="00273579">
            <w:pPr>
              <w:tabs>
                <w:tab w:val="left" w:pos="-70"/>
              </w:tabs>
              <w:spacing w:after="120"/>
              <w:jc w:val="both"/>
              <w:rPr>
                <w:rFonts w:ascii="Arial" w:hAnsi="Arial" w:cs="Arial"/>
                <w:sz w:val="22"/>
                <w:szCs w:val="22"/>
              </w:rPr>
            </w:pPr>
            <w:r w:rsidRPr="00700397">
              <w:rPr>
                <w:rFonts w:ascii="Arial" w:hAnsi="Arial" w:cs="Arial"/>
                <w:sz w:val="22"/>
                <w:szCs w:val="22"/>
              </w:rPr>
              <w:t>Der AN hat die erforderlichen Nachweise des Abfallerzeugers gemäß Nachweisverordnung (NachwV) gegenüber dem AG als Nebenleistung zu erbringen.</w:t>
            </w:r>
          </w:p>
          <w:p w14:paraId="66049810" w14:textId="77777777" w:rsidR="00D3749F" w:rsidRPr="00700397" w:rsidRDefault="00D3749F" w:rsidP="00D3749F">
            <w:pPr>
              <w:rPr>
                <w:rFonts w:ascii="Arial" w:hAnsi="Arial" w:cs="Arial"/>
                <w:sz w:val="22"/>
                <w:szCs w:val="22"/>
              </w:rPr>
            </w:pPr>
            <w:r w:rsidRPr="00700397">
              <w:rPr>
                <w:rFonts w:ascii="Arial" w:hAnsi="Arial" w:cs="Arial"/>
                <w:sz w:val="22"/>
                <w:szCs w:val="22"/>
              </w:rPr>
              <w:t xml:space="preserve">Bei gefährlichen Abfällen ist ein Entsorgungsnachweis gemäß NachwV zu führen. Der AN hat sicherzustellen, dass </w:t>
            </w:r>
          </w:p>
          <w:p w14:paraId="594A7900" w14:textId="77777777" w:rsidR="00B028A2" w:rsidRPr="00700397" w:rsidRDefault="00D3749F" w:rsidP="00D3749F">
            <w:pPr>
              <w:rPr>
                <w:rFonts w:ascii="Arial" w:hAnsi="Arial" w:cs="Arial"/>
                <w:sz w:val="22"/>
                <w:szCs w:val="22"/>
              </w:rPr>
            </w:pPr>
            <w:r w:rsidRPr="00700397">
              <w:rPr>
                <w:rFonts w:ascii="Arial" w:hAnsi="Arial" w:cs="Arial"/>
                <w:sz w:val="22"/>
                <w:szCs w:val="22"/>
              </w:rPr>
              <w:t>- der Entsorgungsnachweis als Vorlage erstellt wird und d</w:t>
            </w:r>
            <w:r w:rsidR="000E439B" w:rsidRPr="00700397">
              <w:rPr>
                <w:rFonts w:ascii="Arial" w:hAnsi="Arial" w:cs="Arial"/>
                <w:sz w:val="22"/>
                <w:szCs w:val="22"/>
              </w:rPr>
              <w:t>em AG rechtzeitig elek</w:t>
            </w:r>
            <w:r w:rsidR="00B028A2" w:rsidRPr="00700397">
              <w:rPr>
                <w:rFonts w:ascii="Arial" w:hAnsi="Arial" w:cs="Arial"/>
                <w:sz w:val="22"/>
                <w:szCs w:val="22"/>
              </w:rPr>
              <w:t>-</w:t>
            </w:r>
          </w:p>
          <w:p w14:paraId="1910D104" w14:textId="77777777" w:rsidR="00D3749F" w:rsidRPr="00700397" w:rsidRDefault="00C30C0B" w:rsidP="00D3749F">
            <w:pPr>
              <w:rPr>
                <w:rFonts w:ascii="Arial" w:hAnsi="Arial" w:cs="Arial"/>
                <w:sz w:val="22"/>
                <w:szCs w:val="22"/>
              </w:rPr>
            </w:pPr>
            <w:r w:rsidRPr="00700397">
              <w:rPr>
                <w:rFonts w:ascii="Arial" w:hAnsi="Arial" w:cs="Arial"/>
                <w:sz w:val="22"/>
                <w:szCs w:val="22"/>
              </w:rPr>
              <w:tab/>
              <w:t>t</w:t>
            </w:r>
            <w:r w:rsidR="000E439B" w:rsidRPr="00700397">
              <w:rPr>
                <w:rFonts w:ascii="Arial" w:hAnsi="Arial" w:cs="Arial"/>
                <w:sz w:val="22"/>
                <w:szCs w:val="22"/>
              </w:rPr>
              <w:t xml:space="preserve">ronisch </w:t>
            </w:r>
            <w:r w:rsidR="00D3749F" w:rsidRPr="00700397">
              <w:rPr>
                <w:rFonts w:ascii="Arial" w:hAnsi="Arial" w:cs="Arial"/>
                <w:sz w:val="22"/>
                <w:szCs w:val="22"/>
              </w:rPr>
              <w:t>zugestellt wird.</w:t>
            </w:r>
          </w:p>
          <w:p w14:paraId="352F3C07" w14:textId="77777777" w:rsidR="00D3749F" w:rsidRPr="00700397" w:rsidRDefault="00D3749F" w:rsidP="00D3749F">
            <w:pPr>
              <w:rPr>
                <w:rFonts w:ascii="Arial" w:hAnsi="Arial" w:cs="Arial"/>
                <w:sz w:val="22"/>
                <w:szCs w:val="22"/>
              </w:rPr>
            </w:pPr>
            <w:r w:rsidRPr="00700397">
              <w:rPr>
                <w:rFonts w:ascii="Arial" w:hAnsi="Arial" w:cs="Arial"/>
                <w:sz w:val="22"/>
                <w:szCs w:val="22"/>
              </w:rPr>
              <w:t>- die Begleitscheine als Vorlagen erstellt werden und de</w:t>
            </w:r>
            <w:r w:rsidR="000E439B" w:rsidRPr="00700397">
              <w:rPr>
                <w:rFonts w:ascii="Arial" w:hAnsi="Arial" w:cs="Arial"/>
                <w:sz w:val="22"/>
                <w:szCs w:val="22"/>
              </w:rPr>
              <w:t>m AG rechtzeitig, mindes</w:t>
            </w:r>
            <w:r w:rsidR="00B028A2" w:rsidRPr="00700397">
              <w:rPr>
                <w:rFonts w:ascii="Arial" w:hAnsi="Arial" w:cs="Arial"/>
                <w:sz w:val="22"/>
                <w:szCs w:val="22"/>
              </w:rPr>
              <w:t>-</w:t>
            </w:r>
            <w:r w:rsidR="00B028A2" w:rsidRPr="00700397">
              <w:rPr>
                <w:rFonts w:ascii="Arial" w:hAnsi="Arial" w:cs="Arial"/>
                <w:sz w:val="22"/>
                <w:szCs w:val="22"/>
              </w:rPr>
              <w:tab/>
            </w:r>
            <w:r w:rsidR="000E439B" w:rsidRPr="00700397">
              <w:rPr>
                <w:rFonts w:ascii="Arial" w:hAnsi="Arial" w:cs="Arial"/>
                <w:sz w:val="22"/>
                <w:szCs w:val="22"/>
              </w:rPr>
              <w:t xml:space="preserve">tens 3 </w:t>
            </w:r>
            <w:r w:rsidRPr="00700397">
              <w:rPr>
                <w:rFonts w:ascii="Arial" w:hAnsi="Arial" w:cs="Arial"/>
                <w:sz w:val="22"/>
                <w:szCs w:val="22"/>
              </w:rPr>
              <w:t>Arbeitstage in der zeitnah erforderlichen Anzahl v</w:t>
            </w:r>
            <w:r w:rsidR="000E439B" w:rsidRPr="00700397">
              <w:rPr>
                <w:rFonts w:ascii="Arial" w:hAnsi="Arial" w:cs="Arial"/>
                <w:sz w:val="22"/>
                <w:szCs w:val="22"/>
              </w:rPr>
              <w:t xml:space="preserve">or der Entsorgung </w:t>
            </w:r>
            <w:r w:rsidR="00B028A2" w:rsidRPr="00700397">
              <w:rPr>
                <w:rFonts w:ascii="Arial" w:hAnsi="Arial" w:cs="Arial"/>
                <w:sz w:val="22"/>
                <w:szCs w:val="22"/>
              </w:rPr>
              <w:tab/>
            </w:r>
            <w:r w:rsidR="000E439B" w:rsidRPr="00700397">
              <w:rPr>
                <w:rFonts w:ascii="Arial" w:hAnsi="Arial" w:cs="Arial"/>
                <w:sz w:val="22"/>
                <w:szCs w:val="22"/>
              </w:rPr>
              <w:t xml:space="preserve">elektronisch </w:t>
            </w:r>
            <w:r w:rsidRPr="00700397">
              <w:rPr>
                <w:rFonts w:ascii="Arial" w:hAnsi="Arial" w:cs="Arial"/>
                <w:sz w:val="22"/>
                <w:szCs w:val="22"/>
              </w:rPr>
              <w:t>zugestellt werden.</w:t>
            </w:r>
          </w:p>
          <w:p w14:paraId="701EAD82" w14:textId="77777777" w:rsidR="00D3749F" w:rsidRPr="00700397" w:rsidRDefault="00D3749F" w:rsidP="00D3749F">
            <w:pPr>
              <w:rPr>
                <w:rFonts w:ascii="Arial" w:hAnsi="Arial" w:cs="Arial"/>
                <w:sz w:val="22"/>
                <w:szCs w:val="22"/>
              </w:rPr>
            </w:pPr>
            <w:r w:rsidRPr="00700397">
              <w:rPr>
                <w:rFonts w:ascii="Arial" w:hAnsi="Arial" w:cs="Arial"/>
                <w:sz w:val="22"/>
                <w:szCs w:val="22"/>
              </w:rPr>
              <w:t xml:space="preserve">- die Begleitscheine vollständig mit den Angaben zum Abfallentsorger, -beförderer </w:t>
            </w:r>
            <w:r w:rsidR="00B028A2" w:rsidRPr="00700397">
              <w:rPr>
                <w:rFonts w:ascii="Arial" w:hAnsi="Arial" w:cs="Arial"/>
                <w:sz w:val="22"/>
                <w:szCs w:val="22"/>
              </w:rPr>
              <w:tab/>
            </w:r>
            <w:r w:rsidRPr="00700397">
              <w:rPr>
                <w:rFonts w:ascii="Arial" w:hAnsi="Arial" w:cs="Arial"/>
                <w:sz w:val="22"/>
                <w:szCs w:val="22"/>
              </w:rPr>
              <w:t>und</w:t>
            </w:r>
          </w:p>
          <w:p w14:paraId="63F353AD" w14:textId="77777777" w:rsidR="00D3749F" w:rsidRPr="00700397" w:rsidRDefault="00D3749F" w:rsidP="00D3749F">
            <w:pPr>
              <w:rPr>
                <w:rFonts w:ascii="Arial" w:hAnsi="Arial" w:cs="Arial"/>
                <w:sz w:val="22"/>
                <w:szCs w:val="22"/>
              </w:rPr>
            </w:pPr>
            <w:r w:rsidRPr="00700397">
              <w:rPr>
                <w:rFonts w:ascii="Arial" w:hAnsi="Arial" w:cs="Arial"/>
                <w:sz w:val="22"/>
                <w:szCs w:val="22"/>
              </w:rPr>
              <w:t>-erzeuger sowie der geschätzten Menge ausgefül</w:t>
            </w:r>
            <w:r w:rsidR="000E439B" w:rsidRPr="00700397">
              <w:rPr>
                <w:rFonts w:ascii="Arial" w:hAnsi="Arial" w:cs="Arial"/>
                <w:sz w:val="22"/>
                <w:szCs w:val="22"/>
              </w:rPr>
              <w:t xml:space="preserve">lt sind. Das Datum der Übergabe </w:t>
            </w:r>
            <w:r w:rsidR="00B028A2" w:rsidRPr="00700397">
              <w:rPr>
                <w:rFonts w:ascii="Arial" w:hAnsi="Arial" w:cs="Arial"/>
                <w:sz w:val="22"/>
                <w:szCs w:val="22"/>
              </w:rPr>
              <w:tab/>
            </w:r>
            <w:r w:rsidRPr="00700397">
              <w:rPr>
                <w:rFonts w:ascii="Arial" w:hAnsi="Arial" w:cs="Arial"/>
                <w:sz w:val="22"/>
                <w:szCs w:val="22"/>
              </w:rPr>
              <w:t xml:space="preserve">darf nur nach vorheriger Absprache mit der Bauüberwachung eingetragen </w:t>
            </w:r>
            <w:r w:rsidR="00B028A2" w:rsidRPr="00700397">
              <w:rPr>
                <w:rFonts w:ascii="Arial" w:hAnsi="Arial" w:cs="Arial"/>
                <w:sz w:val="22"/>
                <w:szCs w:val="22"/>
              </w:rPr>
              <w:tab/>
            </w:r>
            <w:r w:rsidRPr="00700397">
              <w:rPr>
                <w:rFonts w:ascii="Arial" w:hAnsi="Arial" w:cs="Arial"/>
                <w:sz w:val="22"/>
                <w:szCs w:val="22"/>
              </w:rPr>
              <w:t>werden. Übernahme- und Annahmedatum bleiben in den Vorlagen unausge</w:t>
            </w:r>
            <w:r w:rsidR="00B028A2" w:rsidRPr="00700397">
              <w:rPr>
                <w:rFonts w:ascii="Arial" w:hAnsi="Arial" w:cs="Arial"/>
                <w:sz w:val="22"/>
                <w:szCs w:val="22"/>
              </w:rPr>
              <w:tab/>
            </w:r>
            <w:r w:rsidRPr="00700397">
              <w:rPr>
                <w:rFonts w:ascii="Arial" w:hAnsi="Arial" w:cs="Arial"/>
                <w:sz w:val="22"/>
                <w:szCs w:val="22"/>
              </w:rPr>
              <w:t>füllt.</w:t>
            </w:r>
          </w:p>
          <w:p w14:paraId="08DE1301" w14:textId="77777777" w:rsidR="00D3749F" w:rsidRPr="00700397" w:rsidRDefault="00D3749F" w:rsidP="00D3749F">
            <w:pPr>
              <w:rPr>
                <w:rFonts w:ascii="Arial" w:hAnsi="Arial" w:cs="Arial"/>
                <w:sz w:val="22"/>
                <w:szCs w:val="22"/>
              </w:rPr>
            </w:pPr>
            <w:r w:rsidRPr="00700397">
              <w:rPr>
                <w:rFonts w:ascii="Arial" w:hAnsi="Arial" w:cs="Arial"/>
                <w:sz w:val="22"/>
                <w:szCs w:val="22"/>
              </w:rPr>
              <w:t>- der Beförderer einen Ausdruck des Begleitscheines beim Transport mit sich führt.</w:t>
            </w:r>
          </w:p>
          <w:p w14:paraId="4A8BCA34" w14:textId="77777777" w:rsidR="00D3749F" w:rsidRPr="00700397" w:rsidRDefault="00D3749F" w:rsidP="00D3749F">
            <w:pPr>
              <w:rPr>
                <w:rFonts w:ascii="Arial" w:hAnsi="Arial" w:cs="Arial"/>
                <w:sz w:val="22"/>
                <w:szCs w:val="22"/>
              </w:rPr>
            </w:pPr>
          </w:p>
          <w:p w14:paraId="6FD9199C" w14:textId="77777777" w:rsidR="00D3749F" w:rsidRPr="00700397" w:rsidRDefault="00D3749F" w:rsidP="00D3749F">
            <w:pPr>
              <w:rPr>
                <w:rFonts w:ascii="Arial" w:hAnsi="Arial" w:cs="Arial"/>
                <w:sz w:val="22"/>
                <w:szCs w:val="22"/>
              </w:rPr>
            </w:pPr>
            <w:r w:rsidRPr="00700397">
              <w:rPr>
                <w:rFonts w:ascii="Arial" w:hAnsi="Arial" w:cs="Arial"/>
                <w:sz w:val="22"/>
                <w:szCs w:val="22"/>
              </w:rPr>
              <w:t>Die Erzeugernumm</w:t>
            </w:r>
            <w:r w:rsidR="005C7C72" w:rsidRPr="00700397">
              <w:rPr>
                <w:rFonts w:ascii="Arial" w:hAnsi="Arial" w:cs="Arial"/>
                <w:sz w:val="22"/>
                <w:szCs w:val="22"/>
              </w:rPr>
              <w:t>er (ERZ-Nr.) lautet:</w:t>
            </w:r>
            <w:r w:rsidR="005C7C72" w:rsidRPr="00700397">
              <w:rPr>
                <w:rFonts w:ascii="Arial" w:hAnsi="Arial" w:cs="Arial"/>
                <w:sz w:val="22"/>
                <w:szCs w:val="22"/>
              </w:rPr>
              <w:tab/>
              <w:t>_</w:t>
            </w:r>
            <w:r w:rsidR="0058420B" w:rsidRPr="00700397">
              <w:rPr>
                <w:rFonts w:ascii="Arial" w:hAnsi="Arial" w:cs="Arial"/>
                <w:b/>
                <w:sz w:val="22"/>
                <w:szCs w:val="22"/>
              </w:rPr>
              <w:t>E554</w:t>
            </w:r>
            <w:r w:rsidR="001618D7" w:rsidRPr="00700397">
              <w:rPr>
                <w:rFonts w:ascii="Arial" w:hAnsi="Arial" w:cs="Arial"/>
                <w:b/>
                <w:sz w:val="22"/>
                <w:szCs w:val="22"/>
              </w:rPr>
              <w:t>2</w:t>
            </w:r>
            <w:r w:rsidR="00345C10" w:rsidRPr="00700397">
              <w:rPr>
                <w:rFonts w:ascii="Arial" w:hAnsi="Arial" w:cs="Arial"/>
                <w:b/>
                <w:sz w:val="22"/>
                <w:szCs w:val="22"/>
              </w:rPr>
              <w:t>59102</w:t>
            </w:r>
            <w:r w:rsidR="005C7C72" w:rsidRPr="00700397">
              <w:rPr>
                <w:rFonts w:ascii="Arial" w:hAnsi="Arial" w:cs="Arial"/>
                <w:b/>
                <w:sz w:val="22"/>
                <w:szCs w:val="22"/>
              </w:rPr>
              <w:t>__</w:t>
            </w:r>
            <w:r w:rsidR="0058420B" w:rsidRPr="00700397">
              <w:rPr>
                <w:rFonts w:ascii="Arial" w:hAnsi="Arial" w:cs="Arial"/>
                <w:b/>
                <w:sz w:val="22"/>
                <w:szCs w:val="22"/>
              </w:rPr>
              <w:t>(Kreis Borken)</w:t>
            </w:r>
            <w:r w:rsidR="00A22CE2" w:rsidRPr="00700397">
              <w:rPr>
                <w:rFonts w:ascii="Arial" w:hAnsi="Arial" w:cs="Arial"/>
                <w:sz w:val="22"/>
                <w:szCs w:val="22"/>
              </w:rPr>
              <w:t xml:space="preserve"> </w:t>
            </w:r>
            <w:r w:rsidRPr="00700397">
              <w:rPr>
                <w:rFonts w:ascii="Arial" w:hAnsi="Arial" w:cs="Arial"/>
                <w:sz w:val="22"/>
                <w:szCs w:val="22"/>
              </w:rPr>
              <w:t>__</w:t>
            </w:r>
          </w:p>
          <w:p w14:paraId="76B86503" w14:textId="77777777" w:rsidR="00D3749F" w:rsidRPr="00700397" w:rsidRDefault="00D3749F" w:rsidP="00D3749F">
            <w:pPr>
              <w:rPr>
                <w:rFonts w:ascii="Arial" w:hAnsi="Arial" w:cs="Arial"/>
                <w:sz w:val="22"/>
                <w:szCs w:val="22"/>
              </w:rPr>
            </w:pPr>
          </w:p>
          <w:p w14:paraId="1B08214C" w14:textId="77777777" w:rsidR="00D3749F" w:rsidRPr="00700397" w:rsidRDefault="00D3749F" w:rsidP="00D3749F">
            <w:pPr>
              <w:rPr>
                <w:rFonts w:ascii="Arial" w:hAnsi="Arial" w:cs="Arial"/>
                <w:sz w:val="22"/>
                <w:szCs w:val="22"/>
              </w:rPr>
            </w:pPr>
            <w:r w:rsidRPr="00700397">
              <w:rPr>
                <w:rFonts w:ascii="Arial" w:hAnsi="Arial" w:cs="Arial"/>
                <w:sz w:val="22"/>
                <w:szCs w:val="22"/>
              </w:rPr>
              <w:t>Der AN hat sicherzustellen, dass der Entsorgungsnachweis rechtzeitig an die zuständige Behörde gesendet wird und bei einem nicht in NRW ansässigen Entsorger die jeweiligen länderspezifischen Regelungen (z. B. Andienungspflicht) beachtet werden.</w:t>
            </w:r>
          </w:p>
          <w:p w14:paraId="21F2282B" w14:textId="77777777" w:rsidR="00D3749F" w:rsidRPr="00700397" w:rsidRDefault="00D3749F" w:rsidP="00D3749F">
            <w:pPr>
              <w:rPr>
                <w:rFonts w:ascii="Arial" w:hAnsi="Arial" w:cs="Arial"/>
                <w:sz w:val="22"/>
                <w:szCs w:val="22"/>
              </w:rPr>
            </w:pPr>
            <w:r w:rsidRPr="00700397">
              <w:rPr>
                <w:rFonts w:ascii="Arial" w:hAnsi="Arial" w:cs="Arial"/>
                <w:sz w:val="22"/>
                <w:szCs w:val="22"/>
              </w:rPr>
              <w:t xml:space="preserve">Verzögerungen, die durch ein Nichtbeachten der vorstehenden Regelungen oder eine nicht ordnungsgemäße Anwendung des elektronischen Abfallnachweisverfahrens entstehen, gehen zu Lasten des AN. </w:t>
            </w:r>
          </w:p>
          <w:p w14:paraId="61FBBF01" w14:textId="77777777" w:rsidR="00BB3474" w:rsidRPr="00700397" w:rsidRDefault="00BB3474" w:rsidP="004B7B54">
            <w:pPr>
              <w:overflowPunct/>
              <w:spacing w:line="240" w:lineRule="auto"/>
              <w:textAlignment w:val="auto"/>
              <w:rPr>
                <w:rFonts w:ascii="Arial" w:hAnsi="Arial" w:cs="Arial"/>
                <w:sz w:val="22"/>
                <w:szCs w:val="22"/>
              </w:rPr>
            </w:pPr>
          </w:p>
          <w:p w14:paraId="11DB6AD9" w14:textId="77777777" w:rsidR="00BF0AFB" w:rsidRPr="00700397" w:rsidRDefault="00C9790F" w:rsidP="00BF0AFB">
            <w:pPr>
              <w:overflowPunct/>
              <w:spacing w:line="240" w:lineRule="auto"/>
              <w:textAlignment w:val="auto"/>
              <w:rPr>
                <w:rFonts w:ascii="Arial" w:hAnsi="Arial" w:cs="Arial"/>
                <w:sz w:val="22"/>
                <w:szCs w:val="22"/>
              </w:rPr>
            </w:pPr>
            <w:r w:rsidRPr="00700397">
              <w:rPr>
                <w:rFonts w:ascii="Arial" w:hAnsi="Arial" w:cs="Arial"/>
                <w:sz w:val="22"/>
                <w:szCs w:val="22"/>
              </w:rPr>
              <w:t>Bei der Entsorgung von Strahlschutt aus Korrosionsschutzma</w:t>
            </w:r>
            <w:r w:rsidR="004B7B54" w:rsidRPr="00700397">
              <w:rPr>
                <w:rFonts w:ascii="Arial" w:hAnsi="Arial" w:cs="Arial"/>
                <w:sz w:val="22"/>
                <w:szCs w:val="22"/>
              </w:rPr>
              <w:t>ß</w:t>
            </w:r>
            <w:r w:rsidR="0015305A" w:rsidRPr="00700397">
              <w:rPr>
                <w:rFonts w:ascii="Arial" w:hAnsi="Arial" w:cs="Arial"/>
                <w:sz w:val="22"/>
                <w:szCs w:val="22"/>
              </w:rPr>
              <w:t xml:space="preserve">nahmen gelten die ZTV-ING </w:t>
            </w:r>
            <w:r w:rsidR="004B7B54" w:rsidRPr="00700397">
              <w:rPr>
                <w:rFonts w:ascii="Arial" w:hAnsi="Arial" w:cs="Arial"/>
                <w:sz w:val="22"/>
                <w:szCs w:val="22"/>
              </w:rPr>
              <w:t>Teil 4, Abschnitt 3. Sofern gemäß</w:t>
            </w:r>
            <w:r w:rsidRPr="00700397">
              <w:rPr>
                <w:rFonts w:ascii="Arial" w:hAnsi="Arial" w:cs="Arial"/>
                <w:sz w:val="22"/>
                <w:szCs w:val="22"/>
              </w:rPr>
              <w:t xml:space="preserve"> den Festlegungen in ZTV-ING Teil 4, Abschnitt 3 der AN Abfallerzeuger ist, hat er den Strahlschutt in eigener Verantwortung zu entsorgen.</w:t>
            </w:r>
          </w:p>
        </w:tc>
      </w:tr>
    </w:tbl>
    <w:p w14:paraId="4B2D058D" w14:textId="77777777" w:rsidR="000E0345" w:rsidRPr="00700397" w:rsidRDefault="000E0345" w:rsidP="00653872">
      <w:pPr>
        <w:tabs>
          <w:tab w:val="left" w:pos="851"/>
        </w:tabs>
        <w:ind w:left="851"/>
        <w:jc w:val="both"/>
        <w:rPr>
          <w:rFonts w:ascii="Arial" w:hAnsi="Arial" w:cs="Arial"/>
          <w:sz w:val="22"/>
          <w:szCs w:val="22"/>
        </w:rPr>
      </w:pPr>
    </w:p>
    <w:p w14:paraId="193AC04D" w14:textId="77777777" w:rsidR="00C9790F" w:rsidRPr="00700397" w:rsidRDefault="00C9790F" w:rsidP="001618D7">
      <w:pPr>
        <w:tabs>
          <w:tab w:val="left" w:pos="851"/>
        </w:tabs>
        <w:spacing w:after="120"/>
        <w:jc w:val="both"/>
        <w:rPr>
          <w:rFonts w:ascii="Arial" w:hAnsi="Arial" w:cs="Arial"/>
          <w:caps/>
          <w:sz w:val="22"/>
          <w:szCs w:val="22"/>
        </w:rPr>
      </w:pPr>
      <w:r w:rsidRPr="00700397">
        <w:rPr>
          <w:rFonts w:ascii="Arial" w:hAnsi="Arial" w:cs="Arial"/>
          <w:caps/>
          <w:sz w:val="22"/>
          <w:szCs w:val="22"/>
        </w:rPr>
        <w:t>3.6.</w:t>
      </w:r>
      <w:r w:rsidR="00DE061F" w:rsidRPr="00700397">
        <w:rPr>
          <w:rFonts w:ascii="Arial" w:hAnsi="Arial" w:cs="Arial"/>
          <w:caps/>
          <w:sz w:val="22"/>
          <w:szCs w:val="22"/>
        </w:rPr>
        <w:t>3</w:t>
      </w:r>
      <w:r w:rsidRPr="00700397">
        <w:rPr>
          <w:rFonts w:ascii="Arial" w:hAnsi="Arial" w:cs="Arial"/>
          <w:caps/>
          <w:sz w:val="22"/>
          <w:szCs w:val="22"/>
        </w:rPr>
        <w:tab/>
      </w:r>
      <w:r w:rsidRPr="00700397">
        <w:rPr>
          <w:rFonts w:ascii="Arial" w:hAnsi="Arial" w:cs="Arial"/>
          <w:sz w:val="22"/>
          <w:szCs w:val="22"/>
        </w:rPr>
        <w:t>Transportgenehmigung</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C9790F" w:rsidRPr="00700397" w14:paraId="5ACB42E7" w14:textId="77777777" w:rsidTr="0045413C">
        <w:tc>
          <w:tcPr>
            <w:tcW w:w="8222" w:type="dxa"/>
          </w:tcPr>
          <w:p w14:paraId="7DF007C9" w14:textId="77777777" w:rsidR="00C9790F" w:rsidRPr="00700397" w:rsidRDefault="004B7B54" w:rsidP="00C9790F">
            <w:pPr>
              <w:overflowPunct/>
              <w:spacing w:line="240" w:lineRule="auto"/>
              <w:textAlignment w:val="auto"/>
              <w:rPr>
                <w:rFonts w:ascii="Arial" w:hAnsi="Arial" w:cs="Arial"/>
                <w:sz w:val="22"/>
                <w:szCs w:val="22"/>
              </w:rPr>
            </w:pPr>
            <w:r w:rsidRPr="00700397">
              <w:rPr>
                <w:rFonts w:ascii="Arial" w:hAnsi="Arial" w:cs="Arial"/>
                <w:sz w:val="22"/>
                <w:szCs w:val="22"/>
              </w:rPr>
              <w:t>Gefä</w:t>
            </w:r>
            <w:r w:rsidR="00C9790F" w:rsidRPr="00700397">
              <w:rPr>
                <w:rFonts w:ascii="Arial" w:hAnsi="Arial" w:cs="Arial"/>
                <w:sz w:val="22"/>
                <w:szCs w:val="22"/>
              </w:rPr>
              <w:t xml:space="preserve">hrliche Abfalle </w:t>
            </w:r>
            <w:r w:rsidR="000E439B" w:rsidRPr="00700397">
              <w:rPr>
                <w:rFonts w:ascii="Arial" w:hAnsi="Arial" w:cs="Arial"/>
                <w:sz w:val="22"/>
                <w:szCs w:val="22"/>
              </w:rPr>
              <w:t>dürfen</w:t>
            </w:r>
            <w:r w:rsidR="00C9790F" w:rsidRPr="00700397">
              <w:rPr>
                <w:rFonts w:ascii="Arial" w:hAnsi="Arial" w:cs="Arial"/>
                <w:sz w:val="22"/>
                <w:szCs w:val="22"/>
              </w:rPr>
              <w:t xml:space="preserve"> nur mit einer Transportgenehmigung bzw. mit einer Erlaubnis gem</w:t>
            </w:r>
            <w:r w:rsidRPr="00700397">
              <w:rPr>
                <w:rFonts w:ascii="Arial" w:hAnsi="Arial" w:cs="Arial"/>
                <w:sz w:val="22"/>
                <w:szCs w:val="22"/>
              </w:rPr>
              <w:t>äß § 54 (1) des KrWG befö</w:t>
            </w:r>
            <w:r w:rsidR="00C9790F" w:rsidRPr="00700397">
              <w:rPr>
                <w:rFonts w:ascii="Arial" w:hAnsi="Arial" w:cs="Arial"/>
                <w:sz w:val="22"/>
                <w:szCs w:val="22"/>
              </w:rPr>
              <w:t>rdert werden.</w:t>
            </w:r>
          </w:p>
          <w:p w14:paraId="7C67A499" w14:textId="77777777" w:rsidR="00C9790F" w:rsidRPr="00700397" w:rsidRDefault="00C9790F" w:rsidP="00C9790F">
            <w:pPr>
              <w:overflowPunct/>
              <w:spacing w:line="240" w:lineRule="auto"/>
              <w:textAlignment w:val="auto"/>
              <w:rPr>
                <w:rFonts w:ascii="Arial" w:hAnsi="Arial" w:cs="Arial"/>
                <w:sz w:val="22"/>
                <w:szCs w:val="22"/>
              </w:rPr>
            </w:pPr>
            <w:r w:rsidRPr="00700397">
              <w:rPr>
                <w:rFonts w:ascii="Arial" w:hAnsi="Arial" w:cs="Arial"/>
                <w:sz w:val="22"/>
                <w:szCs w:val="22"/>
              </w:rPr>
              <w:t>Auf Anforderung ist die Transportgenehmigung bzw. Erlaubnis vorzulegen.</w:t>
            </w:r>
          </w:p>
          <w:p w14:paraId="2F228814" w14:textId="77777777" w:rsidR="00C9790F" w:rsidRPr="00700397" w:rsidRDefault="00C9790F" w:rsidP="004B7B54">
            <w:pPr>
              <w:overflowPunct/>
              <w:spacing w:line="240" w:lineRule="auto"/>
              <w:textAlignment w:val="auto"/>
              <w:rPr>
                <w:rFonts w:ascii="Arial" w:hAnsi="Arial" w:cs="Arial"/>
                <w:sz w:val="22"/>
                <w:szCs w:val="22"/>
              </w:rPr>
            </w:pPr>
            <w:r w:rsidRPr="00700397">
              <w:rPr>
                <w:rFonts w:ascii="Arial" w:hAnsi="Arial" w:cs="Arial"/>
                <w:sz w:val="22"/>
                <w:szCs w:val="22"/>
              </w:rPr>
              <w:t>Eine Transportgenehmigung bzw. Erlaubnis ist nicht erforderlich, wenn der Bef</w:t>
            </w:r>
            <w:r w:rsidR="004B7B54" w:rsidRPr="00700397">
              <w:rPr>
                <w:rFonts w:ascii="Arial" w:hAnsi="Arial" w:cs="Arial"/>
                <w:sz w:val="22"/>
                <w:szCs w:val="22"/>
              </w:rPr>
              <w:t>ö</w:t>
            </w:r>
            <w:r w:rsidRPr="00700397">
              <w:rPr>
                <w:rFonts w:ascii="Arial" w:hAnsi="Arial" w:cs="Arial"/>
                <w:sz w:val="22"/>
                <w:szCs w:val="22"/>
              </w:rPr>
              <w:t>rderer ein</w:t>
            </w:r>
            <w:r w:rsidR="000E439B" w:rsidRPr="00700397">
              <w:rPr>
                <w:rFonts w:ascii="Arial" w:hAnsi="Arial" w:cs="Arial"/>
                <w:sz w:val="22"/>
                <w:szCs w:val="22"/>
              </w:rPr>
              <w:t xml:space="preserve"> </w:t>
            </w:r>
            <w:r w:rsidRPr="00700397">
              <w:rPr>
                <w:rFonts w:ascii="Arial" w:hAnsi="Arial" w:cs="Arial"/>
                <w:sz w:val="22"/>
                <w:szCs w:val="22"/>
              </w:rPr>
              <w:t xml:space="preserve">anerkannter Entsorgungsfachbetrieb ist, der </w:t>
            </w:r>
            <w:r w:rsidR="005D3B39" w:rsidRPr="00700397">
              <w:rPr>
                <w:rFonts w:ascii="Arial" w:hAnsi="Arial" w:cs="Arial"/>
                <w:sz w:val="22"/>
                <w:szCs w:val="22"/>
              </w:rPr>
              <w:t>für</w:t>
            </w:r>
            <w:r w:rsidRPr="00700397">
              <w:rPr>
                <w:rFonts w:ascii="Arial" w:hAnsi="Arial" w:cs="Arial"/>
                <w:sz w:val="22"/>
                <w:szCs w:val="22"/>
              </w:rPr>
              <w:t xml:space="preserve"> das Bef</w:t>
            </w:r>
            <w:r w:rsidR="004B7B54" w:rsidRPr="00700397">
              <w:rPr>
                <w:rFonts w:ascii="Arial" w:hAnsi="Arial" w:cs="Arial"/>
                <w:sz w:val="22"/>
                <w:szCs w:val="22"/>
              </w:rPr>
              <w:t>ö</w:t>
            </w:r>
            <w:r w:rsidRPr="00700397">
              <w:rPr>
                <w:rFonts w:ascii="Arial" w:hAnsi="Arial" w:cs="Arial"/>
                <w:sz w:val="22"/>
                <w:szCs w:val="22"/>
              </w:rPr>
              <w:t>rdern des jeweiligen Abfalls zertifiziert ist.</w:t>
            </w:r>
          </w:p>
        </w:tc>
      </w:tr>
    </w:tbl>
    <w:p w14:paraId="42D27760" w14:textId="77777777" w:rsidR="00C9790F" w:rsidRPr="00700397" w:rsidRDefault="00C9790F" w:rsidP="00653872">
      <w:pPr>
        <w:tabs>
          <w:tab w:val="left" w:pos="851"/>
        </w:tabs>
        <w:ind w:left="851"/>
        <w:jc w:val="both"/>
        <w:rPr>
          <w:rFonts w:ascii="Arial" w:hAnsi="Arial" w:cs="Arial"/>
          <w:sz w:val="22"/>
          <w:szCs w:val="22"/>
        </w:rPr>
      </w:pPr>
    </w:p>
    <w:p w14:paraId="1F3A8774" w14:textId="77777777" w:rsidR="00C9790F" w:rsidRPr="00700397" w:rsidRDefault="00C9790F" w:rsidP="00653872">
      <w:pPr>
        <w:tabs>
          <w:tab w:val="left" w:pos="851"/>
        </w:tabs>
        <w:ind w:left="851"/>
        <w:jc w:val="both"/>
        <w:rPr>
          <w:rFonts w:ascii="Arial" w:hAnsi="Arial" w:cs="Arial"/>
          <w:sz w:val="22"/>
          <w:szCs w:val="22"/>
        </w:rPr>
      </w:pPr>
    </w:p>
    <w:p w14:paraId="236B1DFF" w14:textId="77777777" w:rsidR="000E0345" w:rsidRPr="00700397" w:rsidRDefault="000E0345" w:rsidP="000E0345">
      <w:pPr>
        <w:tabs>
          <w:tab w:val="left" w:pos="851"/>
        </w:tabs>
        <w:spacing w:after="120"/>
        <w:jc w:val="both"/>
        <w:rPr>
          <w:rFonts w:ascii="Arial" w:hAnsi="Arial" w:cs="Arial"/>
          <w:b/>
          <w:i/>
          <w:caps/>
          <w:sz w:val="22"/>
          <w:szCs w:val="22"/>
        </w:rPr>
      </w:pPr>
      <w:r w:rsidRPr="00700397">
        <w:rPr>
          <w:rFonts w:ascii="Arial" w:hAnsi="Arial" w:cs="Arial"/>
          <w:b/>
          <w:i/>
          <w:caps/>
          <w:sz w:val="22"/>
          <w:szCs w:val="22"/>
        </w:rPr>
        <w:t>3.7</w:t>
      </w:r>
      <w:r w:rsidRPr="00700397">
        <w:rPr>
          <w:rFonts w:ascii="Arial" w:hAnsi="Arial" w:cs="Arial"/>
          <w:b/>
          <w:i/>
          <w:caps/>
          <w:sz w:val="22"/>
          <w:szCs w:val="22"/>
        </w:rPr>
        <w:tab/>
        <w:t>Winterbau</w:t>
      </w:r>
      <w:r w:rsidR="00807EFA" w:rsidRPr="00700397">
        <w:rPr>
          <w:rFonts w:ascii="Arial" w:hAnsi="Arial" w:cs="Arial"/>
          <w:b/>
          <w:i/>
          <w:caps/>
          <w:sz w:val="22"/>
          <w:szCs w:val="22"/>
        </w:rPr>
        <w:t xml:space="preserve"> / Schlechtwetter</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0E0345" w:rsidRPr="00700397" w14:paraId="32095258" w14:textId="77777777" w:rsidTr="009500A6">
        <w:tc>
          <w:tcPr>
            <w:tcW w:w="8222" w:type="dxa"/>
          </w:tcPr>
          <w:p w14:paraId="5F6A8398" w14:textId="77777777" w:rsidR="00833F60" w:rsidRPr="00700397" w:rsidRDefault="00833F60" w:rsidP="00833F60">
            <w:pPr>
              <w:rPr>
                <w:rFonts w:ascii="Arial" w:hAnsi="Arial" w:cs="Arial"/>
                <w:sz w:val="22"/>
                <w:szCs w:val="22"/>
              </w:rPr>
            </w:pPr>
            <w:r w:rsidRPr="00700397">
              <w:rPr>
                <w:rFonts w:ascii="Arial" w:hAnsi="Arial" w:cs="Arial"/>
                <w:sz w:val="22"/>
                <w:szCs w:val="22"/>
              </w:rPr>
              <w:t>Werden verschiedene Arbeitsabschnitte aufgrund Schlechtwetter, Frost oder Schnee nicht beendet oder für längere Zeit unterbrochen, so sind alle Bauteile vorher so zu sichern, dass Witterungseinflüsse keinen Schaden anrichten. Baugruben an Versorgungsleitungen sind z.B. frostsicher, ohne Anspruch auf Vergütung abzudecken.</w:t>
            </w:r>
          </w:p>
          <w:p w14:paraId="144754C2" w14:textId="77777777" w:rsidR="00807EFA" w:rsidRPr="00700397" w:rsidRDefault="00807EFA" w:rsidP="00833F60">
            <w:pPr>
              <w:rPr>
                <w:rFonts w:ascii="Arial" w:hAnsi="Arial" w:cs="Arial"/>
                <w:sz w:val="22"/>
                <w:szCs w:val="22"/>
              </w:rPr>
            </w:pPr>
          </w:p>
          <w:p w14:paraId="0F8B5798" w14:textId="77777777" w:rsidR="00807EFA" w:rsidRPr="00700397" w:rsidRDefault="00833F60" w:rsidP="00833F60">
            <w:pPr>
              <w:rPr>
                <w:rFonts w:ascii="Arial" w:hAnsi="Arial" w:cs="Arial"/>
                <w:sz w:val="22"/>
                <w:szCs w:val="22"/>
              </w:rPr>
            </w:pPr>
            <w:r w:rsidRPr="00700397">
              <w:rPr>
                <w:rFonts w:ascii="Arial" w:hAnsi="Arial" w:cs="Arial"/>
                <w:sz w:val="22"/>
                <w:szCs w:val="22"/>
              </w:rPr>
              <w:t>Die Verkehrsflächen sind so herzustellen (Kanten und Übe</w:t>
            </w:r>
            <w:r w:rsidR="000E439B" w:rsidRPr="00700397">
              <w:rPr>
                <w:rFonts w:ascii="Arial" w:hAnsi="Arial" w:cs="Arial"/>
                <w:sz w:val="22"/>
                <w:szCs w:val="22"/>
              </w:rPr>
              <w:t xml:space="preserve">rgänge sichern), dass durch den </w:t>
            </w:r>
            <w:r w:rsidR="004B7B54" w:rsidRPr="00700397">
              <w:rPr>
                <w:rFonts w:ascii="Arial" w:hAnsi="Arial" w:cs="Arial"/>
                <w:sz w:val="22"/>
                <w:szCs w:val="22"/>
              </w:rPr>
              <w:t>jeweiligen Straß</w:t>
            </w:r>
            <w:r w:rsidRPr="00700397">
              <w:rPr>
                <w:rFonts w:ascii="Arial" w:hAnsi="Arial" w:cs="Arial"/>
                <w:sz w:val="22"/>
                <w:szCs w:val="22"/>
              </w:rPr>
              <w:t>enbaulastträger ein ordnungsgemäßer Winterdienst durchgeführt werden kann. Alle erforderlichen Sicherungsmaßnahmen sind so durchzuführen, dass keine direkte Gefahr an Sach</w:t>
            </w:r>
            <w:r w:rsidR="00807EFA" w:rsidRPr="00700397">
              <w:rPr>
                <w:rFonts w:ascii="Arial" w:hAnsi="Arial" w:cs="Arial"/>
                <w:sz w:val="22"/>
                <w:szCs w:val="22"/>
              </w:rPr>
              <w:t>- und Personen zu erwarten ist.</w:t>
            </w:r>
          </w:p>
          <w:p w14:paraId="6FAC0FC6" w14:textId="77777777" w:rsidR="00807EFA" w:rsidRPr="00700397" w:rsidRDefault="00807EFA" w:rsidP="00833F60">
            <w:pPr>
              <w:rPr>
                <w:rFonts w:ascii="Arial" w:hAnsi="Arial" w:cs="Arial"/>
                <w:sz w:val="22"/>
                <w:szCs w:val="22"/>
              </w:rPr>
            </w:pPr>
          </w:p>
          <w:p w14:paraId="36E6098E" w14:textId="77777777" w:rsidR="000E0345" w:rsidRPr="00700397" w:rsidRDefault="00833F60" w:rsidP="00833F60">
            <w:pPr>
              <w:rPr>
                <w:rFonts w:ascii="Arial" w:hAnsi="Arial" w:cs="Arial"/>
                <w:sz w:val="22"/>
                <w:szCs w:val="22"/>
              </w:rPr>
            </w:pPr>
            <w:r w:rsidRPr="00700397">
              <w:rPr>
                <w:rFonts w:ascii="Arial" w:hAnsi="Arial" w:cs="Arial"/>
                <w:sz w:val="22"/>
                <w:szCs w:val="22"/>
              </w:rPr>
              <w:t xml:space="preserve">Die erforderlichen Leistungen sind Nebenleistungen und werden </w:t>
            </w:r>
            <w:r w:rsidRPr="00700397">
              <w:rPr>
                <w:rFonts w:ascii="Arial" w:hAnsi="Arial" w:cs="Arial"/>
                <w:sz w:val="22"/>
                <w:szCs w:val="22"/>
                <w:u w:val="single"/>
              </w:rPr>
              <w:t>nicht</w:t>
            </w:r>
            <w:r w:rsidRPr="00700397">
              <w:rPr>
                <w:rFonts w:ascii="Arial" w:hAnsi="Arial" w:cs="Arial"/>
                <w:sz w:val="22"/>
                <w:szCs w:val="22"/>
              </w:rPr>
              <w:t xml:space="preserve"> gesondert vergütet.</w:t>
            </w:r>
          </w:p>
        </w:tc>
      </w:tr>
    </w:tbl>
    <w:p w14:paraId="2AA8D7EE" w14:textId="77777777" w:rsidR="003416D8" w:rsidRPr="00700397" w:rsidRDefault="003416D8">
      <w:pPr>
        <w:tabs>
          <w:tab w:val="left" w:pos="851"/>
        </w:tabs>
        <w:ind w:firstLine="851"/>
        <w:jc w:val="both"/>
        <w:rPr>
          <w:rFonts w:ascii="Arial" w:hAnsi="Arial" w:cs="Arial"/>
          <w:bCs/>
          <w:sz w:val="22"/>
          <w:szCs w:val="22"/>
        </w:rPr>
      </w:pPr>
    </w:p>
    <w:p w14:paraId="2A7096C3" w14:textId="77777777" w:rsidR="000E0345" w:rsidRPr="00700397" w:rsidRDefault="000E0345" w:rsidP="000E0345">
      <w:pPr>
        <w:tabs>
          <w:tab w:val="left" w:pos="851"/>
        </w:tabs>
        <w:spacing w:after="120"/>
        <w:jc w:val="both"/>
        <w:rPr>
          <w:rFonts w:ascii="Arial" w:hAnsi="Arial" w:cs="Arial"/>
          <w:b/>
          <w:i/>
          <w:caps/>
          <w:sz w:val="22"/>
          <w:szCs w:val="22"/>
        </w:rPr>
      </w:pPr>
      <w:r w:rsidRPr="00700397">
        <w:rPr>
          <w:rFonts w:ascii="Arial" w:hAnsi="Arial" w:cs="Arial"/>
          <w:b/>
          <w:i/>
          <w:caps/>
          <w:sz w:val="22"/>
          <w:szCs w:val="22"/>
        </w:rPr>
        <w:t>3.8</w:t>
      </w:r>
      <w:r w:rsidRPr="00700397">
        <w:rPr>
          <w:rFonts w:ascii="Arial" w:hAnsi="Arial" w:cs="Arial"/>
          <w:b/>
          <w:i/>
          <w:caps/>
          <w:sz w:val="22"/>
          <w:szCs w:val="22"/>
        </w:rPr>
        <w:tab/>
        <w:t>Beweissicherung</w:t>
      </w:r>
    </w:p>
    <w:p w14:paraId="3C546D63" w14:textId="77777777" w:rsidR="00026D7D" w:rsidRPr="00700397" w:rsidRDefault="00026D7D" w:rsidP="00251BC2">
      <w:pPr>
        <w:spacing w:after="120"/>
        <w:ind w:left="851" w:hanging="851"/>
        <w:jc w:val="both"/>
        <w:rPr>
          <w:rFonts w:ascii="Arial" w:hAnsi="Arial" w:cs="Arial"/>
          <w:sz w:val="22"/>
          <w:szCs w:val="22"/>
        </w:rPr>
      </w:pPr>
      <w:r w:rsidRPr="00700397">
        <w:rPr>
          <w:rFonts w:ascii="Arial" w:hAnsi="Arial" w:cs="Arial"/>
          <w:sz w:val="22"/>
          <w:szCs w:val="22"/>
        </w:rPr>
        <w:t>3.8.1</w:t>
      </w:r>
      <w:r w:rsidRPr="00700397">
        <w:rPr>
          <w:rFonts w:ascii="Arial" w:hAnsi="Arial" w:cs="Arial"/>
          <w:sz w:val="22"/>
          <w:szCs w:val="22"/>
        </w:rPr>
        <w:tab/>
      </w:r>
      <w:r w:rsidRPr="00700397">
        <w:rPr>
          <w:rFonts w:ascii="Arial" w:hAnsi="Arial" w:cs="Arial"/>
          <w:i/>
          <w:sz w:val="22"/>
          <w:szCs w:val="22"/>
        </w:rPr>
        <w:t>Gebäude und Anlagen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026D7D" w:rsidRPr="00700397" w14:paraId="00B176C6" w14:textId="77777777" w:rsidTr="00251BC2">
        <w:tc>
          <w:tcPr>
            <w:tcW w:w="8222" w:type="dxa"/>
          </w:tcPr>
          <w:p w14:paraId="0DF551CC" w14:textId="77777777" w:rsidR="00E06A63" w:rsidRPr="00700397" w:rsidRDefault="00E06A63" w:rsidP="00D70FC8">
            <w:pPr>
              <w:spacing w:after="60"/>
              <w:jc w:val="both"/>
              <w:rPr>
                <w:rFonts w:ascii="Arial" w:hAnsi="Arial" w:cs="Arial"/>
                <w:sz w:val="22"/>
                <w:szCs w:val="22"/>
              </w:rPr>
            </w:pPr>
            <w:r w:rsidRPr="00700397">
              <w:rPr>
                <w:rFonts w:ascii="Arial" w:hAnsi="Arial" w:cs="Arial"/>
                <w:sz w:val="22"/>
                <w:szCs w:val="22"/>
              </w:rPr>
              <w:t>Sollten während der Bauarbeiten Schäden oder ggfs. Forderungen Dritter auftreten, so sind diese dem AG sofort zu melden.</w:t>
            </w:r>
          </w:p>
          <w:p w14:paraId="174FC8FE" w14:textId="77777777" w:rsidR="00E06A63" w:rsidRPr="00700397" w:rsidRDefault="00E06A63" w:rsidP="00D70FC8">
            <w:pPr>
              <w:spacing w:after="60"/>
              <w:jc w:val="both"/>
              <w:rPr>
                <w:rFonts w:ascii="Arial" w:hAnsi="Arial" w:cs="Arial"/>
                <w:sz w:val="22"/>
                <w:szCs w:val="22"/>
              </w:rPr>
            </w:pPr>
            <w:r w:rsidRPr="00700397">
              <w:rPr>
                <w:rFonts w:ascii="Arial" w:hAnsi="Arial" w:cs="Arial"/>
                <w:sz w:val="22"/>
                <w:szCs w:val="22"/>
              </w:rPr>
              <w:t>Falls sich, bedingt durch die Baumaßnahme, Beeinträchtigungen oder Schäden an der Bausubstanz ergeben, stehen dem Eigentümer Entschädigungsansprüche zu.</w:t>
            </w:r>
          </w:p>
          <w:p w14:paraId="6ADE6F7E" w14:textId="77777777" w:rsidR="00E06A63" w:rsidRPr="00700397" w:rsidRDefault="00E06A63" w:rsidP="00D70FC8">
            <w:pPr>
              <w:spacing w:after="60"/>
              <w:jc w:val="both"/>
              <w:rPr>
                <w:rFonts w:ascii="Arial" w:hAnsi="Arial" w:cs="Arial"/>
                <w:sz w:val="22"/>
                <w:szCs w:val="22"/>
              </w:rPr>
            </w:pPr>
            <w:r w:rsidRPr="00700397">
              <w:rPr>
                <w:rFonts w:ascii="Arial" w:hAnsi="Arial" w:cs="Arial"/>
                <w:sz w:val="22"/>
                <w:szCs w:val="22"/>
              </w:rPr>
              <w:t>Über die Höhe der Entschädigung ist im Entschädigungsverfahren zwischen Eigentümer und AN (Auftragnehmer) zu befinden.</w:t>
            </w:r>
          </w:p>
          <w:p w14:paraId="72682FF4" w14:textId="77777777" w:rsidR="00D70FC8" w:rsidRPr="00700397" w:rsidRDefault="00D70FC8" w:rsidP="00D70FC8">
            <w:pPr>
              <w:spacing w:after="60"/>
              <w:jc w:val="both"/>
              <w:rPr>
                <w:rFonts w:ascii="Arial" w:hAnsi="Arial" w:cs="Arial"/>
                <w:sz w:val="22"/>
                <w:szCs w:val="22"/>
              </w:rPr>
            </w:pPr>
            <w:r w:rsidRPr="00700397">
              <w:rPr>
                <w:rFonts w:ascii="Arial" w:hAnsi="Arial" w:cs="Arial"/>
                <w:sz w:val="22"/>
                <w:szCs w:val="22"/>
              </w:rPr>
              <w:t>Vor Baubeginn ist eine gemeinsame Begehung des Baubereiches durchzuführen.</w:t>
            </w:r>
          </w:p>
          <w:p w14:paraId="22049529" w14:textId="77777777" w:rsidR="00026D7D" w:rsidRPr="00700397" w:rsidRDefault="00D70FC8" w:rsidP="008143AE">
            <w:pPr>
              <w:tabs>
                <w:tab w:val="left" w:pos="851"/>
              </w:tabs>
              <w:rPr>
                <w:rFonts w:ascii="Arial" w:hAnsi="Arial" w:cs="Arial"/>
                <w:sz w:val="22"/>
                <w:szCs w:val="22"/>
              </w:rPr>
            </w:pPr>
            <w:r w:rsidRPr="00700397">
              <w:rPr>
                <w:rFonts w:ascii="Arial" w:hAnsi="Arial" w:cs="Arial"/>
                <w:sz w:val="22"/>
                <w:szCs w:val="22"/>
              </w:rPr>
              <w:t>Über die Begehung ist vom AN eine Niederschrift anzufertigen und von den Beteiligten zu unterzeichnen. Entstehende Kosten sind in den entsprechenden Einheitspreisen zu enthalten (z.</w:t>
            </w:r>
            <w:r w:rsidR="008143AE" w:rsidRPr="00700397">
              <w:rPr>
                <w:rFonts w:ascii="Arial" w:hAnsi="Arial" w:cs="Arial"/>
                <w:sz w:val="22"/>
                <w:szCs w:val="22"/>
              </w:rPr>
              <w:t>B</w:t>
            </w:r>
            <w:r w:rsidRPr="00700397">
              <w:rPr>
                <w:rFonts w:ascii="Arial" w:hAnsi="Arial" w:cs="Arial"/>
                <w:sz w:val="22"/>
                <w:szCs w:val="22"/>
              </w:rPr>
              <w:t>. Baustelleneinrichtung,..) und w</w:t>
            </w:r>
            <w:r w:rsidR="00BB555B" w:rsidRPr="00700397">
              <w:rPr>
                <w:rFonts w:ascii="Arial" w:hAnsi="Arial" w:cs="Arial"/>
                <w:sz w:val="22"/>
                <w:szCs w:val="22"/>
              </w:rPr>
              <w:t>erden nicht gesondert berechnet, sofern hierfür nicht eine gesonderte Pos. vorhanden ist.</w:t>
            </w:r>
          </w:p>
          <w:p w14:paraId="24DB0091" w14:textId="77777777" w:rsidR="00E06A63" w:rsidRPr="00700397" w:rsidRDefault="00E06A63" w:rsidP="008143AE">
            <w:pPr>
              <w:tabs>
                <w:tab w:val="left" w:pos="851"/>
              </w:tabs>
              <w:rPr>
                <w:rFonts w:ascii="Arial" w:hAnsi="Arial" w:cs="Arial"/>
                <w:sz w:val="22"/>
                <w:szCs w:val="22"/>
              </w:rPr>
            </w:pPr>
          </w:p>
        </w:tc>
      </w:tr>
    </w:tbl>
    <w:p w14:paraId="332630F8" w14:textId="77777777" w:rsidR="000E0345" w:rsidRPr="00700397" w:rsidRDefault="000E0345">
      <w:pPr>
        <w:tabs>
          <w:tab w:val="left" w:pos="851"/>
        </w:tabs>
        <w:ind w:firstLine="851"/>
        <w:jc w:val="both"/>
        <w:rPr>
          <w:rFonts w:ascii="Arial" w:hAnsi="Arial" w:cs="Arial"/>
          <w:bCs/>
          <w:sz w:val="22"/>
          <w:szCs w:val="22"/>
        </w:rPr>
      </w:pPr>
    </w:p>
    <w:p w14:paraId="5B3165EC" w14:textId="77777777" w:rsidR="00871DDA" w:rsidRPr="00700397" w:rsidRDefault="00871DDA" w:rsidP="00127417">
      <w:pPr>
        <w:tabs>
          <w:tab w:val="left" w:pos="851"/>
        </w:tabs>
        <w:spacing w:after="120"/>
        <w:jc w:val="both"/>
        <w:rPr>
          <w:rFonts w:ascii="Arial" w:hAnsi="Arial" w:cs="Arial"/>
          <w:sz w:val="22"/>
          <w:szCs w:val="22"/>
        </w:rPr>
      </w:pPr>
      <w:r w:rsidRPr="00700397">
        <w:rPr>
          <w:rFonts w:ascii="Arial" w:hAnsi="Arial" w:cs="Arial"/>
          <w:sz w:val="22"/>
          <w:szCs w:val="22"/>
        </w:rPr>
        <w:t>3.8.2</w:t>
      </w:r>
      <w:r w:rsidRPr="00700397">
        <w:rPr>
          <w:rFonts w:ascii="Arial" w:hAnsi="Arial" w:cs="Arial"/>
          <w:sz w:val="22"/>
          <w:szCs w:val="22"/>
        </w:rPr>
        <w:tab/>
      </w:r>
      <w:r w:rsidRPr="00700397">
        <w:rPr>
          <w:rFonts w:ascii="Arial" w:hAnsi="Arial" w:cs="Arial"/>
          <w:i/>
          <w:sz w:val="22"/>
          <w:szCs w:val="22"/>
        </w:rPr>
        <w:t>Verkehrswege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871DDA" w:rsidRPr="00700397" w14:paraId="6F1E3900" w14:textId="77777777" w:rsidTr="00C12852">
        <w:tc>
          <w:tcPr>
            <w:tcW w:w="8222" w:type="dxa"/>
          </w:tcPr>
          <w:p w14:paraId="111FED2F" w14:textId="77777777" w:rsidR="00957CAD" w:rsidRPr="00700397" w:rsidRDefault="00871DDA" w:rsidP="00957CAD">
            <w:pPr>
              <w:tabs>
                <w:tab w:val="left" w:pos="0"/>
              </w:tabs>
              <w:spacing w:after="120"/>
              <w:jc w:val="both"/>
              <w:rPr>
                <w:rFonts w:ascii="Arial" w:hAnsi="Arial" w:cs="Arial"/>
                <w:sz w:val="22"/>
                <w:szCs w:val="22"/>
              </w:rPr>
            </w:pPr>
            <w:r w:rsidRPr="00700397">
              <w:rPr>
                <w:rFonts w:ascii="Arial" w:hAnsi="Arial" w:cs="Arial"/>
                <w:sz w:val="22"/>
                <w:szCs w:val="22"/>
              </w:rPr>
              <w:t xml:space="preserve">Vor Beginn der Arbeiten findet eine Bestandsaufnahme der vorhandenen Verkehrswege, Zufahrten sowie sonstiger Anlagen im Baufeld statt. </w:t>
            </w:r>
            <w:r w:rsidR="00957CAD" w:rsidRPr="00700397">
              <w:rPr>
                <w:rFonts w:ascii="Arial" w:hAnsi="Arial" w:cs="Arial"/>
                <w:sz w:val="22"/>
                <w:szCs w:val="22"/>
              </w:rPr>
              <w:t>Über die Bestandsaufnahme ist eine Niederschrift vom AN anzufertigen und von den Beteiligten zu unterzeichnen.</w:t>
            </w:r>
          </w:p>
          <w:p w14:paraId="10DAE929" w14:textId="77777777" w:rsidR="00957CAD" w:rsidRPr="00700397" w:rsidRDefault="00957CAD" w:rsidP="00871DDA">
            <w:pPr>
              <w:tabs>
                <w:tab w:val="left" w:pos="0"/>
              </w:tabs>
              <w:spacing w:after="120"/>
              <w:jc w:val="both"/>
              <w:rPr>
                <w:rFonts w:ascii="Arial" w:hAnsi="Arial" w:cs="Arial"/>
                <w:sz w:val="22"/>
                <w:szCs w:val="22"/>
              </w:rPr>
            </w:pPr>
            <w:r w:rsidRPr="00700397">
              <w:rPr>
                <w:rFonts w:ascii="Arial" w:hAnsi="Arial" w:cs="Arial"/>
                <w:sz w:val="22"/>
                <w:szCs w:val="22"/>
              </w:rPr>
              <w:t>Der AG hat das Recht, entstandene Schäden zu Lasten des AN auch selbst beseitigen zu lassen, wenn diese zur Aufrechterhaltung des öffentlichen Betriebes erforderlich ist. Erforderliche Instandsetzungen sind vom AN durchzuführen.</w:t>
            </w:r>
          </w:p>
          <w:p w14:paraId="392F8F81" w14:textId="77777777" w:rsidR="00957CAD" w:rsidRPr="00700397" w:rsidRDefault="00957CAD" w:rsidP="00871DDA">
            <w:pPr>
              <w:tabs>
                <w:tab w:val="left" w:pos="0"/>
              </w:tabs>
              <w:spacing w:after="120"/>
              <w:jc w:val="both"/>
              <w:rPr>
                <w:rFonts w:ascii="Arial" w:hAnsi="Arial" w:cs="Arial"/>
                <w:sz w:val="22"/>
                <w:szCs w:val="22"/>
              </w:rPr>
            </w:pPr>
            <w:r w:rsidRPr="00700397">
              <w:rPr>
                <w:rFonts w:ascii="Arial" w:hAnsi="Arial" w:cs="Arial"/>
                <w:sz w:val="22"/>
                <w:szCs w:val="22"/>
              </w:rPr>
              <w:t>Eine entsprechende Entlastungsbescheinigung ist dem AG vor der Abnahme der Gesamtmaßnahme vorzulegen.</w:t>
            </w:r>
          </w:p>
          <w:p w14:paraId="70A117E2" w14:textId="77777777" w:rsidR="00871DDA" w:rsidRPr="00700397" w:rsidRDefault="00871DDA" w:rsidP="00871DDA">
            <w:pPr>
              <w:tabs>
                <w:tab w:val="left" w:pos="0"/>
              </w:tabs>
              <w:spacing w:after="120"/>
              <w:jc w:val="both"/>
              <w:rPr>
                <w:rFonts w:ascii="Arial" w:hAnsi="Arial" w:cs="Arial"/>
                <w:sz w:val="22"/>
                <w:szCs w:val="22"/>
              </w:rPr>
            </w:pPr>
          </w:p>
        </w:tc>
      </w:tr>
    </w:tbl>
    <w:p w14:paraId="757DB799" w14:textId="77777777" w:rsidR="00871DDA" w:rsidRPr="00700397" w:rsidRDefault="00871DDA">
      <w:pPr>
        <w:tabs>
          <w:tab w:val="left" w:pos="851"/>
        </w:tabs>
        <w:ind w:firstLine="851"/>
        <w:jc w:val="both"/>
        <w:rPr>
          <w:rFonts w:ascii="Arial" w:hAnsi="Arial" w:cs="Arial"/>
          <w:bCs/>
          <w:sz w:val="22"/>
          <w:szCs w:val="22"/>
        </w:rPr>
      </w:pPr>
    </w:p>
    <w:p w14:paraId="72F9597F" w14:textId="77777777" w:rsidR="001367A8" w:rsidRPr="00700397" w:rsidRDefault="001367A8" w:rsidP="001367A8">
      <w:pPr>
        <w:tabs>
          <w:tab w:val="left" w:pos="851"/>
        </w:tabs>
        <w:spacing w:after="120"/>
        <w:jc w:val="both"/>
        <w:rPr>
          <w:rFonts w:ascii="Arial" w:hAnsi="Arial" w:cs="Arial"/>
          <w:b/>
          <w:i/>
          <w:sz w:val="22"/>
          <w:szCs w:val="22"/>
        </w:rPr>
      </w:pPr>
      <w:r w:rsidRPr="00700397">
        <w:rPr>
          <w:rFonts w:ascii="Arial" w:hAnsi="Arial" w:cs="Arial"/>
          <w:b/>
          <w:i/>
          <w:sz w:val="22"/>
          <w:szCs w:val="22"/>
        </w:rPr>
        <w:t>3.9</w:t>
      </w:r>
      <w:r w:rsidRPr="00700397">
        <w:rPr>
          <w:rFonts w:ascii="Arial" w:hAnsi="Arial" w:cs="Arial"/>
          <w:b/>
          <w:i/>
          <w:sz w:val="22"/>
          <w:szCs w:val="22"/>
        </w:rPr>
        <w:tab/>
      </w:r>
      <w:r w:rsidRPr="00700397">
        <w:rPr>
          <w:rFonts w:ascii="Arial" w:hAnsi="Arial" w:cs="Arial"/>
          <w:b/>
          <w:i/>
          <w:caps/>
          <w:sz w:val="22"/>
          <w:szCs w:val="22"/>
        </w:rPr>
        <w:t>Sicherungs</w:t>
      </w:r>
      <w:r w:rsidR="00374BFC" w:rsidRPr="00700397">
        <w:rPr>
          <w:rFonts w:ascii="Arial" w:hAnsi="Arial" w:cs="Arial"/>
          <w:b/>
          <w:i/>
          <w:caps/>
          <w:sz w:val="22"/>
          <w:szCs w:val="22"/>
        </w:rPr>
        <w:t>Maßnahmen</w:t>
      </w:r>
      <w:r w:rsidR="00127417" w:rsidRPr="00700397">
        <w:rPr>
          <w:rFonts w:ascii="Arial" w:hAnsi="Arial" w:cs="Arial"/>
          <w:b/>
          <w:i/>
          <w:caps/>
          <w:sz w:val="22"/>
          <w:szCs w:val="22"/>
        </w:rPr>
        <w:t xml:space="preserve"> (Schutzgerüste, Anprallschutz usw.)</w:t>
      </w:r>
    </w:p>
    <w:p w14:paraId="62EB5326" w14:textId="77777777" w:rsidR="00833F60" w:rsidRPr="00700397" w:rsidRDefault="00833F60" w:rsidP="00833F60">
      <w:pPr>
        <w:tabs>
          <w:tab w:val="left" w:pos="851"/>
        </w:tabs>
        <w:spacing w:after="120"/>
        <w:jc w:val="both"/>
        <w:rPr>
          <w:rFonts w:ascii="Arial" w:hAnsi="Arial" w:cs="Arial"/>
          <w:sz w:val="22"/>
          <w:szCs w:val="22"/>
        </w:rPr>
      </w:pPr>
      <w:r w:rsidRPr="00700397">
        <w:rPr>
          <w:rFonts w:ascii="Arial" w:hAnsi="Arial" w:cs="Arial"/>
          <w:sz w:val="22"/>
          <w:szCs w:val="22"/>
        </w:rPr>
        <w:t>3.9.1</w:t>
      </w:r>
      <w:r w:rsidRPr="00700397">
        <w:rPr>
          <w:rFonts w:ascii="Arial" w:hAnsi="Arial" w:cs="Arial"/>
          <w:sz w:val="22"/>
          <w:szCs w:val="22"/>
        </w:rPr>
        <w:tab/>
      </w:r>
      <w:r w:rsidRPr="00700397">
        <w:rPr>
          <w:rFonts w:ascii="Arial" w:hAnsi="Arial" w:cs="Arial"/>
          <w:i/>
          <w:sz w:val="22"/>
          <w:szCs w:val="22"/>
        </w:rPr>
        <w:t>Allgemeines</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833F60" w:rsidRPr="00700397" w14:paraId="1149297D" w14:textId="77777777" w:rsidTr="00917968">
        <w:tc>
          <w:tcPr>
            <w:tcW w:w="8222" w:type="dxa"/>
          </w:tcPr>
          <w:p w14:paraId="78E1B5F0" w14:textId="77777777" w:rsidR="00ED5E2B" w:rsidRPr="00700397" w:rsidRDefault="00ED5E2B" w:rsidP="00ED5E2B">
            <w:pPr>
              <w:tabs>
                <w:tab w:val="left" w:pos="0"/>
              </w:tabs>
              <w:spacing w:after="120"/>
              <w:jc w:val="both"/>
              <w:rPr>
                <w:rFonts w:ascii="Arial" w:hAnsi="Arial" w:cs="Arial"/>
                <w:sz w:val="22"/>
                <w:szCs w:val="22"/>
              </w:rPr>
            </w:pPr>
            <w:r w:rsidRPr="00700397">
              <w:rPr>
                <w:rFonts w:ascii="Arial" w:hAnsi="Arial" w:cs="Arial"/>
                <w:sz w:val="22"/>
                <w:szCs w:val="22"/>
              </w:rPr>
              <w:t>Sicherungsmaßnahmen für den Straßenverkehr, die Arbeiten an den Gewässern, die Korrosionsschutzarbeiten etc. sind vertraglich geregelt.</w:t>
            </w:r>
          </w:p>
          <w:p w14:paraId="060DAFED" w14:textId="77777777" w:rsidR="00ED5E2B" w:rsidRPr="00700397" w:rsidRDefault="00ED5E2B" w:rsidP="00ED5E2B">
            <w:pPr>
              <w:tabs>
                <w:tab w:val="left" w:pos="0"/>
              </w:tabs>
              <w:spacing w:after="120"/>
              <w:jc w:val="both"/>
              <w:rPr>
                <w:rFonts w:ascii="Arial" w:hAnsi="Arial" w:cs="Arial"/>
                <w:sz w:val="22"/>
                <w:szCs w:val="22"/>
              </w:rPr>
            </w:pPr>
            <w:r w:rsidRPr="00700397">
              <w:rPr>
                <w:rFonts w:ascii="Arial" w:hAnsi="Arial" w:cs="Arial"/>
                <w:sz w:val="22"/>
                <w:szCs w:val="22"/>
              </w:rPr>
              <w:lastRenderedPageBreak/>
              <w:t>Soweit vertraglich keine Sicherungsmaßnahmen z.B. für die Baustelleneinrichtung oder dgl. vorgesehen oder beschrieben sind, obliegt es dem AN, entsprechende notwendige Vorkehrungen zu treffen.</w:t>
            </w:r>
          </w:p>
          <w:p w14:paraId="5622D4C3" w14:textId="77777777" w:rsidR="00833F60" w:rsidRPr="00700397" w:rsidRDefault="00ED5E2B" w:rsidP="008143AE">
            <w:pPr>
              <w:tabs>
                <w:tab w:val="left" w:pos="0"/>
              </w:tabs>
              <w:spacing w:after="120"/>
              <w:jc w:val="both"/>
              <w:rPr>
                <w:rFonts w:ascii="Arial" w:hAnsi="Arial" w:cs="Arial"/>
                <w:sz w:val="22"/>
                <w:szCs w:val="22"/>
              </w:rPr>
            </w:pPr>
            <w:r w:rsidRPr="00700397">
              <w:rPr>
                <w:rFonts w:ascii="Arial" w:hAnsi="Arial" w:cs="Arial"/>
                <w:sz w:val="22"/>
                <w:szCs w:val="22"/>
              </w:rPr>
              <w:t xml:space="preserve">Unbeabsichtigte Gefährdungen </w:t>
            </w:r>
            <w:r w:rsidR="008143AE" w:rsidRPr="00700397">
              <w:rPr>
                <w:rFonts w:ascii="Arial" w:hAnsi="Arial" w:cs="Arial"/>
                <w:sz w:val="22"/>
                <w:szCs w:val="22"/>
              </w:rPr>
              <w:t xml:space="preserve">des </w:t>
            </w:r>
            <w:r w:rsidRPr="00700397">
              <w:rPr>
                <w:rFonts w:ascii="Arial" w:hAnsi="Arial" w:cs="Arial"/>
                <w:sz w:val="22"/>
                <w:szCs w:val="22"/>
              </w:rPr>
              <w:t>Straßenverkehrs durch die Bauarbeiten oder Gefährdungen der Bauarbeiten durch den angrenzenden Verkehr sind auszuschließen.</w:t>
            </w:r>
          </w:p>
        </w:tc>
      </w:tr>
    </w:tbl>
    <w:p w14:paraId="3EC9626C" w14:textId="77777777" w:rsidR="00833F60" w:rsidRPr="00700397" w:rsidRDefault="00833F60" w:rsidP="001367A8">
      <w:pPr>
        <w:tabs>
          <w:tab w:val="left" w:pos="851"/>
        </w:tabs>
        <w:spacing w:after="120"/>
        <w:jc w:val="both"/>
        <w:rPr>
          <w:rFonts w:ascii="Arial" w:hAnsi="Arial" w:cs="Arial"/>
          <w:b/>
          <w:i/>
          <w:sz w:val="22"/>
          <w:szCs w:val="22"/>
        </w:rPr>
      </w:pPr>
    </w:p>
    <w:p w14:paraId="4ED1A40C" w14:textId="77777777" w:rsidR="001367A8" w:rsidRPr="00700397" w:rsidRDefault="001367A8" w:rsidP="001367A8">
      <w:pPr>
        <w:tabs>
          <w:tab w:val="left" w:pos="851"/>
        </w:tabs>
        <w:spacing w:after="120"/>
        <w:jc w:val="both"/>
        <w:rPr>
          <w:rFonts w:ascii="Arial" w:hAnsi="Arial" w:cs="Arial"/>
          <w:b/>
          <w:i/>
          <w:sz w:val="22"/>
          <w:szCs w:val="22"/>
        </w:rPr>
      </w:pPr>
      <w:r w:rsidRPr="00700397">
        <w:rPr>
          <w:rFonts w:ascii="Arial" w:hAnsi="Arial" w:cs="Arial"/>
          <w:b/>
          <w:i/>
          <w:sz w:val="22"/>
          <w:szCs w:val="22"/>
        </w:rPr>
        <w:t>3.10</w:t>
      </w:r>
      <w:r w:rsidRPr="00700397">
        <w:rPr>
          <w:rFonts w:ascii="Arial" w:hAnsi="Arial" w:cs="Arial"/>
          <w:b/>
          <w:i/>
          <w:sz w:val="22"/>
          <w:szCs w:val="22"/>
        </w:rPr>
        <w:tab/>
      </w:r>
      <w:r w:rsidRPr="00700397">
        <w:rPr>
          <w:rFonts w:ascii="Arial" w:hAnsi="Arial" w:cs="Arial"/>
          <w:b/>
          <w:i/>
          <w:caps/>
          <w:sz w:val="22"/>
          <w:szCs w:val="22"/>
        </w:rPr>
        <w:t xml:space="preserve">Belastungsannahmen </w:t>
      </w:r>
      <w:r w:rsidR="00230516" w:rsidRPr="00700397">
        <w:rPr>
          <w:rFonts w:ascii="Arial" w:hAnsi="Arial" w:cs="Arial"/>
          <w:b/>
          <w:i/>
          <w:sz w:val="22"/>
          <w:szCs w:val="22"/>
        </w:rPr>
        <w:t>(Ingenieurbauwerke)</w:t>
      </w:r>
    </w:p>
    <w:p w14:paraId="5B8F3FE4" w14:textId="77777777" w:rsidR="00217804" w:rsidRPr="00700397" w:rsidRDefault="00217804" w:rsidP="00217804">
      <w:pPr>
        <w:tabs>
          <w:tab w:val="left" w:pos="851"/>
        </w:tabs>
        <w:spacing w:after="120"/>
        <w:jc w:val="both"/>
        <w:rPr>
          <w:rFonts w:ascii="Arial" w:hAnsi="Arial" w:cs="Arial"/>
          <w:i/>
          <w:sz w:val="22"/>
          <w:szCs w:val="22"/>
        </w:rPr>
      </w:pPr>
      <w:r w:rsidRPr="00700397">
        <w:rPr>
          <w:rFonts w:ascii="Arial" w:hAnsi="Arial" w:cs="Arial"/>
          <w:sz w:val="22"/>
          <w:szCs w:val="22"/>
        </w:rPr>
        <w:t xml:space="preserve">3.10.1 </w:t>
      </w:r>
      <w:r w:rsidRPr="00700397">
        <w:rPr>
          <w:rFonts w:ascii="Arial" w:hAnsi="Arial" w:cs="Arial"/>
          <w:sz w:val="22"/>
          <w:szCs w:val="22"/>
        </w:rPr>
        <w:tab/>
        <w:t>Brückenbau</w:t>
      </w:r>
    </w:p>
    <w:p w14:paraId="2192FE5F" w14:textId="77777777" w:rsidR="00957CAD" w:rsidRPr="00700397" w:rsidRDefault="00957CAD" w:rsidP="00957CAD">
      <w:pPr>
        <w:tabs>
          <w:tab w:val="left" w:pos="851"/>
        </w:tabs>
        <w:spacing w:after="120"/>
        <w:ind w:left="851"/>
        <w:jc w:val="both"/>
        <w:rPr>
          <w:rFonts w:ascii="Arial" w:hAnsi="Arial" w:cs="Arial"/>
          <w:sz w:val="22"/>
          <w:szCs w:val="22"/>
        </w:rPr>
      </w:pPr>
      <w:r w:rsidRPr="00700397">
        <w:rPr>
          <w:rFonts w:ascii="Arial" w:hAnsi="Arial" w:cs="Arial"/>
          <w:sz w:val="22"/>
          <w:szCs w:val="22"/>
        </w:rPr>
        <w:t xml:space="preserve">Für die technische Bearbeitung der Maßnahme ist der DIN Fachberichte 101 zugrunde zu legen. Belastungsannahmen und Nachweise nach DIN Fachbericht 101 und 102 (Fassung 2009) gem. Allgemeinen Rundschreiben Straßenbau Nr. 6/2009, BMVBW. </w:t>
      </w:r>
    </w:p>
    <w:p w14:paraId="1F35559C" w14:textId="77777777" w:rsidR="00957CAD" w:rsidRPr="00700397" w:rsidRDefault="00957CAD" w:rsidP="00217804">
      <w:pPr>
        <w:tabs>
          <w:tab w:val="left" w:pos="851"/>
        </w:tabs>
        <w:spacing w:after="120"/>
        <w:jc w:val="both"/>
        <w:rPr>
          <w:rFonts w:ascii="Arial" w:hAnsi="Arial" w:cs="Arial"/>
          <w:i/>
          <w:sz w:val="22"/>
          <w:szCs w:val="22"/>
        </w:rPr>
      </w:pPr>
    </w:p>
    <w:p w14:paraId="5C220601" w14:textId="77777777" w:rsidR="00957CAD" w:rsidRPr="00700397" w:rsidRDefault="00957CAD" w:rsidP="00217804">
      <w:pPr>
        <w:tabs>
          <w:tab w:val="left" w:pos="851"/>
        </w:tabs>
        <w:spacing w:after="120"/>
        <w:jc w:val="both"/>
        <w:rPr>
          <w:rFonts w:ascii="Arial" w:hAnsi="Arial" w:cs="Arial"/>
          <w:sz w:val="22"/>
          <w:szCs w:val="22"/>
        </w:rPr>
      </w:pPr>
      <w:r w:rsidRPr="00700397">
        <w:rPr>
          <w:rFonts w:ascii="Arial" w:hAnsi="Arial" w:cs="Arial"/>
          <w:i/>
          <w:sz w:val="22"/>
          <w:szCs w:val="22"/>
        </w:rPr>
        <w:t>3.10.2</w:t>
      </w:r>
      <w:r w:rsidRPr="00700397">
        <w:rPr>
          <w:rFonts w:ascii="Arial" w:hAnsi="Arial" w:cs="Arial"/>
          <w:i/>
          <w:sz w:val="22"/>
          <w:szCs w:val="22"/>
        </w:rPr>
        <w:tab/>
      </w:r>
      <w:r w:rsidRPr="00700397">
        <w:rPr>
          <w:rFonts w:ascii="Arial" w:hAnsi="Arial" w:cs="Arial"/>
          <w:sz w:val="22"/>
          <w:szCs w:val="22"/>
        </w:rPr>
        <w:t>Besondere Lastkombinationen für die Lagerbemessung</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217804" w:rsidRPr="00700397" w14:paraId="4FB8271C" w14:textId="77777777" w:rsidTr="00C12852">
        <w:tc>
          <w:tcPr>
            <w:tcW w:w="8222" w:type="dxa"/>
          </w:tcPr>
          <w:p w14:paraId="204D4761" w14:textId="77777777" w:rsidR="00957CAD" w:rsidRPr="00700397" w:rsidRDefault="00957CAD" w:rsidP="00957CAD">
            <w:pPr>
              <w:tabs>
                <w:tab w:val="left" w:pos="0"/>
              </w:tabs>
              <w:spacing w:after="120"/>
              <w:jc w:val="both"/>
              <w:rPr>
                <w:rFonts w:ascii="Arial" w:hAnsi="Arial" w:cs="Arial"/>
                <w:sz w:val="22"/>
                <w:szCs w:val="22"/>
              </w:rPr>
            </w:pPr>
            <w:r w:rsidRPr="00700397">
              <w:rPr>
                <w:rFonts w:ascii="Arial" w:hAnsi="Arial" w:cs="Arial"/>
                <w:sz w:val="22"/>
                <w:szCs w:val="22"/>
              </w:rPr>
              <w:t>Die Ermittlung der für die Lagerbemessung maßgeblichen Kräfte und Bewegungen erfolgt nach DIN EN 1337, DIN 4141-13, DIN EN 1990/NA/NA.E, ZTV-ING Teil 6, Abschnitt 8, und den jeweiligen nationalen Ausstattungszulassungen des Deutschen Institutes für Bautechnik (DIBt). Bei Brücken mit Nord-Südausrichtung ist bei der Ermittlung der horizontalen Lagerkräfte der horizontale Temperaturunterschied im Überbau nach DIN EN 1991-1-5 und 1991-2 stets zu berücksichtigen. Bei in horizontaler Richtung statisch unbestimmt gelagerten Stahlüberbauten sind bei der Bemessung der Lager auch die Auswirkungen aus dem Einbau des Asphaltbelages zu berücksichtigen. Brückentragwerke sind im Allgemeinen so auszulegen, dass abhebende Lagerkräfte und damit verbundene Zuglager nicht erforderlich werden. Für spätere Belags- und Kappenerneuerung ist der Lastfall „Halbseitige Belags- und Kappenerneuerung“ über die gesamte Bauwerkslänge in das Tragwerk einzurechnen. Die Feldweiten, insbesondere Endfelder, Lagerspreizungen und Endquerträger sind so zu gestalten, dass dieser Lastfall keine abhebenden Lagerkräfte erzeugt.</w:t>
            </w:r>
          </w:p>
        </w:tc>
      </w:tr>
    </w:tbl>
    <w:p w14:paraId="66C132F6" w14:textId="77777777" w:rsidR="00217804" w:rsidRPr="00700397" w:rsidRDefault="00217804" w:rsidP="00217804">
      <w:pPr>
        <w:tabs>
          <w:tab w:val="left" w:pos="851"/>
        </w:tabs>
        <w:spacing w:after="120"/>
        <w:ind w:left="851"/>
        <w:jc w:val="both"/>
        <w:rPr>
          <w:rFonts w:ascii="Arial" w:hAnsi="Arial" w:cs="Arial"/>
          <w:b/>
          <w:i/>
          <w:sz w:val="22"/>
          <w:szCs w:val="22"/>
        </w:rPr>
      </w:pPr>
    </w:p>
    <w:p w14:paraId="1CCD06BF" w14:textId="77777777" w:rsidR="001367A8" w:rsidRPr="00700397" w:rsidRDefault="001367A8" w:rsidP="001367A8">
      <w:pPr>
        <w:tabs>
          <w:tab w:val="left" w:pos="851"/>
        </w:tabs>
        <w:spacing w:after="120"/>
        <w:jc w:val="both"/>
        <w:rPr>
          <w:rFonts w:ascii="Arial" w:hAnsi="Arial" w:cs="Arial"/>
          <w:b/>
          <w:i/>
          <w:sz w:val="22"/>
          <w:szCs w:val="22"/>
        </w:rPr>
      </w:pPr>
      <w:r w:rsidRPr="00700397">
        <w:rPr>
          <w:rFonts w:ascii="Arial" w:hAnsi="Arial" w:cs="Arial"/>
          <w:b/>
          <w:i/>
          <w:sz w:val="22"/>
          <w:szCs w:val="22"/>
        </w:rPr>
        <w:t>3.11</w:t>
      </w:r>
      <w:r w:rsidRPr="00700397">
        <w:rPr>
          <w:rFonts w:ascii="Arial" w:hAnsi="Arial" w:cs="Arial"/>
          <w:b/>
          <w:i/>
          <w:sz w:val="22"/>
          <w:szCs w:val="22"/>
        </w:rPr>
        <w:tab/>
      </w:r>
      <w:r w:rsidRPr="00700397">
        <w:rPr>
          <w:rFonts w:ascii="Arial" w:hAnsi="Arial" w:cs="Arial"/>
          <w:b/>
          <w:i/>
          <w:caps/>
          <w:sz w:val="22"/>
          <w:szCs w:val="22"/>
        </w:rPr>
        <w:t>Vermessungsleistungen, Aufmaßverfahren</w:t>
      </w:r>
    </w:p>
    <w:p w14:paraId="00889F23" w14:textId="77777777" w:rsidR="00ED5E2B" w:rsidRPr="00700397" w:rsidRDefault="00ED5E2B" w:rsidP="00ED5E2B">
      <w:pPr>
        <w:tabs>
          <w:tab w:val="left" w:pos="851"/>
        </w:tabs>
        <w:spacing w:after="120"/>
        <w:jc w:val="both"/>
        <w:rPr>
          <w:rFonts w:ascii="Arial" w:hAnsi="Arial" w:cs="Arial"/>
          <w:sz w:val="22"/>
          <w:szCs w:val="22"/>
        </w:rPr>
      </w:pPr>
      <w:r w:rsidRPr="00700397">
        <w:rPr>
          <w:rFonts w:ascii="Arial" w:hAnsi="Arial" w:cs="Arial"/>
          <w:sz w:val="22"/>
          <w:szCs w:val="22"/>
        </w:rPr>
        <w:t>3.11.1</w:t>
      </w:r>
      <w:r w:rsidRPr="00700397">
        <w:rPr>
          <w:rFonts w:ascii="Arial" w:hAnsi="Arial" w:cs="Arial"/>
          <w:sz w:val="22"/>
          <w:szCs w:val="22"/>
        </w:rPr>
        <w:tab/>
      </w:r>
      <w:r w:rsidRPr="00700397">
        <w:rPr>
          <w:rFonts w:ascii="Arial" w:hAnsi="Arial" w:cs="Arial"/>
          <w:i/>
          <w:sz w:val="22"/>
          <w:szCs w:val="22"/>
        </w:rPr>
        <w:t>Allgemeines</w:t>
      </w:r>
    </w:p>
    <w:tbl>
      <w:tblPr>
        <w:tblW w:w="8222" w:type="dxa"/>
        <w:tblInd w:w="921" w:type="dxa"/>
        <w:tblLayout w:type="fixed"/>
        <w:tblCellMar>
          <w:left w:w="70" w:type="dxa"/>
          <w:right w:w="70" w:type="dxa"/>
        </w:tblCellMar>
        <w:tblLook w:val="0000" w:firstRow="0" w:lastRow="0" w:firstColumn="0" w:lastColumn="0" w:noHBand="0" w:noVBand="0"/>
      </w:tblPr>
      <w:tblGrid>
        <w:gridCol w:w="8222"/>
      </w:tblGrid>
      <w:tr w:rsidR="00ED5E2B" w:rsidRPr="00700397" w14:paraId="066EC0D9" w14:textId="77777777" w:rsidTr="00C30C0B">
        <w:tc>
          <w:tcPr>
            <w:tcW w:w="8222" w:type="dxa"/>
          </w:tcPr>
          <w:p w14:paraId="144DBBB6" w14:textId="77777777" w:rsidR="00B428B9" w:rsidRPr="00700397" w:rsidRDefault="00B428B9" w:rsidP="00B428B9">
            <w:pPr>
              <w:overflowPunct/>
              <w:spacing w:line="240" w:lineRule="auto"/>
              <w:textAlignment w:val="auto"/>
              <w:rPr>
                <w:rFonts w:ascii="Arial" w:hAnsi="Arial" w:cs="Arial"/>
                <w:b/>
                <w:sz w:val="22"/>
                <w:szCs w:val="22"/>
                <w:u w:val="single"/>
              </w:rPr>
            </w:pPr>
            <w:r w:rsidRPr="00700397">
              <w:rPr>
                <w:rFonts w:ascii="Arial" w:hAnsi="Arial" w:cs="Arial"/>
                <w:b/>
                <w:sz w:val="22"/>
                <w:szCs w:val="22"/>
                <w:u w:val="single"/>
              </w:rPr>
              <w:t>Aufmaßverfahren</w:t>
            </w:r>
          </w:p>
          <w:p w14:paraId="0526FF3A" w14:textId="77777777" w:rsidR="00B428B9" w:rsidRPr="00700397" w:rsidRDefault="00B428B9" w:rsidP="00B428B9">
            <w:pPr>
              <w:overflowPunct/>
              <w:spacing w:line="240" w:lineRule="auto"/>
              <w:textAlignment w:val="auto"/>
              <w:rPr>
                <w:rFonts w:ascii="Arial" w:hAnsi="Arial" w:cs="Arial"/>
                <w:sz w:val="22"/>
                <w:szCs w:val="22"/>
              </w:rPr>
            </w:pPr>
            <w:r w:rsidRPr="00700397">
              <w:rPr>
                <w:rFonts w:ascii="Arial" w:hAnsi="Arial" w:cs="Arial"/>
                <w:sz w:val="22"/>
                <w:szCs w:val="22"/>
              </w:rPr>
              <w:t>Wenn in den einzelnen OZ’s oder ZTV’en nichts anderes angegeben ist, so ist das jeweilige Aufmaßverfahren in Absprache mit der örtlichen Bau</w:t>
            </w:r>
            <w:r w:rsidR="004B7B54" w:rsidRPr="00700397">
              <w:rPr>
                <w:rFonts w:ascii="Arial" w:hAnsi="Arial" w:cs="Arial"/>
                <w:sz w:val="22"/>
                <w:szCs w:val="22"/>
              </w:rPr>
              <w:t>ü</w:t>
            </w:r>
            <w:r w:rsidRPr="00700397">
              <w:rPr>
                <w:rFonts w:ascii="Arial" w:hAnsi="Arial" w:cs="Arial"/>
                <w:sz w:val="22"/>
                <w:szCs w:val="22"/>
              </w:rPr>
              <w:t>berwachung festzulegen.</w:t>
            </w:r>
          </w:p>
          <w:p w14:paraId="441A0556" w14:textId="77777777" w:rsidR="00B428B9" w:rsidRPr="00700397" w:rsidRDefault="00B428B9" w:rsidP="00ED5E2B">
            <w:pPr>
              <w:outlineLvl w:val="0"/>
              <w:rPr>
                <w:rFonts w:ascii="Arial" w:hAnsi="Arial" w:cs="Arial"/>
                <w:sz w:val="22"/>
                <w:szCs w:val="22"/>
              </w:rPr>
            </w:pPr>
          </w:p>
          <w:p w14:paraId="354B8B59" w14:textId="77777777" w:rsidR="00B428B9" w:rsidRPr="00700397" w:rsidRDefault="00B428B9" w:rsidP="00B428B9">
            <w:pPr>
              <w:overflowPunct/>
              <w:spacing w:line="240" w:lineRule="auto"/>
              <w:textAlignment w:val="auto"/>
              <w:rPr>
                <w:rFonts w:ascii="Arial" w:hAnsi="Arial" w:cs="Arial"/>
                <w:b/>
                <w:sz w:val="22"/>
                <w:szCs w:val="22"/>
                <w:u w:val="single"/>
              </w:rPr>
            </w:pPr>
            <w:r w:rsidRPr="00700397">
              <w:rPr>
                <w:rFonts w:ascii="Arial" w:hAnsi="Arial" w:cs="Arial"/>
                <w:b/>
                <w:sz w:val="22"/>
                <w:szCs w:val="22"/>
                <w:u w:val="single"/>
              </w:rPr>
              <w:t>Nachweis der Frästiefen</w:t>
            </w:r>
          </w:p>
          <w:p w14:paraId="2E2DA20F" w14:textId="77777777" w:rsidR="00B428B9" w:rsidRPr="00700397" w:rsidRDefault="004B7B54" w:rsidP="00B428B9">
            <w:pPr>
              <w:overflowPunct/>
              <w:spacing w:line="240" w:lineRule="auto"/>
              <w:textAlignment w:val="auto"/>
              <w:rPr>
                <w:rFonts w:ascii="Arial" w:hAnsi="Arial" w:cs="Arial"/>
                <w:sz w:val="22"/>
                <w:szCs w:val="22"/>
              </w:rPr>
            </w:pPr>
            <w:r w:rsidRPr="00700397">
              <w:rPr>
                <w:rFonts w:ascii="Arial" w:hAnsi="Arial" w:cs="Arial"/>
                <w:sz w:val="22"/>
                <w:szCs w:val="22"/>
              </w:rPr>
              <w:t>Es ist ein Nachweis der Fräs</w:t>
            </w:r>
            <w:r w:rsidR="00B428B9" w:rsidRPr="00700397">
              <w:rPr>
                <w:rFonts w:ascii="Arial" w:hAnsi="Arial" w:cs="Arial"/>
                <w:sz w:val="22"/>
                <w:szCs w:val="22"/>
              </w:rPr>
              <w:t>tiefen zu führen (Abschnurprotokoll). Hierzu sind über die sich nicht verändernden Ränder au</w:t>
            </w:r>
            <w:r w:rsidRPr="00700397">
              <w:rPr>
                <w:rFonts w:ascii="Arial" w:hAnsi="Arial" w:cs="Arial"/>
                <w:sz w:val="22"/>
                <w:szCs w:val="22"/>
              </w:rPr>
              <w:t>ßerhalb der Fräs</w:t>
            </w:r>
            <w:r w:rsidR="00B428B9" w:rsidRPr="00700397">
              <w:rPr>
                <w:rFonts w:ascii="Arial" w:hAnsi="Arial" w:cs="Arial"/>
                <w:sz w:val="22"/>
                <w:szCs w:val="22"/>
              </w:rPr>
              <w:t>fläche unmittelbar nach dem Fräsgang</w:t>
            </w:r>
            <w:r w:rsidR="000E439B" w:rsidRPr="00700397">
              <w:rPr>
                <w:rFonts w:ascii="Arial" w:hAnsi="Arial" w:cs="Arial"/>
                <w:sz w:val="22"/>
                <w:szCs w:val="22"/>
              </w:rPr>
              <w:t xml:space="preserve"> </w:t>
            </w:r>
            <w:r w:rsidR="00B428B9" w:rsidRPr="00700397">
              <w:rPr>
                <w:rFonts w:ascii="Arial" w:hAnsi="Arial" w:cs="Arial"/>
                <w:sz w:val="22"/>
                <w:szCs w:val="22"/>
              </w:rPr>
              <w:t>Abstandsmessungen von einer Schnur durchzuführen und zu dokumentieren. Es sind alle 25 m in Längsrichtung jeweils in 50 cm Entfernung vom linken und rechten Rand Messungen durchzuführen.</w:t>
            </w:r>
          </w:p>
          <w:p w14:paraId="27AEF34A" w14:textId="77777777" w:rsidR="00B428B9" w:rsidRPr="00700397" w:rsidRDefault="00B428B9" w:rsidP="00B428B9">
            <w:pPr>
              <w:overflowPunct/>
              <w:spacing w:line="240" w:lineRule="auto"/>
              <w:textAlignment w:val="auto"/>
              <w:rPr>
                <w:rFonts w:ascii="Arial" w:hAnsi="Arial" w:cs="Arial"/>
                <w:sz w:val="22"/>
                <w:szCs w:val="22"/>
              </w:rPr>
            </w:pPr>
          </w:p>
          <w:p w14:paraId="7DB82F8D" w14:textId="77777777" w:rsidR="00B428B9" w:rsidRPr="00700397" w:rsidRDefault="00B428B9" w:rsidP="00B428B9">
            <w:pPr>
              <w:overflowPunct/>
              <w:spacing w:line="240" w:lineRule="auto"/>
              <w:textAlignment w:val="auto"/>
              <w:rPr>
                <w:rFonts w:ascii="Arial" w:hAnsi="Arial" w:cs="Arial"/>
                <w:b/>
                <w:sz w:val="22"/>
                <w:szCs w:val="22"/>
                <w:u w:val="single"/>
              </w:rPr>
            </w:pPr>
            <w:r w:rsidRPr="00700397">
              <w:rPr>
                <w:rFonts w:ascii="Arial" w:hAnsi="Arial" w:cs="Arial"/>
                <w:b/>
                <w:sz w:val="22"/>
                <w:szCs w:val="22"/>
                <w:u w:val="single"/>
              </w:rPr>
              <w:t>Nachweis der Schichtdicken (Straßenbau)</w:t>
            </w:r>
          </w:p>
          <w:p w14:paraId="1E0533FA" w14:textId="77777777" w:rsidR="00B428B9" w:rsidRPr="00700397" w:rsidRDefault="00B428B9" w:rsidP="00B428B9">
            <w:pPr>
              <w:overflowPunct/>
              <w:spacing w:line="240" w:lineRule="auto"/>
              <w:textAlignment w:val="auto"/>
              <w:rPr>
                <w:rFonts w:ascii="Arial" w:hAnsi="Arial" w:cs="Arial"/>
                <w:sz w:val="22"/>
                <w:szCs w:val="22"/>
              </w:rPr>
            </w:pPr>
            <w:r w:rsidRPr="00700397">
              <w:rPr>
                <w:rFonts w:ascii="Arial" w:hAnsi="Arial" w:cs="Arial"/>
                <w:sz w:val="22"/>
                <w:szCs w:val="22"/>
              </w:rPr>
              <w:t xml:space="preserve">Der Nachweis der Schichtdicken </w:t>
            </w:r>
            <w:r w:rsidR="005D3B39" w:rsidRPr="00700397">
              <w:rPr>
                <w:rFonts w:ascii="Arial" w:hAnsi="Arial" w:cs="Arial"/>
                <w:sz w:val="22"/>
                <w:szCs w:val="22"/>
              </w:rPr>
              <w:t>für</w:t>
            </w:r>
            <w:r w:rsidRPr="00700397">
              <w:rPr>
                <w:rFonts w:ascii="Arial" w:hAnsi="Arial" w:cs="Arial"/>
                <w:sz w:val="22"/>
                <w:szCs w:val="22"/>
              </w:rPr>
              <w:t xml:space="preserve"> Asphaltschichten ist - soweit nicht nach Einbaugewicht abgerechnet wird - durch eines der elektromagnetischen Dickenmessverfahren gemäß den TP D-StB 12 zu führen. Die Messreflektoren sind für jeden Fahrstreifen im Abstand von 50 m versetzt zu verlegen.</w:t>
            </w:r>
          </w:p>
          <w:p w14:paraId="48A7CC1F" w14:textId="77777777" w:rsidR="00B428B9" w:rsidRPr="00700397" w:rsidRDefault="004B7B54" w:rsidP="00B428B9">
            <w:pPr>
              <w:overflowPunct/>
              <w:spacing w:line="240" w:lineRule="auto"/>
              <w:textAlignment w:val="auto"/>
              <w:rPr>
                <w:rFonts w:ascii="Arial" w:hAnsi="Arial" w:cs="Arial"/>
                <w:sz w:val="22"/>
                <w:szCs w:val="22"/>
              </w:rPr>
            </w:pPr>
            <w:r w:rsidRPr="00700397">
              <w:rPr>
                <w:rFonts w:ascii="Arial" w:hAnsi="Arial" w:cs="Arial"/>
                <w:sz w:val="22"/>
                <w:szCs w:val="22"/>
              </w:rPr>
              <w:lastRenderedPageBreak/>
              <w:t>Auf einer gefräs</w:t>
            </w:r>
            <w:r w:rsidR="00B428B9" w:rsidRPr="00700397">
              <w:rPr>
                <w:rFonts w:ascii="Arial" w:hAnsi="Arial" w:cs="Arial"/>
                <w:sz w:val="22"/>
                <w:szCs w:val="22"/>
              </w:rPr>
              <w:t>ten Unterlage sind Aluminium-Ronden nach den TP D-StB 12, Tabelle 1 zu verwenden. Für die Seitenstreifen und im Bereich von Rad-Gehwegen wird ebenfalls ein Abstand der Messreflektoren von 50 m gefordert.</w:t>
            </w:r>
          </w:p>
          <w:p w14:paraId="684E93FB" w14:textId="77777777" w:rsidR="00B428B9" w:rsidRPr="00700397" w:rsidRDefault="00B428B9" w:rsidP="00B428B9">
            <w:pPr>
              <w:overflowPunct/>
              <w:spacing w:line="240" w:lineRule="auto"/>
              <w:textAlignment w:val="auto"/>
              <w:rPr>
                <w:rFonts w:ascii="Arial" w:hAnsi="Arial" w:cs="Arial"/>
                <w:sz w:val="22"/>
                <w:szCs w:val="22"/>
              </w:rPr>
            </w:pPr>
            <w:r w:rsidRPr="00700397">
              <w:rPr>
                <w:rFonts w:ascii="Arial" w:hAnsi="Arial" w:cs="Arial"/>
                <w:sz w:val="22"/>
                <w:szCs w:val="22"/>
              </w:rPr>
              <w:t>Bei Stra</w:t>
            </w:r>
            <w:r w:rsidR="004B7B54" w:rsidRPr="00700397">
              <w:rPr>
                <w:rFonts w:ascii="Arial" w:hAnsi="Arial" w:cs="Arial"/>
                <w:sz w:val="22"/>
                <w:szCs w:val="22"/>
              </w:rPr>
              <w:t>ß</w:t>
            </w:r>
            <w:r w:rsidR="00BE7467" w:rsidRPr="00700397">
              <w:rPr>
                <w:rFonts w:ascii="Arial" w:hAnsi="Arial" w:cs="Arial"/>
                <w:sz w:val="22"/>
                <w:szCs w:val="22"/>
              </w:rPr>
              <w:t>en- und Wegeanschlü</w:t>
            </w:r>
            <w:r w:rsidRPr="00700397">
              <w:rPr>
                <w:rFonts w:ascii="Arial" w:hAnsi="Arial" w:cs="Arial"/>
                <w:sz w:val="22"/>
                <w:szCs w:val="22"/>
              </w:rPr>
              <w:t>ssen sind mindestens zwei Messstellen je Anschluss anzulegen. Im Bereich von Bauwerken ist eine elektromagnetische Dickenmessung aufgrund der vorhandenen Bewehrung nicht möglich. In diesen Fällen ist die Schichtdicke durch Abstandsmessungen von einer Schnur nachzuweisen.</w:t>
            </w:r>
          </w:p>
          <w:p w14:paraId="298FF268" w14:textId="77777777" w:rsidR="00B428B9" w:rsidRPr="00700397" w:rsidRDefault="00B428B9" w:rsidP="00B428B9">
            <w:pPr>
              <w:overflowPunct/>
              <w:spacing w:line="240" w:lineRule="auto"/>
              <w:textAlignment w:val="auto"/>
              <w:rPr>
                <w:rFonts w:ascii="Arial" w:hAnsi="Arial" w:cs="Arial"/>
                <w:sz w:val="22"/>
                <w:szCs w:val="22"/>
              </w:rPr>
            </w:pPr>
            <w:r w:rsidRPr="00700397">
              <w:rPr>
                <w:rFonts w:ascii="Arial" w:hAnsi="Arial" w:cs="Arial"/>
                <w:sz w:val="22"/>
                <w:szCs w:val="22"/>
              </w:rPr>
              <w:t xml:space="preserve">Die Schichtdickenmessung ist möglichst </w:t>
            </w:r>
            <w:r w:rsidRPr="00700397">
              <w:rPr>
                <w:rFonts w:ascii="Arial" w:hAnsi="Arial" w:cs="Arial"/>
                <w:b/>
                <w:sz w:val="22"/>
                <w:szCs w:val="22"/>
              </w:rPr>
              <w:t>gemeinsam</w:t>
            </w:r>
            <w:r w:rsidRPr="00700397">
              <w:rPr>
                <w:rFonts w:ascii="Arial" w:hAnsi="Arial" w:cs="Arial"/>
                <w:sz w:val="22"/>
                <w:szCs w:val="22"/>
              </w:rPr>
              <w:t xml:space="preserve"> vom AN und AG durchzuf</w:t>
            </w:r>
            <w:r w:rsidR="002A463F" w:rsidRPr="00700397">
              <w:rPr>
                <w:rFonts w:ascii="Arial" w:hAnsi="Arial" w:cs="Arial"/>
                <w:sz w:val="22"/>
                <w:szCs w:val="22"/>
              </w:rPr>
              <w:t>ü</w:t>
            </w:r>
            <w:r w:rsidRPr="00700397">
              <w:rPr>
                <w:rFonts w:ascii="Arial" w:hAnsi="Arial" w:cs="Arial"/>
                <w:sz w:val="22"/>
                <w:szCs w:val="22"/>
              </w:rPr>
              <w:t>hren. Der AG erh</w:t>
            </w:r>
            <w:r w:rsidR="002A463F" w:rsidRPr="00700397">
              <w:rPr>
                <w:rFonts w:ascii="Arial" w:hAnsi="Arial" w:cs="Arial"/>
                <w:sz w:val="22"/>
                <w:szCs w:val="22"/>
              </w:rPr>
              <w:t>ä</w:t>
            </w:r>
            <w:r w:rsidRPr="00700397">
              <w:rPr>
                <w:rFonts w:ascii="Arial" w:hAnsi="Arial" w:cs="Arial"/>
                <w:sz w:val="22"/>
                <w:szCs w:val="22"/>
              </w:rPr>
              <w:t>lt</w:t>
            </w:r>
            <w:r w:rsidR="002A463F" w:rsidRPr="00700397">
              <w:rPr>
                <w:rFonts w:ascii="Arial" w:hAnsi="Arial" w:cs="Arial"/>
                <w:sz w:val="22"/>
                <w:szCs w:val="22"/>
              </w:rPr>
              <w:t xml:space="preserve"> </w:t>
            </w:r>
            <w:r w:rsidRPr="00700397">
              <w:rPr>
                <w:rFonts w:ascii="Arial" w:hAnsi="Arial" w:cs="Arial"/>
                <w:sz w:val="22"/>
                <w:szCs w:val="22"/>
              </w:rPr>
              <w:t>direkt nach der Messung die vom AN und AG abgezeichneten Aufma</w:t>
            </w:r>
            <w:r w:rsidR="002A463F" w:rsidRPr="00700397">
              <w:rPr>
                <w:rFonts w:ascii="Arial" w:hAnsi="Arial" w:cs="Arial"/>
                <w:sz w:val="22"/>
                <w:szCs w:val="22"/>
              </w:rPr>
              <w:t>ß</w:t>
            </w:r>
            <w:r w:rsidRPr="00700397">
              <w:rPr>
                <w:rFonts w:ascii="Arial" w:hAnsi="Arial" w:cs="Arial"/>
                <w:sz w:val="22"/>
                <w:szCs w:val="22"/>
              </w:rPr>
              <w:t>bl</w:t>
            </w:r>
            <w:r w:rsidR="002A463F" w:rsidRPr="00700397">
              <w:rPr>
                <w:rFonts w:ascii="Arial" w:hAnsi="Arial" w:cs="Arial"/>
                <w:sz w:val="22"/>
                <w:szCs w:val="22"/>
              </w:rPr>
              <w:t>ä</w:t>
            </w:r>
            <w:r w:rsidRPr="00700397">
              <w:rPr>
                <w:rFonts w:ascii="Arial" w:hAnsi="Arial" w:cs="Arial"/>
                <w:sz w:val="22"/>
                <w:szCs w:val="22"/>
              </w:rPr>
              <w:t>tter im Original.</w:t>
            </w:r>
          </w:p>
          <w:p w14:paraId="12533AAE" w14:textId="77777777" w:rsidR="00B428B9" w:rsidRPr="00700397" w:rsidRDefault="00B428B9" w:rsidP="00B428B9">
            <w:pPr>
              <w:overflowPunct/>
              <w:spacing w:line="240" w:lineRule="auto"/>
              <w:textAlignment w:val="auto"/>
              <w:rPr>
                <w:rFonts w:ascii="Arial" w:hAnsi="Arial" w:cs="Arial"/>
                <w:sz w:val="22"/>
                <w:szCs w:val="22"/>
              </w:rPr>
            </w:pPr>
            <w:r w:rsidRPr="00700397">
              <w:rPr>
                <w:rFonts w:ascii="Arial" w:hAnsi="Arial" w:cs="Arial"/>
                <w:sz w:val="22"/>
                <w:szCs w:val="22"/>
              </w:rPr>
              <w:t>Die Auswertung der Schichtdicken erfolgt durch den AN. Die Ergebnisse dieser Messungen sind</w:t>
            </w:r>
            <w:r w:rsidR="002A463F" w:rsidRPr="00700397">
              <w:rPr>
                <w:rFonts w:ascii="Arial" w:hAnsi="Arial" w:cs="Arial"/>
                <w:sz w:val="22"/>
                <w:szCs w:val="22"/>
              </w:rPr>
              <w:t xml:space="preserve"> </w:t>
            </w:r>
            <w:r w:rsidRPr="00700397">
              <w:rPr>
                <w:rFonts w:ascii="Arial" w:hAnsi="Arial" w:cs="Arial"/>
                <w:sz w:val="22"/>
                <w:szCs w:val="22"/>
              </w:rPr>
              <w:t>Bestandteil der Schlussrechnung.</w:t>
            </w:r>
          </w:p>
          <w:p w14:paraId="1DFECFD9" w14:textId="77777777" w:rsidR="00B428B9" w:rsidRPr="00700397" w:rsidRDefault="00B428B9" w:rsidP="00B428B9">
            <w:pPr>
              <w:overflowPunct/>
              <w:spacing w:line="240" w:lineRule="auto"/>
              <w:textAlignment w:val="auto"/>
              <w:rPr>
                <w:rFonts w:ascii="Arial" w:hAnsi="Arial" w:cs="Arial"/>
                <w:sz w:val="22"/>
                <w:szCs w:val="22"/>
              </w:rPr>
            </w:pPr>
            <w:r w:rsidRPr="00700397">
              <w:rPr>
                <w:rFonts w:ascii="Arial" w:hAnsi="Arial" w:cs="Arial"/>
                <w:sz w:val="22"/>
                <w:szCs w:val="22"/>
              </w:rPr>
              <w:t xml:space="preserve">Der AN hat die Messreflektoren (selbstklebende Aluminiumfolie </w:t>
            </w:r>
            <w:r w:rsidR="005D3B39" w:rsidRPr="00700397">
              <w:rPr>
                <w:rFonts w:ascii="Arial" w:hAnsi="Arial" w:cs="Arial"/>
                <w:sz w:val="22"/>
                <w:szCs w:val="22"/>
              </w:rPr>
              <w:t>für</w:t>
            </w:r>
            <w:r w:rsidRPr="00700397">
              <w:rPr>
                <w:rFonts w:ascii="Arial" w:hAnsi="Arial" w:cs="Arial"/>
                <w:sz w:val="22"/>
                <w:szCs w:val="22"/>
              </w:rPr>
              <w:t xml:space="preserve"> Binder- und Tragschichten sowie</w:t>
            </w:r>
            <w:r w:rsidR="002A463F" w:rsidRPr="00700397">
              <w:rPr>
                <w:rFonts w:ascii="Arial" w:hAnsi="Arial" w:cs="Arial"/>
                <w:sz w:val="22"/>
                <w:szCs w:val="22"/>
              </w:rPr>
              <w:t xml:space="preserve"> </w:t>
            </w:r>
            <w:r w:rsidRPr="00700397">
              <w:rPr>
                <w:rFonts w:ascii="Arial" w:hAnsi="Arial" w:cs="Arial"/>
                <w:sz w:val="22"/>
                <w:szCs w:val="22"/>
              </w:rPr>
              <w:t>einseitig beschichtete Aluminiumplatten zur Auflage auf die Frostschutzschicht) zu stellen, zu</w:t>
            </w:r>
            <w:r w:rsidR="002A463F" w:rsidRPr="00700397">
              <w:rPr>
                <w:rFonts w:ascii="Arial" w:hAnsi="Arial" w:cs="Arial"/>
                <w:sz w:val="22"/>
                <w:szCs w:val="22"/>
              </w:rPr>
              <w:t xml:space="preserve"> </w:t>
            </w:r>
            <w:r w:rsidRPr="00700397">
              <w:rPr>
                <w:rFonts w:ascii="Arial" w:hAnsi="Arial" w:cs="Arial"/>
                <w:sz w:val="22"/>
                <w:szCs w:val="22"/>
              </w:rPr>
              <w:t>applizieren und zu messen.</w:t>
            </w:r>
          </w:p>
          <w:p w14:paraId="537878DE" w14:textId="77777777" w:rsidR="00C30C0B" w:rsidRPr="00700397" w:rsidRDefault="00C30C0B" w:rsidP="00B428B9">
            <w:pPr>
              <w:overflowPunct/>
              <w:spacing w:line="240" w:lineRule="auto"/>
              <w:textAlignment w:val="auto"/>
              <w:rPr>
                <w:rFonts w:ascii="Arial" w:hAnsi="Arial" w:cs="Arial"/>
                <w:sz w:val="22"/>
                <w:szCs w:val="22"/>
              </w:rPr>
            </w:pPr>
          </w:p>
          <w:p w14:paraId="4FC1CFF6" w14:textId="77777777" w:rsidR="00B428B9" w:rsidRPr="00700397" w:rsidRDefault="00B428B9" w:rsidP="00B428B9">
            <w:pPr>
              <w:outlineLvl w:val="0"/>
              <w:rPr>
                <w:rFonts w:ascii="Arial" w:hAnsi="Arial" w:cs="Arial"/>
                <w:sz w:val="22"/>
                <w:szCs w:val="22"/>
              </w:rPr>
            </w:pPr>
            <w:r w:rsidRPr="00700397">
              <w:rPr>
                <w:rFonts w:ascii="Arial" w:hAnsi="Arial" w:cs="Arial"/>
                <w:sz w:val="22"/>
                <w:szCs w:val="22"/>
              </w:rPr>
              <w:t>Bei fehlenden bzw. defekten Folien ist die Schichtdicke ggf. anhand von Bohrkernen nachzuweisen</w:t>
            </w:r>
          </w:p>
          <w:p w14:paraId="5953FF1C" w14:textId="77777777" w:rsidR="00B428B9" w:rsidRPr="00700397" w:rsidRDefault="00B428B9" w:rsidP="00C30C0B">
            <w:pPr>
              <w:overflowPunct/>
              <w:spacing w:line="240" w:lineRule="auto"/>
              <w:textAlignment w:val="auto"/>
              <w:rPr>
                <w:rFonts w:ascii="Arial" w:hAnsi="Arial" w:cs="Arial"/>
                <w:sz w:val="22"/>
                <w:szCs w:val="22"/>
              </w:rPr>
            </w:pPr>
          </w:p>
        </w:tc>
      </w:tr>
    </w:tbl>
    <w:p w14:paraId="61E8F8FB" w14:textId="77777777" w:rsidR="0070320D" w:rsidRPr="00700397" w:rsidRDefault="0070320D" w:rsidP="00217804">
      <w:pPr>
        <w:tabs>
          <w:tab w:val="left" w:pos="851"/>
        </w:tabs>
        <w:spacing w:after="120"/>
        <w:ind w:left="851"/>
        <w:jc w:val="both"/>
        <w:rPr>
          <w:rFonts w:ascii="Arial" w:hAnsi="Arial" w:cs="Arial"/>
          <w:i/>
          <w:sz w:val="22"/>
          <w:szCs w:val="22"/>
          <w:u w:val="single"/>
        </w:rPr>
      </w:pP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0"/>
      </w:tblGrid>
      <w:tr w:rsidR="00C30C0B" w:rsidRPr="00700397" w14:paraId="2BDBB3A3" w14:textId="77777777" w:rsidTr="00C30C0B">
        <w:tc>
          <w:tcPr>
            <w:tcW w:w="4530" w:type="dxa"/>
          </w:tcPr>
          <w:p w14:paraId="41A49F35" w14:textId="77777777" w:rsidR="00C30C0B" w:rsidRPr="00700397" w:rsidRDefault="00C30C0B" w:rsidP="00217804">
            <w:pPr>
              <w:tabs>
                <w:tab w:val="left" w:pos="851"/>
              </w:tabs>
              <w:spacing w:after="120"/>
              <w:jc w:val="both"/>
              <w:rPr>
                <w:rFonts w:ascii="Arial" w:hAnsi="Arial" w:cs="Arial"/>
                <w:b/>
                <w:i/>
                <w:sz w:val="22"/>
                <w:szCs w:val="22"/>
              </w:rPr>
            </w:pPr>
          </w:p>
          <w:p w14:paraId="637C8EEA" w14:textId="77777777" w:rsidR="00C30C0B" w:rsidRPr="00700397" w:rsidRDefault="00C30C0B" w:rsidP="00217804">
            <w:pPr>
              <w:tabs>
                <w:tab w:val="left" w:pos="851"/>
              </w:tabs>
              <w:spacing w:after="120"/>
              <w:jc w:val="both"/>
              <w:rPr>
                <w:rFonts w:ascii="Arial" w:hAnsi="Arial" w:cs="Arial"/>
                <w:b/>
                <w:i/>
                <w:sz w:val="22"/>
                <w:szCs w:val="22"/>
              </w:rPr>
            </w:pPr>
            <w:r w:rsidRPr="00700397">
              <w:rPr>
                <w:rFonts w:ascii="Arial" w:hAnsi="Arial" w:cs="Arial"/>
                <w:noProof/>
              </w:rPr>
              <w:drawing>
                <wp:anchor distT="0" distB="0" distL="114300" distR="114300" simplePos="0" relativeHeight="251668480" behindDoc="0" locked="0" layoutInCell="1" allowOverlap="1" wp14:anchorId="5AFA659E" wp14:editId="6780CA1C">
                  <wp:simplePos x="0" y="0"/>
                  <wp:positionH relativeFrom="column">
                    <wp:posOffset>103057</wp:posOffset>
                  </wp:positionH>
                  <wp:positionV relativeFrom="paragraph">
                    <wp:posOffset>164851</wp:posOffset>
                  </wp:positionV>
                  <wp:extent cx="2393964" cy="1576358"/>
                  <wp:effectExtent l="0" t="0" r="6350" b="508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078" cy="1580384"/>
                          </a:xfrm>
                          <a:prstGeom prst="rect">
                            <a:avLst/>
                          </a:prstGeom>
                        </pic:spPr>
                      </pic:pic>
                    </a:graphicData>
                  </a:graphic>
                  <wp14:sizeRelH relativeFrom="page">
                    <wp14:pctWidth>0</wp14:pctWidth>
                  </wp14:sizeRelH>
                  <wp14:sizeRelV relativeFrom="page">
                    <wp14:pctHeight>0</wp14:pctHeight>
                  </wp14:sizeRelV>
                </wp:anchor>
              </w:drawing>
            </w:r>
          </w:p>
          <w:p w14:paraId="3C839EF8" w14:textId="77777777" w:rsidR="00C30C0B" w:rsidRPr="00700397" w:rsidRDefault="00C30C0B" w:rsidP="00217804">
            <w:pPr>
              <w:tabs>
                <w:tab w:val="left" w:pos="851"/>
              </w:tabs>
              <w:spacing w:after="120"/>
              <w:jc w:val="both"/>
              <w:rPr>
                <w:rFonts w:ascii="Arial" w:hAnsi="Arial" w:cs="Arial"/>
                <w:b/>
                <w:i/>
                <w:sz w:val="22"/>
                <w:szCs w:val="22"/>
              </w:rPr>
            </w:pPr>
          </w:p>
          <w:p w14:paraId="20766284" w14:textId="77777777" w:rsidR="00C30C0B" w:rsidRPr="00700397" w:rsidRDefault="00C30C0B" w:rsidP="00217804">
            <w:pPr>
              <w:tabs>
                <w:tab w:val="left" w:pos="851"/>
              </w:tabs>
              <w:spacing w:after="120"/>
              <w:jc w:val="both"/>
              <w:rPr>
                <w:rFonts w:ascii="Arial" w:hAnsi="Arial" w:cs="Arial"/>
                <w:b/>
                <w:i/>
                <w:sz w:val="22"/>
                <w:szCs w:val="22"/>
              </w:rPr>
            </w:pPr>
          </w:p>
          <w:p w14:paraId="78AE344C" w14:textId="77777777" w:rsidR="00C30C0B" w:rsidRPr="00700397" w:rsidRDefault="00C30C0B" w:rsidP="00217804">
            <w:pPr>
              <w:tabs>
                <w:tab w:val="left" w:pos="851"/>
              </w:tabs>
              <w:spacing w:after="120"/>
              <w:jc w:val="both"/>
              <w:rPr>
                <w:rFonts w:ascii="Arial" w:hAnsi="Arial" w:cs="Arial"/>
                <w:b/>
                <w:i/>
                <w:sz w:val="22"/>
                <w:szCs w:val="22"/>
              </w:rPr>
            </w:pPr>
          </w:p>
          <w:p w14:paraId="4E19395A" w14:textId="77777777" w:rsidR="00C30C0B" w:rsidRPr="00700397" w:rsidRDefault="00C30C0B" w:rsidP="00217804">
            <w:pPr>
              <w:tabs>
                <w:tab w:val="left" w:pos="851"/>
              </w:tabs>
              <w:spacing w:after="120"/>
              <w:jc w:val="both"/>
              <w:rPr>
                <w:rFonts w:ascii="Arial" w:hAnsi="Arial" w:cs="Arial"/>
                <w:b/>
                <w:i/>
                <w:sz w:val="22"/>
                <w:szCs w:val="22"/>
              </w:rPr>
            </w:pPr>
          </w:p>
          <w:p w14:paraId="38BA0158" w14:textId="77777777" w:rsidR="00C30C0B" w:rsidRPr="00700397" w:rsidRDefault="00C30C0B" w:rsidP="00217804">
            <w:pPr>
              <w:tabs>
                <w:tab w:val="left" w:pos="851"/>
              </w:tabs>
              <w:spacing w:after="120"/>
              <w:jc w:val="both"/>
              <w:rPr>
                <w:rFonts w:ascii="Arial" w:hAnsi="Arial" w:cs="Arial"/>
                <w:b/>
                <w:i/>
                <w:sz w:val="22"/>
                <w:szCs w:val="22"/>
              </w:rPr>
            </w:pPr>
          </w:p>
          <w:p w14:paraId="52D26A07" w14:textId="77777777" w:rsidR="00C30C0B" w:rsidRPr="00700397" w:rsidRDefault="00C30C0B" w:rsidP="00217804">
            <w:pPr>
              <w:tabs>
                <w:tab w:val="left" w:pos="851"/>
              </w:tabs>
              <w:spacing w:after="120"/>
              <w:jc w:val="both"/>
              <w:rPr>
                <w:rFonts w:ascii="Arial" w:hAnsi="Arial" w:cs="Arial"/>
                <w:b/>
                <w:i/>
                <w:sz w:val="22"/>
                <w:szCs w:val="22"/>
              </w:rPr>
            </w:pPr>
          </w:p>
          <w:p w14:paraId="6D3A7F4F" w14:textId="77777777" w:rsidR="00C30C0B" w:rsidRPr="00700397" w:rsidRDefault="00C30C0B" w:rsidP="00217804">
            <w:pPr>
              <w:tabs>
                <w:tab w:val="left" w:pos="851"/>
              </w:tabs>
              <w:spacing w:after="120"/>
              <w:jc w:val="both"/>
              <w:rPr>
                <w:rFonts w:ascii="Arial" w:hAnsi="Arial" w:cs="Arial"/>
                <w:b/>
                <w:i/>
                <w:sz w:val="22"/>
                <w:szCs w:val="22"/>
              </w:rPr>
            </w:pPr>
          </w:p>
          <w:p w14:paraId="7832E1B2" w14:textId="77777777" w:rsidR="00C30C0B" w:rsidRPr="00700397" w:rsidRDefault="00C30C0B" w:rsidP="00217804">
            <w:pPr>
              <w:tabs>
                <w:tab w:val="left" w:pos="851"/>
              </w:tabs>
              <w:spacing w:after="120"/>
              <w:jc w:val="both"/>
              <w:rPr>
                <w:rFonts w:ascii="Arial" w:hAnsi="Arial" w:cs="Arial"/>
                <w:b/>
                <w:i/>
                <w:sz w:val="22"/>
                <w:szCs w:val="22"/>
              </w:rPr>
            </w:pPr>
          </w:p>
        </w:tc>
        <w:tc>
          <w:tcPr>
            <w:tcW w:w="4531" w:type="dxa"/>
          </w:tcPr>
          <w:p w14:paraId="53096E5C" w14:textId="77777777" w:rsidR="00C30C0B" w:rsidRPr="00700397" w:rsidRDefault="00C30C0B" w:rsidP="00217804">
            <w:pPr>
              <w:tabs>
                <w:tab w:val="left" w:pos="851"/>
              </w:tabs>
              <w:spacing w:after="120"/>
              <w:jc w:val="both"/>
              <w:rPr>
                <w:rFonts w:ascii="Arial" w:hAnsi="Arial" w:cs="Arial"/>
                <w:b/>
                <w:i/>
                <w:sz w:val="22"/>
                <w:szCs w:val="22"/>
              </w:rPr>
            </w:pPr>
            <w:r w:rsidRPr="00700397">
              <w:rPr>
                <w:rFonts w:ascii="Arial" w:hAnsi="Arial" w:cs="Arial"/>
                <w:noProof/>
              </w:rPr>
              <w:drawing>
                <wp:anchor distT="0" distB="0" distL="114300" distR="114300" simplePos="0" relativeHeight="251669504" behindDoc="0" locked="0" layoutInCell="1" allowOverlap="1" wp14:anchorId="0CE7E74C" wp14:editId="07AF3494">
                  <wp:simplePos x="0" y="0"/>
                  <wp:positionH relativeFrom="column">
                    <wp:posOffset>64773</wp:posOffset>
                  </wp:positionH>
                  <wp:positionV relativeFrom="paragraph">
                    <wp:posOffset>137409</wp:posOffset>
                  </wp:positionV>
                  <wp:extent cx="2285554" cy="2036363"/>
                  <wp:effectExtent l="0" t="0" r="635" b="254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5554" cy="2036363"/>
                          </a:xfrm>
                          <a:prstGeom prst="rect">
                            <a:avLst/>
                          </a:prstGeom>
                        </pic:spPr>
                      </pic:pic>
                    </a:graphicData>
                  </a:graphic>
                  <wp14:sizeRelH relativeFrom="page">
                    <wp14:pctWidth>0</wp14:pctWidth>
                  </wp14:sizeRelH>
                  <wp14:sizeRelV relativeFrom="page">
                    <wp14:pctHeight>0</wp14:pctHeight>
                  </wp14:sizeRelV>
                </wp:anchor>
              </w:drawing>
            </w:r>
          </w:p>
        </w:tc>
      </w:tr>
    </w:tbl>
    <w:p w14:paraId="2687437E" w14:textId="77777777" w:rsidR="00C30C0B" w:rsidRPr="00700397" w:rsidRDefault="00C30C0B" w:rsidP="00217804">
      <w:pPr>
        <w:tabs>
          <w:tab w:val="left" w:pos="851"/>
        </w:tabs>
        <w:spacing w:after="120"/>
        <w:ind w:left="851"/>
        <w:jc w:val="both"/>
        <w:rPr>
          <w:rFonts w:ascii="Arial" w:hAnsi="Arial" w:cs="Arial"/>
          <w:b/>
          <w:i/>
          <w:sz w:val="22"/>
          <w:szCs w:val="22"/>
        </w:rPr>
      </w:pPr>
    </w:p>
    <w:p w14:paraId="2E34F2FE" w14:textId="77777777" w:rsidR="001367A8" w:rsidRPr="00700397" w:rsidRDefault="001367A8" w:rsidP="001367A8">
      <w:pPr>
        <w:tabs>
          <w:tab w:val="left" w:pos="851"/>
        </w:tabs>
        <w:spacing w:after="120"/>
        <w:jc w:val="both"/>
        <w:rPr>
          <w:rFonts w:ascii="Arial" w:hAnsi="Arial" w:cs="Arial"/>
          <w:b/>
          <w:i/>
          <w:sz w:val="22"/>
          <w:szCs w:val="22"/>
        </w:rPr>
      </w:pPr>
      <w:r w:rsidRPr="00700397">
        <w:rPr>
          <w:rFonts w:ascii="Arial" w:hAnsi="Arial" w:cs="Arial"/>
          <w:b/>
          <w:i/>
          <w:sz w:val="22"/>
          <w:szCs w:val="22"/>
        </w:rPr>
        <w:t>3.12</w:t>
      </w:r>
      <w:r w:rsidRPr="00700397">
        <w:rPr>
          <w:rFonts w:ascii="Arial" w:hAnsi="Arial" w:cs="Arial"/>
          <w:b/>
          <w:i/>
          <w:sz w:val="22"/>
          <w:szCs w:val="22"/>
        </w:rPr>
        <w:tab/>
        <w:t>Prüfungen</w:t>
      </w:r>
      <w:r w:rsidR="0070320D" w:rsidRPr="00700397">
        <w:rPr>
          <w:rFonts w:ascii="Arial" w:hAnsi="Arial" w:cs="Arial"/>
          <w:b/>
          <w:i/>
          <w:sz w:val="22"/>
          <w:szCs w:val="22"/>
        </w:rPr>
        <w:t xml:space="preserve"> und Nachweise</w:t>
      </w:r>
    </w:p>
    <w:p w14:paraId="405AD948" w14:textId="77777777" w:rsidR="00217804" w:rsidRPr="00700397" w:rsidRDefault="00217804" w:rsidP="00217804">
      <w:pPr>
        <w:spacing w:after="120"/>
        <w:ind w:left="851" w:hanging="851"/>
        <w:jc w:val="both"/>
        <w:rPr>
          <w:rFonts w:ascii="Arial" w:hAnsi="Arial" w:cs="Arial"/>
          <w:sz w:val="22"/>
          <w:szCs w:val="22"/>
        </w:rPr>
      </w:pPr>
      <w:r w:rsidRPr="00700397">
        <w:rPr>
          <w:rFonts w:ascii="Arial" w:hAnsi="Arial" w:cs="Arial"/>
          <w:sz w:val="22"/>
          <w:szCs w:val="22"/>
        </w:rPr>
        <w:t>3.12.1</w:t>
      </w:r>
      <w:r w:rsidRPr="00700397">
        <w:rPr>
          <w:rFonts w:ascii="Arial" w:hAnsi="Arial" w:cs="Arial"/>
          <w:sz w:val="22"/>
          <w:szCs w:val="22"/>
        </w:rPr>
        <w:tab/>
        <w:t>Allgemein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217804" w:rsidRPr="00700397" w14:paraId="4952F1A6" w14:textId="77777777" w:rsidTr="00C12852">
        <w:tc>
          <w:tcPr>
            <w:tcW w:w="8222" w:type="dxa"/>
          </w:tcPr>
          <w:p w14:paraId="784E8548" w14:textId="77777777" w:rsidR="00217804" w:rsidRPr="00700397" w:rsidRDefault="00217804" w:rsidP="00217804">
            <w:pPr>
              <w:tabs>
                <w:tab w:val="left" w:pos="0"/>
              </w:tabs>
              <w:spacing w:after="120"/>
              <w:jc w:val="both"/>
              <w:rPr>
                <w:rFonts w:ascii="Arial" w:hAnsi="Arial" w:cs="Arial"/>
                <w:sz w:val="22"/>
                <w:szCs w:val="22"/>
              </w:rPr>
            </w:pPr>
            <w:r w:rsidRPr="00700397">
              <w:rPr>
                <w:rFonts w:ascii="Arial" w:hAnsi="Arial" w:cs="Arial"/>
                <w:sz w:val="22"/>
                <w:szCs w:val="22"/>
              </w:rPr>
              <w:t>Alle die in den z.Zt. der Angebotsabgabe gültigen DIN-No</w:t>
            </w:r>
            <w:r w:rsidR="000E439B" w:rsidRPr="00700397">
              <w:rPr>
                <w:rFonts w:ascii="Arial" w:hAnsi="Arial" w:cs="Arial"/>
                <w:sz w:val="22"/>
                <w:szCs w:val="22"/>
              </w:rPr>
              <w:t xml:space="preserve">rmen und weiterer Vorschriften </w:t>
            </w:r>
            <w:r w:rsidRPr="00700397">
              <w:rPr>
                <w:rFonts w:ascii="Arial" w:hAnsi="Arial" w:cs="Arial"/>
                <w:sz w:val="22"/>
                <w:szCs w:val="22"/>
              </w:rPr>
              <w:t>vorgesehenen Prüfungen (Eignungs-, Eigenüberwachungs-, Kontrollprüfungen usw.) sind vom AN durchzuführen und dem AG vorzulegen.</w:t>
            </w:r>
          </w:p>
          <w:p w14:paraId="775C0B19" w14:textId="77777777" w:rsidR="00217804" w:rsidRPr="00700397" w:rsidRDefault="00217804" w:rsidP="00217804">
            <w:pPr>
              <w:tabs>
                <w:tab w:val="left" w:pos="0"/>
              </w:tabs>
              <w:spacing w:after="120"/>
              <w:jc w:val="both"/>
              <w:rPr>
                <w:rFonts w:ascii="Arial" w:hAnsi="Arial" w:cs="Arial"/>
                <w:b/>
                <w:sz w:val="22"/>
                <w:szCs w:val="22"/>
              </w:rPr>
            </w:pPr>
            <w:r w:rsidRPr="00700397">
              <w:rPr>
                <w:rFonts w:ascii="Arial" w:hAnsi="Arial" w:cs="Arial"/>
                <w:b/>
                <w:sz w:val="22"/>
                <w:szCs w:val="22"/>
              </w:rPr>
              <w:t>Eignungsprüfungen / Eigenüberwachungsprüfungen</w:t>
            </w:r>
          </w:p>
          <w:p w14:paraId="2122A64F" w14:textId="77777777" w:rsidR="00217804" w:rsidRPr="00700397" w:rsidRDefault="00217804" w:rsidP="00217804">
            <w:pPr>
              <w:tabs>
                <w:tab w:val="left" w:pos="0"/>
              </w:tabs>
              <w:spacing w:after="120"/>
              <w:jc w:val="both"/>
              <w:rPr>
                <w:rFonts w:ascii="Arial" w:hAnsi="Arial" w:cs="Arial"/>
                <w:sz w:val="22"/>
                <w:szCs w:val="22"/>
              </w:rPr>
            </w:pPr>
            <w:r w:rsidRPr="00700397">
              <w:rPr>
                <w:rFonts w:ascii="Arial" w:hAnsi="Arial" w:cs="Arial"/>
                <w:sz w:val="22"/>
                <w:szCs w:val="22"/>
              </w:rPr>
              <w:t>Eignungsprüfungen, Prüfzeugnisse usw. sowie zugehörige Zulassungsbescheide, Bescheinigungen, ggf. Ausführungsanweisungen und dgl. für die zum Einbau vorgesehenen Baustoffe werden dem AG rechtzeitig vor Einbau in 1-facher Ausfertigung zur Genehmigung vorgelegt. Eine Ausfertigung der Protokolle ggf. zugehöriger Messungen sowie Prüfzeugnisse der im Rahmen der Eigenüberwachung erforderlichen Güteprüfungen usw. werden dem AG, wenn nichts anderes vereinbart ist, einfach vorgelegt.</w:t>
            </w:r>
          </w:p>
        </w:tc>
      </w:tr>
    </w:tbl>
    <w:p w14:paraId="0E0D5C0D" w14:textId="77777777" w:rsidR="00217804" w:rsidRPr="00700397" w:rsidRDefault="00217804" w:rsidP="00217804">
      <w:pPr>
        <w:tabs>
          <w:tab w:val="left" w:pos="851"/>
        </w:tabs>
        <w:spacing w:after="120"/>
        <w:ind w:left="851"/>
        <w:jc w:val="both"/>
        <w:rPr>
          <w:rFonts w:ascii="Arial" w:hAnsi="Arial" w:cs="Arial"/>
          <w:b/>
          <w:i/>
          <w:sz w:val="22"/>
          <w:szCs w:val="22"/>
        </w:rPr>
      </w:pPr>
    </w:p>
    <w:p w14:paraId="31912408" w14:textId="77777777" w:rsidR="006C2CB8" w:rsidRPr="00700397" w:rsidRDefault="006C2CB8" w:rsidP="001367A8">
      <w:pPr>
        <w:tabs>
          <w:tab w:val="left" w:pos="851"/>
        </w:tabs>
        <w:spacing w:after="120"/>
        <w:jc w:val="both"/>
        <w:rPr>
          <w:rFonts w:ascii="Arial" w:hAnsi="Arial" w:cs="Arial"/>
          <w:sz w:val="22"/>
          <w:szCs w:val="22"/>
        </w:rPr>
      </w:pPr>
      <w:r w:rsidRPr="00700397">
        <w:rPr>
          <w:rFonts w:ascii="Arial" w:hAnsi="Arial" w:cs="Arial"/>
          <w:sz w:val="22"/>
          <w:szCs w:val="22"/>
        </w:rPr>
        <w:t>3.12.</w:t>
      </w:r>
      <w:r w:rsidR="00BA1795" w:rsidRPr="00700397">
        <w:rPr>
          <w:rFonts w:ascii="Arial" w:hAnsi="Arial" w:cs="Arial"/>
          <w:sz w:val="22"/>
          <w:szCs w:val="22"/>
        </w:rPr>
        <w:t>2</w:t>
      </w:r>
      <w:r w:rsidRPr="00700397">
        <w:rPr>
          <w:rFonts w:ascii="Arial" w:hAnsi="Arial" w:cs="Arial"/>
          <w:sz w:val="22"/>
          <w:szCs w:val="22"/>
        </w:rPr>
        <w:tab/>
        <w:t>Kontrollprüfungen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70320D" w:rsidRPr="00700397" w14:paraId="48DC5872" w14:textId="77777777" w:rsidTr="000E5A4E">
        <w:tc>
          <w:tcPr>
            <w:tcW w:w="8222" w:type="dxa"/>
          </w:tcPr>
          <w:p w14:paraId="2820216C" w14:textId="77777777" w:rsidR="0070320D" w:rsidRPr="00700397" w:rsidRDefault="00130FFF" w:rsidP="00130FFF">
            <w:pPr>
              <w:tabs>
                <w:tab w:val="left" w:pos="0"/>
              </w:tabs>
              <w:spacing w:after="120"/>
              <w:jc w:val="both"/>
              <w:rPr>
                <w:rFonts w:ascii="Arial" w:hAnsi="Arial" w:cs="Arial"/>
                <w:sz w:val="22"/>
                <w:szCs w:val="22"/>
              </w:rPr>
            </w:pPr>
            <w:r w:rsidRPr="00700397">
              <w:rPr>
                <w:rFonts w:ascii="Arial" w:hAnsi="Arial" w:cs="Arial"/>
                <w:sz w:val="22"/>
                <w:szCs w:val="22"/>
              </w:rPr>
              <w:lastRenderedPageBreak/>
              <w:t>Die Kosten der Kontrollprüfungen</w:t>
            </w:r>
            <w:r w:rsidR="00D92FFC" w:rsidRPr="00700397">
              <w:rPr>
                <w:rFonts w:ascii="Arial" w:hAnsi="Arial" w:cs="Arial"/>
                <w:sz w:val="22"/>
                <w:szCs w:val="22"/>
              </w:rPr>
              <w:t xml:space="preserve"> </w:t>
            </w:r>
            <w:r w:rsidRPr="00700397">
              <w:rPr>
                <w:rFonts w:ascii="Arial" w:hAnsi="Arial" w:cs="Arial"/>
                <w:sz w:val="22"/>
                <w:szCs w:val="22"/>
              </w:rPr>
              <w:t>trägt der Auftraggeber. Werden durch zusätzliche Kontrollprüfungen Mängel bestätigt, so trägt der Auftragnehmer die entsprechenden Kosten.</w:t>
            </w:r>
          </w:p>
          <w:p w14:paraId="73AEEFE4" w14:textId="77777777" w:rsidR="00130FFF" w:rsidRPr="00700397" w:rsidRDefault="00130FFF" w:rsidP="00130FFF">
            <w:pPr>
              <w:tabs>
                <w:tab w:val="left" w:pos="0"/>
              </w:tabs>
              <w:spacing w:after="120"/>
              <w:jc w:val="both"/>
              <w:rPr>
                <w:rFonts w:ascii="Arial" w:hAnsi="Arial" w:cs="Arial"/>
                <w:sz w:val="22"/>
                <w:szCs w:val="22"/>
              </w:rPr>
            </w:pPr>
            <w:r w:rsidRPr="00700397">
              <w:rPr>
                <w:rFonts w:ascii="Arial" w:hAnsi="Arial" w:cs="Arial"/>
                <w:sz w:val="22"/>
                <w:szCs w:val="22"/>
              </w:rPr>
              <w:t xml:space="preserve">Die Schiedsuntersuchungen sind Wiederholungen der Kontrollprüfungen. Sie werden dann durchgeführt, wenn einer der Vertragspartner Zweifel an der Richtigkeit der </w:t>
            </w:r>
            <w:r w:rsidR="00EA294F" w:rsidRPr="00700397">
              <w:rPr>
                <w:rFonts w:ascii="Arial" w:hAnsi="Arial" w:cs="Arial"/>
                <w:sz w:val="22"/>
                <w:szCs w:val="22"/>
              </w:rPr>
              <w:t>Ergebnisse hat. Das Ergebnis der</w:t>
            </w:r>
            <w:r w:rsidRPr="00700397">
              <w:rPr>
                <w:rFonts w:ascii="Arial" w:hAnsi="Arial" w:cs="Arial"/>
                <w:sz w:val="22"/>
                <w:szCs w:val="22"/>
              </w:rPr>
              <w:t xml:space="preserve"> Schiedsuntersuchung tritt an die Stelle des Ergebnisses der vorher durchgeführten Kontrolluntersuchung. </w:t>
            </w:r>
          </w:p>
          <w:p w14:paraId="1935FEDB" w14:textId="77777777" w:rsidR="00ED5E2B" w:rsidRPr="00700397" w:rsidRDefault="00ED5E2B" w:rsidP="00ED5E2B">
            <w:pPr>
              <w:outlineLvl w:val="0"/>
              <w:rPr>
                <w:rFonts w:ascii="Arial" w:hAnsi="Arial" w:cs="Arial"/>
                <w:sz w:val="22"/>
                <w:szCs w:val="22"/>
                <w:u w:val="single"/>
              </w:rPr>
            </w:pPr>
            <w:r w:rsidRPr="00700397">
              <w:rPr>
                <w:rFonts w:ascii="Arial" w:hAnsi="Arial" w:cs="Arial"/>
                <w:sz w:val="22"/>
                <w:szCs w:val="22"/>
                <w:u w:val="single"/>
              </w:rPr>
              <w:t>Kontrollprüfungen (Ingenieurbauwerke)</w:t>
            </w:r>
          </w:p>
          <w:p w14:paraId="477EE94E" w14:textId="77777777" w:rsidR="00ED5E2B" w:rsidRPr="00700397" w:rsidRDefault="00ED5E2B" w:rsidP="00ED5E2B">
            <w:pPr>
              <w:rPr>
                <w:rFonts w:ascii="Arial" w:hAnsi="Arial" w:cs="Arial"/>
                <w:sz w:val="22"/>
                <w:szCs w:val="22"/>
              </w:rPr>
            </w:pPr>
          </w:p>
          <w:p w14:paraId="6AC935B1" w14:textId="77777777" w:rsidR="00ED5E2B" w:rsidRPr="00700397" w:rsidRDefault="00ED5E2B" w:rsidP="00ED5E2B">
            <w:pPr>
              <w:rPr>
                <w:rFonts w:ascii="Arial" w:hAnsi="Arial" w:cs="Arial"/>
                <w:sz w:val="22"/>
                <w:szCs w:val="22"/>
              </w:rPr>
            </w:pPr>
            <w:r w:rsidRPr="00700397">
              <w:rPr>
                <w:rFonts w:ascii="Arial" w:hAnsi="Arial" w:cs="Arial"/>
                <w:sz w:val="22"/>
                <w:szCs w:val="22"/>
              </w:rPr>
              <w:t>Beton, Stahlbeton</w:t>
            </w:r>
          </w:p>
          <w:p w14:paraId="441DB7C5" w14:textId="77777777" w:rsidR="00ED5E2B" w:rsidRPr="00700397" w:rsidRDefault="00ED5E2B" w:rsidP="00ED5E2B">
            <w:pPr>
              <w:rPr>
                <w:rFonts w:ascii="Arial" w:hAnsi="Arial" w:cs="Arial"/>
                <w:sz w:val="22"/>
                <w:szCs w:val="22"/>
              </w:rPr>
            </w:pPr>
            <w:r w:rsidRPr="00700397">
              <w:rPr>
                <w:rFonts w:ascii="Arial" w:hAnsi="Arial" w:cs="Arial"/>
                <w:sz w:val="22"/>
                <w:szCs w:val="22"/>
              </w:rPr>
              <w:t>Leistungen der Überwachung des Einbaus von Beton der Überwachungsklassen 2 und 3 durch anerkannte Prüfstellen werden nicht gesondert vergütet. Siehe auch Ziffer 3.5 dieser Baubeschreibung.</w:t>
            </w:r>
          </w:p>
          <w:p w14:paraId="431FCCC5" w14:textId="77777777" w:rsidR="00ED5E2B" w:rsidRPr="00700397" w:rsidRDefault="00ED5E2B" w:rsidP="00ED5E2B">
            <w:pPr>
              <w:rPr>
                <w:rFonts w:ascii="Arial" w:hAnsi="Arial" w:cs="Arial"/>
                <w:sz w:val="22"/>
                <w:szCs w:val="22"/>
              </w:rPr>
            </w:pPr>
            <w:r w:rsidRPr="00700397">
              <w:rPr>
                <w:rFonts w:ascii="Arial" w:hAnsi="Arial" w:cs="Arial"/>
                <w:sz w:val="22"/>
                <w:szCs w:val="22"/>
              </w:rPr>
              <w:t>Die Erstprüfung der verwendeten und genehmigten Betonsorten darf bei Betonierbeginn nicht älter als drei Monate sein, sofern nicht eine stetige Herstellung nachgewiesen wird, die nicht länger als drei Monate unterbrochen ist.</w:t>
            </w:r>
          </w:p>
          <w:p w14:paraId="35FF70FE" w14:textId="77777777" w:rsidR="00ED5E2B" w:rsidRPr="00700397" w:rsidRDefault="00ED5E2B" w:rsidP="00ED5E2B">
            <w:pPr>
              <w:rPr>
                <w:rFonts w:ascii="Arial" w:hAnsi="Arial" w:cs="Arial"/>
                <w:sz w:val="22"/>
                <w:szCs w:val="22"/>
              </w:rPr>
            </w:pPr>
          </w:p>
          <w:p w14:paraId="239E886E" w14:textId="77777777" w:rsidR="00ED5E2B" w:rsidRPr="00700397" w:rsidRDefault="00ED5E2B" w:rsidP="00ED5E2B">
            <w:pPr>
              <w:rPr>
                <w:rFonts w:ascii="Arial" w:hAnsi="Arial" w:cs="Arial"/>
                <w:sz w:val="22"/>
                <w:szCs w:val="22"/>
              </w:rPr>
            </w:pPr>
            <w:r w:rsidRPr="00700397">
              <w:rPr>
                <w:rFonts w:ascii="Arial" w:hAnsi="Arial" w:cs="Arial"/>
                <w:sz w:val="22"/>
                <w:szCs w:val="22"/>
              </w:rPr>
              <w:t>Stahl</w:t>
            </w:r>
          </w:p>
          <w:p w14:paraId="13E4BABB" w14:textId="77777777" w:rsidR="00ED5E2B" w:rsidRPr="00700397" w:rsidRDefault="00ED5E2B" w:rsidP="005065F0">
            <w:pPr>
              <w:rPr>
                <w:rFonts w:ascii="Arial" w:hAnsi="Arial" w:cs="Arial"/>
                <w:sz w:val="22"/>
                <w:szCs w:val="22"/>
              </w:rPr>
            </w:pPr>
            <w:r w:rsidRPr="00700397">
              <w:rPr>
                <w:rFonts w:ascii="Arial" w:hAnsi="Arial" w:cs="Arial"/>
                <w:sz w:val="22"/>
                <w:szCs w:val="22"/>
              </w:rPr>
              <w:t>Die Werke, in denen die Fertigung der Metallteile und des Korrosionsschutzes erfolgt, hat der AN dem AG innerhalb von 14 Kalendertagen nach Zuschlagserteilung schriftlich und verbindlich mitzuteilen. Sollte sich der Aufwand für die Kontrollprüfungen durch Verschulden des AN nachweislich erhöhen, so sind die dadurch entstandenen Mehrkosten durch den AN zu tragen.</w:t>
            </w:r>
          </w:p>
        </w:tc>
      </w:tr>
    </w:tbl>
    <w:p w14:paraId="4839F650" w14:textId="77777777" w:rsidR="0070320D" w:rsidRPr="00700397" w:rsidRDefault="0070320D" w:rsidP="00BA1795">
      <w:pPr>
        <w:tabs>
          <w:tab w:val="left" w:pos="851"/>
        </w:tabs>
        <w:spacing w:after="120"/>
        <w:ind w:left="851"/>
        <w:jc w:val="both"/>
        <w:rPr>
          <w:rFonts w:ascii="Arial" w:hAnsi="Arial" w:cs="Arial"/>
          <w:b/>
          <w:i/>
          <w:sz w:val="22"/>
          <w:szCs w:val="22"/>
        </w:rPr>
      </w:pPr>
    </w:p>
    <w:p w14:paraId="72AB404A" w14:textId="77777777" w:rsidR="001367A8" w:rsidRPr="00700397" w:rsidRDefault="001367A8" w:rsidP="00BA43F0">
      <w:pPr>
        <w:tabs>
          <w:tab w:val="left" w:pos="851"/>
        </w:tabs>
        <w:spacing w:after="120"/>
        <w:ind w:left="851" w:hanging="851"/>
        <w:jc w:val="both"/>
        <w:rPr>
          <w:rFonts w:ascii="Arial" w:hAnsi="Arial" w:cs="Arial"/>
          <w:b/>
          <w:i/>
          <w:sz w:val="22"/>
          <w:szCs w:val="22"/>
        </w:rPr>
      </w:pPr>
      <w:r w:rsidRPr="00700397">
        <w:rPr>
          <w:rFonts w:ascii="Arial" w:hAnsi="Arial" w:cs="Arial"/>
          <w:b/>
          <w:i/>
          <w:sz w:val="22"/>
          <w:szCs w:val="22"/>
        </w:rPr>
        <w:t>3.13</w:t>
      </w:r>
      <w:r w:rsidRPr="00700397">
        <w:rPr>
          <w:rFonts w:ascii="Arial" w:hAnsi="Arial" w:cs="Arial"/>
          <w:b/>
          <w:i/>
          <w:sz w:val="22"/>
          <w:szCs w:val="22"/>
        </w:rPr>
        <w:tab/>
      </w:r>
      <w:r w:rsidRPr="00700397">
        <w:rPr>
          <w:rFonts w:ascii="Arial" w:hAnsi="Arial" w:cs="Arial"/>
          <w:b/>
          <w:i/>
          <w:caps/>
          <w:sz w:val="22"/>
          <w:szCs w:val="22"/>
        </w:rPr>
        <w:t>Zusammenfassende Ang</w:t>
      </w:r>
      <w:r w:rsidR="00EA294F" w:rsidRPr="00700397">
        <w:rPr>
          <w:rFonts w:ascii="Arial" w:hAnsi="Arial" w:cs="Arial"/>
          <w:b/>
          <w:i/>
          <w:caps/>
          <w:sz w:val="22"/>
          <w:szCs w:val="22"/>
        </w:rPr>
        <w:t>a</w:t>
      </w:r>
      <w:r w:rsidRPr="00700397">
        <w:rPr>
          <w:rFonts w:ascii="Arial" w:hAnsi="Arial" w:cs="Arial"/>
          <w:b/>
          <w:i/>
          <w:caps/>
          <w:sz w:val="22"/>
          <w:szCs w:val="22"/>
        </w:rPr>
        <w:t>ben für die Erarbeitung des Sicherheits- und Gesundheits</w:t>
      </w:r>
      <w:r w:rsidR="00FC0241" w:rsidRPr="00700397">
        <w:rPr>
          <w:rFonts w:ascii="Arial" w:hAnsi="Arial" w:cs="Arial"/>
          <w:b/>
          <w:i/>
          <w:caps/>
          <w:sz w:val="22"/>
          <w:szCs w:val="22"/>
        </w:rPr>
        <w:t>-</w:t>
      </w:r>
      <w:r w:rsidRPr="00700397">
        <w:rPr>
          <w:rFonts w:ascii="Arial" w:hAnsi="Arial" w:cs="Arial"/>
          <w:b/>
          <w:i/>
          <w:caps/>
          <w:sz w:val="22"/>
          <w:szCs w:val="22"/>
        </w:rPr>
        <w:t>schutzplanes (Sige-Plan)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C12852" w:rsidRPr="00700397" w14:paraId="04FF6917" w14:textId="77777777" w:rsidTr="00C12852">
        <w:tc>
          <w:tcPr>
            <w:tcW w:w="8222" w:type="dxa"/>
          </w:tcPr>
          <w:p w14:paraId="2ECE3FEF" w14:textId="77777777" w:rsidR="00C12852" w:rsidRPr="00700397" w:rsidRDefault="00C12852" w:rsidP="00C12852">
            <w:pPr>
              <w:rPr>
                <w:rFonts w:ascii="Arial" w:hAnsi="Arial" w:cs="Arial"/>
                <w:sz w:val="22"/>
                <w:szCs w:val="22"/>
              </w:rPr>
            </w:pPr>
            <w:r w:rsidRPr="00700397">
              <w:rPr>
                <w:rFonts w:ascii="Arial" w:hAnsi="Arial" w:cs="Arial"/>
                <w:sz w:val="22"/>
                <w:szCs w:val="22"/>
              </w:rPr>
              <w:t>Vom Auftragnehmer sind nachfolgende Aufgaben, Leistungen und Unterlagen gemäß der Baustellenverordnung (BaustellV) vom 10. Juni 1998 zu erbringen:</w:t>
            </w:r>
          </w:p>
          <w:p w14:paraId="397780C7" w14:textId="77777777" w:rsidR="00C12852" w:rsidRPr="00700397" w:rsidRDefault="00C12852" w:rsidP="00C12852">
            <w:pPr>
              <w:rPr>
                <w:rFonts w:ascii="Arial" w:hAnsi="Arial" w:cs="Arial"/>
                <w:sz w:val="22"/>
                <w:szCs w:val="22"/>
              </w:rPr>
            </w:pPr>
          </w:p>
          <w:p w14:paraId="38941AAD" w14:textId="77777777" w:rsidR="00C12852" w:rsidRPr="00700397" w:rsidRDefault="00C12852" w:rsidP="00C12852">
            <w:pPr>
              <w:jc w:val="both"/>
              <w:rPr>
                <w:rFonts w:ascii="Arial" w:hAnsi="Arial" w:cs="Arial"/>
                <w:b/>
                <w:sz w:val="22"/>
                <w:szCs w:val="22"/>
                <w:u w:val="single"/>
              </w:rPr>
            </w:pPr>
            <w:r w:rsidRPr="00700397">
              <w:rPr>
                <w:rFonts w:ascii="Arial" w:hAnsi="Arial" w:cs="Arial"/>
                <w:b/>
                <w:sz w:val="22"/>
                <w:szCs w:val="22"/>
                <w:u w:val="single"/>
              </w:rPr>
              <w:t>Baustellenverordnung</w:t>
            </w:r>
          </w:p>
          <w:p w14:paraId="24D02429" w14:textId="77777777" w:rsidR="00C12852" w:rsidRPr="00700397" w:rsidRDefault="00C12852" w:rsidP="00C12852">
            <w:pPr>
              <w:rPr>
                <w:rFonts w:ascii="Arial" w:hAnsi="Arial" w:cs="Arial"/>
                <w:sz w:val="22"/>
                <w:szCs w:val="22"/>
              </w:rPr>
            </w:pPr>
            <w:r w:rsidRPr="00700397">
              <w:rPr>
                <w:rFonts w:ascii="Arial" w:hAnsi="Arial" w:cs="Arial"/>
                <w:sz w:val="22"/>
                <w:szCs w:val="22"/>
              </w:rPr>
              <w:t>Am 1</w:t>
            </w:r>
            <w:r w:rsidR="00D629B1" w:rsidRPr="00700397">
              <w:rPr>
                <w:rFonts w:ascii="Arial" w:hAnsi="Arial" w:cs="Arial"/>
                <w:sz w:val="22"/>
                <w:szCs w:val="22"/>
              </w:rPr>
              <w:t>0</w:t>
            </w:r>
            <w:r w:rsidRPr="00700397">
              <w:rPr>
                <w:rFonts w:ascii="Arial" w:hAnsi="Arial" w:cs="Arial"/>
                <w:sz w:val="22"/>
                <w:szCs w:val="22"/>
              </w:rPr>
              <w:t>. Juli 1998 ist die Verordnung über Sicherheit und Gesundheitsschutz auf Baustellen (Baustellenverordnung – BaustellV –) in Kraft getreten. Diese überträgt die EG-Richtlinie 92/57/EWG in deutsches Recht. Sie ist auf der Grundlage des § 19 des Arbeitsschutzgesetzes vom 7. August 1996 erlassen worden. Die Baustellenverordnung dient gemäß § 1, Abs. 1 BaustellV der wesentlichen Verbesserung von Sicherheit und Gesundheitsschutz der Beschäftigten auf Baustellen.</w:t>
            </w:r>
          </w:p>
          <w:p w14:paraId="6007ED0B" w14:textId="77777777" w:rsidR="00C12852" w:rsidRPr="00700397" w:rsidRDefault="00C12852" w:rsidP="00C12852">
            <w:pPr>
              <w:rPr>
                <w:rFonts w:ascii="Arial" w:hAnsi="Arial" w:cs="Arial"/>
                <w:sz w:val="22"/>
                <w:szCs w:val="22"/>
              </w:rPr>
            </w:pPr>
          </w:p>
          <w:p w14:paraId="2B1DA905" w14:textId="77777777" w:rsidR="00C12852" w:rsidRPr="00700397" w:rsidRDefault="00C12852" w:rsidP="00C12852">
            <w:pPr>
              <w:rPr>
                <w:rFonts w:ascii="Arial" w:hAnsi="Arial" w:cs="Arial"/>
                <w:sz w:val="22"/>
                <w:szCs w:val="22"/>
              </w:rPr>
            </w:pPr>
            <w:r w:rsidRPr="00700397">
              <w:rPr>
                <w:rFonts w:ascii="Arial" w:hAnsi="Arial" w:cs="Arial"/>
                <w:sz w:val="22"/>
                <w:szCs w:val="22"/>
              </w:rPr>
              <w:t>Bestehende Rechtsvorschriften (z.B. UVV´en, ArbSchG, AsiG, etc.) bleiben durch die Einführung der Baustellenverordnung unberührt bestehen.</w:t>
            </w:r>
          </w:p>
          <w:p w14:paraId="2BE9FF7B" w14:textId="77777777" w:rsidR="00C12852" w:rsidRPr="00700397" w:rsidRDefault="00C12852" w:rsidP="00C12852">
            <w:pPr>
              <w:rPr>
                <w:rFonts w:ascii="Arial" w:hAnsi="Arial" w:cs="Arial"/>
                <w:sz w:val="22"/>
                <w:szCs w:val="22"/>
              </w:rPr>
            </w:pPr>
          </w:p>
          <w:p w14:paraId="4AFAE348" w14:textId="77777777" w:rsidR="00C12852" w:rsidRPr="00700397" w:rsidRDefault="00C12852" w:rsidP="00C12852">
            <w:pPr>
              <w:jc w:val="both"/>
              <w:rPr>
                <w:rFonts w:ascii="Arial" w:hAnsi="Arial" w:cs="Arial"/>
                <w:b/>
                <w:sz w:val="22"/>
                <w:szCs w:val="22"/>
                <w:u w:val="single"/>
              </w:rPr>
            </w:pPr>
            <w:r w:rsidRPr="00700397">
              <w:rPr>
                <w:rFonts w:ascii="Arial" w:hAnsi="Arial" w:cs="Arial"/>
                <w:b/>
                <w:sz w:val="22"/>
                <w:szCs w:val="22"/>
                <w:u w:val="single"/>
              </w:rPr>
              <w:t>Sicherheits- und Gesundheitsschutzkoordinator</w:t>
            </w:r>
          </w:p>
          <w:p w14:paraId="15EE1395" w14:textId="77777777" w:rsidR="00C12852" w:rsidRPr="00700397" w:rsidRDefault="00C12852" w:rsidP="00C12852">
            <w:pPr>
              <w:rPr>
                <w:rFonts w:ascii="Arial" w:hAnsi="Arial" w:cs="Arial"/>
                <w:sz w:val="22"/>
                <w:szCs w:val="22"/>
              </w:rPr>
            </w:pPr>
            <w:r w:rsidRPr="00700397">
              <w:rPr>
                <w:rFonts w:ascii="Arial" w:hAnsi="Arial" w:cs="Arial"/>
                <w:sz w:val="22"/>
                <w:szCs w:val="22"/>
              </w:rPr>
              <w:t>Gemäß § 3 BaustellV hat der Auftraggeber (Bauherr) einen Sicherheits- und Gesundheitsschutz-koordinator (SiGeKo) zu stellen.</w:t>
            </w:r>
          </w:p>
          <w:p w14:paraId="6971E71C" w14:textId="77777777" w:rsidR="00C12852" w:rsidRPr="00700397" w:rsidRDefault="00C12852" w:rsidP="00C12852">
            <w:pPr>
              <w:rPr>
                <w:rFonts w:ascii="Arial" w:hAnsi="Arial" w:cs="Arial"/>
                <w:sz w:val="22"/>
                <w:szCs w:val="22"/>
              </w:rPr>
            </w:pPr>
            <w:r w:rsidRPr="00700397">
              <w:rPr>
                <w:rFonts w:ascii="Arial" w:hAnsi="Arial" w:cs="Arial"/>
                <w:sz w:val="22"/>
                <w:szCs w:val="22"/>
              </w:rPr>
              <w:t>Diese Aufgaben werden dem AN übertragen.</w:t>
            </w:r>
          </w:p>
          <w:p w14:paraId="51BC0EEA" w14:textId="77777777" w:rsidR="00C12852" w:rsidRPr="00700397" w:rsidRDefault="00C12852" w:rsidP="00C12852">
            <w:pPr>
              <w:rPr>
                <w:rFonts w:ascii="Arial" w:hAnsi="Arial" w:cs="Arial"/>
                <w:sz w:val="22"/>
                <w:szCs w:val="22"/>
              </w:rPr>
            </w:pPr>
            <w:r w:rsidRPr="00700397">
              <w:rPr>
                <w:rFonts w:ascii="Arial" w:hAnsi="Arial" w:cs="Arial"/>
                <w:sz w:val="22"/>
                <w:szCs w:val="22"/>
              </w:rPr>
              <w:t>Die Vergütung erfolgt</w:t>
            </w:r>
            <w:r w:rsidR="00D629B1" w:rsidRPr="00700397">
              <w:rPr>
                <w:rFonts w:ascii="Arial" w:hAnsi="Arial" w:cs="Arial"/>
                <w:sz w:val="22"/>
                <w:szCs w:val="22"/>
              </w:rPr>
              <w:t xml:space="preserve"> entsprechend den Angaben im LV bzw. sind in den Positionen zu berücksichtigen.</w:t>
            </w:r>
            <w:r w:rsidR="00BA43F0" w:rsidRPr="00700397">
              <w:rPr>
                <w:rFonts w:ascii="Arial" w:hAnsi="Arial" w:cs="Arial"/>
                <w:sz w:val="22"/>
                <w:szCs w:val="22"/>
              </w:rPr>
              <w:t xml:space="preserve"> Diese Leistung wird nicht gesondert vergütet, sofern nicht im LV eine besondere Position berücksichtigt ist.</w:t>
            </w:r>
          </w:p>
          <w:p w14:paraId="3694F682" w14:textId="77777777" w:rsidR="00C12852" w:rsidRPr="00700397" w:rsidRDefault="00C12852" w:rsidP="00C12852">
            <w:pPr>
              <w:rPr>
                <w:rFonts w:ascii="Arial" w:hAnsi="Arial" w:cs="Arial"/>
                <w:sz w:val="22"/>
                <w:szCs w:val="22"/>
              </w:rPr>
            </w:pPr>
          </w:p>
          <w:p w14:paraId="0BC1A85B" w14:textId="77777777" w:rsidR="00C12852" w:rsidRPr="00700397" w:rsidRDefault="00C12852" w:rsidP="00C12852">
            <w:pPr>
              <w:rPr>
                <w:rFonts w:ascii="Arial" w:hAnsi="Arial" w:cs="Arial"/>
                <w:sz w:val="22"/>
                <w:szCs w:val="22"/>
              </w:rPr>
            </w:pPr>
            <w:r w:rsidRPr="00700397">
              <w:rPr>
                <w:rFonts w:ascii="Arial" w:hAnsi="Arial" w:cs="Arial"/>
                <w:sz w:val="22"/>
                <w:szCs w:val="22"/>
              </w:rPr>
              <w:t>Der vom Auftragnehmer für die Leitung der Ausführung zu benennende Baustellenleiter, sowie der für den Sicherheits- und Gesundheitsschutzkoordinator zu benennende verantwortliche Ansprechpartner wird vom SiGeKo vor Beginn der Arbeiten in den SiGe-Plan eingewiesen.</w:t>
            </w:r>
          </w:p>
          <w:p w14:paraId="1F645758" w14:textId="77777777" w:rsidR="00C12852" w:rsidRPr="00700397" w:rsidRDefault="00C12852" w:rsidP="00C12852">
            <w:pPr>
              <w:rPr>
                <w:rFonts w:ascii="Arial" w:hAnsi="Arial" w:cs="Arial"/>
                <w:sz w:val="22"/>
                <w:szCs w:val="22"/>
              </w:rPr>
            </w:pPr>
          </w:p>
          <w:p w14:paraId="67778BDB" w14:textId="77777777" w:rsidR="00C12852" w:rsidRPr="00700397" w:rsidRDefault="00C12852" w:rsidP="00C12852">
            <w:pPr>
              <w:rPr>
                <w:rFonts w:ascii="Arial" w:hAnsi="Arial" w:cs="Arial"/>
                <w:sz w:val="22"/>
                <w:szCs w:val="22"/>
              </w:rPr>
            </w:pPr>
            <w:r w:rsidRPr="00700397">
              <w:rPr>
                <w:rFonts w:ascii="Arial" w:hAnsi="Arial" w:cs="Arial"/>
                <w:sz w:val="22"/>
                <w:szCs w:val="22"/>
              </w:rPr>
              <w:lastRenderedPageBreak/>
              <w:t>Der voraussichtliche Beginn der Arbeiten ist vom Auftragnehmer mindestens 12 Werktage zuvor schriftlich dem SiGeKo anzuzeigen. Der Einweisungstermin ist im Einvernehmen mit der örtlichen Bauüberwachung des Auftraggebers abzustimmen und durchzuführen. Ein Beginn der Arbeiten ohne vorherige Einweisung durch den SiGeKo ist nicht zulässig.</w:t>
            </w:r>
          </w:p>
          <w:p w14:paraId="703D35EF" w14:textId="77777777" w:rsidR="00C12852" w:rsidRPr="00700397" w:rsidRDefault="00C12852" w:rsidP="00C12852">
            <w:pPr>
              <w:rPr>
                <w:rFonts w:ascii="Arial" w:hAnsi="Arial" w:cs="Arial"/>
                <w:sz w:val="22"/>
                <w:szCs w:val="22"/>
              </w:rPr>
            </w:pPr>
          </w:p>
          <w:p w14:paraId="774B08CF" w14:textId="77777777" w:rsidR="00C12852" w:rsidRPr="00700397" w:rsidRDefault="00C12852" w:rsidP="00C12852">
            <w:pPr>
              <w:rPr>
                <w:rFonts w:ascii="Arial" w:hAnsi="Arial" w:cs="Arial"/>
                <w:sz w:val="22"/>
                <w:szCs w:val="22"/>
              </w:rPr>
            </w:pPr>
            <w:r w:rsidRPr="00700397">
              <w:rPr>
                <w:rFonts w:ascii="Arial" w:hAnsi="Arial" w:cs="Arial"/>
                <w:sz w:val="22"/>
                <w:szCs w:val="22"/>
              </w:rPr>
              <w:t xml:space="preserve">Nachfolgende Baustellenbegehungen / -besprechungen im Zusammenhang mit der BaustellV finden während der Ausführung des Bauvorhabens im Mittel alle zwei Wochen statt bzw. erfolgen nach den Erfordernissen der Bauausführung und/oder dem Ermessen des SiGeKos </w:t>
            </w:r>
            <w:r w:rsidR="00F53F98" w:rsidRPr="00700397">
              <w:rPr>
                <w:rFonts w:ascii="Arial" w:hAnsi="Arial" w:cs="Arial"/>
                <w:sz w:val="22"/>
                <w:szCs w:val="22"/>
              </w:rPr>
              <w:t>/</w:t>
            </w:r>
            <w:r w:rsidRPr="00700397">
              <w:rPr>
                <w:rFonts w:ascii="Arial" w:hAnsi="Arial" w:cs="Arial"/>
                <w:sz w:val="22"/>
                <w:szCs w:val="22"/>
              </w:rPr>
              <w:t xml:space="preserve"> Auftraggeber und sind vom Auftragnehmer zu begleiten. Die Kosten für diese Begleitung sind vom Auftragnehmer als Nebenleistung in </w:t>
            </w:r>
            <w:r w:rsidR="00F53F98" w:rsidRPr="00700397">
              <w:rPr>
                <w:rFonts w:ascii="Arial" w:hAnsi="Arial" w:cs="Arial"/>
                <w:sz w:val="22"/>
                <w:szCs w:val="22"/>
              </w:rPr>
              <w:t>den entsprechenden</w:t>
            </w:r>
            <w:r w:rsidRPr="00700397">
              <w:rPr>
                <w:rFonts w:ascii="Arial" w:hAnsi="Arial" w:cs="Arial"/>
                <w:sz w:val="22"/>
                <w:szCs w:val="22"/>
              </w:rPr>
              <w:t xml:space="preserve"> Einheitspreise</w:t>
            </w:r>
            <w:r w:rsidR="00F53F98" w:rsidRPr="00700397">
              <w:rPr>
                <w:rFonts w:ascii="Arial" w:hAnsi="Arial" w:cs="Arial"/>
                <w:sz w:val="22"/>
                <w:szCs w:val="22"/>
              </w:rPr>
              <w:t>n / Positionen</w:t>
            </w:r>
            <w:r w:rsidRPr="00700397">
              <w:rPr>
                <w:rFonts w:ascii="Arial" w:hAnsi="Arial" w:cs="Arial"/>
                <w:sz w:val="22"/>
                <w:szCs w:val="22"/>
              </w:rPr>
              <w:t xml:space="preserve"> einzukalkulieren.</w:t>
            </w:r>
          </w:p>
          <w:p w14:paraId="149DD820" w14:textId="77777777" w:rsidR="00C12852" w:rsidRPr="00700397" w:rsidRDefault="00C12852" w:rsidP="00C12852">
            <w:pPr>
              <w:rPr>
                <w:rFonts w:ascii="Arial" w:hAnsi="Arial" w:cs="Arial"/>
                <w:sz w:val="22"/>
                <w:szCs w:val="22"/>
              </w:rPr>
            </w:pPr>
          </w:p>
          <w:p w14:paraId="0678FEE6" w14:textId="77777777" w:rsidR="00C12852" w:rsidRPr="00700397" w:rsidRDefault="00C12852" w:rsidP="00C12852">
            <w:pPr>
              <w:pStyle w:val="Kopfzeile"/>
              <w:tabs>
                <w:tab w:val="clear" w:pos="9071"/>
              </w:tabs>
              <w:jc w:val="both"/>
              <w:rPr>
                <w:rFonts w:ascii="Arial" w:hAnsi="Arial" w:cs="Arial"/>
                <w:b/>
                <w:bCs/>
                <w:sz w:val="22"/>
                <w:szCs w:val="22"/>
                <w:u w:val="single"/>
              </w:rPr>
            </w:pPr>
            <w:r w:rsidRPr="00700397">
              <w:rPr>
                <w:rFonts w:ascii="Arial" w:hAnsi="Arial" w:cs="Arial"/>
                <w:b/>
                <w:bCs/>
                <w:sz w:val="22"/>
                <w:szCs w:val="22"/>
                <w:u w:val="single"/>
              </w:rPr>
              <w:t>Bereitstellung von Unterlagen an den SiGeKo</w:t>
            </w:r>
          </w:p>
          <w:p w14:paraId="6AD764AA" w14:textId="77777777" w:rsidR="00C12852" w:rsidRPr="00700397" w:rsidRDefault="00C12852" w:rsidP="00C12852">
            <w:pPr>
              <w:rPr>
                <w:rFonts w:ascii="Arial" w:hAnsi="Arial" w:cs="Arial"/>
                <w:sz w:val="22"/>
                <w:szCs w:val="22"/>
              </w:rPr>
            </w:pPr>
            <w:r w:rsidRPr="00700397">
              <w:rPr>
                <w:rFonts w:ascii="Arial" w:hAnsi="Arial" w:cs="Arial"/>
                <w:sz w:val="22"/>
                <w:szCs w:val="22"/>
              </w:rPr>
              <w:t>Der Auftragnehmer verpflichtet sich, folgende Unterlagen dem beauftragten SiGeKo vorzulegen bzw. bei der örtlichen Bauüberwachung des Auftraggebers zur Einsicht in diese Unterlagen zu hinterlegen:</w:t>
            </w:r>
          </w:p>
          <w:p w14:paraId="643DC6EA" w14:textId="77777777" w:rsidR="00C12852" w:rsidRPr="00700397" w:rsidRDefault="00C12852" w:rsidP="00C12852">
            <w:pPr>
              <w:rPr>
                <w:rFonts w:ascii="Arial" w:hAnsi="Arial" w:cs="Arial"/>
                <w:sz w:val="22"/>
                <w:szCs w:val="22"/>
              </w:rPr>
            </w:pPr>
          </w:p>
          <w:p w14:paraId="3104F446" w14:textId="77777777" w:rsidR="00C12852" w:rsidRPr="00700397" w:rsidRDefault="00C12852" w:rsidP="00CE5302">
            <w:pPr>
              <w:pStyle w:val="Kopfzeile"/>
              <w:numPr>
                <w:ilvl w:val="0"/>
                <w:numId w:val="6"/>
              </w:numPr>
              <w:tabs>
                <w:tab w:val="clear" w:pos="4819"/>
                <w:tab w:val="clear" w:pos="9071"/>
              </w:tabs>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Baustelleneinrichtungsplan zur Zustimmung</w:t>
            </w:r>
          </w:p>
          <w:p w14:paraId="261BDF2C" w14:textId="77777777" w:rsidR="00C12852" w:rsidRPr="00700397" w:rsidRDefault="00C12852" w:rsidP="00CE5302">
            <w:pPr>
              <w:pStyle w:val="Kopfzeile"/>
              <w:numPr>
                <w:ilvl w:val="0"/>
                <w:numId w:val="6"/>
              </w:numPr>
              <w:tabs>
                <w:tab w:val="clear" w:pos="4819"/>
                <w:tab w:val="clear" w:pos="9071"/>
              </w:tabs>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Bauzeitenplan mit Ausweisung der Leistungen, die von Nachunternehmern erbracht werden</w:t>
            </w:r>
          </w:p>
          <w:p w14:paraId="164D683D" w14:textId="77777777" w:rsidR="00C12852" w:rsidRPr="00700397" w:rsidRDefault="00C12852" w:rsidP="00CE5302">
            <w:pPr>
              <w:pStyle w:val="Kopfzeile"/>
              <w:numPr>
                <w:ilvl w:val="0"/>
                <w:numId w:val="7"/>
              </w:numPr>
              <w:tabs>
                <w:tab w:val="clear" w:pos="4819"/>
                <w:tab w:val="clear" w:pos="9071"/>
              </w:tabs>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Benennung der weisungsbefugten Personen nach den „Allgemeinen Vorschriften“ gemäß § 6, Abs. 1 BGV A 1 (bisherige VBG 1) sowie der Fachkraft für Arbeitssicherheit und der auf der Baustelle beschäftigten Ersthelfer</w:t>
            </w:r>
          </w:p>
          <w:p w14:paraId="32A4AA0D" w14:textId="77777777" w:rsidR="00C12852" w:rsidRPr="00700397" w:rsidRDefault="00C12852" w:rsidP="00CE5302">
            <w:pPr>
              <w:pStyle w:val="Kopfzeile"/>
              <w:numPr>
                <w:ilvl w:val="0"/>
                <w:numId w:val="6"/>
              </w:numPr>
              <w:tabs>
                <w:tab w:val="clear" w:pos="4819"/>
                <w:tab w:val="clear" w:pos="9071"/>
              </w:tabs>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Benennung aller Nachunternehmer</w:t>
            </w:r>
          </w:p>
          <w:p w14:paraId="721C8FE8" w14:textId="77777777" w:rsidR="00C12852" w:rsidRPr="00700397" w:rsidRDefault="00C12852" w:rsidP="00C12852">
            <w:pPr>
              <w:pStyle w:val="Kopfzeile"/>
              <w:tabs>
                <w:tab w:val="clear" w:pos="9071"/>
              </w:tabs>
              <w:ind w:left="1069"/>
              <w:jc w:val="both"/>
              <w:rPr>
                <w:rFonts w:ascii="Arial" w:hAnsi="Arial" w:cs="Arial"/>
                <w:sz w:val="22"/>
                <w:szCs w:val="22"/>
              </w:rPr>
            </w:pPr>
            <w:r w:rsidRPr="00700397">
              <w:rPr>
                <w:rFonts w:ascii="Arial" w:hAnsi="Arial" w:cs="Arial"/>
                <w:sz w:val="22"/>
                <w:szCs w:val="22"/>
              </w:rPr>
              <w:t>(Name, Ansprechpartner, Anzahl der Beschäftigten, Gewerk und Einsatzzeitraum)</w:t>
            </w:r>
          </w:p>
          <w:p w14:paraId="4CC9B9A8" w14:textId="77777777" w:rsidR="00C12852" w:rsidRPr="00700397" w:rsidRDefault="00C12852" w:rsidP="00CE5302">
            <w:pPr>
              <w:pStyle w:val="Kopfzeile"/>
              <w:numPr>
                <w:ilvl w:val="0"/>
                <w:numId w:val="6"/>
              </w:numPr>
              <w:tabs>
                <w:tab w:val="clear" w:pos="4819"/>
                <w:tab w:val="clear" w:pos="9071"/>
              </w:tabs>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Gefährdungsbeurteilung gemäß §§ 5, 6 ArbSchG</w:t>
            </w:r>
          </w:p>
          <w:p w14:paraId="71E43DF7" w14:textId="77777777" w:rsidR="00C12852" w:rsidRPr="00700397" w:rsidRDefault="00C12852" w:rsidP="00C12852">
            <w:pPr>
              <w:pStyle w:val="Kopfzeile"/>
              <w:tabs>
                <w:tab w:val="clear" w:pos="9071"/>
              </w:tabs>
              <w:ind w:left="1069"/>
              <w:jc w:val="both"/>
              <w:rPr>
                <w:rFonts w:ascii="Arial" w:hAnsi="Arial" w:cs="Arial"/>
                <w:sz w:val="22"/>
                <w:szCs w:val="22"/>
              </w:rPr>
            </w:pPr>
            <w:r w:rsidRPr="00700397">
              <w:rPr>
                <w:rFonts w:ascii="Arial" w:hAnsi="Arial" w:cs="Arial"/>
                <w:sz w:val="22"/>
                <w:szCs w:val="22"/>
              </w:rPr>
              <w:t>(diese sind ggf. auch von den eingesetzten Nachunternehmern an</w:t>
            </w:r>
            <w:r w:rsidR="009E55D5" w:rsidRPr="00700397">
              <w:rPr>
                <w:rFonts w:ascii="Arial" w:hAnsi="Arial" w:cs="Arial"/>
                <w:sz w:val="22"/>
                <w:szCs w:val="22"/>
              </w:rPr>
              <w:t>zu</w:t>
            </w:r>
            <w:r w:rsidRPr="00700397">
              <w:rPr>
                <w:rFonts w:ascii="Arial" w:hAnsi="Arial" w:cs="Arial"/>
                <w:sz w:val="22"/>
                <w:szCs w:val="22"/>
              </w:rPr>
              <w:t>fordern)</w:t>
            </w:r>
          </w:p>
          <w:p w14:paraId="5C2A2810" w14:textId="77777777" w:rsidR="00C12852" w:rsidRPr="00700397" w:rsidRDefault="00C12852" w:rsidP="00CE5302">
            <w:pPr>
              <w:pStyle w:val="Kopfzeile"/>
              <w:numPr>
                <w:ilvl w:val="0"/>
                <w:numId w:val="6"/>
              </w:numPr>
              <w:tabs>
                <w:tab w:val="clear" w:pos="4819"/>
                <w:tab w:val="clear" w:pos="9071"/>
              </w:tabs>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Gefahrstoffliste (gemäß Gefahrstoffverordnung)</w:t>
            </w:r>
          </w:p>
          <w:p w14:paraId="584FC70D" w14:textId="77777777" w:rsidR="00C12852" w:rsidRPr="00700397" w:rsidRDefault="00C12852" w:rsidP="00CE5302">
            <w:pPr>
              <w:pStyle w:val="Kopfzeile"/>
              <w:numPr>
                <w:ilvl w:val="0"/>
                <w:numId w:val="6"/>
              </w:numPr>
              <w:tabs>
                <w:tab w:val="clear" w:pos="4819"/>
                <w:tab w:val="clear" w:pos="9071"/>
              </w:tabs>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Nachweis der Zugehörigkeit des Auftragnehmers zur Unfallversicherung</w:t>
            </w:r>
          </w:p>
          <w:p w14:paraId="07942461" w14:textId="77777777" w:rsidR="00C12852" w:rsidRPr="00700397" w:rsidRDefault="00C12852" w:rsidP="00C12852">
            <w:pPr>
              <w:pStyle w:val="Kopfzeile"/>
              <w:tabs>
                <w:tab w:val="clear" w:pos="9071"/>
              </w:tabs>
              <w:ind w:left="1069"/>
              <w:jc w:val="both"/>
              <w:rPr>
                <w:rFonts w:ascii="Arial" w:hAnsi="Arial" w:cs="Arial"/>
                <w:sz w:val="22"/>
                <w:szCs w:val="22"/>
                <w:lang w:val="fr-FR"/>
              </w:rPr>
            </w:pPr>
            <w:r w:rsidRPr="00700397">
              <w:rPr>
                <w:rFonts w:ascii="Arial" w:hAnsi="Arial" w:cs="Arial"/>
                <w:sz w:val="22"/>
                <w:szCs w:val="22"/>
                <w:lang w:val="fr-FR"/>
              </w:rPr>
              <w:t>(BauBG, TBG, etc.)</w:t>
            </w:r>
          </w:p>
          <w:p w14:paraId="59444ADE" w14:textId="77777777" w:rsidR="00C12852" w:rsidRPr="00700397" w:rsidRDefault="00C12852" w:rsidP="00CE5302">
            <w:pPr>
              <w:pStyle w:val="Kopfzeile"/>
              <w:numPr>
                <w:ilvl w:val="0"/>
                <w:numId w:val="6"/>
              </w:numPr>
              <w:tabs>
                <w:tab w:val="clear" w:pos="4819"/>
                <w:tab w:val="clear" w:pos="9071"/>
              </w:tabs>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Nachweis der Zugehörigkeit der Nachunternehmer zur Unfallversicherung</w:t>
            </w:r>
          </w:p>
          <w:p w14:paraId="2BF9183E" w14:textId="77777777" w:rsidR="00C12852" w:rsidRPr="00700397" w:rsidRDefault="00C12852" w:rsidP="00C12852">
            <w:pPr>
              <w:pStyle w:val="Kopfzeile"/>
              <w:tabs>
                <w:tab w:val="clear" w:pos="9071"/>
              </w:tabs>
              <w:ind w:left="1069"/>
              <w:jc w:val="both"/>
              <w:rPr>
                <w:rFonts w:ascii="Arial" w:hAnsi="Arial" w:cs="Arial"/>
                <w:sz w:val="22"/>
                <w:szCs w:val="22"/>
                <w:lang w:val="fr-FR"/>
              </w:rPr>
            </w:pPr>
            <w:r w:rsidRPr="00700397">
              <w:rPr>
                <w:rFonts w:ascii="Arial" w:hAnsi="Arial" w:cs="Arial"/>
                <w:sz w:val="22"/>
                <w:szCs w:val="22"/>
                <w:lang w:val="fr-FR"/>
              </w:rPr>
              <w:t>(BauBG, TBG, etc.)</w:t>
            </w:r>
          </w:p>
          <w:p w14:paraId="0E23C417" w14:textId="77777777" w:rsidR="00C12852" w:rsidRPr="00700397" w:rsidRDefault="00C12852" w:rsidP="00CE5302">
            <w:pPr>
              <w:pStyle w:val="Kopfzeile"/>
              <w:numPr>
                <w:ilvl w:val="0"/>
                <w:numId w:val="6"/>
              </w:numPr>
              <w:tabs>
                <w:tab w:val="clear" w:pos="4819"/>
                <w:tab w:val="clear" w:pos="9071"/>
              </w:tabs>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Vorlage der arbeitsmedizinischen Unterweisungsnachweise der Beschäftigten</w:t>
            </w:r>
          </w:p>
          <w:p w14:paraId="0D26575D" w14:textId="77777777" w:rsidR="00C12852" w:rsidRPr="00700397" w:rsidRDefault="00C12852" w:rsidP="00C12852">
            <w:pPr>
              <w:pStyle w:val="Kopfzeile"/>
              <w:tabs>
                <w:tab w:val="clear" w:pos="9071"/>
              </w:tabs>
              <w:ind w:left="1069"/>
              <w:jc w:val="both"/>
              <w:rPr>
                <w:rFonts w:ascii="Arial" w:hAnsi="Arial" w:cs="Arial"/>
                <w:sz w:val="22"/>
                <w:szCs w:val="22"/>
              </w:rPr>
            </w:pPr>
            <w:r w:rsidRPr="00700397">
              <w:rPr>
                <w:rFonts w:ascii="Arial" w:hAnsi="Arial" w:cs="Arial"/>
                <w:sz w:val="22"/>
                <w:szCs w:val="22"/>
              </w:rPr>
              <w:t>(insbesondere bei gefährlichen Arbeiten und Stoffen)</w:t>
            </w:r>
          </w:p>
          <w:p w14:paraId="12F23652" w14:textId="77777777" w:rsidR="00C12852" w:rsidRPr="00700397" w:rsidRDefault="00C12852" w:rsidP="00C12852">
            <w:pPr>
              <w:pStyle w:val="Kopfzeile"/>
              <w:tabs>
                <w:tab w:val="clear" w:pos="9071"/>
              </w:tabs>
              <w:jc w:val="both"/>
              <w:rPr>
                <w:rFonts w:ascii="Arial" w:hAnsi="Arial" w:cs="Arial"/>
                <w:sz w:val="22"/>
                <w:szCs w:val="22"/>
              </w:rPr>
            </w:pPr>
          </w:p>
          <w:p w14:paraId="711AAFB8" w14:textId="77777777" w:rsidR="00C12852" w:rsidRPr="00700397" w:rsidRDefault="00C12852" w:rsidP="00C12852">
            <w:pPr>
              <w:pStyle w:val="Kopfzeile"/>
              <w:tabs>
                <w:tab w:val="clear" w:pos="9071"/>
              </w:tabs>
              <w:jc w:val="both"/>
              <w:rPr>
                <w:rFonts w:ascii="Arial" w:hAnsi="Arial" w:cs="Arial"/>
                <w:b/>
                <w:bCs/>
                <w:sz w:val="22"/>
                <w:szCs w:val="22"/>
                <w:u w:val="single"/>
              </w:rPr>
            </w:pPr>
            <w:r w:rsidRPr="00700397">
              <w:rPr>
                <w:rFonts w:ascii="Arial" w:hAnsi="Arial" w:cs="Arial"/>
                <w:b/>
                <w:bCs/>
                <w:sz w:val="22"/>
                <w:szCs w:val="22"/>
                <w:u w:val="single"/>
              </w:rPr>
              <w:t>SiGe-Koordination und SiGe-Plan</w:t>
            </w:r>
          </w:p>
          <w:p w14:paraId="27D40E12" w14:textId="77777777" w:rsidR="00C12852" w:rsidRPr="00700397" w:rsidRDefault="00C12852" w:rsidP="00C12852">
            <w:pPr>
              <w:rPr>
                <w:rFonts w:ascii="Arial" w:hAnsi="Arial" w:cs="Arial"/>
                <w:sz w:val="22"/>
                <w:szCs w:val="22"/>
              </w:rPr>
            </w:pPr>
            <w:r w:rsidRPr="00700397">
              <w:rPr>
                <w:rFonts w:ascii="Arial" w:hAnsi="Arial" w:cs="Arial"/>
                <w:sz w:val="22"/>
                <w:szCs w:val="22"/>
              </w:rPr>
              <w:t>Der Auftragnehmer hat die Pflichten gemäß § 5 BaustellV ohne besondere Vergütung zu erbringen.</w:t>
            </w:r>
          </w:p>
          <w:p w14:paraId="0D2C957E" w14:textId="77777777" w:rsidR="00C12852" w:rsidRPr="00700397" w:rsidRDefault="00C12852" w:rsidP="00C12852">
            <w:pPr>
              <w:rPr>
                <w:rFonts w:ascii="Arial" w:hAnsi="Arial" w:cs="Arial"/>
                <w:sz w:val="22"/>
                <w:szCs w:val="22"/>
              </w:rPr>
            </w:pPr>
          </w:p>
          <w:p w14:paraId="026FCB29" w14:textId="77777777" w:rsidR="00C12852" w:rsidRPr="00700397" w:rsidRDefault="00C12852" w:rsidP="00C12852">
            <w:pPr>
              <w:rPr>
                <w:rFonts w:ascii="Arial" w:hAnsi="Arial" w:cs="Arial"/>
                <w:sz w:val="22"/>
                <w:szCs w:val="22"/>
              </w:rPr>
            </w:pPr>
            <w:r w:rsidRPr="00700397">
              <w:rPr>
                <w:rFonts w:ascii="Arial" w:hAnsi="Arial" w:cs="Arial"/>
                <w:sz w:val="22"/>
                <w:szCs w:val="22"/>
              </w:rPr>
              <w:t>Bei der Ausführung der Arbeiten sind die erforderlichen Maßnahmen des Arbeitsschutzes insbesondere in Bezug auf die</w:t>
            </w:r>
          </w:p>
          <w:p w14:paraId="15D182D8" w14:textId="77777777" w:rsidR="00C12852" w:rsidRPr="00700397" w:rsidRDefault="00C12852" w:rsidP="00C12852">
            <w:pPr>
              <w:rPr>
                <w:rFonts w:ascii="Arial" w:hAnsi="Arial" w:cs="Arial"/>
                <w:sz w:val="22"/>
                <w:szCs w:val="22"/>
              </w:rPr>
            </w:pPr>
          </w:p>
          <w:p w14:paraId="21954CA0" w14:textId="77777777" w:rsidR="00C12852" w:rsidRPr="00700397" w:rsidRDefault="00C12852" w:rsidP="00CE5302">
            <w:pPr>
              <w:numPr>
                <w:ilvl w:val="0"/>
                <w:numId w:val="8"/>
              </w:numPr>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Instandsetzung der Arbeitsmittel</w:t>
            </w:r>
          </w:p>
          <w:p w14:paraId="77A94A6C" w14:textId="77777777" w:rsidR="00C12852" w:rsidRPr="00700397" w:rsidRDefault="00C12852" w:rsidP="00CE5302">
            <w:pPr>
              <w:numPr>
                <w:ilvl w:val="0"/>
                <w:numId w:val="8"/>
              </w:numPr>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Vorkehrungen zur Lagerung und Entsorgung der Arbeitsstoffe und Abfälle, insbesondere Gefahrstoffe</w:t>
            </w:r>
          </w:p>
          <w:p w14:paraId="34990932" w14:textId="77777777" w:rsidR="00C12852" w:rsidRPr="00700397" w:rsidRDefault="00C12852" w:rsidP="00CE5302">
            <w:pPr>
              <w:numPr>
                <w:ilvl w:val="0"/>
                <w:numId w:val="8"/>
              </w:numPr>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Anpassung der Ausführungszeiten für die Arbeiten unter Berücksichtigung der Gegebenheiten auf der Baustelle</w:t>
            </w:r>
          </w:p>
          <w:p w14:paraId="6E0295A8" w14:textId="77777777" w:rsidR="00C12852" w:rsidRPr="00700397" w:rsidRDefault="00C12852" w:rsidP="00CE5302">
            <w:pPr>
              <w:numPr>
                <w:ilvl w:val="0"/>
                <w:numId w:val="8"/>
              </w:numPr>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t>Zusammenarbeit zwischen Arbeitgebern und Unternehmern ohne Beschäftige</w:t>
            </w:r>
          </w:p>
          <w:p w14:paraId="74344DB5" w14:textId="77777777" w:rsidR="00C12852" w:rsidRPr="00700397" w:rsidRDefault="00C12852" w:rsidP="00CE5302">
            <w:pPr>
              <w:numPr>
                <w:ilvl w:val="0"/>
                <w:numId w:val="8"/>
              </w:numPr>
              <w:overflowPunct/>
              <w:autoSpaceDE/>
              <w:autoSpaceDN/>
              <w:adjustRightInd/>
              <w:spacing w:line="240" w:lineRule="auto"/>
              <w:jc w:val="both"/>
              <w:textAlignment w:val="auto"/>
              <w:rPr>
                <w:rFonts w:ascii="Arial" w:hAnsi="Arial" w:cs="Arial"/>
                <w:sz w:val="22"/>
                <w:szCs w:val="22"/>
              </w:rPr>
            </w:pPr>
            <w:r w:rsidRPr="00700397">
              <w:rPr>
                <w:rFonts w:ascii="Arial" w:hAnsi="Arial" w:cs="Arial"/>
                <w:sz w:val="22"/>
                <w:szCs w:val="22"/>
              </w:rPr>
              <w:lastRenderedPageBreak/>
              <w:t>Wechselwirkungen zwischen den Arbeiten auf der Baustelle und anderen betrieblichen Tätigkeiten auf dem Gelände, auf dem oder in dessen Nähe die Arbeiten durchgeführt werden,</w:t>
            </w:r>
          </w:p>
          <w:p w14:paraId="15960660" w14:textId="77777777" w:rsidR="00C12852" w:rsidRPr="00700397" w:rsidRDefault="00C12852" w:rsidP="00C12852">
            <w:pPr>
              <w:rPr>
                <w:rFonts w:ascii="Arial" w:hAnsi="Arial" w:cs="Arial"/>
                <w:sz w:val="22"/>
                <w:szCs w:val="22"/>
              </w:rPr>
            </w:pPr>
          </w:p>
          <w:p w14:paraId="377F60D3" w14:textId="77777777" w:rsidR="00C12852" w:rsidRPr="00700397" w:rsidRDefault="00C12852" w:rsidP="00C12852">
            <w:pPr>
              <w:rPr>
                <w:rFonts w:ascii="Arial" w:hAnsi="Arial" w:cs="Arial"/>
                <w:sz w:val="22"/>
                <w:szCs w:val="22"/>
              </w:rPr>
            </w:pPr>
            <w:r w:rsidRPr="00700397">
              <w:rPr>
                <w:rFonts w:ascii="Arial" w:hAnsi="Arial" w:cs="Arial"/>
                <w:sz w:val="22"/>
                <w:szCs w:val="22"/>
              </w:rPr>
              <w:t>zu treffen, sowie die Hinweise des Koordinators und den Sicherheits- und Gesundheitsschutzplan zu berücksichtigen.</w:t>
            </w:r>
          </w:p>
          <w:p w14:paraId="2CB2513A" w14:textId="77777777" w:rsidR="00C12852" w:rsidRPr="00700397" w:rsidRDefault="00C12852" w:rsidP="00C12852">
            <w:pPr>
              <w:rPr>
                <w:rFonts w:ascii="Arial" w:hAnsi="Arial" w:cs="Arial"/>
                <w:sz w:val="22"/>
                <w:szCs w:val="22"/>
              </w:rPr>
            </w:pPr>
          </w:p>
          <w:p w14:paraId="4FE2D7FD" w14:textId="77777777" w:rsidR="00C12852" w:rsidRPr="00700397" w:rsidRDefault="00C12852" w:rsidP="00C12852">
            <w:pPr>
              <w:rPr>
                <w:rFonts w:ascii="Arial" w:hAnsi="Arial" w:cs="Arial"/>
                <w:sz w:val="22"/>
                <w:szCs w:val="22"/>
              </w:rPr>
            </w:pPr>
            <w:r w:rsidRPr="00700397">
              <w:rPr>
                <w:rFonts w:ascii="Arial" w:hAnsi="Arial" w:cs="Arial"/>
                <w:sz w:val="22"/>
                <w:szCs w:val="22"/>
              </w:rPr>
              <w:t>Der Auftragnehmer hat die Hinweise der Unterlagen (z.B. SiGe-Plan, Unterlage -„Baumerkmalsakte“-, etc.) zu beachten und gemäß § 5, Abs. 2 BaustellV seine Beschäftigten in verständlicher Form und Sprache über die zu treffenden Schutzmaßnahmen zu informieren. Vergibt der Auftragnehmer Teilleistungen dieses Vertrages an Nachunternehmer, so hat er diese ebenfalls entsprechend einzuweisen und diese Einweisung schriftlich zu dokumentieren.</w:t>
            </w:r>
          </w:p>
          <w:p w14:paraId="4C84EE69" w14:textId="77777777" w:rsidR="00C12852" w:rsidRPr="00700397" w:rsidRDefault="00C12852" w:rsidP="00C12852">
            <w:pPr>
              <w:rPr>
                <w:rFonts w:ascii="Arial" w:hAnsi="Arial" w:cs="Arial"/>
                <w:sz w:val="22"/>
                <w:szCs w:val="22"/>
              </w:rPr>
            </w:pPr>
          </w:p>
          <w:p w14:paraId="22BB0265" w14:textId="77777777" w:rsidR="00C12852" w:rsidRPr="00700397" w:rsidRDefault="00C12852" w:rsidP="00C12852">
            <w:pPr>
              <w:rPr>
                <w:rFonts w:ascii="Arial" w:hAnsi="Arial" w:cs="Arial"/>
                <w:sz w:val="22"/>
                <w:szCs w:val="22"/>
              </w:rPr>
            </w:pPr>
            <w:r w:rsidRPr="00700397">
              <w:rPr>
                <w:rFonts w:ascii="Arial" w:hAnsi="Arial" w:cs="Arial"/>
                <w:sz w:val="22"/>
                <w:szCs w:val="22"/>
              </w:rPr>
              <w:t>Die Verantwortlichkeit des Auftragnehmers zur Erfüllung seiner Arbeitsschutzpflichten wird gemäß § 5, Abs. 3 BaustellV durch die Maßnahmen nach den §§ 2 und 3 nicht berührt.</w:t>
            </w:r>
          </w:p>
          <w:p w14:paraId="7B57A4C5" w14:textId="77777777" w:rsidR="00C12852" w:rsidRPr="00700397" w:rsidRDefault="00C12852" w:rsidP="00C12852">
            <w:pPr>
              <w:rPr>
                <w:rFonts w:ascii="Arial" w:hAnsi="Arial" w:cs="Arial"/>
                <w:sz w:val="22"/>
                <w:szCs w:val="22"/>
              </w:rPr>
            </w:pPr>
          </w:p>
          <w:p w14:paraId="6C590FBA" w14:textId="77777777" w:rsidR="00C12852" w:rsidRPr="00700397" w:rsidRDefault="00C12852" w:rsidP="00C12852">
            <w:pPr>
              <w:pStyle w:val="Kopfzeile"/>
              <w:tabs>
                <w:tab w:val="clear" w:pos="9071"/>
              </w:tabs>
              <w:jc w:val="both"/>
              <w:rPr>
                <w:rFonts w:ascii="Arial" w:hAnsi="Arial" w:cs="Arial"/>
                <w:b/>
                <w:bCs/>
                <w:sz w:val="22"/>
                <w:szCs w:val="22"/>
                <w:u w:val="single"/>
              </w:rPr>
            </w:pPr>
            <w:r w:rsidRPr="00700397">
              <w:rPr>
                <w:rFonts w:ascii="Arial" w:hAnsi="Arial" w:cs="Arial"/>
                <w:b/>
                <w:bCs/>
                <w:sz w:val="22"/>
                <w:szCs w:val="22"/>
                <w:u w:val="single"/>
              </w:rPr>
              <w:t>Vorgaben im Zusammenhang mit der Baustellenverordnung</w:t>
            </w:r>
          </w:p>
          <w:p w14:paraId="2FBD3DA5" w14:textId="77777777" w:rsidR="00C12852" w:rsidRPr="00700397" w:rsidRDefault="00C12852" w:rsidP="00C12852">
            <w:pPr>
              <w:rPr>
                <w:rFonts w:ascii="Arial" w:hAnsi="Arial" w:cs="Arial"/>
                <w:sz w:val="22"/>
                <w:szCs w:val="22"/>
              </w:rPr>
            </w:pPr>
          </w:p>
          <w:p w14:paraId="09F2AC26" w14:textId="77777777" w:rsidR="00C12852" w:rsidRPr="00700397" w:rsidRDefault="00C12852" w:rsidP="00C12852">
            <w:pPr>
              <w:rPr>
                <w:rFonts w:ascii="Arial" w:hAnsi="Arial" w:cs="Arial"/>
                <w:sz w:val="22"/>
                <w:szCs w:val="22"/>
              </w:rPr>
            </w:pPr>
            <w:r w:rsidRPr="00700397">
              <w:rPr>
                <w:rFonts w:ascii="Arial" w:hAnsi="Arial" w:cs="Arial"/>
                <w:sz w:val="22"/>
                <w:szCs w:val="22"/>
              </w:rPr>
              <w:t xml:space="preserve">Treten Gefährdungen -ganz gleich ob in technischer, organisatorischer als auch in persönlicher Hinsicht- durch andere Auftragnehmer für die Beschäftigten des Auftragnehmers auf, so hat dieser den SiGeKo hierüber </w:t>
            </w:r>
            <w:r w:rsidRPr="00700397">
              <w:rPr>
                <w:rFonts w:ascii="Arial" w:hAnsi="Arial" w:cs="Arial"/>
                <w:sz w:val="22"/>
                <w:szCs w:val="22"/>
                <w:u w:val="single"/>
              </w:rPr>
              <w:t>unverzüglich</w:t>
            </w:r>
            <w:r w:rsidRPr="00700397">
              <w:rPr>
                <w:rFonts w:ascii="Arial" w:hAnsi="Arial" w:cs="Arial"/>
                <w:sz w:val="22"/>
                <w:szCs w:val="22"/>
              </w:rPr>
              <w:t xml:space="preserve"> in Kenntnis zu setzen.</w:t>
            </w:r>
          </w:p>
          <w:p w14:paraId="3DC2F30A" w14:textId="77777777" w:rsidR="00C12852" w:rsidRPr="00700397" w:rsidRDefault="00C12852" w:rsidP="00C12852">
            <w:pPr>
              <w:rPr>
                <w:rFonts w:ascii="Arial" w:hAnsi="Arial" w:cs="Arial"/>
                <w:sz w:val="22"/>
                <w:szCs w:val="22"/>
              </w:rPr>
            </w:pPr>
            <w:r w:rsidRPr="00700397">
              <w:rPr>
                <w:rFonts w:ascii="Arial" w:hAnsi="Arial" w:cs="Arial"/>
                <w:sz w:val="22"/>
                <w:szCs w:val="22"/>
              </w:rPr>
              <w:t xml:space="preserve">Werden andere als die abgestimmten und in den Unterlagen dokumentierten Sicherheitseinrichtungen notwendig, so hat der Auftragnehmer sowohl den SiGeKo als auch den Auftraggeber hierüber </w:t>
            </w:r>
            <w:r w:rsidRPr="00700397">
              <w:rPr>
                <w:rFonts w:ascii="Arial" w:hAnsi="Arial" w:cs="Arial"/>
                <w:sz w:val="22"/>
                <w:szCs w:val="22"/>
                <w:u w:val="single"/>
              </w:rPr>
              <w:t>unverzüglich</w:t>
            </w:r>
            <w:r w:rsidRPr="00700397">
              <w:rPr>
                <w:rFonts w:ascii="Arial" w:hAnsi="Arial" w:cs="Arial"/>
                <w:sz w:val="22"/>
                <w:szCs w:val="22"/>
              </w:rPr>
              <w:t xml:space="preserve"> in Kenntnis zu setzen.</w:t>
            </w:r>
          </w:p>
          <w:p w14:paraId="7AF29A2D" w14:textId="77777777" w:rsidR="00C12852" w:rsidRPr="00700397" w:rsidRDefault="00C12852" w:rsidP="00C12852">
            <w:pPr>
              <w:rPr>
                <w:rFonts w:ascii="Arial" w:hAnsi="Arial" w:cs="Arial"/>
                <w:sz w:val="22"/>
                <w:szCs w:val="22"/>
              </w:rPr>
            </w:pPr>
          </w:p>
          <w:p w14:paraId="48119E7E" w14:textId="77777777" w:rsidR="00C12852" w:rsidRPr="00700397" w:rsidRDefault="00C12852" w:rsidP="00C12852">
            <w:pPr>
              <w:rPr>
                <w:rFonts w:ascii="Arial" w:hAnsi="Arial" w:cs="Arial"/>
                <w:sz w:val="22"/>
                <w:szCs w:val="22"/>
              </w:rPr>
            </w:pPr>
            <w:r w:rsidRPr="00700397">
              <w:rPr>
                <w:rFonts w:ascii="Arial" w:hAnsi="Arial" w:cs="Arial"/>
                <w:sz w:val="22"/>
                <w:szCs w:val="22"/>
              </w:rPr>
              <w:t>Die Mitbenutzung vorhandener Sicherheitseinrichtungen durch andere Auftragnehmer ist vom Auftragnehmer mit diesen zu vereinbaren.</w:t>
            </w:r>
          </w:p>
          <w:p w14:paraId="66FA2236" w14:textId="77777777" w:rsidR="00C12852" w:rsidRPr="00700397" w:rsidRDefault="00C12852" w:rsidP="00C12852">
            <w:pPr>
              <w:rPr>
                <w:rFonts w:ascii="Arial" w:hAnsi="Arial" w:cs="Arial"/>
                <w:sz w:val="22"/>
                <w:szCs w:val="22"/>
              </w:rPr>
            </w:pPr>
          </w:p>
          <w:p w14:paraId="24FF54AD" w14:textId="77777777" w:rsidR="00C12852" w:rsidRPr="00700397" w:rsidRDefault="00C12852" w:rsidP="00C12852">
            <w:pPr>
              <w:rPr>
                <w:rFonts w:ascii="Arial" w:hAnsi="Arial" w:cs="Arial"/>
                <w:sz w:val="22"/>
                <w:szCs w:val="22"/>
              </w:rPr>
            </w:pPr>
            <w:r w:rsidRPr="00700397">
              <w:rPr>
                <w:rFonts w:ascii="Arial" w:hAnsi="Arial" w:cs="Arial"/>
                <w:sz w:val="22"/>
                <w:szCs w:val="22"/>
              </w:rPr>
              <w:t>Festgestellte Beanstandungen werden vom SiGeKo protokolliert und sind vom Auftragnehmer umgehend bzw. vor Weiterarbeit abzustellen und im Begehungsbericht gegenzuzeichnen.</w:t>
            </w:r>
          </w:p>
          <w:p w14:paraId="72602944" w14:textId="77777777" w:rsidR="00C12852" w:rsidRPr="00700397" w:rsidRDefault="00C12852" w:rsidP="00C12852">
            <w:pPr>
              <w:rPr>
                <w:rFonts w:ascii="Arial" w:hAnsi="Arial" w:cs="Arial"/>
                <w:sz w:val="22"/>
                <w:szCs w:val="22"/>
              </w:rPr>
            </w:pPr>
          </w:p>
          <w:p w14:paraId="6E1C0D49" w14:textId="77777777" w:rsidR="00C12852" w:rsidRPr="00700397" w:rsidRDefault="00C12852" w:rsidP="00C12852">
            <w:pPr>
              <w:rPr>
                <w:rFonts w:ascii="Arial" w:hAnsi="Arial" w:cs="Arial"/>
                <w:sz w:val="22"/>
                <w:szCs w:val="22"/>
              </w:rPr>
            </w:pPr>
            <w:r w:rsidRPr="00700397">
              <w:rPr>
                <w:rFonts w:ascii="Arial" w:hAnsi="Arial" w:cs="Arial"/>
                <w:sz w:val="22"/>
                <w:szCs w:val="22"/>
              </w:rPr>
              <w:t>Grundsätzlich erfolgt die allgemeine Verkehrssicherung innerhalb des gesamten Baufeldes entsprechend der verkehrsrechtlichen Sperranordnung nach den Regelplänen gemäß den Richtlinien für die Sicherung von Arbeitsstellen an Straßen (RSA´95), sowie nach den Zusätzlichen Technischen Vertragsbedingungen und Richtlinien für Sicherungsarbeiten an Straßen (ZTV-SA). Andernfalls gilt innerhalb des gesamten Baufeldes die Straßenverkehrsordnung (StVO) und es wird eine max. zulässige Geschwindigkeit von 30 km vorge</w:t>
            </w:r>
            <w:r w:rsidR="00F53F98" w:rsidRPr="00700397">
              <w:rPr>
                <w:rFonts w:ascii="Arial" w:hAnsi="Arial" w:cs="Arial"/>
                <w:sz w:val="22"/>
                <w:szCs w:val="22"/>
              </w:rPr>
              <w:t xml:space="preserve">schrieben. </w:t>
            </w:r>
            <w:r w:rsidRPr="00700397">
              <w:rPr>
                <w:rFonts w:ascii="Arial" w:hAnsi="Arial" w:cs="Arial"/>
                <w:sz w:val="22"/>
                <w:szCs w:val="22"/>
              </w:rPr>
              <w:t>Festgestellte Zuwiderhandlungen werden von Seiten des Auftraggebers bzw. dem beauftragten SiGeKo mit sofortigem Baustellenverbot des Fahrzeugführers geahndet.</w:t>
            </w:r>
          </w:p>
          <w:p w14:paraId="4536A5D3" w14:textId="77777777" w:rsidR="00C12852" w:rsidRPr="00700397" w:rsidRDefault="00C12852" w:rsidP="00C12852">
            <w:pPr>
              <w:rPr>
                <w:rFonts w:ascii="Arial" w:hAnsi="Arial" w:cs="Arial"/>
                <w:sz w:val="22"/>
                <w:szCs w:val="22"/>
              </w:rPr>
            </w:pPr>
          </w:p>
          <w:p w14:paraId="5C8476AD" w14:textId="77777777" w:rsidR="00C12852" w:rsidRPr="00700397" w:rsidRDefault="00C12852" w:rsidP="00C12852">
            <w:pPr>
              <w:rPr>
                <w:rFonts w:ascii="Arial" w:hAnsi="Arial" w:cs="Arial"/>
                <w:sz w:val="22"/>
                <w:szCs w:val="22"/>
              </w:rPr>
            </w:pPr>
            <w:r w:rsidRPr="00700397">
              <w:rPr>
                <w:rFonts w:ascii="Arial" w:hAnsi="Arial" w:cs="Arial"/>
                <w:sz w:val="22"/>
                <w:szCs w:val="22"/>
              </w:rPr>
              <w:t>Des Weiteren sind alle Baustellenfahrzeuge (</w:t>
            </w:r>
            <w:r w:rsidRPr="00700397">
              <w:rPr>
                <w:rFonts w:ascii="Arial" w:hAnsi="Arial" w:cs="Arial"/>
                <w:sz w:val="22"/>
                <w:szCs w:val="22"/>
                <w:u w:val="single"/>
              </w:rPr>
              <w:t>auch der Lieferanten</w:t>
            </w:r>
            <w:r w:rsidRPr="00700397">
              <w:rPr>
                <w:rFonts w:ascii="Arial" w:hAnsi="Arial" w:cs="Arial"/>
                <w:sz w:val="22"/>
                <w:szCs w:val="22"/>
              </w:rPr>
              <w:t>), die gemäß der BGV D 29 „Fahrzeuge“ (bisherige VBG 12) einen Einweiser benötigen, mit einer rückwärtigen Kameraüberwachung oder gleichwertigem auszurüsten.</w:t>
            </w:r>
          </w:p>
          <w:p w14:paraId="60C9C1AF" w14:textId="77777777" w:rsidR="00C12852" w:rsidRPr="00700397" w:rsidRDefault="00C12852" w:rsidP="00C12852">
            <w:pPr>
              <w:rPr>
                <w:rFonts w:ascii="Arial" w:hAnsi="Arial" w:cs="Arial"/>
                <w:sz w:val="22"/>
                <w:szCs w:val="22"/>
              </w:rPr>
            </w:pPr>
          </w:p>
          <w:p w14:paraId="37183390" w14:textId="77777777" w:rsidR="00C12852" w:rsidRPr="00700397" w:rsidRDefault="00C12852" w:rsidP="00C12852">
            <w:pPr>
              <w:rPr>
                <w:rFonts w:ascii="Arial" w:hAnsi="Arial" w:cs="Arial"/>
                <w:sz w:val="22"/>
                <w:szCs w:val="22"/>
              </w:rPr>
            </w:pPr>
            <w:r w:rsidRPr="00700397">
              <w:rPr>
                <w:rFonts w:ascii="Arial" w:hAnsi="Arial" w:cs="Arial"/>
                <w:sz w:val="22"/>
                <w:szCs w:val="22"/>
              </w:rPr>
              <w:t>Darüber hinaus müssen gemäß den Richtlinien für die Sicherung von Ar</w:t>
            </w:r>
            <w:r w:rsidR="00D41628" w:rsidRPr="00700397">
              <w:rPr>
                <w:rFonts w:ascii="Arial" w:hAnsi="Arial" w:cs="Arial"/>
                <w:sz w:val="22"/>
                <w:szCs w:val="22"/>
              </w:rPr>
              <w:t xml:space="preserve">beitsstellen an Straßen </w:t>
            </w:r>
            <w:r w:rsidRPr="00700397">
              <w:rPr>
                <w:rFonts w:ascii="Arial" w:hAnsi="Arial" w:cs="Arial"/>
                <w:sz w:val="22"/>
                <w:szCs w:val="22"/>
              </w:rPr>
              <w:t>(Nr. 7.1, Abs. 3, RSA´95/Teil A) Arbeitsfahrzeuge, die Sonderrechte nach § 35 Abs. 6 StVO in Anspruch nehmen, eine rot-weiß-rote Sicherungskennzeichnung nach DIN 30710 „Sicherheitskennzeichnung von Fahrzeugen und Geräten“ tragen.</w:t>
            </w:r>
          </w:p>
          <w:p w14:paraId="367EDEC0" w14:textId="77777777" w:rsidR="00C12852" w:rsidRPr="00700397" w:rsidRDefault="00C12852" w:rsidP="00C12852">
            <w:pPr>
              <w:rPr>
                <w:rFonts w:ascii="Arial" w:hAnsi="Arial" w:cs="Arial"/>
                <w:sz w:val="22"/>
                <w:szCs w:val="22"/>
              </w:rPr>
            </w:pPr>
          </w:p>
          <w:p w14:paraId="3C343182" w14:textId="77777777" w:rsidR="00C12852" w:rsidRPr="00700397" w:rsidRDefault="00C12852" w:rsidP="00C12852">
            <w:pPr>
              <w:rPr>
                <w:rFonts w:ascii="Arial" w:hAnsi="Arial" w:cs="Arial"/>
                <w:sz w:val="22"/>
                <w:szCs w:val="22"/>
              </w:rPr>
            </w:pPr>
            <w:r w:rsidRPr="00700397">
              <w:rPr>
                <w:rFonts w:ascii="Arial" w:hAnsi="Arial" w:cs="Arial"/>
                <w:sz w:val="22"/>
                <w:szCs w:val="22"/>
              </w:rPr>
              <w:lastRenderedPageBreak/>
              <w:t>Unfälle und gefährliche Situationen sind sowohl dem SiGeKo als auch dem Auftraggeber sofort zu melden. Die gesetzlich vorgeschriebenen Meldepflichten an Behörden und Berufsgenossenschaften bleiben hiervon unberührt.</w:t>
            </w:r>
          </w:p>
          <w:p w14:paraId="395C2630" w14:textId="77777777" w:rsidR="00C12852" w:rsidRPr="00700397" w:rsidRDefault="00C12852" w:rsidP="00C12852">
            <w:pPr>
              <w:rPr>
                <w:rFonts w:ascii="Arial" w:hAnsi="Arial" w:cs="Arial"/>
                <w:sz w:val="22"/>
                <w:szCs w:val="22"/>
              </w:rPr>
            </w:pPr>
          </w:p>
          <w:p w14:paraId="1F31D0BD" w14:textId="77777777" w:rsidR="00C12852" w:rsidRPr="00700397" w:rsidRDefault="00C12852" w:rsidP="00C12852">
            <w:pPr>
              <w:rPr>
                <w:rFonts w:ascii="Arial" w:hAnsi="Arial" w:cs="Arial"/>
                <w:sz w:val="22"/>
                <w:szCs w:val="22"/>
              </w:rPr>
            </w:pPr>
            <w:r w:rsidRPr="00700397">
              <w:rPr>
                <w:rFonts w:ascii="Arial" w:hAnsi="Arial" w:cs="Arial"/>
                <w:sz w:val="22"/>
                <w:szCs w:val="22"/>
              </w:rPr>
              <w:t xml:space="preserve">Durch die Beauftragung eines SiGeKos wird der Auftragnehmer </w:t>
            </w:r>
            <w:r w:rsidRPr="00700397">
              <w:rPr>
                <w:rFonts w:ascii="Arial" w:hAnsi="Arial" w:cs="Arial"/>
                <w:sz w:val="22"/>
                <w:szCs w:val="22"/>
                <w:u w:val="single"/>
              </w:rPr>
              <w:t>nicht</w:t>
            </w:r>
            <w:r w:rsidRPr="00700397">
              <w:rPr>
                <w:rFonts w:ascii="Arial" w:hAnsi="Arial" w:cs="Arial"/>
                <w:sz w:val="22"/>
                <w:szCs w:val="22"/>
              </w:rPr>
              <w:t xml:space="preserve"> von seiner Pflicht entbunden, eigenverantwortlich die Beachtung der Unfallverhütungsvorschriften innerhalb seines Betriebes und bei dem von Ihm eingesetzten Nachunternehmer zu überprüfen.</w:t>
            </w:r>
          </w:p>
          <w:p w14:paraId="55219935" w14:textId="77777777" w:rsidR="00C12852" w:rsidRPr="00700397" w:rsidRDefault="00C12852" w:rsidP="00C12852">
            <w:pPr>
              <w:tabs>
                <w:tab w:val="left" w:pos="851"/>
              </w:tabs>
              <w:jc w:val="both"/>
              <w:rPr>
                <w:rFonts w:ascii="Arial" w:hAnsi="Arial" w:cs="Arial"/>
                <w:sz w:val="22"/>
                <w:szCs w:val="22"/>
              </w:rPr>
            </w:pPr>
          </w:p>
        </w:tc>
      </w:tr>
    </w:tbl>
    <w:p w14:paraId="556F3ADF" w14:textId="77777777" w:rsidR="00C12852" w:rsidRPr="00700397" w:rsidRDefault="00C12852">
      <w:pPr>
        <w:tabs>
          <w:tab w:val="left" w:pos="851"/>
        </w:tabs>
        <w:ind w:firstLine="851"/>
        <w:jc w:val="both"/>
        <w:rPr>
          <w:rFonts w:ascii="Arial" w:hAnsi="Arial" w:cs="Arial"/>
          <w:bCs/>
          <w:sz w:val="22"/>
          <w:szCs w:val="22"/>
        </w:rPr>
      </w:pPr>
    </w:p>
    <w:p w14:paraId="27325A99" w14:textId="77777777" w:rsidR="000F3DD4" w:rsidRPr="00700397" w:rsidRDefault="000F3DD4" w:rsidP="00C92C86">
      <w:pPr>
        <w:tabs>
          <w:tab w:val="left" w:pos="851"/>
        </w:tabs>
        <w:jc w:val="both"/>
        <w:rPr>
          <w:rFonts w:ascii="Arial" w:hAnsi="Arial" w:cs="Arial"/>
          <w:b/>
          <w:i/>
          <w:sz w:val="22"/>
          <w:szCs w:val="22"/>
        </w:rPr>
      </w:pPr>
      <w:r w:rsidRPr="00700397">
        <w:rPr>
          <w:rFonts w:ascii="Arial" w:hAnsi="Arial" w:cs="Arial"/>
          <w:b/>
          <w:i/>
          <w:sz w:val="22"/>
          <w:szCs w:val="22"/>
        </w:rPr>
        <w:t>3.1</w:t>
      </w:r>
      <w:r w:rsidR="00BF0AFB" w:rsidRPr="00700397">
        <w:rPr>
          <w:rFonts w:ascii="Arial" w:hAnsi="Arial" w:cs="Arial"/>
          <w:b/>
          <w:i/>
          <w:sz w:val="22"/>
          <w:szCs w:val="22"/>
        </w:rPr>
        <w:t>4</w:t>
      </w:r>
      <w:r w:rsidRPr="00700397">
        <w:rPr>
          <w:rFonts w:ascii="Arial" w:hAnsi="Arial" w:cs="Arial"/>
          <w:b/>
          <w:i/>
          <w:sz w:val="22"/>
          <w:szCs w:val="22"/>
        </w:rPr>
        <w:tab/>
      </w:r>
      <w:r w:rsidR="00C92C86" w:rsidRPr="00700397">
        <w:rPr>
          <w:rFonts w:ascii="Arial" w:hAnsi="Arial" w:cs="Arial"/>
          <w:b/>
          <w:i/>
          <w:sz w:val="22"/>
          <w:szCs w:val="22"/>
        </w:rPr>
        <w:t>ARBEITS- UND UMWELTSCHUTZ</w:t>
      </w:r>
    </w:p>
    <w:tbl>
      <w:tblPr>
        <w:tblStyle w:val="Tabellenraster"/>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3"/>
      </w:tblGrid>
      <w:tr w:rsidR="00C92C86" w:rsidRPr="00700397" w14:paraId="6508FD1F" w14:textId="77777777" w:rsidTr="00BF0AFB">
        <w:tc>
          <w:tcPr>
            <w:tcW w:w="8073" w:type="dxa"/>
          </w:tcPr>
          <w:p w14:paraId="51CA7466" w14:textId="77777777" w:rsidR="00C92C86" w:rsidRPr="00700397" w:rsidRDefault="00C92C86" w:rsidP="00BF0AFB">
            <w:pPr>
              <w:overflowPunct/>
              <w:spacing w:line="240" w:lineRule="auto"/>
              <w:ind w:left="-107"/>
              <w:textAlignment w:val="auto"/>
              <w:rPr>
                <w:rFonts w:ascii="Arial" w:hAnsi="Arial" w:cs="Arial"/>
                <w:sz w:val="20"/>
              </w:rPr>
            </w:pPr>
            <w:r w:rsidRPr="00700397">
              <w:rPr>
                <w:rFonts w:ascii="Arial" w:hAnsi="Arial" w:cs="Arial"/>
                <w:sz w:val="20"/>
              </w:rPr>
              <w:t>Das nach dem Stand der Technik geforderte Arbeitsschutz- und Umweltschutzniveau ist einzuhalten und in die Einheitspreise der entsprechenden Positionen einzurechnen.</w:t>
            </w:r>
            <w:r w:rsidR="0059128C" w:rsidRPr="00700397">
              <w:rPr>
                <w:rFonts w:ascii="Arial" w:hAnsi="Arial" w:cs="Arial"/>
                <w:sz w:val="20"/>
              </w:rPr>
              <w:t xml:space="preserve"> Dies gilt für alle Auftragnehmer und Nachunternehmer.</w:t>
            </w:r>
          </w:p>
          <w:p w14:paraId="5EE05E92" w14:textId="77777777" w:rsidR="00C92C86" w:rsidRPr="00700397" w:rsidRDefault="00C92C86" w:rsidP="00BF0AFB">
            <w:pPr>
              <w:overflowPunct/>
              <w:spacing w:line="240" w:lineRule="auto"/>
              <w:ind w:left="-107"/>
              <w:textAlignment w:val="auto"/>
              <w:rPr>
                <w:rFonts w:ascii="Arial" w:hAnsi="Arial" w:cs="Arial"/>
                <w:sz w:val="20"/>
              </w:rPr>
            </w:pPr>
          </w:p>
          <w:p w14:paraId="6098E7FF" w14:textId="77777777" w:rsidR="00C92C86" w:rsidRPr="00700397" w:rsidRDefault="00C92C86" w:rsidP="00BF0AFB">
            <w:pPr>
              <w:overflowPunct/>
              <w:spacing w:line="240" w:lineRule="auto"/>
              <w:ind w:left="-107"/>
              <w:textAlignment w:val="auto"/>
              <w:rPr>
                <w:rFonts w:ascii="Arial" w:hAnsi="Arial" w:cs="Arial"/>
                <w:b/>
                <w:i/>
                <w:caps/>
                <w:sz w:val="22"/>
                <w:szCs w:val="22"/>
              </w:rPr>
            </w:pPr>
            <w:r w:rsidRPr="00700397">
              <w:rPr>
                <w:rFonts w:ascii="Arial" w:hAnsi="Arial" w:cs="Arial"/>
                <w:sz w:val="20"/>
              </w:rPr>
              <w:t>Zum Schutz der Umwelt, der Landschaft und der Gewässer hat der Auftragnehmer die durch die Arbeiten hervorgerufenen Beeinträchtigungen auf das unvermeidbare Maß zu beschränken.</w:t>
            </w:r>
          </w:p>
        </w:tc>
      </w:tr>
    </w:tbl>
    <w:p w14:paraId="24E38626" w14:textId="77777777" w:rsidR="000F3DD4" w:rsidRPr="00700397" w:rsidRDefault="000F3DD4">
      <w:pPr>
        <w:tabs>
          <w:tab w:val="left" w:pos="851"/>
        </w:tabs>
        <w:ind w:firstLine="851"/>
        <w:jc w:val="both"/>
        <w:rPr>
          <w:rFonts w:ascii="Arial" w:hAnsi="Arial" w:cs="Arial"/>
          <w:b/>
          <w:i/>
          <w:caps/>
          <w:sz w:val="22"/>
          <w:szCs w:val="22"/>
        </w:rPr>
      </w:pPr>
    </w:p>
    <w:p w14:paraId="479E2B42" w14:textId="77777777" w:rsidR="000F3DD4" w:rsidRPr="00700397" w:rsidRDefault="000F3DD4">
      <w:pPr>
        <w:tabs>
          <w:tab w:val="left" w:pos="851"/>
        </w:tabs>
        <w:ind w:firstLine="851"/>
        <w:jc w:val="both"/>
        <w:rPr>
          <w:rFonts w:ascii="Arial" w:hAnsi="Arial" w:cs="Arial"/>
          <w:bCs/>
          <w:sz w:val="22"/>
          <w:szCs w:val="22"/>
        </w:rPr>
      </w:pPr>
    </w:p>
    <w:p w14:paraId="19EE5972" w14:textId="77777777" w:rsidR="003416D8" w:rsidRPr="00700397" w:rsidRDefault="00793D35">
      <w:pPr>
        <w:tabs>
          <w:tab w:val="left" w:pos="851"/>
        </w:tabs>
        <w:jc w:val="both"/>
        <w:rPr>
          <w:rFonts w:ascii="Arial" w:hAnsi="Arial" w:cs="Arial"/>
          <w:b/>
          <w:szCs w:val="24"/>
        </w:rPr>
      </w:pPr>
      <w:r w:rsidRPr="00700397">
        <w:rPr>
          <w:rFonts w:ascii="Arial" w:hAnsi="Arial" w:cs="Arial"/>
          <w:b/>
          <w:szCs w:val="24"/>
        </w:rPr>
        <w:t>4.0</w:t>
      </w:r>
      <w:r w:rsidRPr="00700397">
        <w:rPr>
          <w:rFonts w:ascii="Arial" w:hAnsi="Arial" w:cs="Arial"/>
          <w:b/>
          <w:szCs w:val="24"/>
        </w:rPr>
        <w:tab/>
      </w:r>
      <w:r w:rsidRPr="00700397">
        <w:rPr>
          <w:rFonts w:ascii="Arial" w:hAnsi="Arial" w:cs="Arial"/>
          <w:b/>
          <w:caps/>
          <w:szCs w:val="24"/>
        </w:rPr>
        <w:t>Ausführungsunterlagen</w:t>
      </w:r>
    </w:p>
    <w:p w14:paraId="67EA356A" w14:textId="77777777" w:rsidR="003416D8" w:rsidRPr="00700397" w:rsidRDefault="003416D8">
      <w:pPr>
        <w:tabs>
          <w:tab w:val="left" w:pos="851"/>
        </w:tabs>
        <w:ind w:firstLine="851"/>
        <w:jc w:val="both"/>
        <w:rPr>
          <w:rFonts w:ascii="Arial" w:hAnsi="Arial" w:cs="Arial"/>
          <w:sz w:val="22"/>
          <w:szCs w:val="22"/>
        </w:rPr>
      </w:pPr>
    </w:p>
    <w:p w14:paraId="1F101CE5" w14:textId="77777777" w:rsidR="003416D8" w:rsidRPr="00700397" w:rsidRDefault="00793D35" w:rsidP="00FE729B">
      <w:pPr>
        <w:tabs>
          <w:tab w:val="left" w:pos="851"/>
        </w:tabs>
        <w:spacing w:after="120"/>
        <w:ind w:left="851" w:hanging="851"/>
        <w:rPr>
          <w:rFonts w:ascii="Arial" w:hAnsi="Arial" w:cs="Arial"/>
          <w:b/>
          <w:i/>
          <w:sz w:val="22"/>
          <w:szCs w:val="22"/>
        </w:rPr>
      </w:pPr>
      <w:r w:rsidRPr="00700397">
        <w:rPr>
          <w:rFonts w:ascii="Arial" w:hAnsi="Arial" w:cs="Arial"/>
          <w:b/>
          <w:i/>
          <w:sz w:val="22"/>
          <w:szCs w:val="22"/>
        </w:rPr>
        <w:t>4.1</w:t>
      </w:r>
      <w:r w:rsidRPr="00700397">
        <w:rPr>
          <w:rFonts w:ascii="Arial" w:hAnsi="Arial" w:cs="Arial"/>
          <w:b/>
          <w:i/>
          <w:sz w:val="22"/>
          <w:szCs w:val="22"/>
        </w:rPr>
        <w:tab/>
      </w:r>
      <w:r w:rsidRPr="00700397">
        <w:rPr>
          <w:rFonts w:ascii="Arial" w:hAnsi="Arial" w:cs="Arial"/>
          <w:b/>
          <w:i/>
          <w:caps/>
          <w:sz w:val="22"/>
          <w:szCs w:val="22"/>
        </w:rPr>
        <w:t>Vom Auftraggeber zur Verfügung gestellte Ausführungs</w:t>
      </w:r>
      <w:r w:rsidR="00FE729B" w:rsidRPr="00700397">
        <w:rPr>
          <w:rFonts w:ascii="Arial" w:hAnsi="Arial" w:cs="Arial"/>
          <w:b/>
          <w:i/>
          <w:caps/>
          <w:sz w:val="22"/>
          <w:szCs w:val="22"/>
        </w:rPr>
        <w:t>-</w:t>
      </w:r>
      <w:r w:rsidRPr="00700397">
        <w:rPr>
          <w:rFonts w:ascii="Arial" w:hAnsi="Arial" w:cs="Arial"/>
          <w:b/>
          <w:i/>
          <w:caps/>
          <w:sz w:val="22"/>
          <w:szCs w:val="22"/>
        </w:rPr>
        <w:t>unterlagen</w:t>
      </w:r>
    </w:p>
    <w:p w14:paraId="48313A8F" w14:textId="77777777" w:rsidR="003416D8" w:rsidRPr="00700397" w:rsidRDefault="003416D8" w:rsidP="001367A8">
      <w:pPr>
        <w:tabs>
          <w:tab w:val="left" w:pos="851"/>
        </w:tabs>
        <w:ind w:left="851"/>
        <w:jc w:val="both"/>
        <w:rPr>
          <w:rFonts w:ascii="Arial" w:hAnsi="Arial" w:cs="Arial"/>
          <w:sz w:val="22"/>
          <w:szCs w:val="22"/>
        </w:rPr>
      </w:pPr>
    </w:p>
    <w:p w14:paraId="23A050B9" w14:textId="77777777" w:rsidR="003416D8" w:rsidRPr="00700397" w:rsidRDefault="00793D35">
      <w:pPr>
        <w:tabs>
          <w:tab w:val="left" w:pos="851"/>
        </w:tabs>
        <w:spacing w:after="120"/>
        <w:jc w:val="both"/>
        <w:rPr>
          <w:rFonts w:ascii="Arial" w:hAnsi="Arial" w:cs="Arial"/>
          <w:sz w:val="22"/>
          <w:szCs w:val="22"/>
        </w:rPr>
      </w:pPr>
      <w:r w:rsidRPr="00700397">
        <w:rPr>
          <w:rFonts w:ascii="Arial" w:hAnsi="Arial" w:cs="Arial"/>
          <w:sz w:val="22"/>
          <w:szCs w:val="22"/>
        </w:rPr>
        <w:t>4.1.1</w:t>
      </w:r>
      <w:r w:rsidRPr="00700397">
        <w:rPr>
          <w:rFonts w:ascii="Arial" w:hAnsi="Arial" w:cs="Arial"/>
          <w:sz w:val="22"/>
          <w:szCs w:val="22"/>
        </w:rPr>
        <w:tab/>
        <w:t>Planunterlagen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700397" w:rsidRPr="00700397" w14:paraId="269816F7" w14:textId="77777777" w:rsidTr="00700397">
        <w:trPr>
          <w:trHeight w:val="579"/>
        </w:trPr>
        <w:tc>
          <w:tcPr>
            <w:tcW w:w="8222" w:type="dxa"/>
          </w:tcPr>
          <w:p w14:paraId="58459BB4" w14:textId="77777777" w:rsidR="00AE3F23" w:rsidRPr="00700397" w:rsidRDefault="00AE3F23" w:rsidP="001367A8">
            <w:pPr>
              <w:tabs>
                <w:tab w:val="left" w:pos="0"/>
              </w:tabs>
              <w:jc w:val="both"/>
              <w:rPr>
                <w:rFonts w:ascii="Arial" w:hAnsi="Arial" w:cs="Arial"/>
                <w:sz w:val="22"/>
                <w:szCs w:val="22"/>
              </w:rPr>
            </w:pPr>
            <w:r w:rsidRPr="00700397">
              <w:rPr>
                <w:rFonts w:ascii="Arial" w:hAnsi="Arial" w:cs="Arial"/>
                <w:sz w:val="22"/>
                <w:szCs w:val="22"/>
              </w:rPr>
              <w:t>Nach Auftragserteilung werden vom Auftraggeber folgende Ausführungsunterlagen in 3facher Ausfertigung kostenlos zur Verfügung gestellt:</w:t>
            </w:r>
          </w:p>
          <w:p w14:paraId="38E0E403" w14:textId="01B20D97" w:rsidR="005E38D1" w:rsidRPr="00700397" w:rsidRDefault="00700397" w:rsidP="00700397">
            <w:pPr>
              <w:pStyle w:val="Listenabsatz"/>
              <w:numPr>
                <w:ilvl w:val="0"/>
                <w:numId w:val="34"/>
              </w:numPr>
              <w:tabs>
                <w:tab w:val="left" w:pos="0"/>
              </w:tabs>
              <w:jc w:val="both"/>
              <w:rPr>
                <w:rFonts w:ascii="Arial" w:hAnsi="Arial" w:cs="Arial"/>
                <w:sz w:val="22"/>
                <w:szCs w:val="22"/>
              </w:rPr>
            </w:pPr>
            <w:r w:rsidRPr="00700397">
              <w:rPr>
                <w:rFonts w:ascii="Arial" w:hAnsi="Arial" w:cs="Arial"/>
                <w:sz w:val="22"/>
                <w:szCs w:val="22"/>
              </w:rPr>
              <w:t xml:space="preserve">Entfällt - </w:t>
            </w:r>
          </w:p>
        </w:tc>
      </w:tr>
    </w:tbl>
    <w:p w14:paraId="33B5D8CC" w14:textId="77777777" w:rsidR="003416D8" w:rsidRPr="00700397" w:rsidRDefault="003416D8">
      <w:pPr>
        <w:tabs>
          <w:tab w:val="left" w:pos="851"/>
        </w:tabs>
        <w:ind w:firstLine="851"/>
        <w:jc w:val="both"/>
        <w:rPr>
          <w:rFonts w:ascii="Arial" w:hAnsi="Arial" w:cs="Arial"/>
          <w:sz w:val="22"/>
          <w:szCs w:val="22"/>
        </w:rPr>
      </w:pPr>
    </w:p>
    <w:p w14:paraId="624AE67F" w14:textId="77777777" w:rsidR="00AE3F23" w:rsidRPr="00700397" w:rsidRDefault="00AE3F23" w:rsidP="00AE3F23">
      <w:pPr>
        <w:tabs>
          <w:tab w:val="left" w:pos="851"/>
        </w:tabs>
        <w:spacing w:after="120"/>
        <w:jc w:val="both"/>
        <w:rPr>
          <w:rFonts w:ascii="Arial" w:hAnsi="Arial" w:cs="Arial"/>
          <w:sz w:val="22"/>
          <w:szCs w:val="22"/>
        </w:rPr>
      </w:pPr>
      <w:r w:rsidRPr="00700397">
        <w:rPr>
          <w:rFonts w:ascii="Arial" w:hAnsi="Arial" w:cs="Arial"/>
          <w:sz w:val="22"/>
          <w:szCs w:val="22"/>
        </w:rPr>
        <w:t>4.1.2</w:t>
      </w:r>
      <w:r w:rsidRPr="00700397">
        <w:rPr>
          <w:rFonts w:ascii="Arial" w:hAnsi="Arial" w:cs="Arial"/>
          <w:sz w:val="22"/>
          <w:szCs w:val="22"/>
        </w:rPr>
        <w:tab/>
        <w:t>Gutachten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AE3F23" w:rsidRPr="00700397" w14:paraId="4392FDF3" w14:textId="77777777" w:rsidTr="00C12852">
        <w:tc>
          <w:tcPr>
            <w:tcW w:w="8222" w:type="dxa"/>
          </w:tcPr>
          <w:p w14:paraId="6E796E8D" w14:textId="77777777" w:rsidR="00AE3F23" w:rsidRPr="00700397" w:rsidRDefault="00530E53" w:rsidP="00C12852">
            <w:pPr>
              <w:tabs>
                <w:tab w:val="left" w:pos="0"/>
              </w:tabs>
              <w:jc w:val="both"/>
              <w:rPr>
                <w:rFonts w:ascii="Arial" w:hAnsi="Arial" w:cs="Arial"/>
                <w:sz w:val="22"/>
                <w:szCs w:val="22"/>
              </w:rPr>
            </w:pPr>
            <w:r w:rsidRPr="00700397">
              <w:rPr>
                <w:rFonts w:ascii="Arial" w:hAnsi="Arial" w:cs="Arial"/>
                <w:sz w:val="22"/>
                <w:szCs w:val="22"/>
              </w:rPr>
              <w:t xml:space="preserve">- Entfällt - </w:t>
            </w:r>
          </w:p>
        </w:tc>
      </w:tr>
    </w:tbl>
    <w:p w14:paraId="79252E50" w14:textId="77777777" w:rsidR="00AE3F23" w:rsidRPr="00700397" w:rsidRDefault="00AE3F23">
      <w:pPr>
        <w:tabs>
          <w:tab w:val="left" w:pos="851"/>
        </w:tabs>
        <w:ind w:firstLine="851"/>
        <w:jc w:val="both"/>
        <w:rPr>
          <w:rFonts w:ascii="Arial" w:hAnsi="Arial" w:cs="Arial"/>
          <w:sz w:val="22"/>
          <w:szCs w:val="22"/>
        </w:rPr>
      </w:pPr>
    </w:p>
    <w:p w14:paraId="226EA781" w14:textId="77777777" w:rsidR="003416D8" w:rsidRPr="00700397" w:rsidRDefault="00793D35" w:rsidP="00FE729B">
      <w:pPr>
        <w:tabs>
          <w:tab w:val="left" w:pos="851"/>
        </w:tabs>
        <w:spacing w:after="120"/>
        <w:ind w:left="851" w:hanging="851"/>
        <w:jc w:val="both"/>
        <w:rPr>
          <w:rFonts w:ascii="Arial" w:hAnsi="Arial" w:cs="Arial"/>
          <w:b/>
          <w:i/>
          <w:sz w:val="22"/>
          <w:szCs w:val="22"/>
        </w:rPr>
      </w:pPr>
      <w:r w:rsidRPr="00700397">
        <w:rPr>
          <w:rFonts w:ascii="Arial" w:hAnsi="Arial" w:cs="Arial"/>
          <w:b/>
          <w:i/>
          <w:sz w:val="22"/>
          <w:szCs w:val="22"/>
        </w:rPr>
        <w:t>4.2</w:t>
      </w:r>
      <w:r w:rsidRPr="00700397">
        <w:rPr>
          <w:rFonts w:ascii="Arial" w:hAnsi="Arial" w:cs="Arial"/>
          <w:b/>
          <w:i/>
          <w:sz w:val="22"/>
          <w:szCs w:val="22"/>
        </w:rPr>
        <w:tab/>
      </w:r>
      <w:r w:rsidRPr="00700397">
        <w:rPr>
          <w:rFonts w:ascii="Arial" w:hAnsi="Arial" w:cs="Arial"/>
          <w:b/>
          <w:i/>
          <w:caps/>
          <w:sz w:val="22"/>
          <w:szCs w:val="22"/>
        </w:rPr>
        <w:t>Vom Auftragnehmer zu</w:t>
      </w:r>
      <w:r w:rsidR="00F515F8" w:rsidRPr="00700397">
        <w:rPr>
          <w:rFonts w:ascii="Arial" w:hAnsi="Arial" w:cs="Arial"/>
          <w:b/>
          <w:i/>
          <w:caps/>
          <w:sz w:val="22"/>
          <w:szCs w:val="22"/>
        </w:rPr>
        <w:t xml:space="preserve"> erstellende bzw. zu </w:t>
      </w:r>
      <w:r w:rsidRPr="00700397">
        <w:rPr>
          <w:rFonts w:ascii="Arial" w:hAnsi="Arial" w:cs="Arial"/>
          <w:b/>
          <w:i/>
          <w:caps/>
          <w:sz w:val="22"/>
          <w:szCs w:val="22"/>
        </w:rPr>
        <w:t>beschaffende Ausführungsunterlagen</w:t>
      </w:r>
    </w:p>
    <w:p w14:paraId="0A1CBDD5" w14:textId="77777777" w:rsidR="000334C8" w:rsidRPr="00700397" w:rsidRDefault="000334C8" w:rsidP="000334C8">
      <w:pPr>
        <w:tabs>
          <w:tab w:val="left" w:pos="851"/>
        </w:tabs>
        <w:ind w:firstLine="851"/>
        <w:jc w:val="both"/>
        <w:rPr>
          <w:rFonts w:ascii="Arial" w:hAnsi="Arial" w:cs="Arial"/>
          <w:sz w:val="22"/>
          <w:szCs w:val="22"/>
        </w:rPr>
      </w:pPr>
    </w:p>
    <w:p w14:paraId="0BAB502D" w14:textId="77777777" w:rsidR="001157B1" w:rsidRPr="00700397" w:rsidRDefault="001157B1" w:rsidP="00251BC2">
      <w:pPr>
        <w:spacing w:after="120"/>
        <w:ind w:left="851" w:hanging="851"/>
        <w:jc w:val="both"/>
        <w:rPr>
          <w:rFonts w:ascii="Arial" w:hAnsi="Arial" w:cs="Arial"/>
          <w:sz w:val="22"/>
          <w:szCs w:val="22"/>
        </w:rPr>
      </w:pPr>
      <w:r w:rsidRPr="00700397">
        <w:rPr>
          <w:rFonts w:ascii="Arial" w:hAnsi="Arial" w:cs="Arial"/>
          <w:sz w:val="22"/>
          <w:szCs w:val="22"/>
        </w:rPr>
        <w:t>4.2.1</w:t>
      </w:r>
      <w:r w:rsidRPr="00700397">
        <w:rPr>
          <w:rFonts w:ascii="Arial" w:hAnsi="Arial" w:cs="Arial"/>
          <w:sz w:val="22"/>
          <w:szCs w:val="22"/>
        </w:rPr>
        <w:tab/>
        <w:t>Bestandspläne, Vermessungsunterlagen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1157B1" w:rsidRPr="00700397" w14:paraId="4466426B" w14:textId="77777777" w:rsidTr="00251BC2">
        <w:tc>
          <w:tcPr>
            <w:tcW w:w="8222" w:type="dxa"/>
          </w:tcPr>
          <w:p w14:paraId="462F7FE0" w14:textId="77777777" w:rsidR="005E38D1" w:rsidRPr="00700397" w:rsidRDefault="005E38D1" w:rsidP="003A6A75">
            <w:pPr>
              <w:tabs>
                <w:tab w:val="left" w:pos="851"/>
              </w:tabs>
              <w:rPr>
                <w:rFonts w:ascii="Arial" w:hAnsi="Arial" w:cs="Arial"/>
                <w:b/>
                <w:sz w:val="22"/>
                <w:szCs w:val="22"/>
                <w:u w:val="single"/>
              </w:rPr>
            </w:pPr>
            <w:r w:rsidRPr="00700397">
              <w:rPr>
                <w:rFonts w:ascii="Arial" w:hAnsi="Arial" w:cs="Arial"/>
                <w:b/>
                <w:sz w:val="22"/>
                <w:szCs w:val="22"/>
                <w:u w:val="single"/>
              </w:rPr>
              <w:t>Erläuterungen des Bauablaufes:</w:t>
            </w:r>
          </w:p>
          <w:p w14:paraId="274990B0" w14:textId="77777777" w:rsidR="000334C8" w:rsidRPr="00700397" w:rsidRDefault="000334C8" w:rsidP="003A6A75">
            <w:pPr>
              <w:tabs>
                <w:tab w:val="left" w:pos="851"/>
              </w:tabs>
              <w:rPr>
                <w:rFonts w:ascii="Arial" w:hAnsi="Arial" w:cs="Arial"/>
                <w:sz w:val="22"/>
                <w:szCs w:val="22"/>
              </w:rPr>
            </w:pPr>
            <w:r w:rsidRPr="00700397">
              <w:rPr>
                <w:rFonts w:ascii="Arial" w:hAnsi="Arial" w:cs="Arial"/>
                <w:sz w:val="22"/>
                <w:szCs w:val="22"/>
              </w:rPr>
              <w:t xml:space="preserve">Der Auftragnehmer hat ergänzende Planunterlagen und Detailzeichnungen </w:t>
            </w:r>
            <w:r w:rsidRPr="00700397">
              <w:rPr>
                <w:rFonts w:ascii="Arial" w:hAnsi="Arial" w:cs="Arial"/>
                <w:sz w:val="22"/>
                <w:szCs w:val="22"/>
              </w:rPr>
              <w:noBreakHyphen/>
              <w:t>sowie diese zur Bauausführung erforderlich sind</w:t>
            </w:r>
            <w:r w:rsidRPr="00700397">
              <w:rPr>
                <w:rFonts w:ascii="Arial" w:hAnsi="Arial" w:cs="Arial"/>
                <w:sz w:val="22"/>
                <w:szCs w:val="22"/>
              </w:rPr>
              <w:noBreakHyphen/>
              <w:t xml:space="preserve"> selbst und ohne Vergütung aufzustellen.</w:t>
            </w:r>
          </w:p>
          <w:p w14:paraId="4C408162" w14:textId="77777777" w:rsidR="00C12852" w:rsidRPr="00700397" w:rsidRDefault="00C12852" w:rsidP="003A6A75">
            <w:pPr>
              <w:tabs>
                <w:tab w:val="left" w:pos="851"/>
              </w:tabs>
              <w:rPr>
                <w:rFonts w:ascii="Arial" w:hAnsi="Arial" w:cs="Arial"/>
                <w:sz w:val="22"/>
                <w:szCs w:val="22"/>
                <w:u w:val="single"/>
              </w:rPr>
            </w:pPr>
          </w:p>
          <w:p w14:paraId="61B07773" w14:textId="77777777" w:rsidR="000334C8" w:rsidRPr="00700397" w:rsidRDefault="000334C8" w:rsidP="003A6A75">
            <w:pPr>
              <w:tabs>
                <w:tab w:val="left" w:pos="851"/>
              </w:tabs>
              <w:rPr>
                <w:rFonts w:ascii="Arial" w:hAnsi="Arial" w:cs="Arial"/>
                <w:b/>
                <w:sz w:val="22"/>
                <w:szCs w:val="22"/>
              </w:rPr>
            </w:pPr>
            <w:r w:rsidRPr="00700397">
              <w:rPr>
                <w:rFonts w:ascii="Arial" w:hAnsi="Arial" w:cs="Arial"/>
                <w:b/>
                <w:sz w:val="22"/>
                <w:szCs w:val="22"/>
                <w:u w:val="single"/>
              </w:rPr>
              <w:t>Brückenbau:</w:t>
            </w:r>
          </w:p>
          <w:p w14:paraId="49E3515E" w14:textId="77777777" w:rsidR="000334C8" w:rsidRPr="00700397" w:rsidRDefault="000334C8" w:rsidP="003A6A75">
            <w:pPr>
              <w:tabs>
                <w:tab w:val="left" w:pos="851"/>
              </w:tabs>
              <w:rPr>
                <w:rFonts w:ascii="Arial" w:hAnsi="Arial" w:cs="Arial"/>
                <w:sz w:val="22"/>
                <w:szCs w:val="22"/>
              </w:rPr>
            </w:pPr>
            <w:r w:rsidRPr="00700397">
              <w:rPr>
                <w:rFonts w:ascii="Arial" w:hAnsi="Arial" w:cs="Arial"/>
                <w:sz w:val="22"/>
                <w:szCs w:val="22"/>
              </w:rPr>
              <w:t>Nach Fertigstellung ist eine Schlussvermessung zu erst</w:t>
            </w:r>
            <w:r w:rsidR="009D4F8B" w:rsidRPr="00700397">
              <w:rPr>
                <w:rFonts w:ascii="Arial" w:hAnsi="Arial" w:cs="Arial"/>
                <w:sz w:val="22"/>
                <w:szCs w:val="22"/>
              </w:rPr>
              <w:t>e</w:t>
            </w:r>
            <w:r w:rsidRPr="00700397">
              <w:rPr>
                <w:rFonts w:ascii="Arial" w:hAnsi="Arial" w:cs="Arial"/>
                <w:sz w:val="22"/>
                <w:szCs w:val="22"/>
              </w:rPr>
              <w:t>llen. Die Lage und Höhe der für den Endzustand maßgebenden Messbolzen sind in den Bestandsübersichtsplan einzutragen.</w:t>
            </w:r>
          </w:p>
          <w:p w14:paraId="30B54DC7" w14:textId="77777777" w:rsidR="000334C8" w:rsidRPr="00700397" w:rsidRDefault="000334C8" w:rsidP="003A6A75">
            <w:pPr>
              <w:tabs>
                <w:tab w:val="left" w:pos="851"/>
              </w:tabs>
              <w:rPr>
                <w:rFonts w:ascii="Arial" w:hAnsi="Arial" w:cs="Arial"/>
                <w:sz w:val="22"/>
                <w:szCs w:val="22"/>
              </w:rPr>
            </w:pPr>
            <w:r w:rsidRPr="00700397">
              <w:rPr>
                <w:rFonts w:ascii="Arial" w:hAnsi="Arial" w:cs="Arial"/>
                <w:sz w:val="22"/>
                <w:szCs w:val="22"/>
              </w:rPr>
              <w:t>Erforderliche örtliche Aufmaße sind Sache des AN und werden nicht gesondert vergütet.</w:t>
            </w:r>
          </w:p>
          <w:p w14:paraId="3675A1D6" w14:textId="77777777" w:rsidR="005704A2" w:rsidRPr="00700397" w:rsidRDefault="005704A2" w:rsidP="00C12852">
            <w:pPr>
              <w:pStyle w:val="berschrift4"/>
              <w:widowControl w:val="0"/>
              <w:numPr>
                <w:ilvl w:val="3"/>
                <w:numId w:val="0"/>
              </w:numPr>
              <w:tabs>
                <w:tab w:val="left" w:pos="0"/>
                <w:tab w:val="num" w:pos="360"/>
                <w:tab w:val="left" w:pos="1699"/>
                <w:tab w:val="left" w:pos="6462"/>
              </w:tabs>
              <w:suppressAutoHyphens/>
              <w:overflowPunct/>
              <w:autoSpaceDE/>
              <w:autoSpaceDN/>
              <w:adjustRightInd/>
              <w:jc w:val="both"/>
              <w:textAlignment w:val="auto"/>
              <w:rPr>
                <w:rFonts w:ascii="Arial" w:hAnsi="Arial" w:cs="Arial"/>
                <w:b w:val="0"/>
                <w:sz w:val="22"/>
                <w:szCs w:val="22"/>
              </w:rPr>
            </w:pPr>
          </w:p>
          <w:p w14:paraId="59CE60B6" w14:textId="77777777" w:rsidR="005704A2" w:rsidRPr="00700397" w:rsidRDefault="005704A2" w:rsidP="005704A2">
            <w:pPr>
              <w:tabs>
                <w:tab w:val="left" w:pos="851"/>
              </w:tabs>
              <w:rPr>
                <w:rFonts w:ascii="Arial" w:hAnsi="Arial" w:cs="Arial"/>
                <w:b/>
                <w:sz w:val="22"/>
                <w:szCs w:val="22"/>
                <w:u w:val="single"/>
              </w:rPr>
            </w:pPr>
            <w:r w:rsidRPr="00700397">
              <w:rPr>
                <w:rFonts w:ascii="Arial" w:hAnsi="Arial" w:cs="Arial"/>
                <w:b/>
                <w:sz w:val="22"/>
                <w:szCs w:val="22"/>
                <w:u w:val="single"/>
              </w:rPr>
              <w:t>Sicherheits- und Gesundheitsschutzplan</w:t>
            </w:r>
          </w:p>
          <w:p w14:paraId="5D611B61" w14:textId="77777777" w:rsidR="005704A2" w:rsidRPr="00700397" w:rsidRDefault="005704A2" w:rsidP="005704A2">
            <w:pPr>
              <w:tabs>
                <w:tab w:val="left" w:pos="851"/>
              </w:tabs>
              <w:rPr>
                <w:rFonts w:ascii="Arial" w:hAnsi="Arial" w:cs="Arial"/>
                <w:sz w:val="22"/>
                <w:szCs w:val="22"/>
              </w:rPr>
            </w:pPr>
            <w:r w:rsidRPr="00700397">
              <w:rPr>
                <w:rFonts w:ascii="Arial" w:hAnsi="Arial" w:cs="Arial"/>
                <w:sz w:val="22"/>
                <w:szCs w:val="22"/>
              </w:rPr>
              <w:t>Ein Sicherheits- und Gesundheitsschutzplan entsprechend der Baustellenverordnung vom 10. Juni 1998 ist vor Beginn der Arbeiten vorzulegen.</w:t>
            </w:r>
          </w:p>
          <w:p w14:paraId="71643C57" w14:textId="77777777" w:rsidR="005704A2" w:rsidRPr="00700397" w:rsidRDefault="005704A2" w:rsidP="00C12852">
            <w:pPr>
              <w:pStyle w:val="berschrift4"/>
              <w:widowControl w:val="0"/>
              <w:numPr>
                <w:ilvl w:val="3"/>
                <w:numId w:val="0"/>
              </w:numPr>
              <w:tabs>
                <w:tab w:val="left" w:pos="0"/>
                <w:tab w:val="num" w:pos="360"/>
                <w:tab w:val="left" w:pos="1699"/>
                <w:tab w:val="left" w:pos="6462"/>
              </w:tabs>
              <w:suppressAutoHyphens/>
              <w:overflowPunct/>
              <w:autoSpaceDE/>
              <w:autoSpaceDN/>
              <w:adjustRightInd/>
              <w:jc w:val="both"/>
              <w:textAlignment w:val="auto"/>
              <w:rPr>
                <w:rFonts w:ascii="Arial" w:hAnsi="Arial" w:cs="Arial"/>
                <w:b w:val="0"/>
                <w:sz w:val="22"/>
                <w:szCs w:val="22"/>
              </w:rPr>
            </w:pPr>
          </w:p>
          <w:p w14:paraId="2D6BC939" w14:textId="77777777" w:rsidR="00C12852" w:rsidRPr="00700397" w:rsidRDefault="00C12852" w:rsidP="00C12852">
            <w:pPr>
              <w:pStyle w:val="berschrift4"/>
              <w:widowControl w:val="0"/>
              <w:numPr>
                <w:ilvl w:val="3"/>
                <w:numId w:val="0"/>
              </w:numPr>
              <w:tabs>
                <w:tab w:val="left" w:pos="0"/>
                <w:tab w:val="num" w:pos="360"/>
                <w:tab w:val="left" w:pos="1699"/>
                <w:tab w:val="left" w:pos="6462"/>
              </w:tabs>
              <w:suppressAutoHyphens/>
              <w:overflowPunct/>
              <w:autoSpaceDE/>
              <w:autoSpaceDN/>
              <w:adjustRightInd/>
              <w:jc w:val="both"/>
              <w:textAlignment w:val="auto"/>
              <w:rPr>
                <w:rFonts w:ascii="Arial" w:hAnsi="Arial" w:cs="Arial"/>
                <w:sz w:val="22"/>
                <w:szCs w:val="22"/>
                <w:u w:val="single"/>
              </w:rPr>
            </w:pPr>
            <w:r w:rsidRPr="00700397">
              <w:rPr>
                <w:rFonts w:ascii="Arial" w:hAnsi="Arial" w:cs="Arial"/>
                <w:sz w:val="22"/>
                <w:szCs w:val="22"/>
                <w:u w:val="single"/>
              </w:rPr>
              <w:t>Bestandsübersichtsplan</w:t>
            </w:r>
          </w:p>
          <w:p w14:paraId="1B134DAD" w14:textId="77777777" w:rsidR="00C12852" w:rsidRPr="00700397" w:rsidRDefault="00C12852" w:rsidP="00C12852">
            <w:pPr>
              <w:pStyle w:val="Textkrper3"/>
              <w:tabs>
                <w:tab w:val="left" w:pos="2550"/>
                <w:tab w:val="left" w:pos="4536"/>
              </w:tabs>
              <w:rPr>
                <w:rFonts w:ascii="Arial" w:hAnsi="Arial" w:cs="Arial"/>
                <w:b w:val="0"/>
                <w:sz w:val="22"/>
                <w:szCs w:val="22"/>
              </w:rPr>
            </w:pPr>
            <w:r w:rsidRPr="00700397">
              <w:rPr>
                <w:rFonts w:ascii="Arial" w:hAnsi="Arial" w:cs="Arial"/>
                <w:b w:val="0"/>
                <w:sz w:val="22"/>
                <w:szCs w:val="22"/>
              </w:rPr>
              <w:t>Es ist ein Bestandsübersichtsplan für die gesamten Bauwerke entsprechend den Anforderungen im LV zu erstellen. In dem Bestandsübersichtsplan sind die ggf. im Boden verbleibenden Bauteile z.B. der Verbauten etc. zu übernehmen.</w:t>
            </w:r>
          </w:p>
          <w:p w14:paraId="4E97A1A4" w14:textId="77777777" w:rsidR="00C12852" w:rsidRPr="00700397" w:rsidRDefault="00C12852" w:rsidP="00C12852">
            <w:pPr>
              <w:tabs>
                <w:tab w:val="left" w:pos="204"/>
              </w:tabs>
              <w:jc w:val="both"/>
              <w:rPr>
                <w:rFonts w:ascii="Arial" w:hAnsi="Arial" w:cs="Arial"/>
                <w:sz w:val="22"/>
                <w:szCs w:val="22"/>
              </w:rPr>
            </w:pPr>
            <w:r w:rsidRPr="00700397">
              <w:rPr>
                <w:rFonts w:ascii="Arial" w:hAnsi="Arial" w:cs="Arial"/>
                <w:sz w:val="22"/>
                <w:szCs w:val="22"/>
              </w:rPr>
              <w:t>Bei der Aufstellung der Bestandsübersichtszeichnung ist die ZTV-ING, Teil 1, Abs. 2.4</w:t>
            </w:r>
            <w:r w:rsidRPr="00700397">
              <w:rPr>
                <w:rFonts w:ascii="Arial" w:hAnsi="Arial" w:cs="Arial"/>
                <w:i/>
                <w:sz w:val="22"/>
                <w:szCs w:val="22"/>
              </w:rPr>
              <w:t xml:space="preserve"> </w:t>
            </w:r>
            <w:r w:rsidRPr="00700397">
              <w:rPr>
                <w:rFonts w:ascii="Arial" w:hAnsi="Arial" w:cs="Arial"/>
                <w:sz w:val="22"/>
                <w:szCs w:val="22"/>
              </w:rPr>
              <w:t>zu beachten.</w:t>
            </w:r>
          </w:p>
          <w:p w14:paraId="2A20E878" w14:textId="77777777" w:rsidR="00C12852" w:rsidRPr="00700397" w:rsidRDefault="00C12852" w:rsidP="00C12852">
            <w:pPr>
              <w:pStyle w:val="Textkrper3"/>
              <w:tabs>
                <w:tab w:val="left" w:pos="204"/>
              </w:tabs>
              <w:rPr>
                <w:rFonts w:ascii="Arial" w:hAnsi="Arial" w:cs="Arial"/>
                <w:b w:val="0"/>
                <w:sz w:val="22"/>
                <w:szCs w:val="22"/>
              </w:rPr>
            </w:pPr>
            <w:r w:rsidRPr="00700397">
              <w:rPr>
                <w:rFonts w:ascii="Arial" w:hAnsi="Arial" w:cs="Arial"/>
                <w:b w:val="0"/>
                <w:sz w:val="22"/>
                <w:szCs w:val="22"/>
              </w:rPr>
              <w:t>Die Aufstellung, Vorlage und Lieferung der Unterlagen wird unter Berücksichtigung der Beteiligung des AG so vorgenommen, dass die für das Bauwerksbuch erforderlichen Daten (s.u.) rechtzeitig zur Verfügung stehen.</w:t>
            </w:r>
          </w:p>
          <w:p w14:paraId="4B831FE8" w14:textId="77777777" w:rsidR="00C12852" w:rsidRPr="00700397" w:rsidRDefault="00C12852" w:rsidP="000334C8">
            <w:pPr>
              <w:tabs>
                <w:tab w:val="left" w:pos="851"/>
              </w:tabs>
              <w:rPr>
                <w:rFonts w:ascii="Arial" w:hAnsi="Arial" w:cs="Arial"/>
                <w:sz w:val="22"/>
                <w:szCs w:val="22"/>
              </w:rPr>
            </w:pPr>
          </w:p>
          <w:p w14:paraId="006BD8BC" w14:textId="77777777" w:rsidR="001157B1" w:rsidRPr="00700397" w:rsidRDefault="000334C8" w:rsidP="000334C8">
            <w:pPr>
              <w:tabs>
                <w:tab w:val="left" w:pos="851"/>
              </w:tabs>
              <w:rPr>
                <w:rFonts w:ascii="Arial" w:hAnsi="Arial" w:cs="Arial"/>
                <w:sz w:val="22"/>
                <w:szCs w:val="22"/>
              </w:rPr>
            </w:pPr>
            <w:r w:rsidRPr="00700397">
              <w:rPr>
                <w:rFonts w:ascii="Arial" w:hAnsi="Arial" w:cs="Arial"/>
                <w:sz w:val="22"/>
                <w:szCs w:val="22"/>
              </w:rPr>
              <w:t>Bestandspläne s</w:t>
            </w:r>
            <w:r w:rsidR="001157B1" w:rsidRPr="00700397">
              <w:rPr>
                <w:rFonts w:ascii="Arial" w:hAnsi="Arial" w:cs="Arial"/>
                <w:sz w:val="22"/>
                <w:szCs w:val="22"/>
              </w:rPr>
              <w:t>ind im Maßstab der Ausbaupläne auszuführen</w:t>
            </w:r>
            <w:r w:rsidRPr="00700397">
              <w:rPr>
                <w:rFonts w:ascii="Arial" w:hAnsi="Arial" w:cs="Arial"/>
                <w:sz w:val="22"/>
                <w:szCs w:val="22"/>
              </w:rPr>
              <w:t xml:space="preserve"> bzw. mit dem AG abzustimmen.</w:t>
            </w:r>
          </w:p>
        </w:tc>
      </w:tr>
    </w:tbl>
    <w:p w14:paraId="220EDD76" w14:textId="77777777" w:rsidR="00AE3F23" w:rsidRPr="00700397" w:rsidRDefault="00AE3F23" w:rsidP="00AE3F23">
      <w:pPr>
        <w:spacing w:after="120"/>
        <w:ind w:left="851"/>
        <w:jc w:val="both"/>
        <w:rPr>
          <w:rFonts w:ascii="Arial" w:hAnsi="Arial" w:cs="Arial"/>
          <w:b/>
          <w:i/>
          <w:sz w:val="22"/>
          <w:szCs w:val="22"/>
        </w:rPr>
      </w:pPr>
    </w:p>
    <w:p w14:paraId="2F52CDF6" w14:textId="77777777" w:rsidR="00AE3F23" w:rsidRPr="00700397" w:rsidRDefault="00AE3F23" w:rsidP="00AE3F23">
      <w:pPr>
        <w:spacing w:after="120"/>
        <w:ind w:left="851" w:hanging="851"/>
        <w:jc w:val="both"/>
        <w:rPr>
          <w:rFonts w:ascii="Arial" w:hAnsi="Arial" w:cs="Arial"/>
          <w:sz w:val="22"/>
          <w:szCs w:val="22"/>
        </w:rPr>
      </w:pPr>
      <w:r w:rsidRPr="00700397">
        <w:rPr>
          <w:rFonts w:ascii="Arial" w:hAnsi="Arial" w:cs="Arial"/>
          <w:sz w:val="22"/>
          <w:szCs w:val="22"/>
        </w:rPr>
        <w:t>4.2.2</w:t>
      </w:r>
      <w:r w:rsidRPr="00700397">
        <w:rPr>
          <w:rFonts w:ascii="Arial" w:hAnsi="Arial" w:cs="Arial"/>
          <w:sz w:val="22"/>
          <w:szCs w:val="22"/>
        </w:rPr>
        <w:tab/>
      </w:r>
      <w:r w:rsidR="000334C8" w:rsidRPr="00700397">
        <w:rPr>
          <w:rFonts w:ascii="Arial" w:hAnsi="Arial" w:cs="Arial"/>
          <w:sz w:val="22"/>
          <w:szCs w:val="22"/>
        </w:rPr>
        <w:t>Bauzeitenpläne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AE3F23" w:rsidRPr="00700397" w14:paraId="17F82675" w14:textId="77777777" w:rsidTr="00C12852">
        <w:tc>
          <w:tcPr>
            <w:tcW w:w="8222" w:type="dxa"/>
          </w:tcPr>
          <w:p w14:paraId="16B424E5" w14:textId="77777777" w:rsidR="00AE3F23" w:rsidRPr="00700397" w:rsidRDefault="00D92FFC" w:rsidP="009D4F8B">
            <w:pPr>
              <w:tabs>
                <w:tab w:val="left" w:pos="851"/>
              </w:tabs>
              <w:rPr>
                <w:rFonts w:ascii="Arial" w:hAnsi="Arial" w:cs="Arial"/>
                <w:sz w:val="22"/>
                <w:szCs w:val="22"/>
              </w:rPr>
            </w:pPr>
            <w:r w:rsidRPr="00700397">
              <w:rPr>
                <w:rFonts w:ascii="Arial" w:hAnsi="Arial" w:cs="Arial"/>
                <w:sz w:val="22"/>
                <w:szCs w:val="22"/>
              </w:rPr>
              <w:t>Ist vom AN vor Beginn der Arbeiten dem AG kostenlos zu über</w:t>
            </w:r>
            <w:r w:rsidR="009D4F8B" w:rsidRPr="00700397">
              <w:rPr>
                <w:rFonts w:ascii="Arial" w:hAnsi="Arial" w:cs="Arial"/>
                <w:sz w:val="22"/>
                <w:szCs w:val="22"/>
              </w:rPr>
              <w:t>g</w:t>
            </w:r>
            <w:r w:rsidRPr="00700397">
              <w:rPr>
                <w:rFonts w:ascii="Arial" w:hAnsi="Arial" w:cs="Arial"/>
                <w:sz w:val="22"/>
                <w:szCs w:val="22"/>
              </w:rPr>
              <w:t>eben</w:t>
            </w:r>
            <w:r w:rsidR="004862D1" w:rsidRPr="00700397">
              <w:rPr>
                <w:rFonts w:ascii="Arial" w:hAnsi="Arial" w:cs="Arial"/>
                <w:sz w:val="22"/>
                <w:szCs w:val="22"/>
              </w:rPr>
              <w:t xml:space="preserve"> und dem Bauablauf- fortschritt anzupassen</w:t>
            </w:r>
            <w:r w:rsidRPr="00700397">
              <w:rPr>
                <w:rFonts w:ascii="Arial" w:hAnsi="Arial" w:cs="Arial"/>
                <w:sz w:val="22"/>
                <w:szCs w:val="22"/>
              </w:rPr>
              <w:t>.</w:t>
            </w:r>
          </w:p>
        </w:tc>
      </w:tr>
    </w:tbl>
    <w:p w14:paraId="25E81200" w14:textId="77777777" w:rsidR="00B6456C" w:rsidRPr="00700397" w:rsidRDefault="00B6456C" w:rsidP="00AE3F23">
      <w:pPr>
        <w:tabs>
          <w:tab w:val="left" w:pos="851"/>
        </w:tabs>
        <w:ind w:left="851"/>
        <w:jc w:val="both"/>
        <w:rPr>
          <w:rFonts w:ascii="Arial" w:hAnsi="Arial" w:cs="Arial"/>
          <w:b/>
          <w:szCs w:val="24"/>
        </w:rPr>
      </w:pPr>
    </w:p>
    <w:p w14:paraId="53074604" w14:textId="77777777" w:rsidR="00DB0244" w:rsidRPr="00700397" w:rsidRDefault="00DB0244" w:rsidP="00DB0244">
      <w:pPr>
        <w:spacing w:after="120"/>
        <w:ind w:left="851" w:hanging="851"/>
        <w:jc w:val="both"/>
        <w:rPr>
          <w:rFonts w:ascii="Arial" w:hAnsi="Arial" w:cs="Arial"/>
          <w:sz w:val="22"/>
          <w:szCs w:val="22"/>
        </w:rPr>
      </w:pPr>
      <w:r w:rsidRPr="00700397">
        <w:rPr>
          <w:rFonts w:ascii="Arial" w:hAnsi="Arial" w:cs="Arial"/>
          <w:sz w:val="22"/>
          <w:szCs w:val="22"/>
        </w:rPr>
        <w:t>4.2.3</w:t>
      </w:r>
      <w:r w:rsidRPr="00700397">
        <w:rPr>
          <w:rFonts w:ascii="Arial" w:hAnsi="Arial" w:cs="Arial"/>
          <w:sz w:val="22"/>
          <w:szCs w:val="22"/>
        </w:rPr>
        <w:tab/>
        <w:t>Dokumentationsaufnahme</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DB0244" w:rsidRPr="00700397" w14:paraId="3A480B33" w14:textId="77777777" w:rsidTr="00A504D6">
        <w:tc>
          <w:tcPr>
            <w:tcW w:w="8222" w:type="dxa"/>
          </w:tcPr>
          <w:p w14:paraId="5915F43F" w14:textId="77777777" w:rsidR="00DB0244" w:rsidRPr="00700397" w:rsidRDefault="00DB0244" w:rsidP="00A504D6">
            <w:pPr>
              <w:tabs>
                <w:tab w:val="left" w:pos="0"/>
                <w:tab w:val="left" w:pos="339"/>
                <w:tab w:val="left" w:pos="1077"/>
                <w:tab w:val="left" w:pos="1700"/>
                <w:tab w:val="left" w:pos="2550"/>
                <w:tab w:val="left" w:pos="4536"/>
                <w:tab w:val="left" w:pos="6462"/>
              </w:tabs>
              <w:suppressAutoHyphens/>
              <w:jc w:val="both"/>
              <w:rPr>
                <w:rFonts w:ascii="Arial" w:hAnsi="Arial" w:cs="Arial"/>
                <w:sz w:val="22"/>
                <w:szCs w:val="22"/>
              </w:rPr>
            </w:pPr>
            <w:r w:rsidRPr="00700397">
              <w:rPr>
                <w:rFonts w:ascii="Arial" w:hAnsi="Arial" w:cs="Arial"/>
                <w:spacing w:val="-2"/>
                <w:sz w:val="22"/>
                <w:szCs w:val="22"/>
              </w:rPr>
              <w:t>Dokumentationsaufnahmen sind im Zuge der technischen Bearbeitung entsprechend den Forderungen im Leistungsverzeichnis vom AN zu erstellen.</w:t>
            </w:r>
          </w:p>
        </w:tc>
      </w:tr>
    </w:tbl>
    <w:p w14:paraId="78E27618" w14:textId="77777777" w:rsidR="00DB0244" w:rsidRPr="00700397" w:rsidRDefault="00DB0244" w:rsidP="00AE3F23">
      <w:pPr>
        <w:tabs>
          <w:tab w:val="left" w:pos="851"/>
        </w:tabs>
        <w:ind w:left="851"/>
        <w:jc w:val="both"/>
        <w:rPr>
          <w:rFonts w:ascii="Arial" w:hAnsi="Arial" w:cs="Arial"/>
          <w:b/>
          <w:szCs w:val="24"/>
        </w:rPr>
      </w:pPr>
    </w:p>
    <w:p w14:paraId="22D97D5E" w14:textId="77777777" w:rsidR="000334C8" w:rsidRPr="00700397" w:rsidRDefault="000334C8" w:rsidP="000334C8">
      <w:pPr>
        <w:spacing w:after="120"/>
        <w:ind w:left="851" w:hanging="851"/>
        <w:jc w:val="both"/>
        <w:rPr>
          <w:rFonts w:ascii="Arial" w:hAnsi="Arial" w:cs="Arial"/>
          <w:sz w:val="22"/>
          <w:szCs w:val="22"/>
        </w:rPr>
      </w:pPr>
      <w:r w:rsidRPr="00700397">
        <w:rPr>
          <w:rFonts w:ascii="Arial" w:hAnsi="Arial" w:cs="Arial"/>
          <w:sz w:val="22"/>
          <w:szCs w:val="22"/>
        </w:rPr>
        <w:t>4.2.</w:t>
      </w:r>
      <w:r w:rsidR="00DB0244" w:rsidRPr="00700397">
        <w:rPr>
          <w:rFonts w:ascii="Arial" w:hAnsi="Arial" w:cs="Arial"/>
          <w:sz w:val="22"/>
          <w:szCs w:val="22"/>
        </w:rPr>
        <w:t>4</w:t>
      </w:r>
      <w:r w:rsidRPr="00700397">
        <w:rPr>
          <w:rFonts w:ascii="Arial" w:hAnsi="Arial" w:cs="Arial"/>
          <w:sz w:val="22"/>
          <w:szCs w:val="22"/>
        </w:rPr>
        <w:tab/>
        <w:t>Standsicherheitsnachweise (Brückenbau)</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0334C8" w:rsidRPr="00700397" w14:paraId="4E411C98" w14:textId="77777777" w:rsidTr="00C12852">
        <w:tc>
          <w:tcPr>
            <w:tcW w:w="8222" w:type="dxa"/>
          </w:tcPr>
          <w:p w14:paraId="0CAB425D" w14:textId="77777777" w:rsidR="000334C8" w:rsidRPr="00700397" w:rsidRDefault="000334C8" w:rsidP="000334C8">
            <w:pPr>
              <w:tabs>
                <w:tab w:val="left" w:pos="0"/>
                <w:tab w:val="left" w:pos="338"/>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Ausführungsunterlagen sind im Zuge der technischen Bearbeitung entsprechend den Forderungen im Leistungsverzeichnis vom AN zu erstellen.</w:t>
            </w:r>
          </w:p>
          <w:p w14:paraId="211D9AA4" w14:textId="77777777" w:rsidR="000334C8" w:rsidRPr="00700397" w:rsidRDefault="000334C8" w:rsidP="000334C8">
            <w:pPr>
              <w:tabs>
                <w:tab w:val="left" w:pos="0"/>
                <w:tab w:val="left" w:pos="338"/>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Einzukalkulieren sind sämtliche Nachweise des Bauwerkes einschl. der Befestigungen der</w:t>
            </w:r>
            <w:r w:rsidR="000E439B" w:rsidRPr="00700397">
              <w:rPr>
                <w:rFonts w:ascii="Arial" w:hAnsi="Arial" w:cs="Arial"/>
                <w:spacing w:val="-2"/>
                <w:sz w:val="22"/>
                <w:szCs w:val="22"/>
              </w:rPr>
              <w:t xml:space="preserve"> </w:t>
            </w:r>
            <w:r w:rsidRPr="00700397">
              <w:rPr>
                <w:rFonts w:ascii="Arial" w:hAnsi="Arial" w:cs="Arial"/>
                <w:spacing w:val="-2"/>
                <w:sz w:val="22"/>
                <w:szCs w:val="22"/>
              </w:rPr>
              <w:t>Geländer, Beleuchtungsmaste etc., sowie der Baugrubenverbauten, Gerüsten, Absenkkonstruktionen und den dazugehörigen Schal-, Bewehrungs- und Konstruktionsplänen.</w:t>
            </w:r>
          </w:p>
          <w:p w14:paraId="07C2498B" w14:textId="77777777" w:rsidR="000334C8" w:rsidRPr="00700397" w:rsidRDefault="000334C8" w:rsidP="000334C8">
            <w:pPr>
              <w:tabs>
                <w:tab w:val="left" w:pos="0"/>
                <w:tab w:val="left" w:pos="338"/>
                <w:tab w:val="left" w:pos="1076"/>
                <w:tab w:val="left" w:pos="1699"/>
                <w:tab w:val="left" w:pos="2550"/>
                <w:tab w:val="left" w:pos="4536"/>
                <w:tab w:val="left" w:pos="6462"/>
              </w:tabs>
              <w:suppressAutoHyphens/>
              <w:jc w:val="both"/>
              <w:rPr>
                <w:rFonts w:ascii="Arial" w:hAnsi="Arial" w:cs="Arial"/>
                <w:spacing w:val="-2"/>
                <w:sz w:val="22"/>
                <w:szCs w:val="22"/>
              </w:rPr>
            </w:pPr>
          </w:p>
          <w:p w14:paraId="438C034E" w14:textId="77777777" w:rsidR="000334C8" w:rsidRPr="00700397" w:rsidRDefault="000334C8" w:rsidP="000334C8">
            <w:pPr>
              <w:tabs>
                <w:tab w:val="left" w:pos="0"/>
                <w:tab w:val="left" w:pos="338"/>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Ausführungspläne sind in digitaler Form vom AN zu erstellen.</w:t>
            </w:r>
          </w:p>
          <w:p w14:paraId="6D67AECF" w14:textId="77777777" w:rsidR="000334C8" w:rsidRPr="00700397" w:rsidRDefault="000334C8" w:rsidP="000334C8">
            <w:pPr>
              <w:tabs>
                <w:tab w:val="left" w:pos="0"/>
                <w:tab w:val="left" w:pos="338"/>
                <w:tab w:val="left" w:pos="1077"/>
                <w:tab w:val="left" w:pos="1700"/>
                <w:tab w:val="left" w:pos="2550"/>
                <w:tab w:val="left" w:pos="4536"/>
                <w:tab w:val="left" w:pos="6462"/>
              </w:tabs>
              <w:suppressAutoHyphens/>
              <w:jc w:val="both"/>
              <w:rPr>
                <w:rFonts w:ascii="Arial" w:hAnsi="Arial" w:cs="Arial"/>
                <w:spacing w:val="-2"/>
                <w:sz w:val="22"/>
                <w:szCs w:val="22"/>
              </w:rPr>
            </w:pPr>
          </w:p>
          <w:p w14:paraId="3DAA357C" w14:textId="77777777" w:rsidR="000334C8" w:rsidRPr="00700397" w:rsidRDefault="000334C8" w:rsidP="000334C8">
            <w:pPr>
              <w:tabs>
                <w:tab w:val="left" w:pos="0"/>
                <w:tab w:val="left" w:pos="338"/>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Die Prüfung der Unterlagen erfolgt durch einen vom Kreis Borken beauftragten Prüfingenieur.</w:t>
            </w:r>
          </w:p>
          <w:p w14:paraId="45D29A4E" w14:textId="77777777" w:rsidR="000334C8" w:rsidRPr="00700397" w:rsidRDefault="000334C8" w:rsidP="000334C8">
            <w:pPr>
              <w:tabs>
                <w:tab w:val="left" w:pos="0"/>
                <w:tab w:val="left" w:pos="338"/>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Vorlage der Unterlagen mind. 4 Wochen vor Ausführung. Es darf nur nach freigegebenen Plänen gearbeitet werden.</w:t>
            </w:r>
          </w:p>
          <w:p w14:paraId="3B768E62" w14:textId="77777777" w:rsidR="000334C8" w:rsidRPr="00700397" w:rsidRDefault="000334C8" w:rsidP="000334C8">
            <w:pPr>
              <w:tabs>
                <w:tab w:val="left" w:pos="0"/>
                <w:tab w:val="left" w:pos="338"/>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Die Kosten der Prüfung trägt der AG.</w:t>
            </w:r>
          </w:p>
        </w:tc>
      </w:tr>
    </w:tbl>
    <w:p w14:paraId="32F2C8A3" w14:textId="77777777" w:rsidR="000334C8" w:rsidRPr="00700397" w:rsidRDefault="000334C8" w:rsidP="00AE3F23">
      <w:pPr>
        <w:tabs>
          <w:tab w:val="left" w:pos="851"/>
        </w:tabs>
        <w:ind w:left="851"/>
        <w:jc w:val="both"/>
        <w:rPr>
          <w:rFonts w:ascii="Arial" w:hAnsi="Arial" w:cs="Arial"/>
          <w:b/>
          <w:szCs w:val="24"/>
        </w:rPr>
      </w:pPr>
    </w:p>
    <w:p w14:paraId="2707F1C1" w14:textId="77777777" w:rsidR="000334C8" w:rsidRPr="00700397" w:rsidRDefault="000334C8" w:rsidP="000334C8">
      <w:pPr>
        <w:spacing w:after="120"/>
        <w:ind w:left="851" w:hanging="851"/>
        <w:jc w:val="both"/>
        <w:rPr>
          <w:rFonts w:ascii="Arial" w:hAnsi="Arial" w:cs="Arial"/>
          <w:sz w:val="22"/>
          <w:szCs w:val="22"/>
        </w:rPr>
      </w:pPr>
      <w:r w:rsidRPr="00700397">
        <w:rPr>
          <w:rFonts w:ascii="Arial" w:hAnsi="Arial" w:cs="Arial"/>
          <w:sz w:val="22"/>
          <w:szCs w:val="22"/>
        </w:rPr>
        <w:t>4.2.</w:t>
      </w:r>
      <w:r w:rsidR="00C12852" w:rsidRPr="00700397">
        <w:rPr>
          <w:rFonts w:ascii="Arial" w:hAnsi="Arial" w:cs="Arial"/>
          <w:sz w:val="22"/>
          <w:szCs w:val="22"/>
        </w:rPr>
        <w:t>5</w:t>
      </w:r>
      <w:r w:rsidRPr="00700397">
        <w:rPr>
          <w:rFonts w:ascii="Arial" w:hAnsi="Arial" w:cs="Arial"/>
          <w:sz w:val="22"/>
          <w:szCs w:val="22"/>
        </w:rPr>
        <w:tab/>
      </w:r>
      <w:r w:rsidR="00C12852" w:rsidRPr="00700397">
        <w:rPr>
          <w:rFonts w:ascii="Arial" w:hAnsi="Arial" w:cs="Arial"/>
          <w:sz w:val="22"/>
          <w:szCs w:val="22"/>
        </w:rPr>
        <w:t>Bauwerksbuch (Brückenbau)</w:t>
      </w:r>
    </w:p>
    <w:tbl>
      <w:tblPr>
        <w:tblW w:w="0" w:type="auto"/>
        <w:tblInd w:w="921" w:type="dxa"/>
        <w:tblLayout w:type="fixed"/>
        <w:tblCellMar>
          <w:left w:w="70" w:type="dxa"/>
          <w:right w:w="70" w:type="dxa"/>
        </w:tblCellMar>
        <w:tblLook w:val="0000" w:firstRow="0" w:lastRow="0" w:firstColumn="0" w:lastColumn="0" w:noHBand="0" w:noVBand="0"/>
      </w:tblPr>
      <w:tblGrid>
        <w:gridCol w:w="1134"/>
        <w:gridCol w:w="7088"/>
      </w:tblGrid>
      <w:tr w:rsidR="00700397" w:rsidRPr="00700397" w14:paraId="46A802F9" w14:textId="77777777" w:rsidTr="00C12852">
        <w:tc>
          <w:tcPr>
            <w:tcW w:w="8222" w:type="dxa"/>
            <w:gridSpan w:val="2"/>
          </w:tcPr>
          <w:p w14:paraId="76D23919" w14:textId="77777777" w:rsidR="00C12852" w:rsidRPr="00700397" w:rsidRDefault="00C12852"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Das Bauwerksbuch ist im Zuge der technischen Bearbeitung entsprechend den Forderungen im Leistungsverzeichnis vom AN zu erstellen.</w:t>
            </w:r>
          </w:p>
          <w:p w14:paraId="79E578ED" w14:textId="77777777" w:rsidR="00C12852" w:rsidRPr="00700397" w:rsidRDefault="00C12852"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p>
          <w:p w14:paraId="735D1E3F" w14:textId="77777777" w:rsidR="00C12852" w:rsidRPr="00700397" w:rsidRDefault="00C12852" w:rsidP="00C12852">
            <w:pPr>
              <w:tabs>
                <w:tab w:val="left" w:pos="340"/>
              </w:tabs>
              <w:rPr>
                <w:rFonts w:ascii="Arial" w:hAnsi="Arial" w:cs="Arial"/>
                <w:sz w:val="22"/>
                <w:szCs w:val="22"/>
              </w:rPr>
            </w:pPr>
            <w:r w:rsidRPr="00700397">
              <w:rPr>
                <w:rFonts w:ascii="Arial" w:hAnsi="Arial" w:cs="Arial"/>
                <w:sz w:val="22"/>
                <w:szCs w:val="22"/>
              </w:rPr>
              <w:t>Bei der Lieferung des Bauwerksbuches gemäß Leistungsverzeichnis ist zu berücksichtigen, dass die Daten der digitalisierten Lichtbilder, Bestandsübersichtsplan (-pläne) usw. (s.o.) mit einzubringen sind.</w:t>
            </w:r>
          </w:p>
          <w:p w14:paraId="565E445B" w14:textId="77777777" w:rsidR="00C12852" w:rsidRPr="00700397" w:rsidRDefault="00C12852" w:rsidP="00C12852">
            <w:pPr>
              <w:tabs>
                <w:tab w:val="left" w:pos="4512"/>
              </w:tabs>
              <w:rPr>
                <w:rFonts w:ascii="Arial" w:hAnsi="Arial" w:cs="Arial"/>
                <w:sz w:val="22"/>
                <w:szCs w:val="22"/>
              </w:rPr>
            </w:pPr>
          </w:p>
          <w:p w14:paraId="79713F6E" w14:textId="77777777" w:rsidR="00C12852" w:rsidRPr="00700397" w:rsidRDefault="00C12852" w:rsidP="00C12852">
            <w:pPr>
              <w:tabs>
                <w:tab w:val="left" w:pos="340"/>
              </w:tabs>
              <w:rPr>
                <w:rFonts w:ascii="Arial" w:hAnsi="Arial" w:cs="Arial"/>
                <w:sz w:val="22"/>
                <w:szCs w:val="22"/>
              </w:rPr>
            </w:pPr>
            <w:r w:rsidRPr="00700397">
              <w:rPr>
                <w:rFonts w:ascii="Arial" w:hAnsi="Arial" w:cs="Arial"/>
                <w:sz w:val="22"/>
                <w:szCs w:val="22"/>
              </w:rPr>
              <w:t xml:space="preserve">Die Prüfung des Bauwerksbuches einschließlich digitalisierten Lichtbilder und Bestandsübersichtsplan (-pläne) erfolgt durch den bauüberwachenden Ingenieur. </w:t>
            </w:r>
          </w:p>
          <w:p w14:paraId="089B6024" w14:textId="77777777" w:rsidR="00C12852" w:rsidRPr="00700397" w:rsidRDefault="00C12852" w:rsidP="00C12852">
            <w:pPr>
              <w:tabs>
                <w:tab w:val="left" w:pos="340"/>
              </w:tabs>
              <w:rPr>
                <w:rFonts w:ascii="Arial" w:hAnsi="Arial" w:cs="Arial"/>
                <w:sz w:val="22"/>
                <w:szCs w:val="22"/>
              </w:rPr>
            </w:pPr>
            <w:r w:rsidRPr="00700397">
              <w:rPr>
                <w:rFonts w:ascii="Arial" w:hAnsi="Arial" w:cs="Arial"/>
                <w:sz w:val="22"/>
                <w:szCs w:val="22"/>
              </w:rPr>
              <w:t>Der Datenaustauschtransfer erfolgt erst nach erfolgter Prüfung.</w:t>
            </w:r>
          </w:p>
          <w:p w14:paraId="4BC3FE3F" w14:textId="77777777" w:rsidR="00C12852" w:rsidRPr="00700397" w:rsidRDefault="00C12852" w:rsidP="00C12852">
            <w:pPr>
              <w:tabs>
                <w:tab w:val="left" w:pos="340"/>
              </w:tabs>
              <w:rPr>
                <w:rFonts w:ascii="Arial" w:hAnsi="Arial" w:cs="Arial"/>
                <w:sz w:val="22"/>
                <w:szCs w:val="22"/>
              </w:rPr>
            </w:pPr>
          </w:p>
          <w:p w14:paraId="38FDA76E" w14:textId="77777777" w:rsidR="005704A2" w:rsidRPr="00700397" w:rsidRDefault="005704A2" w:rsidP="00C12852">
            <w:pPr>
              <w:tabs>
                <w:tab w:val="left" w:pos="340"/>
              </w:tabs>
              <w:rPr>
                <w:rFonts w:ascii="Arial" w:hAnsi="Arial" w:cs="Arial"/>
                <w:sz w:val="22"/>
                <w:szCs w:val="22"/>
              </w:rPr>
            </w:pPr>
          </w:p>
          <w:p w14:paraId="760CFA0E" w14:textId="77777777" w:rsidR="00C12852" w:rsidRPr="00700397" w:rsidRDefault="00C12852" w:rsidP="00C12852">
            <w:pPr>
              <w:tabs>
                <w:tab w:val="left" w:pos="340"/>
              </w:tabs>
              <w:rPr>
                <w:rFonts w:ascii="Arial" w:hAnsi="Arial" w:cs="Arial"/>
                <w:b/>
                <w:sz w:val="22"/>
                <w:szCs w:val="22"/>
              </w:rPr>
            </w:pPr>
            <w:r w:rsidRPr="00700397">
              <w:rPr>
                <w:rFonts w:ascii="Arial" w:hAnsi="Arial" w:cs="Arial"/>
                <w:b/>
                <w:sz w:val="22"/>
                <w:szCs w:val="22"/>
              </w:rPr>
              <w:t>Die Abnahme der Baumaßnahme erfolgt erst, wenn das geprüfte Bauwerksbuch vorliegt.</w:t>
            </w:r>
          </w:p>
          <w:p w14:paraId="6AE1D5C8" w14:textId="77777777" w:rsidR="00C12852" w:rsidRPr="00700397" w:rsidRDefault="00C12852" w:rsidP="00C12852">
            <w:pPr>
              <w:tabs>
                <w:tab w:val="left" w:pos="340"/>
              </w:tabs>
              <w:rPr>
                <w:rFonts w:ascii="Arial" w:hAnsi="Arial" w:cs="Arial"/>
                <w:sz w:val="22"/>
                <w:szCs w:val="22"/>
              </w:rPr>
            </w:pPr>
          </w:p>
          <w:p w14:paraId="74D34CAB" w14:textId="77777777" w:rsidR="005704A2" w:rsidRPr="00700397" w:rsidRDefault="005704A2" w:rsidP="00C12852">
            <w:pPr>
              <w:tabs>
                <w:tab w:val="left" w:pos="340"/>
              </w:tabs>
              <w:rPr>
                <w:rFonts w:ascii="Arial" w:hAnsi="Arial" w:cs="Arial"/>
                <w:sz w:val="22"/>
                <w:szCs w:val="22"/>
              </w:rPr>
            </w:pPr>
          </w:p>
          <w:p w14:paraId="6931356E" w14:textId="77777777" w:rsidR="00C12852" w:rsidRPr="00700397" w:rsidRDefault="00C12852" w:rsidP="00C12852">
            <w:pPr>
              <w:tabs>
                <w:tab w:val="left" w:pos="340"/>
              </w:tabs>
              <w:rPr>
                <w:rFonts w:ascii="Arial" w:hAnsi="Arial" w:cs="Arial"/>
                <w:sz w:val="22"/>
                <w:szCs w:val="22"/>
              </w:rPr>
            </w:pPr>
            <w:r w:rsidRPr="00700397">
              <w:rPr>
                <w:rFonts w:ascii="Arial" w:hAnsi="Arial" w:cs="Arial"/>
                <w:sz w:val="22"/>
                <w:szCs w:val="22"/>
              </w:rPr>
              <w:t>Das Erfassungsprogramm zur Erfassung der Bauwerksdaten und für den Ausdruck des Bauwerksbuches nach DIN 1076 ist wie folgt zu beziehen:</w:t>
            </w:r>
          </w:p>
          <w:p w14:paraId="1FDB99CD" w14:textId="77777777" w:rsidR="000334C8" w:rsidRPr="00700397" w:rsidRDefault="000334C8" w:rsidP="007C784B">
            <w:pPr>
              <w:pStyle w:val="Textkrper-Zeileneinzug"/>
              <w:tabs>
                <w:tab w:val="left" w:pos="567"/>
              </w:tabs>
              <w:ind w:firstLine="0"/>
              <w:rPr>
                <w:rFonts w:ascii="Arial" w:hAnsi="Arial" w:cs="Arial"/>
                <w:szCs w:val="16"/>
              </w:rPr>
            </w:pPr>
          </w:p>
        </w:tc>
      </w:tr>
      <w:tr w:rsidR="00700397" w:rsidRPr="00700397" w14:paraId="7D888DD1" w14:textId="77777777" w:rsidTr="007C784B">
        <w:tc>
          <w:tcPr>
            <w:tcW w:w="1134" w:type="dxa"/>
          </w:tcPr>
          <w:p w14:paraId="3686D875" w14:textId="77777777" w:rsidR="007C784B" w:rsidRPr="00700397" w:rsidRDefault="007C784B"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Name:</w:t>
            </w:r>
          </w:p>
        </w:tc>
        <w:tc>
          <w:tcPr>
            <w:tcW w:w="7088" w:type="dxa"/>
            <w:tcBorders>
              <w:bottom w:val="dotted" w:sz="4" w:space="0" w:color="auto"/>
            </w:tcBorders>
          </w:tcPr>
          <w:p w14:paraId="6E2ADDB6" w14:textId="77777777" w:rsidR="007C784B" w:rsidRPr="00700397" w:rsidRDefault="007C784B"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p>
        </w:tc>
      </w:tr>
      <w:tr w:rsidR="00700397" w:rsidRPr="00700397" w14:paraId="1EB91DFC" w14:textId="77777777" w:rsidTr="007C784B">
        <w:tc>
          <w:tcPr>
            <w:tcW w:w="1134" w:type="dxa"/>
          </w:tcPr>
          <w:p w14:paraId="7AB5911E" w14:textId="77777777" w:rsidR="007C784B" w:rsidRPr="00700397" w:rsidRDefault="007C784B"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Straße:</w:t>
            </w:r>
          </w:p>
        </w:tc>
        <w:tc>
          <w:tcPr>
            <w:tcW w:w="7088" w:type="dxa"/>
            <w:tcBorders>
              <w:top w:val="dotted" w:sz="4" w:space="0" w:color="auto"/>
              <w:bottom w:val="dotted" w:sz="4" w:space="0" w:color="auto"/>
            </w:tcBorders>
          </w:tcPr>
          <w:p w14:paraId="228D3864" w14:textId="77777777" w:rsidR="007C784B" w:rsidRPr="00700397" w:rsidRDefault="007C784B"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p>
        </w:tc>
      </w:tr>
      <w:tr w:rsidR="00700397" w:rsidRPr="00700397" w14:paraId="64EA0EA4" w14:textId="77777777" w:rsidTr="007C784B">
        <w:tc>
          <w:tcPr>
            <w:tcW w:w="1134" w:type="dxa"/>
          </w:tcPr>
          <w:p w14:paraId="3EC0153A" w14:textId="77777777" w:rsidR="007C784B" w:rsidRPr="00700397" w:rsidRDefault="007C784B"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Ort:</w:t>
            </w:r>
          </w:p>
        </w:tc>
        <w:tc>
          <w:tcPr>
            <w:tcW w:w="7088" w:type="dxa"/>
            <w:tcBorders>
              <w:top w:val="dotted" w:sz="4" w:space="0" w:color="auto"/>
              <w:bottom w:val="dotted" w:sz="4" w:space="0" w:color="auto"/>
            </w:tcBorders>
          </w:tcPr>
          <w:p w14:paraId="69FB3340" w14:textId="77777777" w:rsidR="007C784B" w:rsidRPr="00700397" w:rsidRDefault="007C784B"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p>
        </w:tc>
      </w:tr>
      <w:tr w:rsidR="007C784B" w:rsidRPr="00700397" w14:paraId="08405917" w14:textId="77777777" w:rsidTr="007C784B">
        <w:tc>
          <w:tcPr>
            <w:tcW w:w="1134" w:type="dxa"/>
          </w:tcPr>
          <w:p w14:paraId="0240951B" w14:textId="77777777" w:rsidR="007C784B" w:rsidRPr="00700397" w:rsidRDefault="007C784B"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r w:rsidRPr="00700397">
              <w:rPr>
                <w:rFonts w:ascii="Arial" w:hAnsi="Arial" w:cs="Arial"/>
                <w:spacing w:val="-2"/>
                <w:sz w:val="22"/>
                <w:szCs w:val="22"/>
              </w:rPr>
              <w:t>Tel:</w:t>
            </w:r>
          </w:p>
        </w:tc>
        <w:tc>
          <w:tcPr>
            <w:tcW w:w="7088" w:type="dxa"/>
            <w:tcBorders>
              <w:top w:val="dotted" w:sz="4" w:space="0" w:color="auto"/>
              <w:bottom w:val="dotted" w:sz="4" w:space="0" w:color="auto"/>
            </w:tcBorders>
          </w:tcPr>
          <w:p w14:paraId="02A4D307" w14:textId="77777777" w:rsidR="007C784B" w:rsidRPr="00700397" w:rsidRDefault="007C784B" w:rsidP="00C12852">
            <w:pPr>
              <w:tabs>
                <w:tab w:val="left" w:pos="0"/>
                <w:tab w:val="left" w:pos="339"/>
                <w:tab w:val="left" w:pos="1077"/>
                <w:tab w:val="left" w:pos="1700"/>
                <w:tab w:val="left" w:pos="2550"/>
                <w:tab w:val="left" w:pos="4536"/>
                <w:tab w:val="left" w:pos="6462"/>
              </w:tabs>
              <w:suppressAutoHyphens/>
              <w:jc w:val="both"/>
              <w:rPr>
                <w:rFonts w:ascii="Arial" w:hAnsi="Arial" w:cs="Arial"/>
                <w:spacing w:val="-2"/>
                <w:sz w:val="22"/>
                <w:szCs w:val="22"/>
              </w:rPr>
            </w:pPr>
          </w:p>
        </w:tc>
      </w:tr>
    </w:tbl>
    <w:p w14:paraId="27A66B8B" w14:textId="77777777" w:rsidR="009D35AC" w:rsidRPr="00700397" w:rsidRDefault="009D35AC" w:rsidP="009500A6">
      <w:pPr>
        <w:tabs>
          <w:tab w:val="left" w:pos="851"/>
        </w:tabs>
        <w:jc w:val="both"/>
        <w:rPr>
          <w:rFonts w:ascii="Arial" w:hAnsi="Arial" w:cs="Arial"/>
          <w:sz w:val="22"/>
          <w:szCs w:val="22"/>
        </w:rPr>
      </w:pPr>
    </w:p>
    <w:p w14:paraId="36787B72" w14:textId="77777777" w:rsidR="00D568B1" w:rsidRPr="00700397" w:rsidRDefault="00D568B1" w:rsidP="00D568B1">
      <w:pPr>
        <w:spacing w:after="120"/>
        <w:ind w:left="851" w:hanging="851"/>
        <w:jc w:val="both"/>
        <w:rPr>
          <w:rFonts w:ascii="Arial" w:hAnsi="Arial" w:cs="Arial"/>
          <w:sz w:val="22"/>
          <w:szCs w:val="22"/>
        </w:rPr>
      </w:pPr>
      <w:r w:rsidRPr="00700397">
        <w:rPr>
          <w:rFonts w:ascii="Arial" w:hAnsi="Arial" w:cs="Arial"/>
          <w:sz w:val="22"/>
          <w:szCs w:val="22"/>
        </w:rPr>
        <w:t>4.2.6</w:t>
      </w:r>
      <w:r w:rsidRPr="00700397">
        <w:rPr>
          <w:rFonts w:ascii="Arial" w:hAnsi="Arial" w:cs="Arial"/>
          <w:sz w:val="22"/>
          <w:szCs w:val="22"/>
        </w:rPr>
        <w:tab/>
        <w:t>Fahrzeugrückhaltesysteme (FRS)</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D568B1" w:rsidRPr="00700397" w14:paraId="63D20A08" w14:textId="77777777" w:rsidTr="00A06210">
        <w:tc>
          <w:tcPr>
            <w:tcW w:w="8222" w:type="dxa"/>
          </w:tcPr>
          <w:p w14:paraId="4724A4C6" w14:textId="77777777" w:rsidR="00D568B1" w:rsidRPr="00700397" w:rsidRDefault="00D568B1" w:rsidP="00A06210">
            <w:pPr>
              <w:tabs>
                <w:tab w:val="left" w:pos="0"/>
                <w:tab w:val="left" w:pos="339"/>
                <w:tab w:val="left" w:pos="1077"/>
                <w:tab w:val="left" w:pos="1700"/>
                <w:tab w:val="left" w:pos="2550"/>
                <w:tab w:val="left" w:pos="4536"/>
                <w:tab w:val="left" w:pos="6462"/>
              </w:tabs>
              <w:suppressAutoHyphens/>
              <w:jc w:val="both"/>
              <w:rPr>
                <w:rFonts w:ascii="Arial" w:hAnsi="Arial" w:cs="Arial"/>
                <w:sz w:val="22"/>
                <w:szCs w:val="22"/>
              </w:rPr>
            </w:pPr>
            <w:r w:rsidRPr="00700397">
              <w:rPr>
                <w:rFonts w:ascii="Arial" w:hAnsi="Arial" w:cs="Arial"/>
                <w:sz w:val="22"/>
                <w:szCs w:val="22"/>
              </w:rPr>
              <w:t>Für Fahrzeugrückhaltesysteme (FRS) ist eine Ausführungsplanung vorzulegen. In der Unterlage sind alle erforderlichen Angaben (Systemart, Längen usw.) für den Bau der FRS darzustellen. Die Regelausführung und besondere Stellen (Einbauten, Engstellen usw.) sind in Querprofilen darzustellen. Die dazu erforderlichen Angaben werden vom AG zur Verfügung gestellt. Wird die Beispielplanung des AG (s. 4.1) umgesetzt, kann diese Planung als Ausführungsplanung vorgelegt werden. Die Ausführungsplanung ist dem AG spätestens 2 Wochen vor Beginn der Ausführung vorzulegen.</w:t>
            </w:r>
          </w:p>
        </w:tc>
      </w:tr>
    </w:tbl>
    <w:p w14:paraId="0BD7C766" w14:textId="77777777" w:rsidR="00D568B1" w:rsidRPr="00700397" w:rsidRDefault="00D568B1" w:rsidP="009500A6">
      <w:pPr>
        <w:tabs>
          <w:tab w:val="left" w:pos="851"/>
        </w:tabs>
        <w:jc w:val="both"/>
        <w:rPr>
          <w:rFonts w:ascii="Arial" w:hAnsi="Arial" w:cs="Arial"/>
          <w:szCs w:val="24"/>
        </w:rPr>
      </w:pPr>
    </w:p>
    <w:p w14:paraId="70095C82" w14:textId="77777777" w:rsidR="00A15AD1" w:rsidRPr="00700397" w:rsidRDefault="00A15AD1" w:rsidP="009500A6">
      <w:pPr>
        <w:tabs>
          <w:tab w:val="left" w:pos="851"/>
        </w:tabs>
        <w:jc w:val="both"/>
        <w:rPr>
          <w:rFonts w:ascii="Arial" w:hAnsi="Arial" w:cs="Arial"/>
          <w:szCs w:val="24"/>
        </w:rPr>
      </w:pPr>
    </w:p>
    <w:p w14:paraId="322ED9DE" w14:textId="77777777" w:rsidR="00A15AD1" w:rsidRPr="00700397" w:rsidRDefault="00A15AD1" w:rsidP="009500A6">
      <w:pPr>
        <w:tabs>
          <w:tab w:val="left" w:pos="851"/>
        </w:tabs>
        <w:jc w:val="both"/>
        <w:rPr>
          <w:rFonts w:ascii="Arial" w:hAnsi="Arial" w:cs="Arial"/>
          <w:caps/>
          <w:sz w:val="22"/>
          <w:szCs w:val="22"/>
        </w:rPr>
      </w:pPr>
      <w:r w:rsidRPr="00700397">
        <w:rPr>
          <w:rFonts w:ascii="Arial" w:hAnsi="Arial" w:cs="Arial"/>
          <w:b/>
          <w:i/>
          <w:sz w:val="22"/>
          <w:szCs w:val="22"/>
        </w:rPr>
        <w:t>4.3</w:t>
      </w:r>
      <w:r w:rsidRPr="00700397">
        <w:rPr>
          <w:rFonts w:ascii="Arial" w:hAnsi="Arial" w:cs="Arial"/>
          <w:b/>
          <w:i/>
          <w:sz w:val="22"/>
          <w:szCs w:val="22"/>
        </w:rPr>
        <w:tab/>
      </w:r>
      <w:r w:rsidRPr="00700397">
        <w:rPr>
          <w:rFonts w:ascii="Arial" w:hAnsi="Arial" w:cs="Arial"/>
          <w:b/>
          <w:i/>
          <w:caps/>
          <w:sz w:val="22"/>
          <w:szCs w:val="22"/>
        </w:rPr>
        <w:t>DEM aUFTRAGNEHMER ZU ÜBERTRAGENDE AUFTRAGGEBERAUFGABEN</w:t>
      </w:r>
    </w:p>
    <w:p w14:paraId="4A68F031" w14:textId="77777777" w:rsidR="00A15AD1" w:rsidRPr="00700397" w:rsidRDefault="00A15AD1" w:rsidP="00A15AD1">
      <w:pPr>
        <w:spacing w:after="120"/>
        <w:ind w:left="851" w:hanging="851"/>
        <w:jc w:val="both"/>
        <w:rPr>
          <w:rFonts w:ascii="Arial" w:hAnsi="Arial" w:cs="Arial"/>
          <w:sz w:val="22"/>
          <w:szCs w:val="22"/>
        </w:rPr>
      </w:pPr>
    </w:p>
    <w:p w14:paraId="36D359C6" w14:textId="77777777" w:rsidR="00A15AD1" w:rsidRPr="00700397" w:rsidRDefault="00A15AD1" w:rsidP="00A15AD1">
      <w:pPr>
        <w:spacing w:after="120"/>
        <w:ind w:left="851" w:hanging="851"/>
        <w:jc w:val="both"/>
        <w:rPr>
          <w:rFonts w:ascii="Arial" w:hAnsi="Arial" w:cs="Arial"/>
          <w:sz w:val="22"/>
          <w:szCs w:val="22"/>
        </w:rPr>
      </w:pPr>
      <w:r w:rsidRPr="00700397">
        <w:rPr>
          <w:rFonts w:ascii="Arial" w:hAnsi="Arial" w:cs="Arial"/>
          <w:sz w:val="22"/>
          <w:szCs w:val="22"/>
        </w:rPr>
        <w:t>4.3.1</w:t>
      </w:r>
      <w:r w:rsidRPr="00700397">
        <w:rPr>
          <w:rFonts w:ascii="Arial" w:hAnsi="Arial" w:cs="Arial"/>
          <w:sz w:val="22"/>
          <w:szCs w:val="22"/>
        </w:rPr>
        <w:tab/>
        <w:t>Sicherheit- und Gesundheitsschutzkoordinator während der Ausführung des Bauvorhabens stellen</w:t>
      </w:r>
    </w:p>
    <w:tbl>
      <w:tblPr>
        <w:tblW w:w="0" w:type="auto"/>
        <w:tblInd w:w="921" w:type="dxa"/>
        <w:tblLayout w:type="fixed"/>
        <w:tblCellMar>
          <w:left w:w="70" w:type="dxa"/>
          <w:right w:w="70" w:type="dxa"/>
        </w:tblCellMar>
        <w:tblLook w:val="0000" w:firstRow="0" w:lastRow="0" w:firstColumn="0" w:lastColumn="0" w:noHBand="0" w:noVBand="0"/>
      </w:tblPr>
      <w:tblGrid>
        <w:gridCol w:w="8222"/>
      </w:tblGrid>
      <w:tr w:rsidR="00A15AD1" w:rsidRPr="00700397" w14:paraId="25D4BCEF" w14:textId="77777777" w:rsidTr="00A06210">
        <w:tc>
          <w:tcPr>
            <w:tcW w:w="8222" w:type="dxa"/>
          </w:tcPr>
          <w:p w14:paraId="6527CFD4"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1. Die Aufgaben des Sicherheits- und Gesundheitsschutzkoordinators gemäß</w:t>
            </w:r>
          </w:p>
          <w:p w14:paraId="435CDC1F"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ab/>
              <w:t>Baustellenverordnung werden dem Auftragnehmer für die in den Verdingungsunter</w:t>
            </w:r>
            <w:r w:rsidRPr="00700397">
              <w:rPr>
                <w:rFonts w:ascii="Arial" w:hAnsi="Arial" w:cs="Arial"/>
                <w:sz w:val="20"/>
              </w:rPr>
              <w:tab/>
              <w:t xml:space="preserve">lagen beschriebene Baumaßnahme und ggf. für folgende gleichzeitig laufende bzw. </w:t>
            </w:r>
            <w:r w:rsidRPr="00700397">
              <w:rPr>
                <w:rFonts w:ascii="Arial" w:hAnsi="Arial" w:cs="Arial"/>
                <w:sz w:val="20"/>
              </w:rPr>
              <w:tab/>
              <w:t xml:space="preserve">zeitweise sich überschneidende weitere Baumaßnahmen (Baustellen) mit folgenden </w:t>
            </w:r>
            <w:r w:rsidRPr="00700397">
              <w:rPr>
                <w:rFonts w:ascii="Arial" w:hAnsi="Arial" w:cs="Arial"/>
                <w:sz w:val="20"/>
              </w:rPr>
              <w:tab/>
              <w:t>vertraglich vereinbarten / voraussichtlichen Ausführungszeiten übertragen:</w:t>
            </w:r>
          </w:p>
          <w:p w14:paraId="5C755E83"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ab/>
              <w:t>(Bezeichnung der Baustelle, Ortsangabe, Ausführungszeit)</w:t>
            </w:r>
          </w:p>
          <w:p w14:paraId="1DB7ABD9"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w:t>
            </w:r>
          </w:p>
          <w:p w14:paraId="2A4858A8"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w:t>
            </w:r>
          </w:p>
          <w:p w14:paraId="347E010B" w14:textId="77777777" w:rsidR="00A15AD1" w:rsidRPr="00700397" w:rsidRDefault="00A15AD1" w:rsidP="00A15AD1">
            <w:pPr>
              <w:overflowPunct/>
              <w:spacing w:line="240" w:lineRule="auto"/>
              <w:textAlignment w:val="auto"/>
              <w:rPr>
                <w:rFonts w:ascii="Arial" w:hAnsi="Arial" w:cs="Arial"/>
                <w:sz w:val="20"/>
              </w:rPr>
            </w:pPr>
          </w:p>
          <w:p w14:paraId="60FADEEE"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2. Für folgende, weitere Baustellen, die sich örtlich und / oder zeitlich mit den unter 1. Ge</w:t>
            </w:r>
            <w:r w:rsidRPr="00700397">
              <w:rPr>
                <w:rFonts w:ascii="Arial" w:hAnsi="Arial" w:cs="Arial"/>
                <w:sz w:val="20"/>
              </w:rPr>
              <w:tab/>
              <w:t>nannten Baustellen überschneiden, sind eigene Sicherheits- und Gesundheits</w:t>
            </w:r>
            <w:r w:rsidR="0058420B" w:rsidRPr="00700397">
              <w:rPr>
                <w:rFonts w:ascii="Arial" w:hAnsi="Arial" w:cs="Arial"/>
                <w:sz w:val="20"/>
              </w:rPr>
              <w:t>-</w:t>
            </w:r>
            <w:r w:rsidRPr="00700397">
              <w:rPr>
                <w:rFonts w:ascii="Arial" w:hAnsi="Arial" w:cs="Arial"/>
                <w:sz w:val="20"/>
              </w:rPr>
              <w:tab/>
              <w:t>schutzkoordinatoren zuständig bzw. vorgesehen:</w:t>
            </w:r>
          </w:p>
          <w:p w14:paraId="13474BCC"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ab/>
              <w:t>(Bezeichnung der Baustelle, Ortsangabe, Ausführungszeit)</w:t>
            </w:r>
          </w:p>
          <w:p w14:paraId="313383D6"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w:t>
            </w:r>
          </w:p>
          <w:p w14:paraId="20558176"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w:t>
            </w:r>
          </w:p>
          <w:p w14:paraId="0B5441BF" w14:textId="77777777" w:rsidR="00A15AD1" w:rsidRPr="00700397" w:rsidRDefault="00A15AD1" w:rsidP="00A15AD1">
            <w:pPr>
              <w:overflowPunct/>
              <w:spacing w:line="240" w:lineRule="auto"/>
              <w:textAlignment w:val="auto"/>
              <w:rPr>
                <w:rFonts w:ascii="Arial" w:hAnsi="Arial" w:cs="Arial"/>
                <w:sz w:val="20"/>
              </w:rPr>
            </w:pPr>
          </w:p>
          <w:p w14:paraId="3A6AE081"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3. Die Aufgaben des Sicherheits- und Gesundh</w:t>
            </w:r>
            <w:r w:rsidR="0058420B" w:rsidRPr="00700397">
              <w:rPr>
                <w:rFonts w:ascii="Arial" w:hAnsi="Arial" w:cs="Arial"/>
                <w:sz w:val="20"/>
              </w:rPr>
              <w:t>eitsschutzkoordinators sind gemä</w:t>
            </w:r>
            <w:r w:rsidRPr="00700397">
              <w:rPr>
                <w:rFonts w:ascii="Arial" w:hAnsi="Arial" w:cs="Arial"/>
                <w:sz w:val="20"/>
              </w:rPr>
              <w:t>s der „Re</w:t>
            </w:r>
            <w:r w:rsidRPr="00700397">
              <w:rPr>
                <w:rFonts w:ascii="Arial" w:hAnsi="Arial" w:cs="Arial"/>
                <w:sz w:val="20"/>
              </w:rPr>
              <w:tab/>
              <w:t>geln zum Arbeitsschutz</w:t>
            </w:r>
            <w:r w:rsidR="0058420B" w:rsidRPr="00700397">
              <w:rPr>
                <w:rFonts w:ascii="Arial" w:hAnsi="Arial" w:cs="Arial"/>
                <w:sz w:val="20"/>
              </w:rPr>
              <w:t xml:space="preserve"> auf Baustellen“ ( RAB ) zu erfü</w:t>
            </w:r>
            <w:r w:rsidRPr="00700397">
              <w:rPr>
                <w:rFonts w:ascii="Arial" w:hAnsi="Arial" w:cs="Arial"/>
                <w:sz w:val="20"/>
              </w:rPr>
              <w:t>llen.</w:t>
            </w:r>
          </w:p>
          <w:p w14:paraId="31337D78" w14:textId="77777777" w:rsidR="00A15AD1" w:rsidRPr="00700397" w:rsidRDefault="00A15AD1" w:rsidP="00A15AD1">
            <w:pPr>
              <w:overflowPunct/>
              <w:spacing w:line="240" w:lineRule="auto"/>
              <w:textAlignment w:val="auto"/>
              <w:rPr>
                <w:rFonts w:ascii="Arial" w:hAnsi="Arial" w:cs="Arial"/>
                <w:sz w:val="20"/>
              </w:rPr>
            </w:pPr>
          </w:p>
          <w:p w14:paraId="1F613ECF" w14:textId="77777777" w:rsidR="00A15AD1" w:rsidRPr="00700397" w:rsidRDefault="00A15AD1" w:rsidP="00A15AD1">
            <w:pPr>
              <w:overflowPunct/>
              <w:spacing w:line="240" w:lineRule="auto"/>
              <w:textAlignment w:val="auto"/>
              <w:rPr>
                <w:rFonts w:ascii="Arial" w:hAnsi="Arial" w:cs="Arial"/>
                <w:sz w:val="20"/>
              </w:rPr>
            </w:pPr>
            <w:r w:rsidRPr="00700397">
              <w:rPr>
                <w:rFonts w:ascii="Arial" w:hAnsi="Arial" w:cs="Arial"/>
                <w:sz w:val="20"/>
              </w:rPr>
              <w:t>4. Die Aufgaben des Sicherheits- und Gesundheitsschutzkoordinators sind mit der Fertig-</w:t>
            </w:r>
            <w:r w:rsidRPr="00700397">
              <w:rPr>
                <w:rFonts w:ascii="Arial" w:hAnsi="Arial" w:cs="Arial"/>
                <w:sz w:val="20"/>
              </w:rPr>
              <w:tab/>
              <w:t>stellung der Baumaßnahmen unter 1. erfüllt.</w:t>
            </w:r>
          </w:p>
          <w:p w14:paraId="70B35959" w14:textId="77777777" w:rsidR="00A15AD1" w:rsidRPr="00700397" w:rsidRDefault="00A15AD1" w:rsidP="00A15AD1">
            <w:pPr>
              <w:overflowPunct/>
              <w:spacing w:line="240" w:lineRule="auto"/>
              <w:textAlignment w:val="auto"/>
              <w:rPr>
                <w:rFonts w:ascii="Arial" w:hAnsi="Arial" w:cs="Arial"/>
                <w:sz w:val="20"/>
              </w:rPr>
            </w:pPr>
          </w:p>
          <w:p w14:paraId="2B77967B" w14:textId="77777777" w:rsidR="00A15AD1" w:rsidRPr="00700397" w:rsidRDefault="00A15AD1" w:rsidP="00A15AD1">
            <w:pPr>
              <w:overflowPunct/>
              <w:spacing w:line="240" w:lineRule="auto"/>
              <w:textAlignment w:val="auto"/>
              <w:rPr>
                <w:rFonts w:ascii="Arial" w:hAnsi="Arial" w:cs="Arial"/>
                <w:sz w:val="22"/>
                <w:szCs w:val="22"/>
              </w:rPr>
            </w:pPr>
            <w:r w:rsidRPr="00700397">
              <w:rPr>
                <w:rFonts w:ascii="Arial" w:hAnsi="Arial" w:cs="Arial"/>
                <w:sz w:val="20"/>
              </w:rPr>
              <w:t xml:space="preserve">5. Der Auftragnehmer hat unverzüglich nach Auftragserteilung dem Auftraggeber Name </w:t>
            </w:r>
            <w:r w:rsidRPr="00700397">
              <w:rPr>
                <w:rFonts w:ascii="Arial" w:hAnsi="Arial" w:cs="Arial"/>
                <w:sz w:val="20"/>
              </w:rPr>
              <w:tab/>
              <w:t>und Anschrift des Koordinators und des Stellvertreters auf Vordruck des Auftrag-</w:t>
            </w:r>
            <w:r w:rsidRPr="00700397">
              <w:rPr>
                <w:rFonts w:ascii="Arial" w:hAnsi="Arial" w:cs="Arial"/>
                <w:sz w:val="20"/>
              </w:rPr>
              <w:br/>
            </w:r>
            <w:r w:rsidRPr="00700397">
              <w:rPr>
                <w:rFonts w:ascii="Arial" w:hAnsi="Arial" w:cs="Arial"/>
                <w:sz w:val="20"/>
              </w:rPr>
              <w:tab/>
              <w:t>gebers zu benennen.</w:t>
            </w:r>
          </w:p>
        </w:tc>
      </w:tr>
    </w:tbl>
    <w:p w14:paraId="6D60E4E7" w14:textId="77777777" w:rsidR="00A15AD1" w:rsidRPr="00700397" w:rsidRDefault="00A15AD1" w:rsidP="009500A6">
      <w:pPr>
        <w:tabs>
          <w:tab w:val="left" w:pos="851"/>
        </w:tabs>
        <w:jc w:val="both"/>
        <w:rPr>
          <w:rFonts w:ascii="Arial" w:hAnsi="Arial" w:cs="Arial"/>
          <w:szCs w:val="24"/>
        </w:rPr>
      </w:pPr>
    </w:p>
    <w:p w14:paraId="393A6815" w14:textId="77777777" w:rsidR="00DB11BB" w:rsidRPr="00700397" w:rsidRDefault="00DB11BB" w:rsidP="009500A6">
      <w:pPr>
        <w:tabs>
          <w:tab w:val="left" w:pos="851"/>
        </w:tabs>
        <w:jc w:val="both"/>
        <w:rPr>
          <w:rFonts w:ascii="Arial" w:hAnsi="Arial" w:cs="Arial"/>
          <w:szCs w:val="24"/>
        </w:rPr>
      </w:pPr>
    </w:p>
    <w:p w14:paraId="10B7B257" w14:textId="77777777" w:rsidR="009500A6" w:rsidRPr="00700397" w:rsidRDefault="009500A6" w:rsidP="00FE729B">
      <w:pPr>
        <w:tabs>
          <w:tab w:val="left" w:pos="851"/>
        </w:tabs>
        <w:ind w:left="851" w:hanging="851"/>
        <w:jc w:val="both"/>
        <w:rPr>
          <w:rFonts w:ascii="Arial" w:hAnsi="Arial" w:cs="Arial"/>
          <w:b/>
          <w:szCs w:val="24"/>
        </w:rPr>
      </w:pPr>
      <w:r w:rsidRPr="00700397">
        <w:rPr>
          <w:rFonts w:ascii="Arial" w:hAnsi="Arial" w:cs="Arial"/>
          <w:b/>
          <w:szCs w:val="24"/>
        </w:rPr>
        <w:t>5.0</w:t>
      </w:r>
      <w:r w:rsidRPr="00700397">
        <w:rPr>
          <w:rFonts w:ascii="Arial" w:hAnsi="Arial" w:cs="Arial"/>
          <w:b/>
          <w:szCs w:val="24"/>
        </w:rPr>
        <w:tab/>
      </w:r>
      <w:r w:rsidRPr="00700397">
        <w:rPr>
          <w:rFonts w:ascii="Arial" w:hAnsi="Arial" w:cs="Arial"/>
          <w:b/>
          <w:caps/>
          <w:szCs w:val="24"/>
        </w:rPr>
        <w:t>Zusätzlich</w:t>
      </w:r>
      <w:r w:rsidR="00FB66A2" w:rsidRPr="00700397">
        <w:rPr>
          <w:rFonts w:ascii="Arial" w:hAnsi="Arial" w:cs="Arial"/>
          <w:b/>
          <w:caps/>
          <w:szCs w:val="24"/>
        </w:rPr>
        <w:t>e Technische Vertragsbedingungen, die Vertragsbestandteil werden:</w:t>
      </w:r>
    </w:p>
    <w:p w14:paraId="72417CBC" w14:textId="77777777" w:rsidR="009500A6" w:rsidRPr="00700397" w:rsidRDefault="009500A6" w:rsidP="00B6456C">
      <w:pPr>
        <w:rPr>
          <w:rFonts w:ascii="Arial" w:hAnsi="Arial" w:cs="Arial"/>
          <w:sz w:val="22"/>
          <w:szCs w:val="22"/>
        </w:rPr>
      </w:pPr>
    </w:p>
    <w:p w14:paraId="555B1CED" w14:textId="77777777" w:rsidR="002563F6" w:rsidRPr="00700397" w:rsidRDefault="002563F6" w:rsidP="00B6456C">
      <w:pPr>
        <w:rPr>
          <w:rFonts w:ascii="Arial" w:hAnsi="Arial" w:cs="Arial"/>
          <w:sz w:val="22"/>
          <w:szCs w:val="22"/>
        </w:rPr>
      </w:pPr>
    </w:p>
    <w:p w14:paraId="237187D7" w14:textId="77777777" w:rsidR="009D35AC" w:rsidRPr="00700397" w:rsidRDefault="009D35AC" w:rsidP="00FE729B">
      <w:pPr>
        <w:pStyle w:val="Listenabsatz"/>
        <w:numPr>
          <w:ilvl w:val="1"/>
          <w:numId w:val="8"/>
        </w:numPr>
        <w:spacing w:after="120"/>
        <w:jc w:val="both"/>
        <w:rPr>
          <w:rFonts w:ascii="Arial" w:hAnsi="Arial" w:cs="Arial"/>
          <w:b/>
          <w:sz w:val="22"/>
          <w:szCs w:val="22"/>
        </w:rPr>
      </w:pPr>
      <w:r w:rsidRPr="00700397">
        <w:rPr>
          <w:rFonts w:ascii="Arial" w:hAnsi="Arial" w:cs="Arial"/>
          <w:b/>
          <w:caps/>
          <w:sz w:val="22"/>
          <w:szCs w:val="22"/>
        </w:rPr>
        <w:t xml:space="preserve">Auflistung der anzuwendenden „Zusätzliche </w:t>
      </w:r>
      <w:r w:rsidR="00FB66A2" w:rsidRPr="00700397">
        <w:rPr>
          <w:rFonts w:ascii="Arial" w:hAnsi="Arial" w:cs="Arial"/>
          <w:b/>
          <w:caps/>
          <w:sz w:val="22"/>
          <w:szCs w:val="22"/>
        </w:rPr>
        <w:t>Technische Vertragsbedingungen</w:t>
      </w:r>
      <w:r w:rsidR="00FB66A2" w:rsidRPr="00700397">
        <w:rPr>
          <w:rFonts w:ascii="Arial" w:hAnsi="Arial" w:cs="Arial"/>
          <w:b/>
          <w:sz w:val="22"/>
          <w:szCs w:val="22"/>
        </w:rPr>
        <w:t xml:space="preserve">“ </w:t>
      </w:r>
    </w:p>
    <w:p w14:paraId="5575117B" w14:textId="77777777" w:rsidR="00FE729B" w:rsidRPr="00700397" w:rsidRDefault="00FE729B" w:rsidP="00FB66A2">
      <w:pPr>
        <w:rPr>
          <w:rFonts w:ascii="Arial" w:hAnsi="Arial" w:cs="Arial"/>
          <w:sz w:val="22"/>
          <w:szCs w:val="22"/>
        </w:rPr>
      </w:pPr>
    </w:p>
    <w:p w14:paraId="072C7560" w14:textId="77777777" w:rsidR="002563F6" w:rsidRPr="00700397" w:rsidRDefault="002563F6" w:rsidP="00FB66A2">
      <w:pPr>
        <w:rPr>
          <w:rFonts w:ascii="Arial" w:hAnsi="Arial" w:cs="Arial"/>
          <w:sz w:val="22"/>
          <w:szCs w:val="22"/>
        </w:rPr>
      </w:pPr>
    </w:p>
    <w:p w14:paraId="4F9FA79C" w14:textId="77777777" w:rsidR="00104E91" w:rsidRPr="00700397" w:rsidRDefault="00104E91" w:rsidP="00104E91">
      <w:pPr>
        <w:overflowPunct/>
        <w:spacing w:line="240" w:lineRule="auto"/>
        <w:textAlignment w:val="auto"/>
        <w:rPr>
          <w:rFonts w:ascii="Arial" w:hAnsi="Arial" w:cs="Arial"/>
          <w:b/>
          <w:bCs/>
          <w:sz w:val="20"/>
        </w:rPr>
      </w:pPr>
      <w:r w:rsidRPr="00700397">
        <w:rPr>
          <w:rFonts w:ascii="Arial" w:hAnsi="Arial" w:cs="Arial"/>
          <w:b/>
          <w:bCs/>
          <w:sz w:val="20"/>
        </w:rPr>
        <w:t>VGVF BSW O 2013</w:t>
      </w:r>
    </w:p>
    <w:p w14:paraId="3AEDED4E"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„Anforderungen an den Nachweis der Leistungsfähigkeit von Betonschutzwänden in</w:t>
      </w:r>
    </w:p>
    <w:p w14:paraId="54B596D0"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Ortbetonbauweise – Vergleichsverfahren BSW Ortbeton (VGVF BSW O 2013“ in Verbindung mit dem</w:t>
      </w:r>
    </w:p>
    <w:p w14:paraId="55677C5B"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ARS Nr. 18/2013</w:t>
      </w:r>
    </w:p>
    <w:p w14:paraId="7E1AA43E"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 xml:space="preserve">Bezugsquelle: </w:t>
      </w:r>
      <w:hyperlink r:id="rId20" w:history="1">
        <w:r w:rsidRPr="00700397">
          <w:rPr>
            <w:rStyle w:val="Hyperlink"/>
            <w:rFonts w:ascii="Arial" w:hAnsi="Arial" w:cs="Arial"/>
            <w:color w:val="auto"/>
            <w:sz w:val="20"/>
          </w:rPr>
          <w:t>www.bast.de</w:t>
        </w:r>
      </w:hyperlink>
    </w:p>
    <w:p w14:paraId="5F1BE205" w14:textId="77777777" w:rsidR="002563F6" w:rsidRPr="00700397" w:rsidRDefault="002563F6" w:rsidP="00104E91">
      <w:pPr>
        <w:overflowPunct/>
        <w:spacing w:line="240" w:lineRule="auto"/>
        <w:textAlignment w:val="auto"/>
        <w:rPr>
          <w:rFonts w:ascii="Arial" w:hAnsi="Arial" w:cs="Arial"/>
          <w:sz w:val="20"/>
        </w:rPr>
      </w:pPr>
    </w:p>
    <w:p w14:paraId="4BBAD1A0" w14:textId="77777777" w:rsidR="00622EE4" w:rsidRPr="00700397" w:rsidRDefault="00622EE4" w:rsidP="00104E91">
      <w:pPr>
        <w:overflowPunct/>
        <w:spacing w:line="240" w:lineRule="auto"/>
        <w:textAlignment w:val="auto"/>
        <w:rPr>
          <w:rFonts w:ascii="Arial" w:hAnsi="Arial" w:cs="Arial"/>
          <w:sz w:val="20"/>
        </w:rPr>
      </w:pPr>
    </w:p>
    <w:p w14:paraId="5908D1F9" w14:textId="77777777" w:rsidR="00104E91" w:rsidRPr="00700397" w:rsidRDefault="00104E91" w:rsidP="00104E91">
      <w:pPr>
        <w:overflowPunct/>
        <w:spacing w:line="240" w:lineRule="auto"/>
        <w:textAlignment w:val="auto"/>
        <w:rPr>
          <w:rFonts w:ascii="Arial" w:hAnsi="Arial" w:cs="Arial"/>
          <w:b/>
          <w:bCs/>
          <w:sz w:val="22"/>
          <w:szCs w:val="22"/>
          <w:u w:val="single"/>
        </w:rPr>
      </w:pPr>
      <w:r w:rsidRPr="00700397">
        <w:rPr>
          <w:rFonts w:ascii="Arial" w:hAnsi="Arial" w:cs="Arial"/>
          <w:b/>
          <w:bCs/>
          <w:sz w:val="22"/>
          <w:szCs w:val="22"/>
          <w:u w:val="single"/>
        </w:rPr>
        <w:t>Technische Lieferbedingungen</w:t>
      </w:r>
    </w:p>
    <w:p w14:paraId="426C180C" w14:textId="77777777" w:rsidR="00302CDE" w:rsidRPr="00700397" w:rsidRDefault="00302CDE" w:rsidP="00104E91">
      <w:pPr>
        <w:overflowPunct/>
        <w:spacing w:line="240" w:lineRule="auto"/>
        <w:textAlignment w:val="auto"/>
        <w:rPr>
          <w:rFonts w:ascii="Arial" w:hAnsi="Arial" w:cs="Arial"/>
          <w:sz w:val="20"/>
        </w:rPr>
      </w:pPr>
    </w:p>
    <w:p w14:paraId="47E34EFD"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Technische Lieferbedingungen (TL), die in der Baubeschreibung und in den hier unter Ziffer 5.1</w:t>
      </w:r>
    </w:p>
    <w:p w14:paraId="765A1673"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aufgeführten Zusätzlichen Technischen Vertragsbedingungen bzw. Vorschriften (ZTV ...) nicht mit</w:t>
      </w:r>
    </w:p>
    <w:p w14:paraId="791C321C"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einer bestimmten Fassung aufgeführt sind, sind in der zum Eröffnungs- / Einreichungstermin gültigen</w:t>
      </w:r>
    </w:p>
    <w:p w14:paraId="49BB5196"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Fassung maßgebend.</w:t>
      </w:r>
    </w:p>
    <w:p w14:paraId="3235B33F" w14:textId="77777777" w:rsidR="00302CDE" w:rsidRPr="00700397" w:rsidRDefault="00302CDE" w:rsidP="00104E91">
      <w:pPr>
        <w:overflowPunct/>
        <w:spacing w:line="240" w:lineRule="auto"/>
        <w:textAlignment w:val="auto"/>
        <w:rPr>
          <w:rFonts w:ascii="Arial" w:hAnsi="Arial" w:cs="Arial"/>
          <w:sz w:val="20"/>
        </w:rPr>
      </w:pPr>
    </w:p>
    <w:p w14:paraId="512A43DD"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Technischen Lieferbedingungen für Gesteinskörnungen im Straßenbau, Ausgabe</w:t>
      </w:r>
    </w:p>
    <w:p w14:paraId="5D7A562A"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2004/Fassung 2018 – TL Gestein-StB 04, Fassung 2018.</w:t>
      </w:r>
    </w:p>
    <w:p w14:paraId="39488424"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Bezugsquelle: FGSV bzw. VkBl-Verlag</w:t>
      </w:r>
    </w:p>
    <w:p w14:paraId="2E022EB9" w14:textId="77777777" w:rsidR="00302CDE" w:rsidRPr="00700397" w:rsidRDefault="00302CDE" w:rsidP="00104E91">
      <w:pPr>
        <w:overflowPunct/>
        <w:spacing w:line="240" w:lineRule="auto"/>
        <w:textAlignment w:val="auto"/>
        <w:rPr>
          <w:rFonts w:ascii="Arial" w:hAnsi="Arial" w:cs="Arial"/>
          <w:sz w:val="20"/>
        </w:rPr>
      </w:pPr>
    </w:p>
    <w:p w14:paraId="24C73A4A"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technischen Lieferbedingungen für Sonderbindemittel und Zubereitungen auf</w:t>
      </w:r>
    </w:p>
    <w:p w14:paraId="0A13DC83"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Bitumenbasis, Ausgabe 2015 – TL Sbit-StB 15.</w:t>
      </w:r>
    </w:p>
    <w:p w14:paraId="36FF46D6"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Bezugsquelle: FGSV</w:t>
      </w:r>
    </w:p>
    <w:p w14:paraId="7A4D50E3" w14:textId="77777777" w:rsidR="00302CDE" w:rsidRPr="00700397" w:rsidRDefault="00302CDE" w:rsidP="00104E91">
      <w:pPr>
        <w:overflowPunct/>
        <w:spacing w:line="240" w:lineRule="auto"/>
        <w:textAlignment w:val="auto"/>
        <w:rPr>
          <w:rFonts w:ascii="Arial" w:hAnsi="Arial" w:cs="Arial"/>
          <w:sz w:val="20"/>
        </w:rPr>
      </w:pPr>
    </w:p>
    <w:p w14:paraId="032509CE"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Technischen Lieferbedingungen für die Bauliche Erhaltung von</w:t>
      </w:r>
    </w:p>
    <w:p w14:paraId="3EF5E8B2"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Verkehrsflächenbefestigungen, Teil: Güteüberwachung, Teil: Ausführung von Dünnen</w:t>
      </w:r>
    </w:p>
    <w:p w14:paraId="7AECCBBB"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Asphaltdeckschichten in Kaltbauweise, Ausgabe 2015 (TL G DSK-StB 15)</w:t>
      </w:r>
    </w:p>
    <w:p w14:paraId="6950B852"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Bezugsquelle: FGSV</w:t>
      </w:r>
    </w:p>
    <w:p w14:paraId="58BC1780" w14:textId="77777777" w:rsidR="00302CDE" w:rsidRPr="00700397" w:rsidRDefault="00302CDE" w:rsidP="00104E91">
      <w:pPr>
        <w:overflowPunct/>
        <w:spacing w:line="240" w:lineRule="auto"/>
        <w:textAlignment w:val="auto"/>
        <w:rPr>
          <w:rFonts w:ascii="Arial" w:hAnsi="Arial" w:cs="Arial"/>
          <w:sz w:val="20"/>
        </w:rPr>
      </w:pPr>
    </w:p>
    <w:p w14:paraId="42DE710D"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Technischen Lieferbedingungen für die Bauliche Erhaltung von</w:t>
      </w:r>
    </w:p>
    <w:p w14:paraId="6AA3DA9C"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Verkehrsflächenbefestigungen, Teil: Güteüberwachung, Teil: Ausführung von</w:t>
      </w:r>
    </w:p>
    <w:p w14:paraId="2B06792D"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Oberflächenbehandlungen, Ausgabe 2015 (TL G OB-StB 15)</w:t>
      </w:r>
    </w:p>
    <w:p w14:paraId="32637968"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Bezugsquelle: FGSV</w:t>
      </w:r>
    </w:p>
    <w:p w14:paraId="2D355E41" w14:textId="77777777" w:rsidR="00302CDE" w:rsidRPr="00700397" w:rsidRDefault="00302CDE" w:rsidP="00104E91">
      <w:pPr>
        <w:overflowPunct/>
        <w:spacing w:line="240" w:lineRule="auto"/>
        <w:textAlignment w:val="auto"/>
        <w:rPr>
          <w:rFonts w:ascii="Arial" w:hAnsi="Arial" w:cs="Arial"/>
          <w:sz w:val="20"/>
        </w:rPr>
      </w:pPr>
    </w:p>
    <w:p w14:paraId="736DA46C"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Technischen Lieferbedingungen für die Bauliche Erhaltung von</w:t>
      </w:r>
    </w:p>
    <w:p w14:paraId="5049C802"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Verkehrsflächenbefestigungen, Teil: Güteüberwachung, Teil: Ausführung von Dünnen</w:t>
      </w:r>
    </w:p>
    <w:p w14:paraId="398AC979"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Asphaltdeckschichten in Heißbauweise auf Versiegelung, Ausgabe 2015 (TL G DSH-V-StB 15)</w:t>
      </w:r>
    </w:p>
    <w:p w14:paraId="1C5FEB25"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Bezugsquelle: FGSV</w:t>
      </w:r>
    </w:p>
    <w:p w14:paraId="26CCA929" w14:textId="77777777" w:rsidR="00302CDE" w:rsidRPr="00700397" w:rsidRDefault="00302CDE" w:rsidP="00104E91">
      <w:pPr>
        <w:overflowPunct/>
        <w:spacing w:line="240" w:lineRule="auto"/>
        <w:textAlignment w:val="auto"/>
        <w:rPr>
          <w:rFonts w:ascii="Arial" w:hAnsi="Arial" w:cs="Arial"/>
          <w:sz w:val="20"/>
        </w:rPr>
      </w:pPr>
    </w:p>
    <w:p w14:paraId="14823EA6"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TL Beton-StB 07 mit Änderungen und Ergänzungen gemäß ARS Nr. 04/2013 (siehe</w:t>
      </w:r>
    </w:p>
    <w:p w14:paraId="63AA14FC"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5.4) mit Anlage „WS-Grund- und Bestätigungsprüfung zur Beurteilung der Eignung von groben</w:t>
      </w:r>
    </w:p>
    <w:p w14:paraId="0EF3E79C"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Gesteinsk</w:t>
      </w:r>
      <w:r w:rsidR="002563F6" w:rsidRPr="00700397">
        <w:rPr>
          <w:rFonts w:ascii="Arial" w:hAnsi="Arial" w:cs="Arial"/>
          <w:sz w:val="20"/>
        </w:rPr>
        <w:t>örnungen fü</w:t>
      </w:r>
      <w:r w:rsidRPr="00700397">
        <w:rPr>
          <w:rFonts w:ascii="Arial" w:hAnsi="Arial" w:cs="Arial"/>
          <w:sz w:val="20"/>
        </w:rPr>
        <w:t>r die Feuchtigkeitsklasse WS“</w:t>
      </w:r>
    </w:p>
    <w:p w14:paraId="3E08F9E7"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Bezugsquelle: FGSV</w:t>
      </w:r>
    </w:p>
    <w:p w14:paraId="7967EF87" w14:textId="77777777" w:rsidR="00302CDE" w:rsidRPr="00700397" w:rsidRDefault="00302CDE" w:rsidP="00104E91">
      <w:pPr>
        <w:overflowPunct/>
        <w:spacing w:line="240" w:lineRule="auto"/>
        <w:textAlignment w:val="auto"/>
        <w:rPr>
          <w:rFonts w:ascii="Arial" w:hAnsi="Arial" w:cs="Arial"/>
          <w:sz w:val="20"/>
        </w:rPr>
      </w:pPr>
    </w:p>
    <w:p w14:paraId="235CFB5E"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TL Transportable Schutzeinrichtungen 97 mit den Änderungen gemäß ARS 5/1999 vom</w:t>
      </w:r>
    </w:p>
    <w:p w14:paraId="4123F939"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15.12.1998 und der Änderung gemäß ARS Nr. 08/2016 vom 11.04.2016.</w:t>
      </w:r>
    </w:p>
    <w:p w14:paraId="1C1CE2C4"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Bezugsquelle: FGSV</w:t>
      </w:r>
    </w:p>
    <w:p w14:paraId="1B3431A0" w14:textId="77777777" w:rsidR="00302CDE" w:rsidRPr="00700397" w:rsidRDefault="00302CDE" w:rsidP="00104E91">
      <w:pPr>
        <w:overflowPunct/>
        <w:spacing w:line="240" w:lineRule="auto"/>
        <w:textAlignment w:val="auto"/>
        <w:rPr>
          <w:rFonts w:ascii="Arial" w:hAnsi="Arial" w:cs="Arial"/>
          <w:sz w:val="20"/>
        </w:rPr>
      </w:pPr>
    </w:p>
    <w:p w14:paraId="3C609859"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TL M 06 mit den Änderungen gemäß Ziffer 5.2</w:t>
      </w:r>
    </w:p>
    <w:p w14:paraId="60C16446"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Bezugsquelle: FGSV</w:t>
      </w:r>
    </w:p>
    <w:p w14:paraId="7630B861" w14:textId="77777777" w:rsidR="00302CDE" w:rsidRPr="00700397" w:rsidRDefault="00302CDE" w:rsidP="00104E91">
      <w:pPr>
        <w:overflowPunct/>
        <w:spacing w:line="240" w:lineRule="auto"/>
        <w:textAlignment w:val="auto"/>
        <w:rPr>
          <w:rFonts w:ascii="Arial" w:hAnsi="Arial" w:cs="Arial"/>
          <w:sz w:val="20"/>
        </w:rPr>
      </w:pPr>
    </w:p>
    <w:p w14:paraId="461E511B"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Es gelten die TL-SP 99 mit den Änderungen gemäß Abschnitt 5.3</w:t>
      </w:r>
    </w:p>
    <w:p w14:paraId="141A59FE"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Bezugsquelle: FGSV</w:t>
      </w:r>
    </w:p>
    <w:p w14:paraId="51FB2F4D" w14:textId="77777777" w:rsidR="00302CDE" w:rsidRPr="00700397" w:rsidRDefault="00302CDE" w:rsidP="00104E91">
      <w:pPr>
        <w:overflowPunct/>
        <w:spacing w:line="240" w:lineRule="auto"/>
        <w:textAlignment w:val="auto"/>
        <w:rPr>
          <w:rFonts w:ascii="Arial" w:hAnsi="Arial" w:cs="Arial"/>
          <w:sz w:val="20"/>
        </w:rPr>
      </w:pPr>
    </w:p>
    <w:p w14:paraId="2C52887F" w14:textId="77777777" w:rsidR="008A01AE" w:rsidRPr="00700397" w:rsidRDefault="008A01AE" w:rsidP="00104E91">
      <w:pPr>
        <w:overflowPunct/>
        <w:spacing w:line="240" w:lineRule="auto"/>
        <w:textAlignment w:val="auto"/>
        <w:rPr>
          <w:rFonts w:ascii="Arial" w:hAnsi="Arial" w:cs="Arial"/>
          <w:sz w:val="20"/>
        </w:rPr>
      </w:pPr>
    </w:p>
    <w:p w14:paraId="754B3CB6" w14:textId="77777777" w:rsidR="00104E91" w:rsidRPr="00700397" w:rsidRDefault="00104E91" w:rsidP="00104E91">
      <w:pPr>
        <w:overflowPunct/>
        <w:spacing w:line="240" w:lineRule="auto"/>
        <w:textAlignment w:val="auto"/>
        <w:rPr>
          <w:rFonts w:ascii="Arial" w:hAnsi="Arial" w:cs="Arial"/>
          <w:b/>
          <w:bCs/>
          <w:sz w:val="22"/>
          <w:szCs w:val="22"/>
          <w:u w:val="single"/>
        </w:rPr>
      </w:pPr>
      <w:r w:rsidRPr="00700397">
        <w:rPr>
          <w:rFonts w:ascii="Arial" w:hAnsi="Arial" w:cs="Arial"/>
          <w:b/>
          <w:bCs/>
          <w:sz w:val="22"/>
          <w:szCs w:val="22"/>
          <w:u w:val="single"/>
        </w:rPr>
        <w:t>Technische Prüfvorschriften</w:t>
      </w:r>
    </w:p>
    <w:p w14:paraId="62650462" w14:textId="77777777" w:rsidR="00302CDE" w:rsidRPr="00700397" w:rsidRDefault="00302CDE" w:rsidP="00104E91">
      <w:pPr>
        <w:overflowPunct/>
        <w:spacing w:line="240" w:lineRule="auto"/>
        <w:textAlignment w:val="auto"/>
        <w:rPr>
          <w:rFonts w:ascii="Arial" w:hAnsi="Arial" w:cs="Arial"/>
          <w:sz w:val="20"/>
        </w:rPr>
      </w:pPr>
    </w:p>
    <w:p w14:paraId="5865FD97"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Technische Prüfvorschriften (TP), die in der Baubeschreibung und in den hier unter Ziffer 5.1</w:t>
      </w:r>
    </w:p>
    <w:p w14:paraId="5BBE6976" w14:textId="77777777" w:rsidR="00123CCA" w:rsidRPr="00700397" w:rsidRDefault="00104E91" w:rsidP="00104E91">
      <w:pPr>
        <w:rPr>
          <w:rFonts w:ascii="Arial" w:hAnsi="Arial" w:cs="Arial"/>
          <w:sz w:val="20"/>
        </w:rPr>
      </w:pPr>
      <w:r w:rsidRPr="00700397">
        <w:rPr>
          <w:rFonts w:ascii="Arial" w:hAnsi="Arial" w:cs="Arial"/>
          <w:sz w:val="20"/>
        </w:rPr>
        <w:t>aufgeführten Zusätzlichen Technischen Vertragsbedingungen bzw. Vorschriften (ZTV ...) nicht mit</w:t>
      </w:r>
    </w:p>
    <w:p w14:paraId="32E0CB61" w14:textId="77777777" w:rsidR="00104E91" w:rsidRPr="00700397" w:rsidRDefault="00104E91" w:rsidP="00104E91">
      <w:pPr>
        <w:overflowPunct/>
        <w:spacing w:line="240" w:lineRule="auto"/>
        <w:textAlignment w:val="auto"/>
        <w:rPr>
          <w:rFonts w:ascii="Arial" w:hAnsi="Arial" w:cs="Arial"/>
          <w:sz w:val="20"/>
        </w:rPr>
      </w:pPr>
      <w:r w:rsidRPr="00700397">
        <w:rPr>
          <w:rFonts w:ascii="Arial" w:hAnsi="Arial" w:cs="Arial"/>
          <w:sz w:val="20"/>
        </w:rPr>
        <w:t>einer bestimmten Fassung aufgeführt sind, sind in der zum Eröffnungs- / Einreichungstermin gültigen</w:t>
      </w:r>
    </w:p>
    <w:p w14:paraId="74E71736" w14:textId="77777777" w:rsidR="00A504D6" w:rsidRPr="00700397" w:rsidRDefault="00104E91" w:rsidP="00104E91">
      <w:pPr>
        <w:rPr>
          <w:rFonts w:ascii="Arial" w:hAnsi="Arial" w:cs="Arial"/>
          <w:sz w:val="20"/>
        </w:rPr>
      </w:pPr>
      <w:r w:rsidRPr="00700397">
        <w:rPr>
          <w:rFonts w:ascii="Arial" w:hAnsi="Arial" w:cs="Arial"/>
          <w:sz w:val="20"/>
        </w:rPr>
        <w:t>Fassung maßgebend.</w:t>
      </w:r>
    </w:p>
    <w:p w14:paraId="60725DB0" w14:textId="77777777" w:rsidR="00302CDE" w:rsidRPr="00700397" w:rsidRDefault="00302CDE" w:rsidP="00104E91">
      <w:pPr>
        <w:rPr>
          <w:rFonts w:ascii="Arial" w:hAnsi="Arial" w:cs="Arial"/>
          <w:sz w:val="20"/>
        </w:rPr>
      </w:pPr>
    </w:p>
    <w:p w14:paraId="1E811882" w14:textId="77777777" w:rsidR="00302CDE" w:rsidRPr="00700397" w:rsidRDefault="00302CDE" w:rsidP="00302CDE">
      <w:pPr>
        <w:overflowPunct/>
        <w:spacing w:line="240" w:lineRule="auto"/>
        <w:textAlignment w:val="auto"/>
        <w:rPr>
          <w:rFonts w:ascii="Arial" w:hAnsi="Arial" w:cs="Arial"/>
          <w:sz w:val="20"/>
        </w:rPr>
      </w:pPr>
      <w:r w:rsidRPr="00700397">
        <w:rPr>
          <w:rFonts w:ascii="Arial" w:hAnsi="Arial" w:cs="Arial"/>
          <w:sz w:val="20"/>
        </w:rPr>
        <w:t>Es gelten die Technischen Prüfvorschriften für Griffigkeitsmessungen im Straßenbau; Teil</w:t>
      </w:r>
    </w:p>
    <w:p w14:paraId="5995F876" w14:textId="77777777" w:rsidR="00302CDE" w:rsidRPr="00700397" w:rsidRDefault="00302CDE" w:rsidP="00302CDE">
      <w:pPr>
        <w:overflowPunct/>
        <w:spacing w:line="240" w:lineRule="auto"/>
        <w:textAlignment w:val="auto"/>
        <w:rPr>
          <w:rFonts w:ascii="Arial" w:hAnsi="Arial" w:cs="Arial"/>
          <w:sz w:val="20"/>
        </w:rPr>
      </w:pPr>
      <w:r w:rsidRPr="00700397">
        <w:rPr>
          <w:rFonts w:ascii="Arial" w:hAnsi="Arial" w:cs="Arial"/>
          <w:sz w:val="20"/>
        </w:rPr>
        <w:lastRenderedPageBreak/>
        <w:t>Messverfahren SRT, Ausgabe 2004 (TP Griff-StB (SRT), mit Änderungen und Ergänzungen gemäß</w:t>
      </w:r>
    </w:p>
    <w:p w14:paraId="69699A69" w14:textId="77777777" w:rsidR="00302CDE" w:rsidRPr="00700397" w:rsidRDefault="00302CDE" w:rsidP="00302CDE">
      <w:pPr>
        <w:overflowPunct/>
        <w:spacing w:line="240" w:lineRule="auto"/>
        <w:textAlignment w:val="auto"/>
        <w:rPr>
          <w:rFonts w:ascii="Arial" w:hAnsi="Arial" w:cs="Arial"/>
          <w:sz w:val="20"/>
        </w:rPr>
      </w:pPr>
      <w:r w:rsidRPr="00700397">
        <w:rPr>
          <w:rFonts w:ascii="Arial" w:hAnsi="Arial" w:cs="Arial"/>
          <w:sz w:val="20"/>
        </w:rPr>
        <w:t>Anlage 1 zum ARS Nr. 19/2010.</w:t>
      </w:r>
    </w:p>
    <w:p w14:paraId="13559C4B" w14:textId="77777777" w:rsidR="00302CDE" w:rsidRPr="00700397" w:rsidRDefault="00302CDE" w:rsidP="00302CDE">
      <w:pPr>
        <w:rPr>
          <w:rFonts w:ascii="Arial" w:hAnsi="Arial" w:cs="Arial"/>
          <w:sz w:val="20"/>
        </w:rPr>
      </w:pPr>
      <w:r w:rsidRPr="00700397">
        <w:rPr>
          <w:rFonts w:ascii="Arial" w:hAnsi="Arial" w:cs="Arial"/>
          <w:sz w:val="20"/>
        </w:rPr>
        <w:t>Bezugsquelle: FGSV bzw. VkBl-Verlag</w:t>
      </w:r>
    </w:p>
    <w:p w14:paraId="56599D2C" w14:textId="77777777" w:rsidR="00302CDE" w:rsidRPr="00700397" w:rsidRDefault="00302CDE" w:rsidP="00104E91">
      <w:pPr>
        <w:rPr>
          <w:rFonts w:ascii="Arial" w:hAnsi="Arial" w:cs="Arial"/>
          <w:sz w:val="20"/>
        </w:rPr>
      </w:pPr>
    </w:p>
    <w:p w14:paraId="46EF761A" w14:textId="77777777" w:rsidR="008A01AE" w:rsidRPr="00700397" w:rsidRDefault="008A01AE" w:rsidP="00104E91">
      <w:pPr>
        <w:rPr>
          <w:rFonts w:ascii="Arial" w:hAnsi="Arial" w:cs="Arial"/>
          <w:sz w:val="20"/>
        </w:rPr>
      </w:pPr>
    </w:p>
    <w:p w14:paraId="6B92AA78" w14:textId="77777777" w:rsidR="002563F6" w:rsidRPr="00700397" w:rsidRDefault="00622EE4" w:rsidP="00104E91">
      <w:pPr>
        <w:rPr>
          <w:rFonts w:ascii="Arial" w:hAnsi="Arial" w:cs="Arial"/>
          <w:b/>
          <w:sz w:val="22"/>
          <w:szCs w:val="22"/>
          <w:u w:val="single"/>
        </w:rPr>
      </w:pPr>
      <w:r w:rsidRPr="00700397">
        <w:rPr>
          <w:rFonts w:ascii="Arial" w:hAnsi="Arial" w:cs="Arial"/>
          <w:b/>
          <w:sz w:val="22"/>
          <w:szCs w:val="22"/>
          <w:u w:val="single"/>
        </w:rPr>
        <w:t>Arbeitspapiere</w:t>
      </w:r>
    </w:p>
    <w:p w14:paraId="74A2B46D" w14:textId="77777777" w:rsidR="00622EE4" w:rsidRPr="00700397" w:rsidRDefault="00622EE4" w:rsidP="00104E91">
      <w:pPr>
        <w:rPr>
          <w:rFonts w:ascii="Arial" w:hAnsi="Arial" w:cs="Arial"/>
          <w:sz w:val="22"/>
          <w:szCs w:val="22"/>
        </w:rPr>
      </w:pPr>
    </w:p>
    <w:p w14:paraId="20F0BD19" w14:textId="77777777" w:rsidR="00622EE4" w:rsidRPr="00700397" w:rsidRDefault="00622EE4" w:rsidP="00104E91">
      <w:pPr>
        <w:rPr>
          <w:rFonts w:ascii="Arial" w:hAnsi="Arial" w:cs="Arial"/>
          <w:sz w:val="22"/>
          <w:szCs w:val="22"/>
        </w:rPr>
      </w:pPr>
      <w:r w:rsidRPr="00700397">
        <w:rPr>
          <w:rFonts w:ascii="Arial" w:hAnsi="Arial" w:cs="Arial"/>
          <w:sz w:val="22"/>
          <w:szCs w:val="22"/>
        </w:rPr>
        <w:t>Arbeitspapier für die Verwendung von Vliesstoffen, Gittern und Verbundstoffen im Asphaltstraßenbau, Ausgabe 2006 / Fassung 2013</w:t>
      </w:r>
    </w:p>
    <w:p w14:paraId="4E933987" w14:textId="77777777" w:rsidR="00622EE4" w:rsidRPr="00700397" w:rsidRDefault="00622EE4" w:rsidP="00104E91">
      <w:pPr>
        <w:rPr>
          <w:rFonts w:ascii="Arial" w:hAnsi="Arial" w:cs="Arial"/>
          <w:sz w:val="20"/>
        </w:rPr>
      </w:pPr>
    </w:p>
    <w:p w14:paraId="0112DAE5" w14:textId="77777777" w:rsidR="00622EE4" w:rsidRPr="00700397" w:rsidRDefault="00622EE4" w:rsidP="00104E91">
      <w:pPr>
        <w:rPr>
          <w:rFonts w:ascii="Arial" w:hAnsi="Arial" w:cs="Arial"/>
          <w:sz w:val="20"/>
        </w:rPr>
      </w:pPr>
    </w:p>
    <w:p w14:paraId="4B64376B" w14:textId="77777777" w:rsidR="00302CDE" w:rsidRPr="00700397" w:rsidRDefault="00302CDE" w:rsidP="00302CDE">
      <w:pPr>
        <w:rPr>
          <w:rFonts w:ascii="Arial" w:hAnsi="Arial" w:cs="Arial"/>
          <w:b/>
          <w:sz w:val="22"/>
          <w:szCs w:val="22"/>
          <w:u w:val="single"/>
        </w:rPr>
      </w:pPr>
      <w:r w:rsidRPr="00700397">
        <w:rPr>
          <w:rFonts w:ascii="Arial" w:hAnsi="Arial" w:cs="Arial"/>
          <w:b/>
          <w:sz w:val="22"/>
          <w:szCs w:val="22"/>
          <w:u w:val="single"/>
        </w:rPr>
        <w:t>Zusätzliche Technische Vertragsbedingungen</w:t>
      </w:r>
    </w:p>
    <w:p w14:paraId="5EAECE80" w14:textId="77777777" w:rsidR="00302CDE" w:rsidRPr="00700397" w:rsidRDefault="00302CDE" w:rsidP="00104E91">
      <w:pPr>
        <w:rPr>
          <w:rFonts w:ascii="Arial" w:hAnsi="Arial" w:cs="Arial"/>
          <w:sz w:val="20"/>
        </w:rPr>
      </w:pPr>
    </w:p>
    <w:p w14:paraId="7334E681" w14:textId="77777777" w:rsidR="008D7B3C" w:rsidRPr="00700397" w:rsidRDefault="008D7B3C" w:rsidP="008D7B3C">
      <w:pPr>
        <w:rPr>
          <w:rFonts w:ascii="Arial" w:hAnsi="Arial" w:cs="Arial"/>
          <w:b/>
          <w:sz w:val="22"/>
          <w:szCs w:val="22"/>
        </w:rPr>
      </w:pPr>
      <w:r w:rsidRPr="00700397">
        <w:rPr>
          <w:rFonts w:ascii="Arial" w:hAnsi="Arial" w:cs="Arial"/>
          <w:b/>
          <w:sz w:val="22"/>
          <w:szCs w:val="22"/>
        </w:rPr>
        <w:t>ZTV A-StB</w:t>
      </w:r>
      <w:r w:rsidR="0044014B" w:rsidRPr="00700397">
        <w:rPr>
          <w:rFonts w:ascii="Arial" w:hAnsi="Arial" w:cs="Arial"/>
          <w:b/>
          <w:sz w:val="22"/>
          <w:szCs w:val="22"/>
        </w:rPr>
        <w:t xml:space="preserve"> 12</w:t>
      </w:r>
    </w:p>
    <w:p w14:paraId="4F7BD32E" w14:textId="77777777" w:rsidR="008D7B3C" w:rsidRPr="00700397" w:rsidRDefault="008D7B3C" w:rsidP="008D7B3C">
      <w:pPr>
        <w:rPr>
          <w:rFonts w:ascii="Arial" w:hAnsi="Arial" w:cs="Arial"/>
          <w:sz w:val="22"/>
          <w:szCs w:val="22"/>
        </w:rPr>
      </w:pPr>
      <w:r w:rsidRPr="00700397">
        <w:rPr>
          <w:rFonts w:ascii="Arial" w:hAnsi="Arial" w:cs="Arial"/>
          <w:sz w:val="22"/>
          <w:szCs w:val="22"/>
        </w:rPr>
        <w:t>Zusätzliche Technische Vertragsbedingungen und Richtlinien für Aufgrabungen in Verkehrsflächen</w:t>
      </w:r>
      <w:r w:rsidR="0044014B" w:rsidRPr="00700397">
        <w:rPr>
          <w:rFonts w:ascii="Arial" w:hAnsi="Arial" w:cs="Arial"/>
          <w:sz w:val="22"/>
          <w:szCs w:val="22"/>
        </w:rPr>
        <w:t>, Ausgabe 2012; Bezugsquelle: FGSV</w:t>
      </w:r>
    </w:p>
    <w:p w14:paraId="5C617057" w14:textId="77777777" w:rsidR="008D7B3C" w:rsidRPr="00700397" w:rsidRDefault="008D7B3C">
      <w:pPr>
        <w:rPr>
          <w:rFonts w:ascii="Arial" w:hAnsi="Arial" w:cs="Arial"/>
          <w:sz w:val="22"/>
          <w:szCs w:val="22"/>
        </w:rPr>
      </w:pPr>
    </w:p>
    <w:p w14:paraId="211F9146" w14:textId="77777777" w:rsidR="0044014B" w:rsidRPr="00700397" w:rsidRDefault="00735587" w:rsidP="0044014B">
      <w:pPr>
        <w:rPr>
          <w:rFonts w:ascii="Arial" w:hAnsi="Arial" w:cs="Arial"/>
          <w:sz w:val="22"/>
          <w:szCs w:val="22"/>
        </w:rPr>
      </w:pPr>
      <w:r w:rsidRPr="00700397">
        <w:rPr>
          <w:rFonts w:ascii="Arial" w:hAnsi="Arial" w:cs="Arial"/>
          <w:b/>
          <w:sz w:val="22"/>
          <w:szCs w:val="22"/>
        </w:rPr>
        <w:t xml:space="preserve">ZTV Asphalt-StB </w:t>
      </w:r>
      <w:r w:rsidR="00B4531A" w:rsidRPr="00700397">
        <w:rPr>
          <w:rFonts w:ascii="Arial" w:hAnsi="Arial" w:cs="Arial"/>
          <w:b/>
          <w:sz w:val="22"/>
          <w:szCs w:val="22"/>
        </w:rPr>
        <w:t>07/13</w:t>
      </w:r>
    </w:p>
    <w:p w14:paraId="5314F1D6" w14:textId="77777777" w:rsidR="0044014B" w:rsidRPr="00700397" w:rsidRDefault="0044014B" w:rsidP="0044014B">
      <w:pPr>
        <w:rPr>
          <w:rFonts w:ascii="Arial" w:hAnsi="Arial" w:cs="Arial"/>
          <w:sz w:val="22"/>
          <w:szCs w:val="22"/>
        </w:rPr>
      </w:pPr>
      <w:r w:rsidRPr="00700397">
        <w:rPr>
          <w:rFonts w:ascii="Arial" w:hAnsi="Arial" w:cs="Arial"/>
          <w:sz w:val="22"/>
          <w:szCs w:val="22"/>
        </w:rPr>
        <w:t>Zusätzliche Technische Vertragsbedingungen und Richtlinien für den Bau von Fahrbah</w:t>
      </w:r>
      <w:r w:rsidR="00735587" w:rsidRPr="00700397">
        <w:rPr>
          <w:rFonts w:ascii="Arial" w:hAnsi="Arial" w:cs="Arial"/>
          <w:sz w:val="22"/>
          <w:szCs w:val="22"/>
        </w:rPr>
        <w:t>ndecken aus Asphalt</w:t>
      </w:r>
      <w:r w:rsidR="00BB1D85" w:rsidRPr="00700397">
        <w:rPr>
          <w:rFonts w:ascii="Arial" w:hAnsi="Arial" w:cs="Arial"/>
          <w:sz w:val="22"/>
          <w:szCs w:val="22"/>
        </w:rPr>
        <w:t>, Ausgabe 2007/ Fassung 2013</w:t>
      </w:r>
      <w:r w:rsidR="00735587" w:rsidRPr="00700397">
        <w:rPr>
          <w:rFonts w:ascii="Arial" w:hAnsi="Arial" w:cs="Arial"/>
          <w:sz w:val="22"/>
          <w:szCs w:val="22"/>
        </w:rPr>
        <w:t xml:space="preserve">, </w:t>
      </w:r>
      <w:r w:rsidRPr="00700397">
        <w:rPr>
          <w:rFonts w:ascii="Arial" w:hAnsi="Arial" w:cs="Arial"/>
          <w:sz w:val="22"/>
          <w:szCs w:val="22"/>
        </w:rPr>
        <w:t>Bezugsquelle: FGSV</w:t>
      </w:r>
    </w:p>
    <w:p w14:paraId="658E7C8D" w14:textId="77777777" w:rsidR="0044014B" w:rsidRPr="00700397" w:rsidRDefault="0044014B">
      <w:pPr>
        <w:rPr>
          <w:rFonts w:ascii="Arial" w:hAnsi="Arial" w:cs="Arial"/>
          <w:sz w:val="22"/>
          <w:szCs w:val="22"/>
        </w:rPr>
      </w:pPr>
    </w:p>
    <w:p w14:paraId="264D16F3" w14:textId="77777777" w:rsidR="001E7DC6" w:rsidRPr="00700397" w:rsidRDefault="001E7DC6" w:rsidP="001E7DC6">
      <w:pPr>
        <w:rPr>
          <w:rFonts w:ascii="Arial" w:hAnsi="Arial" w:cs="Arial"/>
          <w:b/>
          <w:sz w:val="22"/>
          <w:szCs w:val="22"/>
        </w:rPr>
      </w:pPr>
      <w:r w:rsidRPr="00700397">
        <w:rPr>
          <w:rFonts w:ascii="Arial" w:hAnsi="Arial" w:cs="Arial"/>
          <w:b/>
          <w:sz w:val="22"/>
          <w:szCs w:val="22"/>
        </w:rPr>
        <w:t>ZTV Baum-StB 04</w:t>
      </w:r>
    </w:p>
    <w:p w14:paraId="76762710" w14:textId="77777777" w:rsidR="001E7DC6" w:rsidRPr="00700397" w:rsidRDefault="001E7DC6" w:rsidP="001E7DC6">
      <w:pPr>
        <w:rPr>
          <w:rFonts w:ascii="Arial" w:hAnsi="Arial" w:cs="Arial"/>
          <w:sz w:val="22"/>
          <w:szCs w:val="22"/>
        </w:rPr>
      </w:pPr>
      <w:r w:rsidRPr="00700397">
        <w:rPr>
          <w:rFonts w:ascii="Arial" w:hAnsi="Arial" w:cs="Arial"/>
          <w:sz w:val="22"/>
          <w:szCs w:val="22"/>
        </w:rPr>
        <w:t>Zusätzliche Technische Vertragsbedingungen und Richtlinien für Baumpflegearbeiten im Straßenbau, Ausgabe 2004, Bezugsquelle: FGSV</w:t>
      </w:r>
    </w:p>
    <w:p w14:paraId="2DC59942" w14:textId="77777777" w:rsidR="001E7DC6" w:rsidRPr="00700397" w:rsidRDefault="001E7DC6">
      <w:pPr>
        <w:rPr>
          <w:rFonts w:ascii="Arial" w:hAnsi="Arial" w:cs="Arial"/>
          <w:sz w:val="22"/>
          <w:szCs w:val="22"/>
        </w:rPr>
      </w:pPr>
    </w:p>
    <w:p w14:paraId="109549FA" w14:textId="77777777" w:rsidR="009B0631" w:rsidRPr="00700397" w:rsidRDefault="009B0631" w:rsidP="009B0631">
      <w:pPr>
        <w:rPr>
          <w:rFonts w:ascii="Arial" w:hAnsi="Arial" w:cs="Arial"/>
          <w:b/>
          <w:sz w:val="22"/>
          <w:szCs w:val="22"/>
        </w:rPr>
      </w:pPr>
      <w:r w:rsidRPr="00700397">
        <w:rPr>
          <w:rFonts w:ascii="Arial" w:hAnsi="Arial" w:cs="Arial"/>
          <w:b/>
          <w:sz w:val="22"/>
          <w:szCs w:val="22"/>
        </w:rPr>
        <w:t>ZTV Baumpflege</w:t>
      </w:r>
      <w:r w:rsidR="00C67A35" w:rsidRPr="00700397">
        <w:rPr>
          <w:rFonts w:ascii="Arial" w:hAnsi="Arial" w:cs="Arial"/>
          <w:b/>
          <w:sz w:val="22"/>
          <w:szCs w:val="22"/>
        </w:rPr>
        <w:t xml:space="preserve"> 17</w:t>
      </w:r>
    </w:p>
    <w:p w14:paraId="4A43BCDC" w14:textId="77777777" w:rsidR="009B0631" w:rsidRPr="00700397" w:rsidRDefault="009B0631" w:rsidP="009B0631">
      <w:pPr>
        <w:rPr>
          <w:rFonts w:ascii="Arial" w:hAnsi="Arial" w:cs="Arial"/>
          <w:sz w:val="22"/>
          <w:szCs w:val="22"/>
        </w:rPr>
      </w:pPr>
      <w:r w:rsidRPr="00700397">
        <w:rPr>
          <w:rFonts w:ascii="Arial" w:hAnsi="Arial" w:cs="Arial"/>
          <w:sz w:val="22"/>
          <w:szCs w:val="22"/>
        </w:rPr>
        <w:t>Zusätzliche Technische Vertragsbedingungen und Richtlinien für Baumpflege, Ausgabe 20</w:t>
      </w:r>
      <w:r w:rsidR="00C67A35" w:rsidRPr="00700397">
        <w:rPr>
          <w:rFonts w:ascii="Arial" w:hAnsi="Arial" w:cs="Arial"/>
          <w:sz w:val="22"/>
          <w:szCs w:val="22"/>
        </w:rPr>
        <w:t>17</w:t>
      </w:r>
      <w:r w:rsidRPr="00700397">
        <w:rPr>
          <w:rFonts w:ascii="Arial" w:hAnsi="Arial" w:cs="Arial"/>
          <w:sz w:val="22"/>
          <w:szCs w:val="22"/>
        </w:rPr>
        <w:t>, Bezugsquelle: FLL</w:t>
      </w:r>
    </w:p>
    <w:p w14:paraId="23B110E0" w14:textId="77777777" w:rsidR="009B0631" w:rsidRPr="00700397" w:rsidRDefault="009B0631">
      <w:pPr>
        <w:rPr>
          <w:rFonts w:ascii="Arial" w:hAnsi="Arial" w:cs="Arial"/>
          <w:sz w:val="22"/>
          <w:szCs w:val="22"/>
        </w:rPr>
      </w:pPr>
    </w:p>
    <w:p w14:paraId="5AE129C1" w14:textId="77777777" w:rsidR="0044014B" w:rsidRPr="00700397" w:rsidRDefault="0044014B" w:rsidP="0044014B">
      <w:pPr>
        <w:rPr>
          <w:rFonts w:ascii="Arial" w:hAnsi="Arial" w:cs="Arial"/>
          <w:sz w:val="22"/>
          <w:szCs w:val="22"/>
        </w:rPr>
      </w:pPr>
      <w:r w:rsidRPr="00700397">
        <w:rPr>
          <w:rFonts w:ascii="Arial" w:hAnsi="Arial" w:cs="Arial"/>
          <w:b/>
          <w:sz w:val="22"/>
          <w:szCs w:val="22"/>
        </w:rPr>
        <w:t>ZTV BEA-StB 09</w:t>
      </w:r>
      <w:r w:rsidR="00B4531A" w:rsidRPr="00700397">
        <w:rPr>
          <w:rFonts w:ascii="Arial" w:hAnsi="Arial" w:cs="Arial"/>
          <w:b/>
          <w:sz w:val="22"/>
          <w:szCs w:val="22"/>
        </w:rPr>
        <w:t>/13</w:t>
      </w:r>
    </w:p>
    <w:p w14:paraId="0B0BBCCA" w14:textId="77777777" w:rsidR="0044014B" w:rsidRPr="00700397" w:rsidRDefault="0044014B" w:rsidP="0044014B">
      <w:pPr>
        <w:rPr>
          <w:rFonts w:ascii="Arial" w:hAnsi="Arial" w:cs="Arial"/>
          <w:sz w:val="22"/>
          <w:szCs w:val="22"/>
        </w:rPr>
      </w:pPr>
      <w:r w:rsidRPr="00700397">
        <w:rPr>
          <w:rFonts w:ascii="Arial" w:hAnsi="Arial" w:cs="Arial"/>
          <w:sz w:val="22"/>
          <w:szCs w:val="22"/>
        </w:rPr>
        <w:t>Zusätzliche Technische Vertragsbedingungen und Richtlinien für die Bauliche Erhaltung von Verkehrsflächen - Asphaltbauweisen, Ausgabe 2009</w:t>
      </w:r>
      <w:r w:rsidR="00BB1D85" w:rsidRPr="00700397">
        <w:rPr>
          <w:rFonts w:ascii="Arial" w:hAnsi="Arial" w:cs="Arial"/>
          <w:sz w:val="22"/>
          <w:szCs w:val="22"/>
        </w:rPr>
        <w:t>, Fassung 2013</w:t>
      </w:r>
      <w:r w:rsidRPr="00700397">
        <w:rPr>
          <w:rFonts w:ascii="Arial" w:hAnsi="Arial" w:cs="Arial"/>
          <w:sz w:val="22"/>
          <w:szCs w:val="22"/>
        </w:rPr>
        <w:t>; Bezugsquelle: FGSV</w:t>
      </w:r>
    </w:p>
    <w:p w14:paraId="5C564588" w14:textId="77777777" w:rsidR="0044014B" w:rsidRPr="00700397" w:rsidRDefault="0044014B">
      <w:pPr>
        <w:rPr>
          <w:rFonts w:ascii="Arial" w:hAnsi="Arial" w:cs="Arial"/>
          <w:sz w:val="22"/>
          <w:szCs w:val="22"/>
        </w:rPr>
      </w:pPr>
    </w:p>
    <w:p w14:paraId="74B65C6D" w14:textId="77777777" w:rsidR="006F5D65" w:rsidRPr="00700397" w:rsidRDefault="006F5D65" w:rsidP="006F5D65">
      <w:pPr>
        <w:rPr>
          <w:rFonts w:ascii="Arial" w:hAnsi="Arial" w:cs="Arial"/>
          <w:b/>
          <w:sz w:val="22"/>
          <w:szCs w:val="22"/>
        </w:rPr>
      </w:pPr>
      <w:r w:rsidRPr="00700397">
        <w:rPr>
          <w:rFonts w:ascii="Arial" w:hAnsi="Arial" w:cs="Arial"/>
          <w:b/>
          <w:sz w:val="22"/>
          <w:szCs w:val="22"/>
        </w:rPr>
        <w:t>ZTV BEB – StB 15</w:t>
      </w:r>
    </w:p>
    <w:p w14:paraId="1304C2A1" w14:textId="77777777" w:rsidR="006F5D65" w:rsidRPr="00700397" w:rsidRDefault="006F5D65" w:rsidP="006F5D65">
      <w:pPr>
        <w:rPr>
          <w:rFonts w:ascii="Arial" w:hAnsi="Arial" w:cs="Arial"/>
          <w:sz w:val="22"/>
          <w:szCs w:val="22"/>
        </w:rPr>
      </w:pPr>
      <w:r w:rsidRPr="00700397">
        <w:rPr>
          <w:rFonts w:ascii="Arial" w:hAnsi="Arial" w:cs="Arial"/>
          <w:sz w:val="22"/>
          <w:szCs w:val="22"/>
        </w:rPr>
        <w:t>Zusätzliche Technische Vertra</w:t>
      </w:r>
      <w:r w:rsidR="00CA1D41" w:rsidRPr="00700397">
        <w:rPr>
          <w:rFonts w:ascii="Arial" w:hAnsi="Arial" w:cs="Arial"/>
          <w:sz w:val="22"/>
          <w:szCs w:val="22"/>
        </w:rPr>
        <w:t>gsbedingungen und Richtlinien</w:t>
      </w:r>
      <w:r w:rsidRPr="00700397">
        <w:rPr>
          <w:rFonts w:ascii="Arial" w:hAnsi="Arial" w:cs="Arial"/>
          <w:sz w:val="22"/>
          <w:szCs w:val="22"/>
        </w:rPr>
        <w:t xml:space="preserve"> für die Baulich</w:t>
      </w:r>
      <w:r w:rsidR="000E439B" w:rsidRPr="00700397">
        <w:rPr>
          <w:rFonts w:ascii="Arial" w:hAnsi="Arial" w:cs="Arial"/>
          <w:sz w:val="22"/>
          <w:szCs w:val="22"/>
        </w:rPr>
        <w:t>e Erhaltung von Verkehrsflächen</w:t>
      </w:r>
      <w:r w:rsidRPr="00700397">
        <w:rPr>
          <w:rFonts w:ascii="Arial" w:hAnsi="Arial" w:cs="Arial"/>
          <w:sz w:val="22"/>
          <w:szCs w:val="22"/>
        </w:rPr>
        <w:t xml:space="preserve"> - Betonbauweisen; Bezugsquelle: FGSV</w:t>
      </w:r>
    </w:p>
    <w:p w14:paraId="38AB45DF" w14:textId="77777777" w:rsidR="001E7DC6" w:rsidRPr="00700397" w:rsidRDefault="001E7DC6">
      <w:pPr>
        <w:rPr>
          <w:rFonts w:ascii="Arial" w:hAnsi="Arial" w:cs="Arial"/>
          <w:sz w:val="22"/>
          <w:szCs w:val="22"/>
        </w:rPr>
      </w:pPr>
    </w:p>
    <w:p w14:paraId="1DA45C5F" w14:textId="77777777" w:rsidR="0044014B" w:rsidRPr="00700397" w:rsidRDefault="0044014B" w:rsidP="0044014B">
      <w:pPr>
        <w:rPr>
          <w:rFonts w:ascii="Arial" w:hAnsi="Arial" w:cs="Arial"/>
          <w:sz w:val="22"/>
          <w:szCs w:val="22"/>
        </w:rPr>
      </w:pPr>
      <w:r w:rsidRPr="00700397">
        <w:rPr>
          <w:rFonts w:ascii="Arial" w:hAnsi="Arial" w:cs="Arial"/>
          <w:b/>
          <w:sz w:val="22"/>
          <w:szCs w:val="22"/>
        </w:rPr>
        <w:t>ZTV-BEL-B</w:t>
      </w:r>
    </w:p>
    <w:p w14:paraId="4578729E" w14:textId="77777777" w:rsidR="00510014" w:rsidRPr="00700397" w:rsidRDefault="00510014" w:rsidP="00510014">
      <w:pPr>
        <w:rPr>
          <w:rFonts w:ascii="Arial" w:hAnsi="Arial" w:cs="Arial"/>
          <w:sz w:val="22"/>
          <w:szCs w:val="22"/>
        </w:rPr>
      </w:pPr>
      <w:r w:rsidRPr="00700397">
        <w:rPr>
          <w:rFonts w:ascii="Arial" w:hAnsi="Arial" w:cs="Arial"/>
          <w:sz w:val="22"/>
          <w:szCs w:val="22"/>
        </w:rPr>
        <w:t>Zusätzliche Technische Vertragsbedingungen und Richtlinien für das Herstellen von Brückenbelägen auf Beton (ZTV-BEL-B)</w:t>
      </w:r>
    </w:p>
    <w:p w14:paraId="38D1E387" w14:textId="77777777" w:rsidR="00510014" w:rsidRPr="00700397" w:rsidRDefault="00510014" w:rsidP="00510014">
      <w:pPr>
        <w:rPr>
          <w:rFonts w:ascii="Arial" w:hAnsi="Arial" w:cs="Arial"/>
          <w:sz w:val="22"/>
          <w:szCs w:val="22"/>
        </w:rPr>
      </w:pPr>
      <w:r w:rsidRPr="00700397">
        <w:rPr>
          <w:rFonts w:ascii="Arial" w:hAnsi="Arial" w:cs="Arial"/>
          <w:sz w:val="22"/>
          <w:szCs w:val="22"/>
        </w:rPr>
        <w:t>- ZTV-BEL-B 3/95 – Teil 3 Dichtungsschicht aus Flüssigkunststoff, Ausgabe 1995</w:t>
      </w:r>
    </w:p>
    <w:p w14:paraId="67127A7F" w14:textId="77777777" w:rsidR="00510014" w:rsidRPr="00700397" w:rsidRDefault="00510014" w:rsidP="00510014">
      <w:pPr>
        <w:rPr>
          <w:rFonts w:ascii="Arial" w:hAnsi="Arial" w:cs="Arial"/>
          <w:sz w:val="22"/>
          <w:szCs w:val="22"/>
        </w:rPr>
      </w:pPr>
      <w:r w:rsidRPr="00700397">
        <w:rPr>
          <w:rFonts w:ascii="Arial" w:hAnsi="Arial" w:cs="Arial"/>
          <w:sz w:val="22"/>
          <w:szCs w:val="22"/>
        </w:rPr>
        <w:t>- TL-BEL-B 3/95 – Technische Lieferbedingungen für Baustoffe zur Herstellung von</w:t>
      </w:r>
    </w:p>
    <w:p w14:paraId="4AF24CC7" w14:textId="77777777" w:rsidR="00510014" w:rsidRPr="00700397" w:rsidRDefault="00BD2E04" w:rsidP="00510014">
      <w:pPr>
        <w:rPr>
          <w:rFonts w:ascii="Arial" w:hAnsi="Arial" w:cs="Arial"/>
          <w:sz w:val="22"/>
          <w:szCs w:val="22"/>
        </w:rPr>
      </w:pPr>
      <w:r w:rsidRPr="00700397">
        <w:rPr>
          <w:rFonts w:ascii="Arial" w:hAnsi="Arial" w:cs="Arial"/>
          <w:sz w:val="22"/>
          <w:szCs w:val="22"/>
        </w:rPr>
        <w:tab/>
      </w:r>
      <w:r w:rsidR="00510014" w:rsidRPr="00700397">
        <w:rPr>
          <w:rFonts w:ascii="Arial" w:hAnsi="Arial" w:cs="Arial"/>
          <w:sz w:val="22"/>
          <w:szCs w:val="22"/>
        </w:rPr>
        <w:t xml:space="preserve">Brückenbelägen auf Beton mit Dichtungsschicht nach ZTV-BEL-B, Teil 3, Ausgabe </w:t>
      </w:r>
      <w:r w:rsidRPr="00700397">
        <w:rPr>
          <w:rFonts w:ascii="Arial" w:hAnsi="Arial" w:cs="Arial"/>
          <w:sz w:val="22"/>
          <w:szCs w:val="22"/>
        </w:rPr>
        <w:tab/>
      </w:r>
      <w:r w:rsidR="00510014" w:rsidRPr="00700397">
        <w:rPr>
          <w:rFonts w:ascii="Arial" w:hAnsi="Arial" w:cs="Arial"/>
          <w:sz w:val="22"/>
          <w:szCs w:val="22"/>
        </w:rPr>
        <w:t>1995</w:t>
      </w:r>
    </w:p>
    <w:p w14:paraId="4C7844AF" w14:textId="77777777" w:rsidR="00510014" w:rsidRPr="00700397" w:rsidRDefault="00510014" w:rsidP="00510014">
      <w:pPr>
        <w:rPr>
          <w:rFonts w:ascii="Arial" w:hAnsi="Arial" w:cs="Arial"/>
          <w:sz w:val="22"/>
          <w:szCs w:val="22"/>
        </w:rPr>
      </w:pPr>
      <w:r w:rsidRPr="00700397">
        <w:rPr>
          <w:rFonts w:ascii="Arial" w:hAnsi="Arial" w:cs="Arial"/>
          <w:sz w:val="22"/>
          <w:szCs w:val="22"/>
        </w:rPr>
        <w:t>- TP-BEL-B 3/95 – Technische Prüfvorschriften für Baustoffe zur Herstellung von Brückenbe</w:t>
      </w:r>
      <w:r w:rsidR="00BD2E04" w:rsidRPr="00700397">
        <w:rPr>
          <w:rFonts w:ascii="Arial" w:hAnsi="Arial" w:cs="Arial"/>
          <w:sz w:val="22"/>
          <w:szCs w:val="22"/>
        </w:rPr>
        <w:t>-</w:t>
      </w:r>
      <w:r w:rsidR="00BD2E04" w:rsidRPr="00700397">
        <w:rPr>
          <w:rFonts w:ascii="Arial" w:hAnsi="Arial" w:cs="Arial"/>
          <w:sz w:val="22"/>
          <w:szCs w:val="22"/>
        </w:rPr>
        <w:tab/>
      </w:r>
      <w:r w:rsidRPr="00700397">
        <w:rPr>
          <w:rFonts w:ascii="Arial" w:hAnsi="Arial" w:cs="Arial"/>
          <w:sz w:val="22"/>
          <w:szCs w:val="22"/>
        </w:rPr>
        <w:t>lägen auf Beton mit Dichtungsschicht nach ZTV-BEL-B, Teil 3, Ausgabe 1995</w:t>
      </w:r>
    </w:p>
    <w:p w14:paraId="3CEFD7F9" w14:textId="77777777" w:rsidR="00510014" w:rsidRPr="00700397" w:rsidRDefault="00BD2E04" w:rsidP="00510014">
      <w:pPr>
        <w:rPr>
          <w:rFonts w:ascii="Arial" w:hAnsi="Arial" w:cs="Arial"/>
          <w:sz w:val="22"/>
          <w:szCs w:val="22"/>
        </w:rPr>
      </w:pPr>
      <w:r w:rsidRPr="00700397">
        <w:rPr>
          <w:rFonts w:ascii="Arial" w:hAnsi="Arial" w:cs="Arial"/>
          <w:sz w:val="22"/>
          <w:szCs w:val="22"/>
        </w:rPr>
        <w:tab/>
      </w:r>
      <w:r w:rsidR="00510014" w:rsidRPr="00700397">
        <w:rPr>
          <w:rFonts w:ascii="Arial" w:hAnsi="Arial" w:cs="Arial"/>
          <w:sz w:val="22"/>
          <w:szCs w:val="22"/>
        </w:rPr>
        <w:t>Bezugsquelle: FGSV</w:t>
      </w:r>
    </w:p>
    <w:p w14:paraId="583D4299" w14:textId="77777777" w:rsidR="00510014" w:rsidRPr="00700397" w:rsidRDefault="00510014" w:rsidP="00510014">
      <w:pPr>
        <w:rPr>
          <w:rFonts w:ascii="Arial" w:hAnsi="Arial" w:cs="Arial"/>
          <w:sz w:val="22"/>
          <w:szCs w:val="22"/>
        </w:rPr>
      </w:pPr>
      <w:r w:rsidRPr="00700397">
        <w:rPr>
          <w:rFonts w:ascii="Arial" w:hAnsi="Arial" w:cs="Arial"/>
          <w:sz w:val="22"/>
          <w:szCs w:val="22"/>
        </w:rPr>
        <w:t>- TP-BEL-EP – Technische Prüfvorschriften für Reaktionsharze für Grundierungen, Versiege</w:t>
      </w:r>
      <w:r w:rsidR="00BD2E04" w:rsidRPr="00700397">
        <w:rPr>
          <w:rFonts w:ascii="Arial" w:hAnsi="Arial" w:cs="Arial"/>
          <w:sz w:val="22"/>
          <w:szCs w:val="22"/>
        </w:rPr>
        <w:t>-</w:t>
      </w:r>
      <w:r w:rsidR="00BD2E04" w:rsidRPr="00700397">
        <w:rPr>
          <w:rFonts w:ascii="Arial" w:hAnsi="Arial" w:cs="Arial"/>
          <w:sz w:val="22"/>
          <w:szCs w:val="22"/>
        </w:rPr>
        <w:tab/>
      </w:r>
      <w:r w:rsidRPr="00700397">
        <w:rPr>
          <w:rFonts w:ascii="Arial" w:hAnsi="Arial" w:cs="Arial"/>
          <w:sz w:val="22"/>
          <w:szCs w:val="22"/>
        </w:rPr>
        <w:t>lungen und Kratzspachtelungen unter Asphaltbelägen auf Beton, Ausgabe 1999</w:t>
      </w:r>
    </w:p>
    <w:p w14:paraId="4130CAF0" w14:textId="77777777" w:rsidR="00510014" w:rsidRPr="00700397" w:rsidRDefault="00510014" w:rsidP="00510014">
      <w:pPr>
        <w:rPr>
          <w:rFonts w:ascii="Arial" w:hAnsi="Arial" w:cs="Arial"/>
          <w:sz w:val="22"/>
          <w:szCs w:val="22"/>
        </w:rPr>
      </w:pPr>
      <w:r w:rsidRPr="00700397">
        <w:rPr>
          <w:rFonts w:ascii="Arial" w:hAnsi="Arial" w:cs="Arial"/>
          <w:sz w:val="22"/>
          <w:szCs w:val="22"/>
        </w:rPr>
        <w:t>- TL-BEL-EP – Technische Lieferbedingungen f</w:t>
      </w:r>
      <w:r w:rsidR="00BD2E04" w:rsidRPr="00700397">
        <w:rPr>
          <w:rFonts w:ascii="Arial" w:hAnsi="Arial" w:cs="Arial"/>
          <w:sz w:val="22"/>
          <w:szCs w:val="22"/>
        </w:rPr>
        <w:t>ü</w:t>
      </w:r>
      <w:r w:rsidRPr="00700397">
        <w:rPr>
          <w:rFonts w:ascii="Arial" w:hAnsi="Arial" w:cs="Arial"/>
          <w:sz w:val="22"/>
          <w:szCs w:val="22"/>
        </w:rPr>
        <w:t>r Reaktionsharze f</w:t>
      </w:r>
      <w:r w:rsidR="00BD2E04" w:rsidRPr="00700397">
        <w:rPr>
          <w:rFonts w:ascii="Arial" w:hAnsi="Arial" w:cs="Arial"/>
          <w:sz w:val="22"/>
          <w:szCs w:val="22"/>
        </w:rPr>
        <w:t>ü</w:t>
      </w:r>
      <w:r w:rsidRPr="00700397">
        <w:rPr>
          <w:rFonts w:ascii="Arial" w:hAnsi="Arial" w:cs="Arial"/>
          <w:sz w:val="22"/>
          <w:szCs w:val="22"/>
        </w:rPr>
        <w:t>r Grundierungen,</w:t>
      </w:r>
    </w:p>
    <w:p w14:paraId="07E62D7C" w14:textId="77777777" w:rsidR="00267BE6" w:rsidRPr="00700397" w:rsidRDefault="00BD2E04" w:rsidP="00510014">
      <w:pPr>
        <w:rPr>
          <w:rFonts w:ascii="Arial" w:hAnsi="Arial" w:cs="Arial"/>
          <w:sz w:val="22"/>
          <w:szCs w:val="22"/>
        </w:rPr>
      </w:pPr>
      <w:r w:rsidRPr="00700397">
        <w:rPr>
          <w:rFonts w:ascii="Arial" w:hAnsi="Arial" w:cs="Arial"/>
          <w:sz w:val="22"/>
          <w:szCs w:val="22"/>
        </w:rPr>
        <w:tab/>
      </w:r>
      <w:r w:rsidR="00510014" w:rsidRPr="00700397">
        <w:rPr>
          <w:rFonts w:ascii="Arial" w:hAnsi="Arial" w:cs="Arial"/>
          <w:sz w:val="22"/>
          <w:szCs w:val="22"/>
        </w:rPr>
        <w:t>Versiegelungen und Kratzspachtelungen unter Asphaltbel</w:t>
      </w:r>
      <w:r w:rsidRPr="00700397">
        <w:rPr>
          <w:rFonts w:ascii="Arial" w:hAnsi="Arial" w:cs="Arial"/>
          <w:sz w:val="22"/>
          <w:szCs w:val="22"/>
        </w:rPr>
        <w:t>ä</w:t>
      </w:r>
      <w:r w:rsidR="00510014" w:rsidRPr="00700397">
        <w:rPr>
          <w:rFonts w:ascii="Arial" w:hAnsi="Arial" w:cs="Arial"/>
          <w:sz w:val="22"/>
          <w:szCs w:val="22"/>
        </w:rPr>
        <w:t xml:space="preserve">gen auf Beton, Ausgabe </w:t>
      </w:r>
      <w:r w:rsidRPr="00700397">
        <w:rPr>
          <w:rFonts w:ascii="Arial" w:hAnsi="Arial" w:cs="Arial"/>
          <w:sz w:val="22"/>
          <w:szCs w:val="22"/>
        </w:rPr>
        <w:tab/>
      </w:r>
      <w:r w:rsidR="00510014" w:rsidRPr="00700397">
        <w:rPr>
          <w:rFonts w:ascii="Arial" w:hAnsi="Arial" w:cs="Arial"/>
          <w:sz w:val="22"/>
          <w:szCs w:val="22"/>
        </w:rPr>
        <w:t>1999</w:t>
      </w:r>
      <w:r w:rsidRPr="00700397">
        <w:rPr>
          <w:rFonts w:ascii="Arial" w:hAnsi="Arial" w:cs="Arial"/>
          <w:sz w:val="22"/>
          <w:szCs w:val="22"/>
        </w:rPr>
        <w:t xml:space="preserve"> </w:t>
      </w:r>
      <w:r w:rsidR="00510014" w:rsidRPr="00700397">
        <w:rPr>
          <w:rFonts w:ascii="Arial" w:hAnsi="Arial" w:cs="Arial"/>
          <w:sz w:val="22"/>
          <w:szCs w:val="22"/>
        </w:rPr>
        <w:t>Bezugsquelle: FGSV</w:t>
      </w:r>
    </w:p>
    <w:p w14:paraId="246BAEC9" w14:textId="77777777" w:rsidR="00BD2E04" w:rsidRPr="00700397" w:rsidRDefault="00BD2E04" w:rsidP="00510014">
      <w:pPr>
        <w:rPr>
          <w:rFonts w:ascii="Arial" w:hAnsi="Arial" w:cs="Arial"/>
          <w:sz w:val="22"/>
          <w:szCs w:val="22"/>
        </w:rPr>
      </w:pPr>
    </w:p>
    <w:p w14:paraId="521D2C76" w14:textId="77777777" w:rsidR="000A110D" w:rsidRPr="00700397" w:rsidRDefault="000A110D" w:rsidP="000A110D">
      <w:pPr>
        <w:rPr>
          <w:rFonts w:ascii="Arial" w:hAnsi="Arial" w:cs="Arial"/>
          <w:sz w:val="22"/>
          <w:szCs w:val="22"/>
        </w:rPr>
      </w:pPr>
      <w:r w:rsidRPr="00700397">
        <w:rPr>
          <w:rFonts w:ascii="Arial" w:hAnsi="Arial" w:cs="Arial"/>
          <w:b/>
          <w:sz w:val="22"/>
          <w:szCs w:val="22"/>
        </w:rPr>
        <w:t>ZTV Beton-StB 07</w:t>
      </w:r>
    </w:p>
    <w:p w14:paraId="443F83BB" w14:textId="77777777" w:rsidR="000A110D" w:rsidRPr="00700397" w:rsidRDefault="000A110D" w:rsidP="000A110D">
      <w:pPr>
        <w:rPr>
          <w:rFonts w:ascii="Arial" w:hAnsi="Arial" w:cs="Arial"/>
          <w:sz w:val="22"/>
          <w:szCs w:val="22"/>
        </w:rPr>
      </w:pPr>
      <w:r w:rsidRPr="00700397">
        <w:rPr>
          <w:rFonts w:ascii="Arial" w:hAnsi="Arial" w:cs="Arial"/>
          <w:sz w:val="22"/>
          <w:szCs w:val="22"/>
        </w:rPr>
        <w:t>Zusätzliche Technische Vertragsbedingungen und Richtlinien für den Bau von Fahrbahndecken aus Beton, Ausgabe 2007; Bezugsquelle: FGSV</w:t>
      </w:r>
    </w:p>
    <w:p w14:paraId="53AD871B" w14:textId="77777777" w:rsidR="000A110D" w:rsidRPr="00700397" w:rsidRDefault="000A110D">
      <w:pPr>
        <w:rPr>
          <w:rFonts w:ascii="Arial" w:hAnsi="Arial" w:cs="Arial"/>
          <w:sz w:val="22"/>
          <w:szCs w:val="22"/>
        </w:rPr>
      </w:pPr>
    </w:p>
    <w:p w14:paraId="4324FF69" w14:textId="77777777" w:rsidR="000A110D" w:rsidRPr="00700397" w:rsidRDefault="0003597D" w:rsidP="000A110D">
      <w:pPr>
        <w:rPr>
          <w:rFonts w:ascii="Arial" w:hAnsi="Arial" w:cs="Arial"/>
          <w:b/>
          <w:sz w:val="22"/>
          <w:szCs w:val="22"/>
        </w:rPr>
      </w:pPr>
      <w:r w:rsidRPr="00700397">
        <w:rPr>
          <w:rFonts w:ascii="Arial" w:hAnsi="Arial" w:cs="Arial"/>
          <w:b/>
          <w:sz w:val="22"/>
          <w:szCs w:val="22"/>
        </w:rPr>
        <w:t>ZTV E-StB 17</w:t>
      </w:r>
    </w:p>
    <w:p w14:paraId="7D67287F" w14:textId="77777777" w:rsidR="000A110D" w:rsidRPr="00700397" w:rsidRDefault="000A110D" w:rsidP="000A110D">
      <w:pPr>
        <w:rPr>
          <w:rFonts w:ascii="Arial" w:hAnsi="Arial" w:cs="Arial"/>
          <w:sz w:val="22"/>
          <w:szCs w:val="22"/>
        </w:rPr>
      </w:pPr>
      <w:r w:rsidRPr="00700397">
        <w:rPr>
          <w:rFonts w:ascii="Arial" w:hAnsi="Arial" w:cs="Arial"/>
          <w:sz w:val="22"/>
          <w:szCs w:val="22"/>
        </w:rPr>
        <w:t>Zusätzliche Technische Vertragsbedingungen und Richtlinien für Erdarbeiten im Straßenbau, Ausgabe 20</w:t>
      </w:r>
      <w:r w:rsidR="0003597D" w:rsidRPr="00700397">
        <w:rPr>
          <w:rFonts w:ascii="Arial" w:hAnsi="Arial" w:cs="Arial"/>
          <w:sz w:val="22"/>
          <w:szCs w:val="22"/>
        </w:rPr>
        <w:t>17</w:t>
      </w:r>
      <w:r w:rsidRPr="00700397">
        <w:rPr>
          <w:rFonts w:ascii="Arial" w:hAnsi="Arial" w:cs="Arial"/>
          <w:sz w:val="22"/>
          <w:szCs w:val="22"/>
        </w:rPr>
        <w:t>; Bezugsquelle: FGSV</w:t>
      </w:r>
    </w:p>
    <w:p w14:paraId="798989AB" w14:textId="77777777" w:rsidR="000A110D" w:rsidRPr="00700397" w:rsidRDefault="000A110D">
      <w:pPr>
        <w:rPr>
          <w:rFonts w:ascii="Arial" w:hAnsi="Arial" w:cs="Arial"/>
          <w:sz w:val="22"/>
          <w:szCs w:val="22"/>
        </w:rPr>
      </w:pPr>
    </w:p>
    <w:p w14:paraId="2C7356F0" w14:textId="77777777" w:rsidR="000A110D" w:rsidRPr="00700397" w:rsidRDefault="000A110D" w:rsidP="000A110D">
      <w:pPr>
        <w:rPr>
          <w:rFonts w:ascii="Arial" w:hAnsi="Arial" w:cs="Arial"/>
          <w:b/>
          <w:sz w:val="22"/>
          <w:szCs w:val="22"/>
        </w:rPr>
      </w:pPr>
      <w:r w:rsidRPr="00700397">
        <w:rPr>
          <w:rFonts w:ascii="Arial" w:hAnsi="Arial" w:cs="Arial"/>
          <w:b/>
          <w:sz w:val="22"/>
          <w:szCs w:val="22"/>
        </w:rPr>
        <w:t xml:space="preserve">ZTV Ew-StB </w:t>
      </w:r>
      <w:r w:rsidR="009D1C96" w:rsidRPr="00700397">
        <w:rPr>
          <w:rFonts w:ascii="Arial" w:hAnsi="Arial" w:cs="Arial"/>
          <w:b/>
          <w:sz w:val="22"/>
          <w:szCs w:val="22"/>
        </w:rPr>
        <w:t>201</w:t>
      </w:r>
      <w:r w:rsidR="0005690D" w:rsidRPr="00700397">
        <w:rPr>
          <w:rFonts w:ascii="Arial" w:hAnsi="Arial" w:cs="Arial"/>
          <w:b/>
          <w:sz w:val="22"/>
          <w:szCs w:val="22"/>
        </w:rPr>
        <w:t>4</w:t>
      </w:r>
    </w:p>
    <w:p w14:paraId="5FDB0BBA" w14:textId="77777777" w:rsidR="000A110D" w:rsidRPr="00700397" w:rsidRDefault="000A110D" w:rsidP="000A110D">
      <w:pPr>
        <w:rPr>
          <w:rFonts w:ascii="Arial" w:hAnsi="Arial" w:cs="Arial"/>
          <w:sz w:val="22"/>
          <w:szCs w:val="22"/>
        </w:rPr>
      </w:pPr>
      <w:r w:rsidRPr="00700397">
        <w:rPr>
          <w:rFonts w:ascii="Arial" w:hAnsi="Arial" w:cs="Arial"/>
          <w:sz w:val="22"/>
          <w:szCs w:val="22"/>
        </w:rPr>
        <w:t>Zusätzliche Technische Vertragsbedingungen und Richtlinien für den Bau von Entwässerungseinrichtungen im St</w:t>
      </w:r>
      <w:r w:rsidR="0080609B" w:rsidRPr="00700397">
        <w:rPr>
          <w:rFonts w:ascii="Arial" w:hAnsi="Arial" w:cs="Arial"/>
          <w:sz w:val="22"/>
          <w:szCs w:val="22"/>
        </w:rPr>
        <w:t>raßenbau</w:t>
      </w:r>
      <w:r w:rsidRPr="00700397">
        <w:rPr>
          <w:rFonts w:ascii="Arial" w:hAnsi="Arial" w:cs="Arial"/>
          <w:sz w:val="22"/>
          <w:szCs w:val="22"/>
        </w:rPr>
        <w:t>; Bezugsquelle: FGSV</w:t>
      </w:r>
    </w:p>
    <w:p w14:paraId="715DD6E7" w14:textId="77777777" w:rsidR="0044014B" w:rsidRPr="00700397" w:rsidRDefault="0044014B">
      <w:pPr>
        <w:rPr>
          <w:rFonts w:ascii="Arial" w:hAnsi="Arial" w:cs="Arial"/>
          <w:sz w:val="22"/>
          <w:szCs w:val="22"/>
        </w:rPr>
      </w:pPr>
    </w:p>
    <w:p w14:paraId="380A512E" w14:textId="77777777" w:rsidR="00463E50" w:rsidRPr="00700397" w:rsidRDefault="00485FB2" w:rsidP="00463E50">
      <w:pPr>
        <w:rPr>
          <w:rFonts w:ascii="Arial" w:hAnsi="Arial" w:cs="Arial"/>
          <w:sz w:val="22"/>
          <w:szCs w:val="22"/>
        </w:rPr>
      </w:pPr>
      <w:r w:rsidRPr="00700397">
        <w:rPr>
          <w:rFonts w:ascii="Arial" w:hAnsi="Arial" w:cs="Arial"/>
          <w:b/>
          <w:sz w:val="22"/>
          <w:szCs w:val="22"/>
        </w:rPr>
        <w:t>ZTV FRS</w:t>
      </w:r>
      <w:r w:rsidR="006F5D65" w:rsidRPr="00700397">
        <w:rPr>
          <w:rFonts w:ascii="Arial" w:hAnsi="Arial" w:cs="Arial"/>
          <w:b/>
          <w:sz w:val="22"/>
          <w:szCs w:val="22"/>
        </w:rPr>
        <w:t xml:space="preserve"> 2013/2017</w:t>
      </w:r>
    </w:p>
    <w:p w14:paraId="7ED935E3" w14:textId="77777777" w:rsidR="000C2626" w:rsidRPr="00700397" w:rsidRDefault="000C2626" w:rsidP="000C2626">
      <w:pPr>
        <w:rPr>
          <w:rFonts w:ascii="Arial" w:hAnsi="Arial" w:cs="Arial"/>
          <w:sz w:val="22"/>
          <w:szCs w:val="22"/>
        </w:rPr>
      </w:pPr>
      <w:r w:rsidRPr="00700397">
        <w:rPr>
          <w:rFonts w:ascii="Arial" w:hAnsi="Arial" w:cs="Arial"/>
          <w:sz w:val="22"/>
          <w:szCs w:val="22"/>
        </w:rPr>
        <w:t>Zusätzliche Technische Vertragsbedingungen und Richtlinien für Fahrzeug-Rückhaltesysteme (ZTV FRS 2013, Fassung 2017)</w:t>
      </w:r>
    </w:p>
    <w:p w14:paraId="6DF5400C" w14:textId="77777777" w:rsidR="000C2626" w:rsidRPr="00700397" w:rsidRDefault="000C2626" w:rsidP="000C2626">
      <w:pPr>
        <w:rPr>
          <w:rFonts w:ascii="Arial" w:hAnsi="Arial" w:cs="Arial"/>
          <w:sz w:val="22"/>
          <w:szCs w:val="22"/>
        </w:rPr>
      </w:pPr>
      <w:r w:rsidRPr="00700397">
        <w:rPr>
          <w:rFonts w:ascii="Arial" w:hAnsi="Arial" w:cs="Arial"/>
          <w:sz w:val="22"/>
          <w:szCs w:val="22"/>
        </w:rPr>
        <w:t>Bezugsquelle: FGSV</w:t>
      </w:r>
    </w:p>
    <w:p w14:paraId="74A6EC7D" w14:textId="77777777" w:rsidR="000C2626" w:rsidRPr="00700397" w:rsidRDefault="000C2626" w:rsidP="000C2626">
      <w:pPr>
        <w:rPr>
          <w:rFonts w:ascii="Arial" w:hAnsi="Arial" w:cs="Arial"/>
          <w:sz w:val="22"/>
          <w:szCs w:val="22"/>
        </w:rPr>
      </w:pPr>
      <w:r w:rsidRPr="00700397">
        <w:rPr>
          <w:rFonts w:ascii="Arial" w:hAnsi="Arial" w:cs="Arial"/>
          <w:sz w:val="22"/>
          <w:szCs w:val="22"/>
        </w:rPr>
        <w:t>Mit Änderungen und Ergänzungen gemäß Abschnitt 1.1.1 Straßenbau; Ausstattung.</w:t>
      </w:r>
    </w:p>
    <w:p w14:paraId="42CB7969" w14:textId="77777777" w:rsidR="00463E50" w:rsidRPr="00700397" w:rsidRDefault="000C2626" w:rsidP="000C2626">
      <w:pPr>
        <w:rPr>
          <w:rFonts w:ascii="Arial" w:hAnsi="Arial" w:cs="Arial"/>
          <w:sz w:val="22"/>
          <w:szCs w:val="22"/>
        </w:rPr>
      </w:pPr>
      <w:r w:rsidRPr="00700397">
        <w:rPr>
          <w:rFonts w:ascii="Arial" w:hAnsi="Arial" w:cs="Arial"/>
          <w:sz w:val="22"/>
          <w:szCs w:val="22"/>
        </w:rPr>
        <w:t>Die in Abschnitt 1, Absatz 11 der ZTV FRS aufgeführten Unterlagen sind dem AG spätestens 2 Wochen vor Beginn der Ausführung vorzulegen.</w:t>
      </w:r>
    </w:p>
    <w:p w14:paraId="12FD90AE" w14:textId="77777777" w:rsidR="000C2626" w:rsidRPr="00700397" w:rsidRDefault="000C2626" w:rsidP="000C2626">
      <w:pPr>
        <w:rPr>
          <w:rFonts w:ascii="Arial" w:hAnsi="Arial" w:cs="Arial"/>
          <w:sz w:val="22"/>
          <w:szCs w:val="22"/>
        </w:rPr>
      </w:pPr>
    </w:p>
    <w:p w14:paraId="24A42D64" w14:textId="77777777" w:rsidR="000A110D" w:rsidRPr="00700397" w:rsidRDefault="00463E50" w:rsidP="000A110D">
      <w:pPr>
        <w:rPr>
          <w:rFonts w:ascii="Arial" w:hAnsi="Arial" w:cs="Arial"/>
          <w:b/>
          <w:sz w:val="22"/>
          <w:szCs w:val="22"/>
        </w:rPr>
      </w:pPr>
      <w:r w:rsidRPr="00700397">
        <w:rPr>
          <w:rFonts w:ascii="Arial" w:hAnsi="Arial" w:cs="Arial"/>
          <w:b/>
          <w:sz w:val="22"/>
          <w:szCs w:val="22"/>
        </w:rPr>
        <w:t>ZTV Fug-StB 2015</w:t>
      </w:r>
    </w:p>
    <w:p w14:paraId="496E286C" w14:textId="77777777" w:rsidR="000A110D" w:rsidRPr="00700397" w:rsidRDefault="000A110D" w:rsidP="000A110D">
      <w:pPr>
        <w:rPr>
          <w:rFonts w:ascii="Arial" w:hAnsi="Arial" w:cs="Arial"/>
          <w:sz w:val="22"/>
          <w:szCs w:val="22"/>
        </w:rPr>
      </w:pPr>
      <w:r w:rsidRPr="00700397">
        <w:rPr>
          <w:rFonts w:ascii="Arial" w:hAnsi="Arial" w:cs="Arial"/>
          <w:sz w:val="22"/>
          <w:szCs w:val="22"/>
        </w:rPr>
        <w:t>Zusätzliche Technische Vertragsbedingungen und Richtlinien für Fugenfüllung in Verkehrsflächen, Ausgabe 20</w:t>
      </w:r>
      <w:r w:rsidR="00463E50" w:rsidRPr="00700397">
        <w:rPr>
          <w:rFonts w:ascii="Arial" w:hAnsi="Arial" w:cs="Arial"/>
          <w:sz w:val="22"/>
          <w:szCs w:val="22"/>
        </w:rPr>
        <w:t>15</w:t>
      </w:r>
      <w:r w:rsidRPr="00700397">
        <w:rPr>
          <w:rFonts w:ascii="Arial" w:hAnsi="Arial" w:cs="Arial"/>
          <w:sz w:val="22"/>
          <w:szCs w:val="22"/>
        </w:rPr>
        <w:t>; Bezugsquelle: FGSV</w:t>
      </w:r>
    </w:p>
    <w:p w14:paraId="2211A1EF" w14:textId="77777777" w:rsidR="000A110D" w:rsidRPr="00700397" w:rsidRDefault="000A110D">
      <w:pPr>
        <w:rPr>
          <w:rFonts w:ascii="Arial" w:hAnsi="Arial" w:cs="Arial"/>
          <w:sz w:val="22"/>
          <w:szCs w:val="22"/>
        </w:rPr>
      </w:pPr>
    </w:p>
    <w:p w14:paraId="197E1A7B" w14:textId="77777777" w:rsidR="000A110D" w:rsidRPr="00700397" w:rsidRDefault="00510014" w:rsidP="000A110D">
      <w:pPr>
        <w:rPr>
          <w:rFonts w:ascii="Arial" w:hAnsi="Arial" w:cs="Arial"/>
          <w:sz w:val="22"/>
          <w:szCs w:val="22"/>
        </w:rPr>
      </w:pPr>
      <w:r w:rsidRPr="00700397">
        <w:rPr>
          <w:rFonts w:ascii="Arial" w:hAnsi="Arial" w:cs="Arial"/>
          <w:b/>
          <w:sz w:val="22"/>
          <w:szCs w:val="22"/>
        </w:rPr>
        <w:t>ZTV-ING 2022</w:t>
      </w:r>
    </w:p>
    <w:p w14:paraId="15CA8D32" w14:textId="77777777" w:rsidR="000A110D" w:rsidRPr="00700397" w:rsidRDefault="000A110D" w:rsidP="000A110D">
      <w:pPr>
        <w:rPr>
          <w:rFonts w:ascii="Arial" w:hAnsi="Arial" w:cs="Arial"/>
          <w:sz w:val="22"/>
          <w:szCs w:val="22"/>
        </w:rPr>
      </w:pPr>
      <w:r w:rsidRPr="00700397">
        <w:rPr>
          <w:rFonts w:ascii="Arial" w:hAnsi="Arial" w:cs="Arial"/>
          <w:sz w:val="22"/>
          <w:szCs w:val="22"/>
        </w:rPr>
        <w:t>Zusätzliche Technische Vertragsbedingungen für Ingenieurbauten</w:t>
      </w:r>
    </w:p>
    <w:p w14:paraId="16976699" w14:textId="77777777" w:rsidR="000A110D" w:rsidRPr="00700397" w:rsidRDefault="000A110D" w:rsidP="000A110D">
      <w:pPr>
        <w:rPr>
          <w:rFonts w:ascii="Arial" w:hAnsi="Arial" w:cs="Arial"/>
          <w:sz w:val="22"/>
          <w:szCs w:val="22"/>
        </w:rPr>
      </w:pPr>
      <w:r w:rsidRPr="00700397">
        <w:rPr>
          <w:rFonts w:ascii="Arial" w:hAnsi="Arial" w:cs="Arial"/>
          <w:sz w:val="22"/>
          <w:szCs w:val="22"/>
        </w:rPr>
        <w:t>Ausgabe 20</w:t>
      </w:r>
      <w:r w:rsidR="00510014" w:rsidRPr="00700397">
        <w:rPr>
          <w:rFonts w:ascii="Arial" w:hAnsi="Arial" w:cs="Arial"/>
          <w:sz w:val="22"/>
          <w:szCs w:val="22"/>
        </w:rPr>
        <w:t>22</w:t>
      </w:r>
      <w:r w:rsidRPr="00700397">
        <w:rPr>
          <w:rFonts w:ascii="Arial" w:hAnsi="Arial" w:cs="Arial"/>
          <w:sz w:val="22"/>
          <w:szCs w:val="22"/>
        </w:rPr>
        <w:t xml:space="preserve">; Bezugsquelle: </w:t>
      </w:r>
      <w:r w:rsidR="005D57D4" w:rsidRPr="00700397">
        <w:rPr>
          <w:rFonts w:ascii="Arial" w:hAnsi="Arial" w:cs="Arial"/>
          <w:sz w:val="22"/>
          <w:szCs w:val="22"/>
        </w:rPr>
        <w:t>BAST</w:t>
      </w:r>
      <w:r w:rsidR="00463E50" w:rsidRPr="00700397">
        <w:rPr>
          <w:rFonts w:ascii="Arial" w:hAnsi="Arial" w:cs="Arial"/>
          <w:sz w:val="22"/>
          <w:szCs w:val="22"/>
        </w:rPr>
        <w:t xml:space="preserve"> bzw. FGSV</w:t>
      </w:r>
    </w:p>
    <w:p w14:paraId="4947AE3C" w14:textId="77777777" w:rsidR="000A110D" w:rsidRPr="00700397" w:rsidRDefault="000A110D">
      <w:pPr>
        <w:rPr>
          <w:rFonts w:ascii="Arial" w:hAnsi="Arial" w:cs="Arial"/>
          <w:sz w:val="22"/>
          <w:szCs w:val="22"/>
        </w:rPr>
      </w:pPr>
    </w:p>
    <w:p w14:paraId="5DF4058B" w14:textId="77777777" w:rsidR="000A110D" w:rsidRPr="00700397" w:rsidRDefault="0080609B" w:rsidP="000A110D">
      <w:pPr>
        <w:rPr>
          <w:rFonts w:ascii="Arial" w:hAnsi="Arial" w:cs="Arial"/>
          <w:b/>
          <w:sz w:val="22"/>
          <w:szCs w:val="22"/>
          <w:lang w:val="it-IT"/>
        </w:rPr>
      </w:pPr>
      <w:r w:rsidRPr="00700397">
        <w:rPr>
          <w:rFonts w:ascii="Arial" w:hAnsi="Arial" w:cs="Arial"/>
          <w:b/>
          <w:sz w:val="22"/>
          <w:szCs w:val="22"/>
          <w:lang w:val="it-IT"/>
        </w:rPr>
        <w:t xml:space="preserve">ZTV La-StB </w:t>
      </w:r>
      <w:r w:rsidR="00510014" w:rsidRPr="00700397">
        <w:rPr>
          <w:rFonts w:ascii="Arial" w:hAnsi="Arial" w:cs="Arial"/>
          <w:b/>
          <w:sz w:val="22"/>
          <w:szCs w:val="22"/>
          <w:lang w:val="it-IT"/>
        </w:rPr>
        <w:t>18</w:t>
      </w:r>
    </w:p>
    <w:p w14:paraId="758585DA" w14:textId="77777777" w:rsidR="000A110D" w:rsidRPr="00700397" w:rsidRDefault="000A110D" w:rsidP="000A110D">
      <w:pPr>
        <w:rPr>
          <w:rFonts w:ascii="Arial" w:hAnsi="Arial" w:cs="Arial"/>
          <w:sz w:val="22"/>
          <w:szCs w:val="22"/>
        </w:rPr>
      </w:pPr>
      <w:r w:rsidRPr="00700397">
        <w:rPr>
          <w:rFonts w:ascii="Arial" w:hAnsi="Arial" w:cs="Arial"/>
          <w:sz w:val="22"/>
          <w:szCs w:val="22"/>
        </w:rPr>
        <w:t>Zusätzliche Technische Vertragsbedingungen und Richtlinien für Landschaftsbauarbeiten im Straßen</w:t>
      </w:r>
      <w:r w:rsidR="0005690D" w:rsidRPr="00700397">
        <w:rPr>
          <w:rFonts w:ascii="Arial" w:hAnsi="Arial" w:cs="Arial"/>
          <w:sz w:val="22"/>
          <w:szCs w:val="22"/>
        </w:rPr>
        <w:t>bau, Ausgabe 20</w:t>
      </w:r>
      <w:r w:rsidR="00510014" w:rsidRPr="00700397">
        <w:rPr>
          <w:rFonts w:ascii="Arial" w:hAnsi="Arial" w:cs="Arial"/>
          <w:sz w:val="22"/>
          <w:szCs w:val="22"/>
        </w:rPr>
        <w:t>18</w:t>
      </w:r>
      <w:r w:rsidR="0005690D" w:rsidRPr="00700397">
        <w:rPr>
          <w:rFonts w:ascii="Arial" w:hAnsi="Arial" w:cs="Arial"/>
          <w:sz w:val="22"/>
          <w:szCs w:val="22"/>
        </w:rPr>
        <w:t>;</w:t>
      </w:r>
      <w:r w:rsidRPr="00700397">
        <w:rPr>
          <w:rFonts w:ascii="Arial" w:hAnsi="Arial" w:cs="Arial"/>
          <w:sz w:val="22"/>
          <w:szCs w:val="22"/>
        </w:rPr>
        <w:t xml:space="preserve"> Bezugsquelle: FGSV</w:t>
      </w:r>
    </w:p>
    <w:p w14:paraId="1E6CECAA" w14:textId="77777777" w:rsidR="000A110D" w:rsidRPr="00700397" w:rsidRDefault="000A110D">
      <w:pPr>
        <w:rPr>
          <w:rFonts w:ascii="Arial" w:hAnsi="Arial" w:cs="Arial"/>
          <w:sz w:val="22"/>
          <w:szCs w:val="22"/>
        </w:rPr>
      </w:pPr>
    </w:p>
    <w:p w14:paraId="53C001F6" w14:textId="77777777" w:rsidR="000A110D" w:rsidRPr="00700397" w:rsidRDefault="000A110D" w:rsidP="000A110D">
      <w:pPr>
        <w:rPr>
          <w:rFonts w:ascii="Arial" w:hAnsi="Arial" w:cs="Arial"/>
          <w:sz w:val="22"/>
          <w:szCs w:val="22"/>
        </w:rPr>
      </w:pPr>
      <w:r w:rsidRPr="00700397">
        <w:rPr>
          <w:rFonts w:ascii="Arial" w:hAnsi="Arial" w:cs="Arial"/>
          <w:b/>
          <w:sz w:val="22"/>
          <w:szCs w:val="22"/>
        </w:rPr>
        <w:t>ZTV-Lsw 06</w:t>
      </w:r>
    </w:p>
    <w:p w14:paraId="081809CB" w14:textId="77777777" w:rsidR="000A110D" w:rsidRPr="00700397" w:rsidRDefault="000A110D" w:rsidP="000A110D">
      <w:pPr>
        <w:rPr>
          <w:rFonts w:ascii="Arial" w:hAnsi="Arial" w:cs="Arial"/>
          <w:sz w:val="22"/>
          <w:szCs w:val="22"/>
        </w:rPr>
      </w:pPr>
      <w:r w:rsidRPr="00700397">
        <w:rPr>
          <w:rFonts w:ascii="Arial" w:hAnsi="Arial" w:cs="Arial"/>
          <w:sz w:val="22"/>
          <w:szCs w:val="22"/>
        </w:rPr>
        <w:t>Zusätzliche Technische Vorschriften und Richtlinien für die Ausführung von Lärmschutzwänden an Straßen, Ausgabe 2006; Bezugsquelle: FGSV</w:t>
      </w:r>
    </w:p>
    <w:p w14:paraId="1D3C78E8" w14:textId="77777777" w:rsidR="00BD2E04" w:rsidRPr="00700397" w:rsidRDefault="00BD2E04" w:rsidP="00BD2E04">
      <w:pPr>
        <w:rPr>
          <w:rFonts w:ascii="Arial" w:hAnsi="Arial" w:cs="Arial"/>
          <w:sz w:val="22"/>
          <w:szCs w:val="22"/>
        </w:rPr>
      </w:pPr>
      <w:r w:rsidRPr="00700397">
        <w:rPr>
          <w:rFonts w:ascii="Arial" w:hAnsi="Arial" w:cs="Arial"/>
          <w:sz w:val="22"/>
          <w:szCs w:val="22"/>
        </w:rPr>
        <w:t>Lärmschutzwänden an Straßen, Ausgabe 2006, Allgemeines Rundschreiben Straßenbau (ARS) Nr. 25/2006 des Bundesministers für Verkehr, Bau und Stadtentwicklung vom 22.09.2006 (veröffentlicht im Verkehrsblatt Heft 21/2006 vom 15.11.2006).</w:t>
      </w:r>
    </w:p>
    <w:p w14:paraId="33F70CB0" w14:textId="77777777" w:rsidR="00BD2E04" w:rsidRPr="00700397" w:rsidRDefault="00BD2E04" w:rsidP="00BD2E04">
      <w:pPr>
        <w:rPr>
          <w:rFonts w:ascii="Arial" w:hAnsi="Arial" w:cs="Arial"/>
          <w:sz w:val="22"/>
          <w:szCs w:val="22"/>
        </w:rPr>
      </w:pPr>
      <w:r w:rsidRPr="00700397">
        <w:rPr>
          <w:rFonts w:ascii="Arial" w:hAnsi="Arial" w:cs="Arial"/>
          <w:sz w:val="22"/>
          <w:szCs w:val="22"/>
        </w:rPr>
        <w:t>Bezugsquelle: FGSV</w:t>
      </w:r>
    </w:p>
    <w:p w14:paraId="27AE7C74" w14:textId="77777777" w:rsidR="000A110D" w:rsidRPr="00700397" w:rsidRDefault="00BD2E04" w:rsidP="00BD2E04">
      <w:pPr>
        <w:rPr>
          <w:rFonts w:ascii="Arial" w:hAnsi="Arial" w:cs="Arial"/>
          <w:sz w:val="22"/>
          <w:szCs w:val="22"/>
        </w:rPr>
      </w:pPr>
      <w:r w:rsidRPr="00700397">
        <w:rPr>
          <w:rFonts w:ascii="Arial" w:hAnsi="Arial" w:cs="Arial"/>
          <w:sz w:val="22"/>
          <w:szCs w:val="22"/>
        </w:rPr>
        <w:t>In Verbindung mit dem Allgemeinen Rundschreiben Straßenbau (ARS) Nr. 05/2012</w:t>
      </w:r>
    </w:p>
    <w:p w14:paraId="6BE930AD" w14:textId="77777777" w:rsidR="00BD2E04" w:rsidRPr="00700397" w:rsidRDefault="00BD2E04" w:rsidP="00BD2E04">
      <w:pPr>
        <w:rPr>
          <w:rFonts w:ascii="Arial" w:hAnsi="Arial" w:cs="Arial"/>
          <w:sz w:val="22"/>
          <w:szCs w:val="22"/>
        </w:rPr>
      </w:pPr>
    </w:p>
    <w:p w14:paraId="6BFD4213" w14:textId="77777777" w:rsidR="00B346A9" w:rsidRPr="00700397" w:rsidRDefault="00B346A9" w:rsidP="00B346A9">
      <w:pPr>
        <w:rPr>
          <w:rFonts w:ascii="Arial" w:hAnsi="Arial" w:cs="Arial"/>
          <w:sz w:val="22"/>
          <w:szCs w:val="22"/>
        </w:rPr>
      </w:pPr>
      <w:r w:rsidRPr="00700397">
        <w:rPr>
          <w:rFonts w:ascii="Arial" w:hAnsi="Arial" w:cs="Arial"/>
          <w:b/>
          <w:sz w:val="22"/>
          <w:szCs w:val="22"/>
        </w:rPr>
        <w:t>ZTV-LW</w:t>
      </w:r>
      <w:r w:rsidR="00485FB2" w:rsidRPr="00700397">
        <w:rPr>
          <w:rFonts w:ascii="Arial" w:hAnsi="Arial" w:cs="Arial"/>
          <w:b/>
          <w:sz w:val="22"/>
          <w:szCs w:val="22"/>
        </w:rPr>
        <w:t xml:space="preserve"> 2016</w:t>
      </w:r>
    </w:p>
    <w:p w14:paraId="6DDCBC06" w14:textId="77777777" w:rsidR="00B346A9" w:rsidRPr="00700397" w:rsidRDefault="00B346A9" w:rsidP="00B346A9">
      <w:pPr>
        <w:rPr>
          <w:rFonts w:ascii="Arial" w:hAnsi="Arial" w:cs="Arial"/>
          <w:sz w:val="22"/>
          <w:szCs w:val="22"/>
        </w:rPr>
      </w:pPr>
      <w:r w:rsidRPr="00700397">
        <w:rPr>
          <w:rFonts w:ascii="Arial" w:hAnsi="Arial" w:cs="Arial"/>
          <w:sz w:val="22"/>
          <w:szCs w:val="22"/>
        </w:rPr>
        <w:t xml:space="preserve">Zusätzliche Technische Vorschriften und Richtlinien für die Befestigung ländlicher Wege, Ausgabe </w:t>
      </w:r>
      <w:r w:rsidR="00463E50" w:rsidRPr="00700397">
        <w:rPr>
          <w:rFonts w:ascii="Arial" w:hAnsi="Arial" w:cs="Arial"/>
          <w:sz w:val="22"/>
          <w:szCs w:val="22"/>
        </w:rPr>
        <w:t>2016</w:t>
      </w:r>
      <w:r w:rsidRPr="00700397">
        <w:rPr>
          <w:rFonts w:ascii="Arial" w:hAnsi="Arial" w:cs="Arial"/>
          <w:sz w:val="22"/>
          <w:szCs w:val="22"/>
        </w:rPr>
        <w:t>; Bezugsquelle: FGSV</w:t>
      </w:r>
    </w:p>
    <w:p w14:paraId="48262C63" w14:textId="77777777" w:rsidR="000A110D" w:rsidRPr="00700397" w:rsidRDefault="000A110D">
      <w:pPr>
        <w:rPr>
          <w:rFonts w:ascii="Arial" w:hAnsi="Arial" w:cs="Arial"/>
          <w:sz w:val="22"/>
          <w:szCs w:val="22"/>
        </w:rPr>
      </w:pPr>
    </w:p>
    <w:p w14:paraId="7B81B5B1" w14:textId="77777777" w:rsidR="00B346A9" w:rsidRPr="00700397" w:rsidRDefault="0080609B" w:rsidP="00B346A9">
      <w:pPr>
        <w:rPr>
          <w:rFonts w:ascii="Arial" w:hAnsi="Arial" w:cs="Arial"/>
          <w:sz w:val="22"/>
          <w:szCs w:val="22"/>
        </w:rPr>
      </w:pPr>
      <w:r w:rsidRPr="00700397">
        <w:rPr>
          <w:rFonts w:ascii="Arial" w:hAnsi="Arial" w:cs="Arial"/>
          <w:b/>
          <w:sz w:val="22"/>
          <w:szCs w:val="22"/>
        </w:rPr>
        <w:t>ZTV-M 2013</w:t>
      </w:r>
    </w:p>
    <w:p w14:paraId="3A243E70" w14:textId="77777777" w:rsidR="00FE10B8" w:rsidRPr="00700397" w:rsidRDefault="00B346A9" w:rsidP="00B346A9">
      <w:pPr>
        <w:rPr>
          <w:rFonts w:ascii="Arial" w:hAnsi="Arial" w:cs="Arial"/>
          <w:sz w:val="22"/>
          <w:szCs w:val="22"/>
        </w:rPr>
      </w:pPr>
      <w:r w:rsidRPr="00700397">
        <w:rPr>
          <w:rFonts w:ascii="Arial" w:hAnsi="Arial" w:cs="Arial"/>
          <w:sz w:val="22"/>
          <w:szCs w:val="22"/>
        </w:rPr>
        <w:t>Zusätzliche Technische Vorschriften und Richtlinien für Markierungen auf Straßen, Ausgabe 20</w:t>
      </w:r>
      <w:r w:rsidR="0080609B" w:rsidRPr="00700397">
        <w:rPr>
          <w:rFonts w:ascii="Arial" w:hAnsi="Arial" w:cs="Arial"/>
          <w:sz w:val="22"/>
          <w:szCs w:val="22"/>
        </w:rPr>
        <w:t>13</w:t>
      </w:r>
    </w:p>
    <w:p w14:paraId="1B7C2156" w14:textId="77777777" w:rsidR="00B346A9" w:rsidRPr="00700397" w:rsidRDefault="00B346A9" w:rsidP="00B346A9">
      <w:pPr>
        <w:rPr>
          <w:rFonts w:ascii="Arial" w:hAnsi="Arial" w:cs="Arial"/>
          <w:sz w:val="22"/>
          <w:szCs w:val="22"/>
        </w:rPr>
      </w:pPr>
      <w:r w:rsidRPr="00700397">
        <w:rPr>
          <w:rFonts w:ascii="Arial" w:hAnsi="Arial" w:cs="Arial"/>
          <w:sz w:val="22"/>
          <w:szCs w:val="22"/>
        </w:rPr>
        <w:t>Bezugsquelle: FGSV</w:t>
      </w:r>
    </w:p>
    <w:p w14:paraId="0417A122" w14:textId="77777777" w:rsidR="00B346A9" w:rsidRPr="00700397" w:rsidRDefault="00B346A9">
      <w:pPr>
        <w:rPr>
          <w:rFonts w:ascii="Arial" w:hAnsi="Arial" w:cs="Arial"/>
          <w:sz w:val="22"/>
          <w:szCs w:val="22"/>
        </w:rPr>
      </w:pPr>
    </w:p>
    <w:p w14:paraId="198D545E" w14:textId="77777777" w:rsidR="00B346A9" w:rsidRPr="00700397" w:rsidRDefault="00B346A9" w:rsidP="00B346A9">
      <w:pPr>
        <w:rPr>
          <w:rFonts w:ascii="Arial" w:hAnsi="Arial" w:cs="Arial"/>
          <w:b/>
          <w:sz w:val="22"/>
          <w:szCs w:val="22"/>
        </w:rPr>
      </w:pPr>
      <w:r w:rsidRPr="00700397">
        <w:rPr>
          <w:rFonts w:ascii="Arial" w:hAnsi="Arial" w:cs="Arial"/>
          <w:b/>
          <w:sz w:val="22"/>
          <w:szCs w:val="22"/>
        </w:rPr>
        <w:t>ZTV Pflaster</w:t>
      </w:r>
      <w:r w:rsidR="00754868" w:rsidRPr="00700397">
        <w:rPr>
          <w:rFonts w:ascii="Arial" w:hAnsi="Arial" w:cs="Arial"/>
          <w:b/>
          <w:sz w:val="22"/>
          <w:szCs w:val="22"/>
        </w:rPr>
        <w:t xml:space="preserve">-StB </w:t>
      </w:r>
      <w:r w:rsidR="00510014" w:rsidRPr="00700397">
        <w:rPr>
          <w:rFonts w:ascii="Arial" w:hAnsi="Arial" w:cs="Arial"/>
          <w:b/>
          <w:sz w:val="22"/>
          <w:szCs w:val="22"/>
        </w:rPr>
        <w:t>20</w:t>
      </w:r>
    </w:p>
    <w:p w14:paraId="5DEA6AC5" w14:textId="77777777" w:rsidR="00B346A9" w:rsidRPr="00700397" w:rsidRDefault="00B346A9" w:rsidP="00B346A9">
      <w:pPr>
        <w:rPr>
          <w:rFonts w:ascii="Arial" w:hAnsi="Arial" w:cs="Arial"/>
          <w:sz w:val="22"/>
          <w:szCs w:val="22"/>
        </w:rPr>
      </w:pPr>
      <w:r w:rsidRPr="00700397">
        <w:rPr>
          <w:rFonts w:ascii="Arial" w:hAnsi="Arial" w:cs="Arial"/>
          <w:sz w:val="22"/>
          <w:szCs w:val="22"/>
        </w:rPr>
        <w:t>Zusätzliche Technische Vertragsbedingungen und Richtlinien für den Bau von Pflasterdecken, Plattenbeläg</w:t>
      </w:r>
      <w:r w:rsidR="00F81D1D" w:rsidRPr="00700397">
        <w:rPr>
          <w:rFonts w:ascii="Arial" w:hAnsi="Arial" w:cs="Arial"/>
          <w:sz w:val="22"/>
          <w:szCs w:val="22"/>
        </w:rPr>
        <w:t xml:space="preserve">en und Einfassungen, Ausgabe </w:t>
      </w:r>
      <w:r w:rsidR="003D66F2" w:rsidRPr="00700397">
        <w:rPr>
          <w:rFonts w:ascii="Arial" w:hAnsi="Arial" w:cs="Arial"/>
          <w:sz w:val="22"/>
          <w:szCs w:val="22"/>
        </w:rPr>
        <w:t>20</w:t>
      </w:r>
      <w:r w:rsidR="00510014" w:rsidRPr="00700397">
        <w:rPr>
          <w:rFonts w:ascii="Arial" w:hAnsi="Arial" w:cs="Arial"/>
          <w:sz w:val="22"/>
          <w:szCs w:val="22"/>
        </w:rPr>
        <w:t>20</w:t>
      </w:r>
      <w:r w:rsidRPr="00700397">
        <w:rPr>
          <w:rFonts w:ascii="Arial" w:hAnsi="Arial" w:cs="Arial"/>
          <w:sz w:val="22"/>
          <w:szCs w:val="22"/>
        </w:rPr>
        <w:t>; Bezugsquelle: FGSV</w:t>
      </w:r>
    </w:p>
    <w:p w14:paraId="050EF27E" w14:textId="77777777" w:rsidR="00B346A9" w:rsidRPr="00700397" w:rsidRDefault="00B346A9">
      <w:pPr>
        <w:rPr>
          <w:rFonts w:ascii="Arial" w:hAnsi="Arial" w:cs="Arial"/>
          <w:sz w:val="22"/>
          <w:szCs w:val="22"/>
        </w:rPr>
      </w:pPr>
    </w:p>
    <w:p w14:paraId="297986F8" w14:textId="77777777" w:rsidR="00B346A9" w:rsidRPr="00700397" w:rsidRDefault="00FE10B8" w:rsidP="00B346A9">
      <w:pPr>
        <w:rPr>
          <w:rFonts w:ascii="Arial" w:hAnsi="Arial" w:cs="Arial"/>
          <w:sz w:val="22"/>
          <w:szCs w:val="22"/>
        </w:rPr>
      </w:pPr>
      <w:r w:rsidRPr="00700397">
        <w:rPr>
          <w:rFonts w:ascii="Arial" w:hAnsi="Arial" w:cs="Arial"/>
          <w:b/>
          <w:sz w:val="22"/>
          <w:szCs w:val="22"/>
        </w:rPr>
        <w:t>ZTV-SA 97</w:t>
      </w:r>
    </w:p>
    <w:p w14:paraId="363B9E9A" w14:textId="77777777" w:rsidR="00FE10B8" w:rsidRPr="00700397" w:rsidRDefault="00FE10B8" w:rsidP="00FE10B8">
      <w:pPr>
        <w:rPr>
          <w:rFonts w:ascii="Arial" w:hAnsi="Arial" w:cs="Arial"/>
          <w:sz w:val="22"/>
          <w:szCs w:val="22"/>
        </w:rPr>
      </w:pPr>
      <w:r w:rsidRPr="00700397">
        <w:rPr>
          <w:rFonts w:ascii="Arial" w:hAnsi="Arial" w:cs="Arial"/>
          <w:sz w:val="22"/>
          <w:szCs w:val="22"/>
        </w:rPr>
        <w:t>Zusätzliche Technische Vertragsbedingungen und Richtlinien für Sicherungsarbeiten an</w:t>
      </w:r>
    </w:p>
    <w:p w14:paraId="284050DD" w14:textId="77777777" w:rsidR="00FE10B8" w:rsidRPr="00700397" w:rsidRDefault="00FE10B8" w:rsidP="00FE10B8">
      <w:pPr>
        <w:rPr>
          <w:rFonts w:ascii="Arial" w:hAnsi="Arial" w:cs="Arial"/>
          <w:sz w:val="22"/>
          <w:szCs w:val="22"/>
        </w:rPr>
      </w:pPr>
      <w:r w:rsidRPr="00700397">
        <w:rPr>
          <w:rFonts w:ascii="Arial" w:hAnsi="Arial" w:cs="Arial"/>
          <w:sz w:val="22"/>
          <w:szCs w:val="22"/>
        </w:rPr>
        <w:t>Arbeitsstellen an Straßen, Ausgabe 1997</w:t>
      </w:r>
    </w:p>
    <w:p w14:paraId="466AFCBC" w14:textId="77777777" w:rsidR="00FE10B8" w:rsidRPr="00700397" w:rsidRDefault="00FE10B8" w:rsidP="00FE10B8">
      <w:pPr>
        <w:rPr>
          <w:rFonts w:ascii="Arial" w:hAnsi="Arial" w:cs="Arial"/>
          <w:sz w:val="22"/>
          <w:szCs w:val="22"/>
        </w:rPr>
      </w:pPr>
      <w:r w:rsidRPr="00700397">
        <w:rPr>
          <w:rFonts w:ascii="Arial" w:hAnsi="Arial" w:cs="Arial"/>
          <w:sz w:val="22"/>
          <w:szCs w:val="22"/>
        </w:rPr>
        <w:t>Bezugsquelle: FGSV</w:t>
      </w:r>
    </w:p>
    <w:p w14:paraId="116E98F5" w14:textId="77777777" w:rsidR="00FE10B8" w:rsidRPr="00700397" w:rsidRDefault="00FE10B8" w:rsidP="00FE10B8">
      <w:pPr>
        <w:rPr>
          <w:rFonts w:ascii="Arial" w:hAnsi="Arial" w:cs="Arial"/>
          <w:sz w:val="22"/>
          <w:szCs w:val="22"/>
        </w:rPr>
      </w:pPr>
    </w:p>
    <w:p w14:paraId="5AEEAE9E" w14:textId="77777777" w:rsidR="00FE10B8" w:rsidRPr="00700397" w:rsidRDefault="00FE10B8" w:rsidP="00FE10B8">
      <w:pPr>
        <w:rPr>
          <w:rFonts w:ascii="Arial" w:hAnsi="Arial" w:cs="Arial"/>
          <w:sz w:val="22"/>
          <w:szCs w:val="22"/>
        </w:rPr>
      </w:pPr>
      <w:r w:rsidRPr="00700397">
        <w:rPr>
          <w:rFonts w:ascii="Arial" w:hAnsi="Arial" w:cs="Arial"/>
          <w:sz w:val="22"/>
          <w:szCs w:val="22"/>
        </w:rPr>
        <w:lastRenderedPageBreak/>
        <w:t>mit „Allgemeinem Rundschreiben Straßenbau Nr. 18/1999“ (ARS Nr. 18/1999) des</w:t>
      </w:r>
    </w:p>
    <w:p w14:paraId="11ADC568" w14:textId="77777777" w:rsidR="00FE10B8" w:rsidRPr="00700397" w:rsidRDefault="00FE10B8" w:rsidP="00FE10B8">
      <w:pPr>
        <w:rPr>
          <w:rFonts w:ascii="Arial" w:hAnsi="Arial" w:cs="Arial"/>
          <w:sz w:val="22"/>
          <w:szCs w:val="22"/>
        </w:rPr>
      </w:pPr>
      <w:r w:rsidRPr="00700397">
        <w:rPr>
          <w:rFonts w:ascii="Arial" w:hAnsi="Arial" w:cs="Arial"/>
          <w:sz w:val="22"/>
          <w:szCs w:val="22"/>
        </w:rPr>
        <w:t>Bundesministeriums für Verkehr, Bau und Wohnungswesen vom 17. August 1999:</w:t>
      </w:r>
    </w:p>
    <w:p w14:paraId="527AF0BC" w14:textId="77777777" w:rsidR="00FE10B8" w:rsidRPr="00700397" w:rsidRDefault="00FE10B8" w:rsidP="00FE10B8">
      <w:pPr>
        <w:rPr>
          <w:rFonts w:ascii="Arial" w:hAnsi="Arial" w:cs="Arial"/>
          <w:sz w:val="22"/>
          <w:szCs w:val="22"/>
        </w:rPr>
      </w:pPr>
      <w:r w:rsidRPr="00700397">
        <w:rPr>
          <w:rFonts w:ascii="Arial" w:hAnsi="Arial" w:cs="Arial"/>
          <w:sz w:val="22"/>
          <w:szCs w:val="22"/>
        </w:rPr>
        <w:t>Abschnitt 6.11.1 der ZTV-SA wird durch die im ARS Nr. 18/1999 angegebene Fassung ersetzt.</w:t>
      </w:r>
    </w:p>
    <w:p w14:paraId="517240DA" w14:textId="77777777" w:rsidR="00FE10B8" w:rsidRPr="00700397" w:rsidRDefault="00FE10B8" w:rsidP="00FE10B8">
      <w:pPr>
        <w:rPr>
          <w:rFonts w:ascii="Arial" w:hAnsi="Arial" w:cs="Arial"/>
          <w:sz w:val="22"/>
          <w:szCs w:val="22"/>
        </w:rPr>
      </w:pPr>
      <w:r w:rsidRPr="00700397">
        <w:rPr>
          <w:rFonts w:ascii="Arial" w:hAnsi="Arial" w:cs="Arial"/>
          <w:sz w:val="22"/>
          <w:szCs w:val="22"/>
        </w:rPr>
        <w:t>Bezugsquelle: VkBl-Verlag</w:t>
      </w:r>
    </w:p>
    <w:p w14:paraId="272EBBE5" w14:textId="77777777" w:rsidR="00B346A9" w:rsidRPr="00700397" w:rsidRDefault="00FE10B8" w:rsidP="00FE10B8">
      <w:pPr>
        <w:rPr>
          <w:rFonts w:ascii="Arial" w:hAnsi="Arial" w:cs="Arial"/>
          <w:sz w:val="22"/>
          <w:szCs w:val="22"/>
        </w:rPr>
      </w:pPr>
      <w:r w:rsidRPr="00700397">
        <w:rPr>
          <w:rFonts w:ascii="Arial" w:hAnsi="Arial" w:cs="Arial"/>
          <w:sz w:val="22"/>
          <w:szCs w:val="22"/>
        </w:rPr>
        <w:t>Bezugsquelle: VkBl-Verlag</w:t>
      </w:r>
    </w:p>
    <w:p w14:paraId="46EB0BB8" w14:textId="77777777" w:rsidR="00B346A9" w:rsidRPr="00700397" w:rsidRDefault="00510014" w:rsidP="00B346A9">
      <w:pPr>
        <w:ind w:left="284" w:hanging="284"/>
        <w:rPr>
          <w:rFonts w:ascii="Arial" w:hAnsi="Arial" w:cs="Arial"/>
          <w:b/>
          <w:sz w:val="22"/>
          <w:szCs w:val="22"/>
        </w:rPr>
      </w:pPr>
      <w:r w:rsidRPr="00700397">
        <w:rPr>
          <w:rFonts w:ascii="Arial" w:hAnsi="Arial" w:cs="Arial"/>
          <w:b/>
          <w:sz w:val="22"/>
          <w:szCs w:val="22"/>
        </w:rPr>
        <w:t>ZTV-SoB – StB 20</w:t>
      </w:r>
    </w:p>
    <w:p w14:paraId="422D6F48" w14:textId="77777777" w:rsidR="00B346A9" w:rsidRPr="00700397" w:rsidRDefault="00B346A9" w:rsidP="00B346A9">
      <w:pPr>
        <w:rPr>
          <w:rFonts w:ascii="Arial" w:hAnsi="Arial" w:cs="Arial"/>
          <w:sz w:val="22"/>
          <w:szCs w:val="22"/>
        </w:rPr>
      </w:pPr>
      <w:r w:rsidRPr="00700397">
        <w:rPr>
          <w:rFonts w:ascii="Arial" w:hAnsi="Arial" w:cs="Arial"/>
          <w:sz w:val="22"/>
          <w:szCs w:val="22"/>
        </w:rPr>
        <w:t>Zusätzliche Technische Vertragsbedingungen und Richtlinien für den Bau von Schichten ohne Bindemittel im Straßenbau, Ausgabe 20</w:t>
      </w:r>
      <w:r w:rsidR="00510014" w:rsidRPr="00700397">
        <w:rPr>
          <w:rFonts w:ascii="Arial" w:hAnsi="Arial" w:cs="Arial"/>
          <w:sz w:val="22"/>
          <w:szCs w:val="22"/>
        </w:rPr>
        <w:t>20</w:t>
      </w:r>
      <w:r w:rsidRPr="00700397">
        <w:rPr>
          <w:rFonts w:ascii="Arial" w:hAnsi="Arial" w:cs="Arial"/>
          <w:sz w:val="22"/>
          <w:szCs w:val="22"/>
        </w:rPr>
        <w:t xml:space="preserve">/ </w:t>
      </w:r>
      <w:r w:rsidR="00510014" w:rsidRPr="00700397">
        <w:rPr>
          <w:rFonts w:ascii="Arial" w:hAnsi="Arial" w:cs="Arial"/>
          <w:sz w:val="22"/>
          <w:szCs w:val="22"/>
        </w:rPr>
        <w:t>Korrekturblatt Mai 2021</w:t>
      </w:r>
      <w:r w:rsidRPr="00700397">
        <w:rPr>
          <w:rFonts w:ascii="Arial" w:hAnsi="Arial" w:cs="Arial"/>
          <w:sz w:val="22"/>
          <w:szCs w:val="22"/>
        </w:rPr>
        <w:t>; Bezugsquelle: FGSV</w:t>
      </w:r>
    </w:p>
    <w:p w14:paraId="6412E409" w14:textId="77777777" w:rsidR="00B346A9" w:rsidRPr="00700397" w:rsidRDefault="00B346A9">
      <w:pPr>
        <w:rPr>
          <w:rFonts w:ascii="Arial" w:hAnsi="Arial" w:cs="Arial"/>
          <w:sz w:val="22"/>
          <w:szCs w:val="22"/>
        </w:rPr>
      </w:pPr>
    </w:p>
    <w:p w14:paraId="43C32707" w14:textId="77777777" w:rsidR="00B346A9" w:rsidRPr="00700397" w:rsidRDefault="00485FB2" w:rsidP="00B346A9">
      <w:pPr>
        <w:rPr>
          <w:rFonts w:ascii="Arial" w:hAnsi="Arial" w:cs="Arial"/>
          <w:b/>
          <w:sz w:val="22"/>
          <w:szCs w:val="22"/>
        </w:rPr>
      </w:pPr>
      <w:r w:rsidRPr="00700397">
        <w:rPr>
          <w:rFonts w:ascii="Arial" w:hAnsi="Arial" w:cs="Arial"/>
          <w:b/>
          <w:sz w:val="22"/>
          <w:szCs w:val="22"/>
        </w:rPr>
        <w:t>ZTV-Verm</w:t>
      </w:r>
      <w:r w:rsidR="003D66F2" w:rsidRPr="00700397">
        <w:rPr>
          <w:rFonts w:ascii="Arial" w:hAnsi="Arial" w:cs="Arial"/>
          <w:b/>
          <w:sz w:val="22"/>
          <w:szCs w:val="22"/>
        </w:rPr>
        <w:t xml:space="preserve"> – StB 01</w:t>
      </w:r>
    </w:p>
    <w:p w14:paraId="30BD17C1" w14:textId="77777777" w:rsidR="00B346A9" w:rsidRPr="00700397" w:rsidRDefault="00B346A9" w:rsidP="00B346A9">
      <w:pPr>
        <w:rPr>
          <w:rFonts w:ascii="Arial" w:hAnsi="Arial" w:cs="Arial"/>
          <w:sz w:val="22"/>
          <w:szCs w:val="22"/>
        </w:rPr>
      </w:pPr>
      <w:r w:rsidRPr="00700397">
        <w:rPr>
          <w:rFonts w:ascii="Arial" w:hAnsi="Arial" w:cs="Arial"/>
          <w:sz w:val="22"/>
          <w:szCs w:val="22"/>
        </w:rPr>
        <w:t>Zusätzliche Technische Vertragsbedingungen und Richtlinien für die Bauvermessung im Straßen- und Brückenbau Ausgabe 2001; Bezugsquelle: FGSV</w:t>
      </w:r>
    </w:p>
    <w:p w14:paraId="61450347" w14:textId="77777777" w:rsidR="00B346A9" w:rsidRPr="00700397" w:rsidRDefault="00B346A9">
      <w:pPr>
        <w:rPr>
          <w:rFonts w:ascii="Arial" w:hAnsi="Arial" w:cs="Arial"/>
          <w:sz w:val="22"/>
          <w:szCs w:val="22"/>
        </w:rPr>
      </w:pPr>
    </w:p>
    <w:p w14:paraId="2F9BB587" w14:textId="77777777" w:rsidR="00B346A9" w:rsidRPr="00700397" w:rsidRDefault="00463E50" w:rsidP="00B346A9">
      <w:pPr>
        <w:rPr>
          <w:rFonts w:ascii="Arial" w:hAnsi="Arial" w:cs="Arial"/>
          <w:b/>
          <w:sz w:val="22"/>
          <w:szCs w:val="22"/>
        </w:rPr>
      </w:pPr>
      <w:r w:rsidRPr="00700397">
        <w:rPr>
          <w:rFonts w:ascii="Arial" w:hAnsi="Arial" w:cs="Arial"/>
          <w:b/>
          <w:sz w:val="22"/>
          <w:szCs w:val="22"/>
        </w:rPr>
        <w:t xml:space="preserve">ZTV VZ </w:t>
      </w:r>
      <w:r w:rsidR="003D66F2" w:rsidRPr="00700397">
        <w:rPr>
          <w:rFonts w:ascii="Arial" w:hAnsi="Arial" w:cs="Arial"/>
          <w:b/>
          <w:sz w:val="22"/>
          <w:szCs w:val="22"/>
        </w:rPr>
        <w:t>11</w:t>
      </w:r>
    </w:p>
    <w:p w14:paraId="038FC3C1" w14:textId="77777777" w:rsidR="00FE10B8" w:rsidRPr="00700397" w:rsidRDefault="00FE10B8" w:rsidP="00FE10B8">
      <w:pPr>
        <w:rPr>
          <w:rFonts w:ascii="Arial" w:hAnsi="Arial" w:cs="Arial"/>
          <w:sz w:val="22"/>
          <w:szCs w:val="22"/>
        </w:rPr>
      </w:pPr>
      <w:r w:rsidRPr="00700397">
        <w:rPr>
          <w:rFonts w:ascii="Arial" w:hAnsi="Arial" w:cs="Arial"/>
          <w:sz w:val="22"/>
          <w:szCs w:val="22"/>
        </w:rPr>
        <w:t>Zusätzliche Technische Vertragsbedingungen und Richtlinien für vertikale Verkehrszeichen, Ausgabe 2011, Allgemeines Rundschreiben Straßenbau (ARS) Nr. 9/2011 des Bundesministeriums für Verkehr, Bau und Stadtentwicklung</w:t>
      </w:r>
    </w:p>
    <w:p w14:paraId="3D557012" w14:textId="77777777" w:rsidR="00B346A9" w:rsidRPr="00700397" w:rsidRDefault="00FE10B8" w:rsidP="00FE10B8">
      <w:pPr>
        <w:rPr>
          <w:rFonts w:ascii="Arial" w:hAnsi="Arial" w:cs="Arial"/>
          <w:sz w:val="22"/>
          <w:szCs w:val="22"/>
        </w:rPr>
      </w:pPr>
      <w:r w:rsidRPr="00700397">
        <w:rPr>
          <w:rFonts w:ascii="Arial" w:hAnsi="Arial" w:cs="Arial"/>
          <w:sz w:val="22"/>
          <w:szCs w:val="22"/>
        </w:rPr>
        <w:t>Die Abschnitte 7.1, 7.2 und 7.3 der ZTV VZ 2011 sind durch das ARS 02/2022 (Grundsätze für die passiv sichere Aufstellung von Verkehrszeichen) aktualisiert worden.</w:t>
      </w:r>
    </w:p>
    <w:p w14:paraId="11B93BC8" w14:textId="77777777" w:rsidR="00FE10B8" w:rsidRPr="00700397" w:rsidRDefault="00FE10B8" w:rsidP="00FE10B8">
      <w:pPr>
        <w:rPr>
          <w:rFonts w:ascii="Arial" w:hAnsi="Arial" w:cs="Arial"/>
          <w:sz w:val="22"/>
          <w:szCs w:val="22"/>
        </w:rPr>
      </w:pPr>
    </w:p>
    <w:p w14:paraId="0A3727F3" w14:textId="77777777" w:rsidR="00754868" w:rsidRPr="00700397" w:rsidRDefault="00754868" w:rsidP="00754868">
      <w:pPr>
        <w:rPr>
          <w:rFonts w:ascii="Arial" w:hAnsi="Arial" w:cs="Arial"/>
          <w:b/>
          <w:sz w:val="22"/>
          <w:szCs w:val="22"/>
        </w:rPr>
      </w:pPr>
      <w:r w:rsidRPr="00700397">
        <w:rPr>
          <w:rFonts w:ascii="Arial" w:hAnsi="Arial" w:cs="Arial"/>
          <w:b/>
          <w:sz w:val="22"/>
          <w:szCs w:val="22"/>
        </w:rPr>
        <w:t>ZTV ZEB-StB 06</w:t>
      </w:r>
    </w:p>
    <w:p w14:paraId="010442EA" w14:textId="77777777" w:rsidR="00754868" w:rsidRPr="00700397" w:rsidRDefault="00754868" w:rsidP="00754868">
      <w:pPr>
        <w:rPr>
          <w:rFonts w:ascii="Arial" w:hAnsi="Arial" w:cs="Arial"/>
          <w:sz w:val="22"/>
          <w:szCs w:val="22"/>
        </w:rPr>
      </w:pPr>
      <w:r w:rsidRPr="00700397">
        <w:rPr>
          <w:rFonts w:ascii="Arial" w:hAnsi="Arial" w:cs="Arial"/>
          <w:sz w:val="22"/>
          <w:szCs w:val="22"/>
        </w:rPr>
        <w:t>Zusätzliche Technische Vertragsbedingungen und Richtlinien zur Zustandserfassung und –bewertung von Straßen, Ausgabe 2006; Bezugsquelle: FGSV</w:t>
      </w:r>
    </w:p>
    <w:p w14:paraId="1B87AFE0" w14:textId="77777777" w:rsidR="00B346A9" w:rsidRPr="00700397" w:rsidRDefault="00B346A9">
      <w:pPr>
        <w:rPr>
          <w:rFonts w:ascii="Arial" w:hAnsi="Arial" w:cs="Arial"/>
          <w:sz w:val="22"/>
          <w:szCs w:val="22"/>
        </w:rPr>
      </w:pPr>
    </w:p>
    <w:p w14:paraId="3F72E5F0" w14:textId="77777777" w:rsidR="0058420B" w:rsidRPr="00700397" w:rsidRDefault="0058420B" w:rsidP="0058420B">
      <w:pPr>
        <w:rPr>
          <w:rFonts w:ascii="Arial" w:hAnsi="Arial" w:cs="Arial"/>
          <w:b/>
          <w:sz w:val="22"/>
          <w:szCs w:val="22"/>
        </w:rPr>
      </w:pPr>
      <w:r w:rsidRPr="00700397">
        <w:rPr>
          <w:rFonts w:ascii="Arial" w:hAnsi="Arial" w:cs="Arial"/>
          <w:b/>
          <w:sz w:val="22"/>
          <w:szCs w:val="22"/>
        </w:rPr>
        <w:t>M EBGS-LSW</w:t>
      </w:r>
    </w:p>
    <w:p w14:paraId="35EC0B0E" w14:textId="77777777" w:rsidR="0058420B" w:rsidRPr="00700397" w:rsidRDefault="0058420B" w:rsidP="0058420B">
      <w:pPr>
        <w:overflowPunct/>
        <w:spacing w:line="240" w:lineRule="auto"/>
        <w:textAlignment w:val="auto"/>
        <w:rPr>
          <w:rFonts w:ascii="Arial" w:hAnsi="Arial" w:cs="Arial"/>
          <w:sz w:val="22"/>
          <w:szCs w:val="22"/>
        </w:rPr>
      </w:pPr>
      <w:r w:rsidRPr="00700397">
        <w:rPr>
          <w:rFonts w:ascii="Arial" w:hAnsi="Arial" w:cs="Arial"/>
          <w:sz w:val="22"/>
          <w:szCs w:val="22"/>
        </w:rPr>
        <w:t>Merkblatt über Entwurfs- und Berechnungsgrundlagen für Gründungen und Stahlpfosten von</w:t>
      </w:r>
    </w:p>
    <w:p w14:paraId="3B70F898" w14:textId="77777777" w:rsidR="0058420B" w:rsidRPr="00700397" w:rsidRDefault="0058420B" w:rsidP="0058420B">
      <w:pPr>
        <w:rPr>
          <w:rFonts w:ascii="Arial" w:hAnsi="Arial" w:cs="Arial"/>
          <w:sz w:val="22"/>
          <w:szCs w:val="22"/>
        </w:rPr>
      </w:pPr>
      <w:r w:rsidRPr="00700397">
        <w:rPr>
          <w:rFonts w:ascii="Arial" w:hAnsi="Arial" w:cs="Arial"/>
          <w:sz w:val="22"/>
          <w:szCs w:val="22"/>
        </w:rPr>
        <w:t>Lärmschutzwänden und Überflughilfen an Straßen, Ausgabe 2018</w:t>
      </w:r>
    </w:p>
    <w:p w14:paraId="77FDB742" w14:textId="77777777" w:rsidR="0058420B" w:rsidRPr="00700397" w:rsidRDefault="0058420B" w:rsidP="0058420B">
      <w:pPr>
        <w:overflowPunct/>
        <w:spacing w:line="240" w:lineRule="auto"/>
        <w:textAlignment w:val="auto"/>
        <w:rPr>
          <w:rFonts w:ascii="Arial" w:hAnsi="Arial" w:cs="Arial"/>
          <w:sz w:val="22"/>
          <w:szCs w:val="22"/>
        </w:rPr>
      </w:pPr>
      <w:r w:rsidRPr="00700397">
        <w:rPr>
          <w:rFonts w:ascii="Arial" w:hAnsi="Arial" w:cs="Arial"/>
          <w:sz w:val="22"/>
          <w:szCs w:val="22"/>
        </w:rPr>
        <w:t>Allgemeines Rundschreiben Straßenbau (ARS) Nr. 15/2018 des Bundesministers für Verkehr und digitale Infrastruktur vom 17.08.2018 (veröffentlicht im Verkehrsblatt Heft 18/2018 vom 29. 09. 2018). Bezugsquelle: FGSV</w:t>
      </w:r>
    </w:p>
    <w:p w14:paraId="5B6C4939" w14:textId="77777777" w:rsidR="003410D4" w:rsidRPr="00700397" w:rsidRDefault="003410D4" w:rsidP="005704A2">
      <w:pPr>
        <w:rPr>
          <w:rFonts w:ascii="Arial" w:hAnsi="Arial" w:cs="Arial"/>
          <w:sz w:val="22"/>
          <w:szCs w:val="22"/>
        </w:rPr>
      </w:pPr>
    </w:p>
    <w:p w14:paraId="6441FF6C" w14:textId="77777777" w:rsidR="005704A2" w:rsidRPr="00700397" w:rsidRDefault="005704A2" w:rsidP="005704A2">
      <w:pPr>
        <w:rPr>
          <w:rFonts w:ascii="Arial" w:hAnsi="Arial" w:cs="Arial"/>
          <w:sz w:val="22"/>
          <w:szCs w:val="22"/>
        </w:rPr>
      </w:pPr>
      <w:r w:rsidRPr="00700397">
        <w:rPr>
          <w:rFonts w:ascii="Arial" w:hAnsi="Arial" w:cs="Arial"/>
          <w:b/>
          <w:sz w:val="22"/>
          <w:szCs w:val="22"/>
          <w:u w:val="single"/>
        </w:rPr>
        <w:t>Verzeichnis der Bezugsquellen:</w:t>
      </w:r>
    </w:p>
    <w:p w14:paraId="52F0CBC4" w14:textId="77777777" w:rsidR="005704A2" w:rsidRPr="00700397" w:rsidRDefault="005704A2" w:rsidP="005704A2">
      <w:pPr>
        <w:rPr>
          <w:rFonts w:ascii="Arial" w:hAnsi="Arial" w:cs="Arial"/>
          <w:sz w:val="22"/>
          <w:szCs w:val="22"/>
        </w:rPr>
      </w:pPr>
      <w:r w:rsidRPr="00700397">
        <w:rPr>
          <w:rFonts w:ascii="Arial" w:hAnsi="Arial" w:cs="Arial"/>
          <w:sz w:val="22"/>
          <w:szCs w:val="22"/>
        </w:rPr>
        <w:t>Straßen NRW</w:t>
      </w:r>
      <w:r w:rsidR="003410D4" w:rsidRPr="00700397">
        <w:rPr>
          <w:rFonts w:ascii="Arial" w:hAnsi="Arial" w:cs="Arial"/>
          <w:sz w:val="22"/>
          <w:szCs w:val="22"/>
        </w:rPr>
        <w:tab/>
      </w:r>
      <w:r w:rsidR="003410D4" w:rsidRPr="00700397">
        <w:rPr>
          <w:rFonts w:ascii="Arial" w:hAnsi="Arial" w:cs="Arial"/>
          <w:sz w:val="22"/>
          <w:szCs w:val="22"/>
        </w:rPr>
        <w:tab/>
        <w:t>Landesbetrieb Straßenbau Nordrhein-Westfalen,</w:t>
      </w:r>
    </w:p>
    <w:p w14:paraId="7AC60FDE" w14:textId="77777777" w:rsidR="003410D4" w:rsidRPr="00700397" w:rsidRDefault="003410D4" w:rsidP="005704A2">
      <w:pPr>
        <w:rPr>
          <w:rFonts w:ascii="Arial" w:hAnsi="Arial" w:cs="Arial"/>
          <w:sz w:val="22"/>
          <w:szCs w:val="22"/>
        </w:rPr>
      </w:pP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t>Fachcenter Telekommunikation Kamen, Zollpost 24, 59174 Kamen</w:t>
      </w:r>
    </w:p>
    <w:p w14:paraId="1B5BA68B" w14:textId="77777777" w:rsidR="003410D4" w:rsidRPr="00700397" w:rsidRDefault="003410D4" w:rsidP="005704A2">
      <w:pPr>
        <w:rPr>
          <w:rFonts w:ascii="Arial" w:hAnsi="Arial" w:cs="Arial"/>
          <w:sz w:val="22"/>
          <w:szCs w:val="22"/>
        </w:rPr>
      </w:pPr>
    </w:p>
    <w:p w14:paraId="2610F5BE" w14:textId="77777777" w:rsidR="005704A2" w:rsidRPr="00700397" w:rsidRDefault="0012576F" w:rsidP="005704A2">
      <w:pPr>
        <w:rPr>
          <w:rFonts w:ascii="Arial" w:hAnsi="Arial" w:cs="Arial"/>
          <w:sz w:val="22"/>
          <w:szCs w:val="22"/>
        </w:rPr>
      </w:pPr>
      <w:r w:rsidRPr="00700397">
        <w:rPr>
          <w:rFonts w:ascii="Arial" w:hAnsi="Arial" w:cs="Arial"/>
          <w:sz w:val="22"/>
          <w:szCs w:val="22"/>
        </w:rPr>
        <w:t>FGSV</w:t>
      </w: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r>
      <w:r w:rsidR="005704A2" w:rsidRPr="00700397">
        <w:rPr>
          <w:rFonts w:ascii="Arial" w:hAnsi="Arial" w:cs="Arial"/>
          <w:sz w:val="22"/>
          <w:szCs w:val="22"/>
        </w:rPr>
        <w:t>Forschungsgesellschaft für Straßen und Verkehrswesen e. V.</w:t>
      </w:r>
    </w:p>
    <w:p w14:paraId="73B04C4B" w14:textId="77777777" w:rsidR="005704A2" w:rsidRPr="00700397" w:rsidRDefault="005704A2" w:rsidP="005704A2">
      <w:pPr>
        <w:rPr>
          <w:rFonts w:ascii="Arial" w:hAnsi="Arial" w:cs="Arial"/>
          <w:sz w:val="22"/>
          <w:szCs w:val="22"/>
        </w:rPr>
      </w:pP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r>
      <w:r w:rsidR="0073603B" w:rsidRPr="00700397">
        <w:rPr>
          <w:rFonts w:ascii="Arial" w:hAnsi="Arial" w:cs="Arial"/>
          <w:sz w:val="22"/>
          <w:szCs w:val="22"/>
        </w:rPr>
        <w:t>Wesselinger Straße 17; 50999 Köln</w:t>
      </w:r>
    </w:p>
    <w:p w14:paraId="4D6BC405" w14:textId="77777777" w:rsidR="003410D4" w:rsidRPr="00700397" w:rsidRDefault="003410D4" w:rsidP="005704A2">
      <w:pPr>
        <w:rPr>
          <w:rFonts w:ascii="Arial" w:hAnsi="Arial" w:cs="Arial"/>
          <w:sz w:val="22"/>
          <w:szCs w:val="22"/>
        </w:rPr>
      </w:pPr>
    </w:p>
    <w:p w14:paraId="3A4BC783" w14:textId="77777777" w:rsidR="003410D4" w:rsidRPr="00700397" w:rsidRDefault="003410D4" w:rsidP="005704A2">
      <w:pPr>
        <w:rPr>
          <w:rFonts w:ascii="Arial" w:hAnsi="Arial" w:cs="Arial"/>
          <w:sz w:val="22"/>
          <w:szCs w:val="22"/>
        </w:rPr>
      </w:pPr>
      <w:r w:rsidRPr="00700397">
        <w:rPr>
          <w:rFonts w:ascii="Arial" w:hAnsi="Arial" w:cs="Arial"/>
          <w:sz w:val="22"/>
          <w:szCs w:val="22"/>
        </w:rPr>
        <w:t>BASt</w:t>
      </w: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t>Bundesanstalt für Straßenwesen</w:t>
      </w:r>
    </w:p>
    <w:p w14:paraId="0831C250" w14:textId="77777777" w:rsidR="003410D4" w:rsidRPr="00700397" w:rsidRDefault="003410D4" w:rsidP="005704A2">
      <w:pPr>
        <w:rPr>
          <w:rFonts w:ascii="Arial" w:hAnsi="Arial" w:cs="Arial"/>
          <w:sz w:val="22"/>
          <w:szCs w:val="22"/>
        </w:rPr>
      </w:pP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r>
      <w:r w:rsidRPr="00700397">
        <w:rPr>
          <w:rFonts w:ascii="Arial" w:hAnsi="Arial" w:cs="Arial"/>
          <w:sz w:val="22"/>
          <w:szCs w:val="22"/>
        </w:rPr>
        <w:tab/>
        <w:t>Brüderstraße 53, 51427 Bergisch Gladbach</w:t>
      </w:r>
    </w:p>
    <w:p w14:paraId="77F822BE" w14:textId="77777777" w:rsidR="003410D4" w:rsidRPr="00700397" w:rsidRDefault="003410D4" w:rsidP="005704A2">
      <w:pPr>
        <w:rPr>
          <w:rFonts w:ascii="Arial" w:hAnsi="Arial" w:cs="Arial"/>
          <w:sz w:val="22"/>
          <w:szCs w:val="22"/>
        </w:rPr>
      </w:pPr>
    </w:p>
    <w:p w14:paraId="0559CF42" w14:textId="77777777" w:rsidR="003410D4" w:rsidRPr="00700397" w:rsidRDefault="005704A2" w:rsidP="005704A2">
      <w:pPr>
        <w:rPr>
          <w:rFonts w:ascii="Arial" w:hAnsi="Arial" w:cs="Arial"/>
          <w:sz w:val="22"/>
          <w:szCs w:val="22"/>
        </w:rPr>
      </w:pPr>
      <w:r w:rsidRPr="00700397">
        <w:rPr>
          <w:rFonts w:ascii="Arial" w:hAnsi="Arial" w:cs="Arial"/>
          <w:sz w:val="22"/>
          <w:szCs w:val="22"/>
        </w:rPr>
        <w:t>VkBl-Verlag</w:t>
      </w:r>
      <w:r w:rsidRPr="00700397">
        <w:rPr>
          <w:rFonts w:ascii="Arial" w:hAnsi="Arial" w:cs="Arial"/>
          <w:sz w:val="22"/>
          <w:szCs w:val="22"/>
        </w:rPr>
        <w:tab/>
      </w:r>
      <w:r w:rsidRPr="00700397">
        <w:rPr>
          <w:rFonts w:ascii="Arial" w:hAnsi="Arial" w:cs="Arial"/>
          <w:sz w:val="22"/>
          <w:szCs w:val="22"/>
        </w:rPr>
        <w:tab/>
        <w:t>Verkehrsblatt-Verlag</w:t>
      </w:r>
      <w:r w:rsidR="0073603B" w:rsidRPr="00700397">
        <w:rPr>
          <w:rFonts w:ascii="Arial" w:hAnsi="Arial" w:cs="Arial"/>
          <w:sz w:val="22"/>
          <w:szCs w:val="22"/>
        </w:rPr>
        <w:t xml:space="preserve"> Borgmann GmbH &amp; Co. KG</w:t>
      </w:r>
      <w:r w:rsidRPr="00700397">
        <w:rPr>
          <w:rFonts w:ascii="Arial" w:hAnsi="Arial" w:cs="Arial"/>
          <w:sz w:val="22"/>
          <w:szCs w:val="22"/>
        </w:rPr>
        <w:t xml:space="preserve">, </w:t>
      </w:r>
    </w:p>
    <w:p w14:paraId="6170D0BF" w14:textId="77777777" w:rsidR="005704A2" w:rsidRPr="00700397" w:rsidRDefault="0073603B" w:rsidP="003410D4">
      <w:pPr>
        <w:ind w:left="1701" w:firstLine="567"/>
        <w:rPr>
          <w:rFonts w:ascii="Arial" w:hAnsi="Arial" w:cs="Arial"/>
          <w:sz w:val="22"/>
          <w:szCs w:val="22"/>
        </w:rPr>
      </w:pPr>
      <w:r w:rsidRPr="00700397">
        <w:rPr>
          <w:rFonts w:ascii="Arial" w:hAnsi="Arial" w:cs="Arial"/>
          <w:sz w:val="22"/>
          <w:szCs w:val="22"/>
        </w:rPr>
        <w:t>Schleefstraße 14; 44287 Dortmund</w:t>
      </w:r>
    </w:p>
    <w:p w14:paraId="40050AF3" w14:textId="77777777" w:rsidR="0073603B" w:rsidRPr="00700397" w:rsidRDefault="0073603B">
      <w:pPr>
        <w:overflowPunct/>
        <w:autoSpaceDE/>
        <w:autoSpaceDN/>
        <w:adjustRightInd/>
        <w:spacing w:line="240" w:lineRule="auto"/>
        <w:textAlignment w:val="auto"/>
        <w:rPr>
          <w:rFonts w:ascii="Arial" w:hAnsi="Arial" w:cs="Arial"/>
          <w:sz w:val="28"/>
        </w:rPr>
      </w:pPr>
    </w:p>
    <w:p w14:paraId="1C81E4C5" w14:textId="77777777" w:rsidR="002563F6" w:rsidRPr="00700397" w:rsidRDefault="002563F6">
      <w:pPr>
        <w:overflowPunct/>
        <w:autoSpaceDE/>
        <w:autoSpaceDN/>
        <w:adjustRightInd/>
        <w:spacing w:line="240" w:lineRule="auto"/>
        <w:textAlignment w:val="auto"/>
        <w:rPr>
          <w:rFonts w:ascii="Arial" w:hAnsi="Arial" w:cs="Arial"/>
          <w:sz w:val="28"/>
        </w:rPr>
      </w:pPr>
    </w:p>
    <w:p w14:paraId="3E3220E6" w14:textId="77777777" w:rsidR="00FE729B" w:rsidRPr="00700397" w:rsidRDefault="00FE729B" w:rsidP="00FE729B">
      <w:pPr>
        <w:spacing w:after="120"/>
        <w:jc w:val="both"/>
        <w:rPr>
          <w:rFonts w:ascii="Arial" w:hAnsi="Arial" w:cs="Arial"/>
          <w:b/>
          <w:caps/>
          <w:sz w:val="22"/>
          <w:szCs w:val="22"/>
        </w:rPr>
      </w:pPr>
      <w:r w:rsidRPr="00700397">
        <w:rPr>
          <w:rFonts w:ascii="Arial" w:hAnsi="Arial" w:cs="Arial"/>
          <w:b/>
          <w:caps/>
          <w:sz w:val="22"/>
          <w:szCs w:val="22"/>
        </w:rPr>
        <w:t>Sonstige anzuwendende technische Regelwerke sind nur anzugeben, wenn sie nicht schon an anderer Stelle in den Vergabeunterlagen zum Bestandteil des Vertrages bestimmt sind.</w:t>
      </w:r>
    </w:p>
    <w:p w14:paraId="2424EE66" w14:textId="77777777" w:rsidR="00FE729B" w:rsidRPr="00700397" w:rsidRDefault="00FE729B">
      <w:pPr>
        <w:overflowPunct/>
        <w:autoSpaceDE/>
        <w:autoSpaceDN/>
        <w:adjustRightInd/>
        <w:spacing w:line="240" w:lineRule="auto"/>
        <w:textAlignment w:val="auto"/>
        <w:rPr>
          <w:rFonts w:ascii="Arial" w:hAnsi="Arial" w:cs="Arial"/>
          <w:sz w:val="28"/>
          <w:szCs w:val="28"/>
        </w:rPr>
      </w:pPr>
    </w:p>
    <w:p w14:paraId="37DA8689" w14:textId="77777777" w:rsidR="002563F6" w:rsidRPr="00700397" w:rsidRDefault="002563F6">
      <w:pPr>
        <w:overflowPunct/>
        <w:autoSpaceDE/>
        <w:autoSpaceDN/>
        <w:adjustRightInd/>
        <w:spacing w:line="240" w:lineRule="auto"/>
        <w:textAlignment w:val="auto"/>
        <w:rPr>
          <w:rFonts w:ascii="Arial" w:hAnsi="Arial" w:cs="Arial"/>
          <w:sz w:val="28"/>
          <w:szCs w:val="28"/>
        </w:rPr>
      </w:pPr>
    </w:p>
    <w:p w14:paraId="55681A8C" w14:textId="77777777" w:rsidR="00FE729B" w:rsidRPr="00700397" w:rsidRDefault="00FE729B" w:rsidP="008F1689">
      <w:pPr>
        <w:spacing w:after="120"/>
        <w:ind w:left="720" w:hanging="720"/>
        <w:jc w:val="both"/>
        <w:rPr>
          <w:rFonts w:ascii="Arial" w:hAnsi="Arial" w:cs="Arial"/>
          <w:b/>
          <w:caps/>
          <w:sz w:val="22"/>
          <w:szCs w:val="22"/>
        </w:rPr>
      </w:pPr>
      <w:r w:rsidRPr="00700397">
        <w:rPr>
          <w:rFonts w:ascii="Arial" w:hAnsi="Arial" w:cs="Arial"/>
          <w:b/>
          <w:caps/>
          <w:sz w:val="22"/>
          <w:szCs w:val="22"/>
        </w:rPr>
        <w:t>5.2</w:t>
      </w:r>
      <w:r w:rsidRPr="00700397">
        <w:rPr>
          <w:rFonts w:ascii="Arial" w:hAnsi="Arial" w:cs="Arial"/>
          <w:b/>
          <w:caps/>
          <w:sz w:val="22"/>
          <w:szCs w:val="22"/>
        </w:rPr>
        <w:tab/>
        <w:t>Änderungen in tl m 06</w:t>
      </w:r>
    </w:p>
    <w:p w14:paraId="15CF5277"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„Für die Herstellung von Markierungen sind ungebrauchte Markierungssysteme zu verwenden;</w:t>
      </w:r>
    </w:p>
    <w:p w14:paraId="4D9B5E65"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Sichtzeichen können hingegen mehrfach eingesetzt werden.“</w:t>
      </w:r>
    </w:p>
    <w:p w14:paraId="5C812740" w14:textId="77777777" w:rsidR="00FE729B" w:rsidRPr="00700397" w:rsidRDefault="008F1689" w:rsidP="008F1689">
      <w:pPr>
        <w:overflowPunct/>
        <w:autoSpaceDE/>
        <w:autoSpaceDN/>
        <w:adjustRightInd/>
        <w:spacing w:line="240" w:lineRule="auto"/>
        <w:jc w:val="both"/>
        <w:textAlignment w:val="auto"/>
        <w:rPr>
          <w:rFonts w:ascii="Arial" w:hAnsi="Arial" w:cs="Arial"/>
          <w:sz w:val="20"/>
        </w:rPr>
      </w:pPr>
      <w:r w:rsidRPr="00700397">
        <w:rPr>
          <w:rFonts w:ascii="Arial" w:hAnsi="Arial" w:cs="Arial"/>
          <w:sz w:val="20"/>
        </w:rPr>
        <w:lastRenderedPageBreak/>
        <w:t>Der zweite Satz im Abschnitt 3.1 „Allgemeine Anforderungen“ der TL M 06 gilt nicht.</w:t>
      </w:r>
    </w:p>
    <w:p w14:paraId="61CBA4EE" w14:textId="77777777" w:rsidR="008F1689" w:rsidRPr="00700397" w:rsidRDefault="008F1689" w:rsidP="008F1689">
      <w:pPr>
        <w:overflowPunct/>
        <w:autoSpaceDE/>
        <w:autoSpaceDN/>
        <w:adjustRightInd/>
        <w:spacing w:line="240" w:lineRule="auto"/>
        <w:jc w:val="both"/>
        <w:textAlignment w:val="auto"/>
        <w:rPr>
          <w:rFonts w:ascii="Arial" w:hAnsi="Arial" w:cs="Arial"/>
          <w:sz w:val="22"/>
          <w:szCs w:val="22"/>
        </w:rPr>
      </w:pPr>
    </w:p>
    <w:p w14:paraId="5C8320C4" w14:textId="77777777" w:rsidR="0073603B" w:rsidRPr="00700397" w:rsidRDefault="0073603B" w:rsidP="008F1689">
      <w:pPr>
        <w:pStyle w:val="Listenabsatz"/>
        <w:numPr>
          <w:ilvl w:val="1"/>
          <w:numId w:val="33"/>
        </w:numPr>
        <w:spacing w:after="120"/>
        <w:ind w:hanging="720"/>
        <w:jc w:val="both"/>
        <w:rPr>
          <w:rFonts w:ascii="Arial" w:hAnsi="Arial" w:cs="Arial"/>
          <w:b/>
          <w:caps/>
          <w:sz w:val="22"/>
          <w:szCs w:val="22"/>
        </w:rPr>
      </w:pPr>
      <w:r w:rsidRPr="00700397">
        <w:rPr>
          <w:rFonts w:ascii="Arial" w:hAnsi="Arial" w:cs="Arial"/>
          <w:b/>
          <w:caps/>
          <w:sz w:val="22"/>
          <w:szCs w:val="22"/>
        </w:rPr>
        <w:t>Änderungen der TL-SP 99</w:t>
      </w:r>
    </w:p>
    <w:p w14:paraId="2D8CE508"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Der Korrosionsschutz von Schutzplankenholmen Profil A und Profil B kann entweder durch das</w:t>
      </w:r>
    </w:p>
    <w:p w14:paraId="113B37FB"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Stückverzinken nach EN ISO 1461 (Ausgabe 10/2009) oder alternativ durch die Verwendung von</w:t>
      </w:r>
    </w:p>
    <w:p w14:paraId="27DF4405" w14:textId="77777777" w:rsidR="008F1689" w:rsidRPr="00700397" w:rsidRDefault="008F1689" w:rsidP="008F1689">
      <w:pPr>
        <w:overflowPunct/>
        <w:spacing w:line="240" w:lineRule="auto"/>
        <w:textAlignment w:val="auto"/>
        <w:rPr>
          <w:rFonts w:ascii="Arial" w:hAnsi="Arial" w:cs="Arial"/>
          <w:caps/>
          <w:sz w:val="20"/>
        </w:rPr>
      </w:pPr>
      <w:r w:rsidRPr="00700397">
        <w:rPr>
          <w:rFonts w:ascii="Arial" w:hAnsi="Arial" w:cs="Arial"/>
          <w:sz w:val="20"/>
        </w:rPr>
        <w:t>kontinuierlich schmelztauchveredeltem Stahlband („Bandverzinken“) mit Zink (Z)- nach EN 10346- S250GD+Z600 bzw. mit Zink-Aluminium (ZA)-Überzug nach EN 10346-S250GD+ZA300 (jeweils Ausgabe 10/2015) erfolgen.</w:t>
      </w:r>
    </w:p>
    <w:p w14:paraId="3B413142" w14:textId="77777777" w:rsidR="008F1689" w:rsidRPr="00700397" w:rsidRDefault="008F1689">
      <w:pPr>
        <w:overflowPunct/>
        <w:autoSpaceDE/>
        <w:autoSpaceDN/>
        <w:adjustRightInd/>
        <w:spacing w:line="240" w:lineRule="auto"/>
        <w:textAlignment w:val="auto"/>
        <w:rPr>
          <w:rFonts w:ascii="Arial" w:hAnsi="Arial" w:cs="Arial"/>
          <w:caps/>
          <w:sz w:val="22"/>
          <w:szCs w:val="22"/>
        </w:rPr>
      </w:pPr>
    </w:p>
    <w:p w14:paraId="4F0B88B8" w14:textId="77777777" w:rsidR="0073603B" w:rsidRPr="00700397" w:rsidRDefault="0073603B" w:rsidP="008F1689">
      <w:pPr>
        <w:pStyle w:val="Listenabsatz"/>
        <w:numPr>
          <w:ilvl w:val="1"/>
          <w:numId w:val="33"/>
        </w:numPr>
        <w:spacing w:after="120"/>
        <w:ind w:hanging="720"/>
        <w:jc w:val="both"/>
        <w:rPr>
          <w:rFonts w:ascii="Arial" w:hAnsi="Arial" w:cs="Arial"/>
          <w:b/>
          <w:caps/>
          <w:sz w:val="22"/>
          <w:szCs w:val="22"/>
        </w:rPr>
      </w:pPr>
      <w:r w:rsidRPr="00700397">
        <w:rPr>
          <w:rFonts w:ascii="Arial" w:hAnsi="Arial" w:cs="Arial"/>
          <w:b/>
          <w:caps/>
          <w:sz w:val="22"/>
          <w:szCs w:val="22"/>
        </w:rPr>
        <w:t xml:space="preserve">Änderungen und Ergänzungen der TL Beton-StB </w:t>
      </w:r>
    </w:p>
    <w:p w14:paraId="0888C939" w14:textId="77777777" w:rsidR="008F1689" w:rsidRPr="00700397" w:rsidRDefault="008F1689" w:rsidP="008F1689">
      <w:pPr>
        <w:overflowPunct/>
        <w:spacing w:line="240" w:lineRule="auto"/>
        <w:textAlignment w:val="auto"/>
        <w:rPr>
          <w:rFonts w:ascii="Arial" w:hAnsi="Arial" w:cs="Arial"/>
          <w:sz w:val="20"/>
          <w:u w:val="single"/>
        </w:rPr>
      </w:pPr>
      <w:r w:rsidRPr="00700397">
        <w:rPr>
          <w:rFonts w:ascii="Arial" w:hAnsi="Arial" w:cs="Arial"/>
          <w:sz w:val="20"/>
          <w:u w:val="single"/>
        </w:rPr>
        <w:t>zu Abschn. 2.1.2 der TL Beton-StB 07 (Gesteinskörnungen und Baustoffgemische)</w:t>
      </w:r>
    </w:p>
    <w:p w14:paraId="029C4309" w14:textId="77777777" w:rsidR="008F1689" w:rsidRPr="00700397" w:rsidRDefault="008F1689" w:rsidP="008F1689">
      <w:pPr>
        <w:overflowPunct/>
        <w:spacing w:line="240" w:lineRule="auto"/>
        <w:textAlignment w:val="auto"/>
        <w:rPr>
          <w:rFonts w:ascii="Arial" w:hAnsi="Arial" w:cs="Arial"/>
          <w:sz w:val="20"/>
        </w:rPr>
      </w:pPr>
    </w:p>
    <w:p w14:paraId="3FC47401"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Abschnitt 2.1.2 der TL Beton-StB07 beginnend mit Satz 4, Seite 15 „Für Gesteinskörnungen, die in</w:t>
      </w:r>
    </w:p>
    <w:p w14:paraId="6EA32BFF"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Fahrbahndecken aus Beton verwendet werden sollen,…“ bis einschließlich Satz 12, Seite 16 „Die</w:t>
      </w:r>
    </w:p>
    <w:p w14:paraId="04DBBA1F"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Stellungnahme zum Beton muss von einem der Gutachter erstellt worden sein, die die Eignung der</w:t>
      </w:r>
    </w:p>
    <w:p w14:paraId="7C7FDAB3"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Gesteinskörnung bestätigt haben.“</w:t>
      </w:r>
    </w:p>
    <w:p w14:paraId="4FF60202"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b/>
          <w:bCs/>
          <w:sz w:val="20"/>
        </w:rPr>
        <w:t>nicht mehr anzuwenden</w:t>
      </w:r>
      <w:r w:rsidRPr="00700397">
        <w:rPr>
          <w:rFonts w:ascii="Arial" w:hAnsi="Arial" w:cs="Arial"/>
          <w:sz w:val="20"/>
        </w:rPr>
        <w:t>.</w:t>
      </w:r>
    </w:p>
    <w:p w14:paraId="2BB7DFAB" w14:textId="77777777" w:rsidR="008F1689" w:rsidRPr="00700397" w:rsidRDefault="008F1689" w:rsidP="008F1689">
      <w:pPr>
        <w:overflowPunct/>
        <w:spacing w:line="240" w:lineRule="auto"/>
        <w:textAlignment w:val="auto"/>
        <w:rPr>
          <w:rFonts w:ascii="Arial" w:hAnsi="Arial" w:cs="Arial"/>
          <w:sz w:val="20"/>
        </w:rPr>
      </w:pPr>
    </w:p>
    <w:p w14:paraId="480C6DE6" w14:textId="77777777" w:rsidR="008F1689" w:rsidRPr="00700397" w:rsidRDefault="008F1689" w:rsidP="008F1689">
      <w:pPr>
        <w:overflowPunct/>
        <w:spacing w:line="240" w:lineRule="auto"/>
        <w:textAlignment w:val="auto"/>
        <w:rPr>
          <w:rFonts w:ascii="Arial" w:hAnsi="Arial" w:cs="Arial"/>
          <w:b/>
          <w:bCs/>
          <w:sz w:val="20"/>
        </w:rPr>
      </w:pPr>
      <w:r w:rsidRPr="00700397">
        <w:rPr>
          <w:rFonts w:ascii="Arial" w:hAnsi="Arial" w:cs="Arial"/>
          <w:b/>
          <w:bCs/>
          <w:sz w:val="20"/>
        </w:rPr>
        <w:t>Stattdessen gelten nachfolgende Regelungen:</w:t>
      </w:r>
    </w:p>
    <w:p w14:paraId="1FE0F509" w14:textId="77777777" w:rsidR="008F1689" w:rsidRPr="00700397" w:rsidRDefault="008F1689" w:rsidP="008F1689">
      <w:pPr>
        <w:overflowPunct/>
        <w:spacing w:line="240" w:lineRule="auto"/>
        <w:textAlignment w:val="auto"/>
        <w:rPr>
          <w:rFonts w:ascii="Arial" w:hAnsi="Arial" w:cs="Arial"/>
          <w:b/>
          <w:bCs/>
          <w:sz w:val="20"/>
        </w:rPr>
      </w:pPr>
    </w:p>
    <w:p w14:paraId="14252401"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Der Nachweis der Unbedenklichkeit der gewählten groben Gesteinskörnung nach DIN EN 12620 mit</w:t>
      </w:r>
    </w:p>
    <w:p w14:paraId="6FE2E3A5"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 xml:space="preserve">Korngruppen d </w:t>
      </w:r>
      <w:r w:rsidRPr="00700397">
        <w:rPr>
          <w:rFonts w:ascii="SymbolMT" w:hAnsi="SymbolMT" w:cs="SymbolMT"/>
          <w:sz w:val="20"/>
        </w:rPr>
        <w:t>&gt;=</w:t>
      </w:r>
      <w:r w:rsidRPr="00700397">
        <w:rPr>
          <w:rFonts w:ascii="Arial" w:hAnsi="Arial" w:cs="Arial"/>
          <w:sz w:val="20"/>
        </w:rPr>
        <w:t xml:space="preserve"> 2 mm bzw. des Fahrbahndeckenbetons hinsichtlich der Vermeidung einer</w:t>
      </w:r>
    </w:p>
    <w:p w14:paraId="6E44345D"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schädigenden Alkalireaktion ist gemäß einer der drei nachstehenden Verfahrensbeschreibungen zu</w:t>
      </w:r>
    </w:p>
    <w:p w14:paraId="4999C4B4"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führen. Zum Nachweis ist eine, den jeweiligen Anforderungen und dem vorhandenen zeitlichen</w:t>
      </w:r>
    </w:p>
    <w:p w14:paraId="2B1BFD0A"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Vorlauf angepasste Variante durch den Auftragnehmer auszuwählen,</w:t>
      </w:r>
    </w:p>
    <w:p w14:paraId="6BC745B1" w14:textId="77777777" w:rsidR="008F1689" w:rsidRPr="00700397" w:rsidRDefault="008F1689" w:rsidP="008F1689">
      <w:pPr>
        <w:overflowPunct/>
        <w:spacing w:line="240" w:lineRule="auto"/>
        <w:textAlignment w:val="auto"/>
        <w:rPr>
          <w:rFonts w:ascii="Arial" w:hAnsi="Arial" w:cs="Arial"/>
          <w:sz w:val="20"/>
        </w:rPr>
      </w:pPr>
    </w:p>
    <w:p w14:paraId="56C98811"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Verfahrensbeschreibungen (V1 bis V3)</w:t>
      </w:r>
    </w:p>
    <w:p w14:paraId="0C75DC41" w14:textId="77777777" w:rsidR="008F1689" w:rsidRPr="00700397" w:rsidRDefault="008F1689" w:rsidP="008F1689">
      <w:pPr>
        <w:overflowPunct/>
        <w:spacing w:line="240" w:lineRule="auto"/>
        <w:textAlignment w:val="auto"/>
        <w:rPr>
          <w:rFonts w:ascii="Arial" w:hAnsi="Arial" w:cs="Arial"/>
          <w:sz w:val="20"/>
        </w:rPr>
      </w:pPr>
    </w:p>
    <w:p w14:paraId="208F688E"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u w:val="single"/>
        </w:rPr>
        <w:t>(V1)</w:t>
      </w:r>
      <w:r w:rsidRPr="00700397">
        <w:rPr>
          <w:rFonts w:ascii="Arial" w:hAnsi="Arial" w:cs="Arial"/>
          <w:sz w:val="20"/>
        </w:rPr>
        <w:t xml:space="preserve"> Der Nachweis der Eignung einer konkreten Betonzusammensetzung hinsichtlich der</w:t>
      </w:r>
    </w:p>
    <w:p w14:paraId="38AAD93E"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Vermeidung einer schädigenden Alkalireaktion für ein bestimmtes Bauvorhaben erfolgt durch</w:t>
      </w:r>
    </w:p>
    <w:p w14:paraId="0D5CE835"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einen vom Bundesministerium für Verkehr, Bau und Stadtentwickelung (BMVBS) bzw. von der</w:t>
      </w:r>
    </w:p>
    <w:p w14:paraId="4044F413"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Bundesanstalt für Straßenwesen (BASt) anerkannten AKR - Gutachter. Art und Umfang der</w:t>
      </w:r>
    </w:p>
    <w:p w14:paraId="305446EF"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Untersuchung liegen im Ermessen des Gutachters. Das konkrete Bauvorhaben ist im</w:t>
      </w:r>
    </w:p>
    <w:p w14:paraId="2C3203FC"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Gutachten zu benennen.</w:t>
      </w:r>
    </w:p>
    <w:p w14:paraId="15CFA720"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Erfolgt der Nachweis durch eine AKR – Performance – Prüfung, ist mit einer Prüfdauer von</w:t>
      </w:r>
    </w:p>
    <w:p w14:paraId="5A4B4287"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etwa neun Monaten zu rechnen.</w:t>
      </w:r>
    </w:p>
    <w:p w14:paraId="14440EF6"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Der Eignungsnachweis vor Betonierbeginn erfolgt in diesem Fall analog der</w:t>
      </w:r>
    </w:p>
    <w:p w14:paraId="11FEA5A6"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Bestätigungsprüfung der WS - Grundprüfung. Es gelten die gleichen Fristen wie bei der WS –</w:t>
      </w:r>
    </w:p>
    <w:p w14:paraId="71258035"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Grundprüfung.</w:t>
      </w:r>
    </w:p>
    <w:p w14:paraId="46B46638" w14:textId="77777777" w:rsidR="008F1689" w:rsidRPr="00700397" w:rsidRDefault="008F1689" w:rsidP="008F1689">
      <w:pPr>
        <w:overflowPunct/>
        <w:spacing w:line="240" w:lineRule="auto"/>
        <w:textAlignment w:val="auto"/>
        <w:rPr>
          <w:rFonts w:ascii="Arial" w:hAnsi="Arial" w:cs="Arial"/>
          <w:sz w:val="20"/>
        </w:rPr>
      </w:pPr>
    </w:p>
    <w:p w14:paraId="11C23AA7"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Das Ergebnis der AKR – Performance – Prüfung kann für eine Dauer von vier Jahren für eine</w:t>
      </w:r>
    </w:p>
    <w:p w14:paraId="6350D702"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Bewertung herangezogen werden. Nach Ablauf dieser Frist muss ein erneutes Gutachten</w:t>
      </w:r>
    </w:p>
    <w:p w14:paraId="2F55465D"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erstellt werden. In allen übrigen Fällen beträgt die Geltungsdauer des Gutachtens maximal zwei Jahre.</w:t>
      </w:r>
    </w:p>
    <w:p w14:paraId="75792111" w14:textId="77777777" w:rsidR="008F1689" w:rsidRPr="00700397" w:rsidRDefault="008F1689" w:rsidP="008F1689">
      <w:pPr>
        <w:overflowPunct/>
        <w:spacing w:line="240" w:lineRule="auto"/>
        <w:textAlignment w:val="auto"/>
        <w:rPr>
          <w:rFonts w:ascii="Arial" w:hAnsi="Arial" w:cs="Arial"/>
          <w:sz w:val="20"/>
        </w:rPr>
      </w:pPr>
    </w:p>
    <w:p w14:paraId="42F68DB9"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u w:val="single"/>
        </w:rPr>
        <w:t>(V2)</w:t>
      </w:r>
      <w:r w:rsidRPr="00700397">
        <w:rPr>
          <w:rFonts w:ascii="Arial" w:hAnsi="Arial" w:cs="Arial"/>
          <w:sz w:val="20"/>
        </w:rPr>
        <w:t xml:space="preserve"> Der Der Nachweis der Eignung grober Gesteinskörnung mit Korngruppen d &gt;= 2 mm</w:t>
      </w:r>
    </w:p>
    <w:p w14:paraId="07A7D87D"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einer bestimmten Lagerstätte hinsichtlich der Vermeidung einer schädigenden AKR erfolgt</w:t>
      </w:r>
    </w:p>
    <w:p w14:paraId="4D28E490"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gemäß Anlage „WS – Grund- und Bestätigungsprüfung zur Beurteilung der Eignung von</w:t>
      </w:r>
    </w:p>
    <w:p w14:paraId="34D54826"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groben Gesteinskörnung für die Feuchtigkeitsklasse WS“ durch eine Baumaßnahme</w:t>
      </w:r>
    </w:p>
    <w:p w14:paraId="753D997E"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unabhängige WS- Grundprüfung im Vorfeld und eine WS – Bestätigungsprüfung bei konkretem</w:t>
      </w:r>
    </w:p>
    <w:p w14:paraId="57365FBF"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Bedarf für eine Baumaßnahme. Diese Prüfungen sind vom jeweiligen Gesteinslieferanten /</w:t>
      </w:r>
    </w:p>
    <w:p w14:paraId="5C040EA8"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Betreiber der Gewinnungsstätte zu veranlassen.</w:t>
      </w:r>
    </w:p>
    <w:p w14:paraId="22B32EEE" w14:textId="77777777" w:rsidR="008F1689" w:rsidRPr="00700397" w:rsidRDefault="008F1689" w:rsidP="008F1689">
      <w:pPr>
        <w:overflowPunct/>
        <w:spacing w:line="240" w:lineRule="auto"/>
        <w:textAlignment w:val="auto"/>
        <w:rPr>
          <w:rFonts w:ascii="Arial" w:hAnsi="Arial" w:cs="Arial"/>
          <w:sz w:val="20"/>
        </w:rPr>
      </w:pPr>
    </w:p>
    <w:p w14:paraId="4F1C2984"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Für die WS – Grundprüfung werden alle für den Bau von Fahrbahnendecken aus Beton zur</w:t>
      </w:r>
    </w:p>
    <w:p w14:paraId="06718A9E"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Verwendung vorgesehenen Lieferkörnungen der Gewinnungsstätte zunächst mit einem</w:t>
      </w:r>
    </w:p>
    <w:p w14:paraId="4CDF84D2"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Schnelltest nach Teil 3 der Alkali – Richtlinie geprüft. Weiterhin wird von einem AKR –</w:t>
      </w:r>
    </w:p>
    <w:p w14:paraId="35F759AF"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Gutachter an ausgewählten Korngruppen die Eignung der Gesteinskörnung hinsichtlich der</w:t>
      </w:r>
    </w:p>
    <w:p w14:paraId="6D386FE7"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Vermeidung einer schädigenden AKR in einem WS –Betonversuch mit einem festgelegten</w:t>
      </w:r>
    </w:p>
    <w:p w14:paraId="2929EF40"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Prüfzement und einem Prüfs</w:t>
      </w:r>
      <w:r w:rsidR="00021536" w:rsidRPr="00700397">
        <w:rPr>
          <w:rFonts w:ascii="Arial" w:hAnsi="Arial" w:cs="Arial"/>
          <w:sz w:val="20"/>
        </w:rPr>
        <w:t>t</w:t>
      </w:r>
      <w:r w:rsidRPr="00700397">
        <w:rPr>
          <w:rFonts w:ascii="Arial" w:hAnsi="Arial" w:cs="Arial"/>
          <w:sz w:val="20"/>
        </w:rPr>
        <w:t>and untersucht.</w:t>
      </w:r>
    </w:p>
    <w:p w14:paraId="48CC2751"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Bei bestandener WS – Grundprüfung werden in regelmäßigen Abständen oder rechtzeitig vor</w:t>
      </w:r>
    </w:p>
    <w:p w14:paraId="5B0D29B0"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Betonierbeginn WS – Bestätigungsprüfungen in Form von Schnelltests nach Teil 3 der Alkali –</w:t>
      </w:r>
    </w:p>
    <w:p w14:paraId="230527EB"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Richtlinie durchgeführt, die dann mit den Ergebnissen der WS – Grundprüfung verglichen</w:t>
      </w:r>
    </w:p>
    <w:p w14:paraId="17D93A31"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lastRenderedPageBreak/>
        <w:t>werden. Bei unzulässiger Abweichung der Ergebnisse, die sich auch bei einer wiederholten WS</w:t>
      </w:r>
    </w:p>
    <w:p w14:paraId="039A18C9"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 Bestätigungsprüfung ergibt, obliegt es dem AKR – Gutachter die weitere Vorgehensweise</w:t>
      </w:r>
    </w:p>
    <w:p w14:paraId="49B58639"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festzulegen. Der genaue Umfang der Prüfung, ihre Durchführung und die Gültigkeit des</w:t>
      </w:r>
    </w:p>
    <w:p w14:paraId="53EB232E"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Prüfergebnisses werden in der Anlage zu diesem ARS geregelt.</w:t>
      </w:r>
    </w:p>
    <w:p w14:paraId="7EB179D1" w14:textId="77777777" w:rsidR="008F1689" w:rsidRPr="00700397" w:rsidRDefault="008F1689" w:rsidP="008F1689">
      <w:pPr>
        <w:overflowPunct/>
        <w:spacing w:line="240" w:lineRule="auto"/>
        <w:textAlignment w:val="auto"/>
        <w:rPr>
          <w:rFonts w:ascii="Arial" w:hAnsi="Arial" w:cs="Arial"/>
          <w:sz w:val="20"/>
        </w:rPr>
      </w:pPr>
    </w:p>
    <w:p w14:paraId="799B4C85"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u w:val="single"/>
        </w:rPr>
        <w:t>(V3)</w:t>
      </w:r>
      <w:r w:rsidRPr="00700397">
        <w:rPr>
          <w:rFonts w:ascii="Arial" w:hAnsi="Arial" w:cs="Arial"/>
          <w:sz w:val="20"/>
        </w:rPr>
        <w:t xml:space="preserve"> Der Nachweis der Eignung grober Gesteinskörnungen mit Korngruppen d &gt;= 2 mm</w:t>
      </w:r>
    </w:p>
    <w:p w14:paraId="55D3856C"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Hinsichtlich der Vermeidung einer schädigenden Alkalireaktion für die Verwendung in</w:t>
      </w:r>
    </w:p>
    <w:p w14:paraId="2EB26ADC"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Fahrbahndecken aus Beton erfolgt durch einen AKR –Gutachter auf der Grundlage einer</w:t>
      </w:r>
    </w:p>
    <w:p w14:paraId="0DBA3F9C"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positiven Beurteilung nach den Verfahrensbeschreibungen (V1) oder (V2). Die positiv</w:t>
      </w:r>
    </w:p>
    <w:p w14:paraId="3D26F44D"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bewerteten Gesteinskörnungen bzw. positiv bewerteten Betonrezepturen werden in einer Liste</w:t>
      </w:r>
    </w:p>
    <w:p w14:paraId="1A770365"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geführt, die der Internetseite der BASt (www.bast.de) zu entnehmen ist. Eine Empfehlung für</w:t>
      </w:r>
    </w:p>
    <w:p w14:paraId="62C9EFDD"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weitere Gesteinskörnungen in diese Liste ist auf Veranlassung und nach Zustimmung des</w:t>
      </w:r>
    </w:p>
    <w:p w14:paraId="7803D7A2"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Auftraggebers des Gutachters durch den AKR – Gutachter auszusprechen. Alle erforderlichen</w:t>
      </w:r>
    </w:p>
    <w:p w14:paraId="467466B3"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Unterlagen sind hierfür bei der BASt einzureichen.</w:t>
      </w:r>
    </w:p>
    <w:p w14:paraId="7A94BCD0" w14:textId="77777777" w:rsidR="008F1689" w:rsidRPr="00700397" w:rsidRDefault="008F1689" w:rsidP="008F1689">
      <w:pPr>
        <w:overflowPunct/>
        <w:spacing w:line="240" w:lineRule="auto"/>
        <w:textAlignment w:val="auto"/>
        <w:rPr>
          <w:rFonts w:ascii="Arial" w:hAnsi="Arial" w:cs="Arial"/>
          <w:sz w:val="20"/>
        </w:rPr>
      </w:pPr>
    </w:p>
    <w:p w14:paraId="371C64F5"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Feine Gesteinskörnungen (d &gt;= 2 mm), die nach Teil2 der Alkali – Richtlinie, Ausgabe 2007 geprüft</w:t>
      </w:r>
    </w:p>
    <w:p w14:paraId="5759EC56"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und überwacht werden müssen, dürfen nur verwendet werden, wenn sie in die</w:t>
      </w:r>
    </w:p>
    <w:p w14:paraId="2FCC7736"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Alkaliempfindlichkeitsklasse EI-O – EI-OF eingestuft sind und deren Überkornanteil nicht mehr als 10</w:t>
      </w:r>
    </w:p>
    <w:p w14:paraId="52060F88"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M.-% beträgt. Das Zertifikat über die Einstufung in die Alkaliempfindlichkeitsklasse ist dem Gutachten</w:t>
      </w:r>
    </w:p>
    <w:p w14:paraId="4D8EC818"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für die grobe Gesteinskörnung beizufügen.</w:t>
      </w:r>
    </w:p>
    <w:p w14:paraId="799F2BF0" w14:textId="77777777" w:rsidR="008F1689" w:rsidRPr="00700397" w:rsidRDefault="008F1689" w:rsidP="008F1689">
      <w:pPr>
        <w:overflowPunct/>
        <w:spacing w:line="240" w:lineRule="auto"/>
        <w:textAlignment w:val="auto"/>
        <w:rPr>
          <w:rFonts w:ascii="Arial" w:hAnsi="Arial" w:cs="Arial"/>
          <w:sz w:val="20"/>
        </w:rPr>
      </w:pPr>
    </w:p>
    <w:p w14:paraId="6A65939D"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Feine Gesteinskörnungen (d &gt;= 2 mm) aus Gewinnungsstätten im Geltungsbereich der Alkali –</w:t>
      </w:r>
    </w:p>
    <w:p w14:paraId="55DCF0EF"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Richtlinie, Ausgabe 2007, die nicht nach Teil 2 geprüft und überwacht werden müssen, dürfen ohne</w:t>
      </w:r>
    </w:p>
    <w:p w14:paraId="1813E72E"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gutachterliche Beurteilung hinsichtlich Alkaliempfindlichkeit verwendet werden, wenn der</w:t>
      </w:r>
    </w:p>
    <w:p w14:paraId="4E9887D5"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Überkornanteil nicht mehr als 10M.-% beträgt. Bei einem Überkornanteil von mehr als 10 M.-% darf</w:t>
      </w:r>
    </w:p>
    <w:p w14:paraId="4C9FD217"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diese feine Gesteinskörnung (d &gt;= 4 mm verwendet werden, wenn ihre Unbedenklichkeit hinsichtlich</w:t>
      </w:r>
    </w:p>
    <w:p w14:paraId="2A4BA2C9"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einer schädigenden AKR nachgewiesen wurde. Hierfür ist ein Gutachten von einem anerkannten</w:t>
      </w:r>
    </w:p>
    <w:p w14:paraId="32B0B81C"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AKR – Gutachter vorzulegen.</w:t>
      </w:r>
    </w:p>
    <w:p w14:paraId="4093E1C3" w14:textId="77777777" w:rsidR="008F1689" w:rsidRPr="00700397" w:rsidRDefault="008F1689" w:rsidP="008F1689">
      <w:pPr>
        <w:overflowPunct/>
        <w:spacing w:line="240" w:lineRule="auto"/>
        <w:textAlignment w:val="auto"/>
        <w:rPr>
          <w:rFonts w:ascii="Arial" w:hAnsi="Arial" w:cs="Arial"/>
          <w:sz w:val="20"/>
        </w:rPr>
      </w:pPr>
    </w:p>
    <w:p w14:paraId="0448DCA5" w14:textId="77777777" w:rsidR="003B7C5F" w:rsidRPr="00700397" w:rsidRDefault="003B7C5F" w:rsidP="008F1689">
      <w:pPr>
        <w:overflowPunct/>
        <w:spacing w:line="240" w:lineRule="auto"/>
        <w:textAlignment w:val="auto"/>
        <w:rPr>
          <w:rFonts w:ascii="Arial" w:hAnsi="Arial" w:cs="Arial"/>
          <w:sz w:val="20"/>
        </w:rPr>
      </w:pPr>
    </w:p>
    <w:p w14:paraId="7A456182" w14:textId="77777777" w:rsidR="003B7C5F" w:rsidRPr="00700397" w:rsidRDefault="003B7C5F" w:rsidP="008F1689">
      <w:pPr>
        <w:overflowPunct/>
        <w:spacing w:line="240" w:lineRule="auto"/>
        <w:textAlignment w:val="auto"/>
        <w:rPr>
          <w:rFonts w:ascii="Arial" w:hAnsi="Arial" w:cs="Arial"/>
          <w:sz w:val="20"/>
        </w:rPr>
      </w:pPr>
    </w:p>
    <w:p w14:paraId="52BAA193"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Feine Gesteinskörnungen aus Gewinnungsstätten außerhalb des Geltungsbereichs der Alkali –</w:t>
      </w:r>
    </w:p>
    <w:p w14:paraId="5CD56D3A"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Richtlinie, Ausgabe 2007, dürfen verwendet werden, wenn ihre Unbedenklichkeit hinsichtlich einer</w:t>
      </w:r>
    </w:p>
    <w:p w14:paraId="02CC2856"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schädigenden AKR nachgewiesen wurde. Hierfür ist ein Gutachten von einem anerkannten AKR –</w:t>
      </w:r>
    </w:p>
    <w:p w14:paraId="6D340BAF"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Gutachter vorzulegen.</w:t>
      </w:r>
    </w:p>
    <w:p w14:paraId="00B12B5F" w14:textId="77777777" w:rsidR="008F1689" w:rsidRPr="00700397" w:rsidRDefault="008F1689" w:rsidP="008F1689">
      <w:pPr>
        <w:overflowPunct/>
        <w:spacing w:line="240" w:lineRule="auto"/>
        <w:textAlignment w:val="auto"/>
        <w:rPr>
          <w:rFonts w:ascii="Arial" w:hAnsi="Arial" w:cs="Arial"/>
          <w:sz w:val="20"/>
        </w:rPr>
      </w:pPr>
    </w:p>
    <w:p w14:paraId="27D98A32"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Die Geltungsdauer für dieses Gutachten beträgt maximal vier Jahre.</w:t>
      </w:r>
    </w:p>
    <w:p w14:paraId="5F9759DC" w14:textId="77777777" w:rsidR="008F1689" w:rsidRPr="00700397" w:rsidRDefault="008F1689" w:rsidP="008F1689">
      <w:pPr>
        <w:overflowPunct/>
        <w:spacing w:line="240" w:lineRule="auto"/>
        <w:textAlignment w:val="auto"/>
        <w:rPr>
          <w:rFonts w:ascii="Arial" w:hAnsi="Arial" w:cs="Arial"/>
          <w:sz w:val="20"/>
        </w:rPr>
      </w:pPr>
    </w:p>
    <w:p w14:paraId="4C5F2D04"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Der Nachweis, in dem die Unbedenklichkeit hinsichtlich der Vermeidung einer schädigenden AKR</w:t>
      </w:r>
    </w:p>
    <w:p w14:paraId="7A4EDDBF"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bestätigt wird, ist dem Auftraggeber spätestens sieben Tage vor dem Betonieren ergänzend zur</w:t>
      </w:r>
    </w:p>
    <w:p w14:paraId="3E9DECC9"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Erstprüfung des für die Verwendung vorgesehenen Betons vom Auftragnehmer vorzulegen. Dieser</w:t>
      </w:r>
    </w:p>
    <w:p w14:paraId="4B91B35C"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Absatz gilt nur, wenn die Eignung der Gesteinskörnungen nicht bereits nachgewiesen wurde (s.</w:t>
      </w:r>
    </w:p>
    <w:p w14:paraId="2F9AB02E"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Aufforderung zur Angebotsabgabe bzw. EU-Aufforderung zur Angebotsabgabe).</w:t>
      </w:r>
    </w:p>
    <w:p w14:paraId="5C65B3CB" w14:textId="77777777" w:rsidR="008F1689" w:rsidRPr="00700397" w:rsidRDefault="008F1689" w:rsidP="008F1689">
      <w:pPr>
        <w:overflowPunct/>
        <w:spacing w:line="240" w:lineRule="auto"/>
        <w:textAlignment w:val="auto"/>
        <w:rPr>
          <w:rFonts w:ascii="Arial" w:hAnsi="Arial" w:cs="Arial"/>
          <w:sz w:val="20"/>
        </w:rPr>
      </w:pPr>
    </w:p>
    <w:p w14:paraId="44AF5FD7"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Die für die Erstellung der AKR – Gutachten anerkannten Einrichtungen sind der Internetseite</w:t>
      </w:r>
    </w:p>
    <w:p w14:paraId="16FCA6EE"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www.bast.de zu entnehmen. Die Anerkennung weiterer AKR – Gutachter erfolgt durch das BMVBS</w:t>
      </w:r>
    </w:p>
    <w:p w14:paraId="759CBA8B"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bzw. die BASt. Sobald die Anerkennung des AKR – Gutachters erlischt, verlieren die</w:t>
      </w:r>
    </w:p>
    <w:p w14:paraId="18AD6EA5"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entsprechenden Gutachten ihre Gültigkeit.</w:t>
      </w:r>
    </w:p>
    <w:p w14:paraId="507A6511" w14:textId="77777777" w:rsidR="008B258A" w:rsidRPr="00700397" w:rsidRDefault="008B258A" w:rsidP="008F1689">
      <w:pPr>
        <w:overflowPunct/>
        <w:spacing w:line="240" w:lineRule="auto"/>
        <w:textAlignment w:val="auto"/>
        <w:rPr>
          <w:rFonts w:ascii="Arial" w:hAnsi="Arial" w:cs="Arial"/>
          <w:sz w:val="20"/>
        </w:rPr>
      </w:pPr>
    </w:p>
    <w:p w14:paraId="02840EB4"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Alle erforderlichen Unterlagen, Prüfergebnisse sowie Gutachten inklusive des Formblattes „Eignung</w:t>
      </w:r>
    </w:p>
    <w:p w14:paraId="1F34B47C"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von Gesteinskörnung bzw. von Betonzusammensetzungen für Betonfahrbahnendecken“ sind bis</w:t>
      </w:r>
    </w:p>
    <w:p w14:paraId="43FCA927"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Betonierbeginn von der zuständigen Auftragsverwaltung an folgende Adresse zu senden:</w:t>
      </w:r>
    </w:p>
    <w:p w14:paraId="4EF21F2C" w14:textId="77777777" w:rsidR="008B258A" w:rsidRPr="00700397" w:rsidRDefault="008B258A" w:rsidP="008F1689">
      <w:pPr>
        <w:overflowPunct/>
        <w:spacing w:line="240" w:lineRule="auto"/>
        <w:textAlignment w:val="auto"/>
        <w:rPr>
          <w:rFonts w:ascii="Arial" w:hAnsi="Arial" w:cs="Arial"/>
          <w:sz w:val="20"/>
        </w:rPr>
      </w:pPr>
    </w:p>
    <w:p w14:paraId="39A2CB4D"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Bundesanstalt für Straßenwesen (BASt),</w:t>
      </w:r>
    </w:p>
    <w:p w14:paraId="355E2D87"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Referat „Betonbauweisen, Larmmindernde Texturen“,</w:t>
      </w:r>
    </w:p>
    <w:p w14:paraId="790564BD"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Brüderstraße 53, 51427 Bergisch Gladbach und / oder per E-Mail an AKR@bast.de</w:t>
      </w:r>
    </w:p>
    <w:p w14:paraId="5EF6988D" w14:textId="77777777" w:rsidR="008B258A" w:rsidRPr="00700397" w:rsidRDefault="008B258A" w:rsidP="008F1689">
      <w:pPr>
        <w:overflowPunct/>
        <w:spacing w:line="240" w:lineRule="auto"/>
        <w:textAlignment w:val="auto"/>
        <w:rPr>
          <w:rFonts w:ascii="Arial" w:hAnsi="Arial" w:cs="Arial"/>
          <w:sz w:val="20"/>
        </w:rPr>
      </w:pPr>
    </w:p>
    <w:p w14:paraId="354736A9" w14:textId="77777777" w:rsidR="008F1689" w:rsidRPr="00700397" w:rsidRDefault="008F1689" w:rsidP="008F1689">
      <w:pPr>
        <w:overflowPunct/>
        <w:spacing w:line="240" w:lineRule="auto"/>
        <w:textAlignment w:val="auto"/>
        <w:rPr>
          <w:rFonts w:ascii="Arial" w:hAnsi="Arial" w:cs="Arial"/>
          <w:sz w:val="20"/>
        </w:rPr>
      </w:pPr>
      <w:r w:rsidRPr="00700397">
        <w:rPr>
          <w:rFonts w:ascii="Arial" w:hAnsi="Arial" w:cs="Arial"/>
          <w:sz w:val="20"/>
        </w:rPr>
        <w:t>Ebenfalls an diese Adresse sind die positiven Gutachterbeurteilungen zu senden, wenn die</w:t>
      </w:r>
    </w:p>
    <w:p w14:paraId="0808B848" w14:textId="77777777" w:rsidR="008F1689" w:rsidRPr="00700397" w:rsidRDefault="008F1689" w:rsidP="008B258A">
      <w:pPr>
        <w:overflowPunct/>
        <w:autoSpaceDE/>
        <w:autoSpaceDN/>
        <w:adjustRightInd/>
        <w:spacing w:line="240" w:lineRule="auto"/>
        <w:textAlignment w:val="auto"/>
        <w:rPr>
          <w:rFonts w:ascii="Arial" w:hAnsi="Arial" w:cs="Arial"/>
          <w:sz w:val="20"/>
        </w:rPr>
      </w:pPr>
      <w:r w:rsidRPr="00700397">
        <w:rPr>
          <w:rFonts w:ascii="Arial" w:hAnsi="Arial" w:cs="Arial"/>
          <w:sz w:val="20"/>
        </w:rPr>
        <w:t>Gesteinskörnungen auf der Liste nach (V3) geführt werden sollen.</w:t>
      </w:r>
    </w:p>
    <w:p w14:paraId="51924F30" w14:textId="77777777" w:rsidR="0073603B" w:rsidRPr="00700397" w:rsidRDefault="0073603B">
      <w:pPr>
        <w:overflowPunct/>
        <w:autoSpaceDE/>
        <w:autoSpaceDN/>
        <w:adjustRightInd/>
        <w:spacing w:line="240" w:lineRule="auto"/>
        <w:textAlignment w:val="auto"/>
        <w:rPr>
          <w:rFonts w:ascii="Arial" w:hAnsi="Arial" w:cs="Arial"/>
          <w:sz w:val="22"/>
          <w:szCs w:val="22"/>
        </w:rPr>
      </w:pPr>
    </w:p>
    <w:p w14:paraId="74F4C4A4" w14:textId="77777777" w:rsidR="00FE729B" w:rsidRPr="00700397" w:rsidRDefault="0073603B" w:rsidP="00F91F70">
      <w:pPr>
        <w:pStyle w:val="Listenabsatz"/>
        <w:numPr>
          <w:ilvl w:val="1"/>
          <w:numId w:val="33"/>
        </w:numPr>
        <w:spacing w:after="120"/>
        <w:ind w:hanging="720"/>
        <w:jc w:val="both"/>
        <w:rPr>
          <w:rFonts w:ascii="Arial" w:hAnsi="Arial" w:cs="Arial"/>
          <w:b/>
          <w:sz w:val="22"/>
          <w:szCs w:val="22"/>
        </w:rPr>
      </w:pPr>
      <w:r w:rsidRPr="00700397">
        <w:rPr>
          <w:rFonts w:ascii="Arial" w:hAnsi="Arial" w:cs="Arial"/>
          <w:b/>
          <w:sz w:val="22"/>
          <w:szCs w:val="22"/>
        </w:rPr>
        <w:t>Änderung der TL Bitumen-StB 07/13</w:t>
      </w:r>
    </w:p>
    <w:p w14:paraId="6D28D078" w14:textId="77777777" w:rsidR="007561CB" w:rsidRPr="00700397" w:rsidRDefault="007561CB" w:rsidP="007561CB">
      <w:pPr>
        <w:overflowPunct/>
        <w:spacing w:line="240" w:lineRule="auto"/>
        <w:textAlignment w:val="auto"/>
        <w:rPr>
          <w:rFonts w:ascii="Arial" w:hAnsi="Arial" w:cs="Arial"/>
          <w:b/>
          <w:bCs/>
          <w:sz w:val="20"/>
        </w:rPr>
      </w:pPr>
      <w:r w:rsidRPr="00700397">
        <w:rPr>
          <w:rFonts w:ascii="Arial" w:hAnsi="Arial" w:cs="Arial"/>
          <w:b/>
          <w:bCs/>
          <w:sz w:val="20"/>
        </w:rPr>
        <w:t>Änderungen der Technischen Lieferbedingungen für Straßenbaubitumen und</w:t>
      </w:r>
    </w:p>
    <w:p w14:paraId="51D28667" w14:textId="77777777" w:rsidR="007561CB" w:rsidRPr="00700397" w:rsidRDefault="007561CB" w:rsidP="007561CB">
      <w:pPr>
        <w:overflowPunct/>
        <w:spacing w:line="240" w:lineRule="auto"/>
        <w:textAlignment w:val="auto"/>
        <w:rPr>
          <w:rFonts w:ascii="Arial" w:hAnsi="Arial" w:cs="Arial"/>
          <w:b/>
          <w:bCs/>
          <w:sz w:val="20"/>
        </w:rPr>
      </w:pPr>
      <w:r w:rsidRPr="00700397">
        <w:rPr>
          <w:rFonts w:ascii="Arial" w:hAnsi="Arial" w:cs="Arial"/>
          <w:b/>
          <w:bCs/>
          <w:sz w:val="20"/>
        </w:rPr>
        <w:t>gebrauchsfertige Polymermodifizierte Bitumen, Ausgabe 2007/Fassung 2013 (TL Bitumen-StB</w:t>
      </w:r>
    </w:p>
    <w:p w14:paraId="147AEC2C" w14:textId="77777777" w:rsidR="007561CB" w:rsidRPr="00700397" w:rsidRDefault="007561CB" w:rsidP="007561CB">
      <w:pPr>
        <w:overflowPunct/>
        <w:spacing w:line="240" w:lineRule="auto"/>
        <w:textAlignment w:val="auto"/>
        <w:rPr>
          <w:rFonts w:ascii="Arial" w:hAnsi="Arial" w:cs="Arial"/>
          <w:b/>
          <w:bCs/>
          <w:sz w:val="20"/>
        </w:rPr>
      </w:pPr>
      <w:r w:rsidRPr="00700397">
        <w:rPr>
          <w:rFonts w:ascii="Arial" w:hAnsi="Arial" w:cs="Arial"/>
          <w:b/>
          <w:bCs/>
          <w:sz w:val="20"/>
        </w:rPr>
        <w:lastRenderedPageBreak/>
        <w:t>07/13)</w:t>
      </w:r>
    </w:p>
    <w:p w14:paraId="4AC303CA" w14:textId="77777777" w:rsidR="007561CB" w:rsidRPr="00700397" w:rsidRDefault="007561CB" w:rsidP="007561CB">
      <w:pPr>
        <w:overflowPunct/>
        <w:spacing w:line="240" w:lineRule="auto"/>
        <w:textAlignment w:val="auto"/>
        <w:rPr>
          <w:rFonts w:ascii="Arial" w:hAnsi="Arial" w:cs="Arial"/>
          <w:b/>
          <w:bCs/>
          <w:sz w:val="20"/>
        </w:rPr>
      </w:pPr>
    </w:p>
    <w:p w14:paraId="367531E0" w14:textId="77777777" w:rsidR="007561CB" w:rsidRPr="00700397" w:rsidRDefault="007561CB" w:rsidP="007561CB">
      <w:pPr>
        <w:overflowPunct/>
        <w:spacing w:line="240" w:lineRule="auto"/>
        <w:textAlignment w:val="auto"/>
        <w:rPr>
          <w:rFonts w:ascii="Arial" w:hAnsi="Arial" w:cs="Arial"/>
          <w:b/>
          <w:bCs/>
          <w:sz w:val="20"/>
        </w:rPr>
      </w:pPr>
      <w:r w:rsidRPr="00700397">
        <w:rPr>
          <w:rFonts w:ascii="Arial-BoldMT" w:hAnsi="Arial-BoldMT" w:cs="Arial-BoldMT"/>
          <w:b/>
          <w:bCs/>
          <w:sz w:val="20"/>
        </w:rPr>
        <w:t xml:space="preserve">I) </w:t>
      </w:r>
      <w:r w:rsidRPr="00700397">
        <w:rPr>
          <w:rFonts w:ascii="Arial-BoldMT" w:hAnsi="Arial-BoldMT" w:cs="Arial-BoldMT"/>
          <w:b/>
          <w:bCs/>
          <w:sz w:val="20"/>
        </w:rPr>
        <w:tab/>
      </w:r>
      <w:r w:rsidRPr="00700397">
        <w:rPr>
          <w:rFonts w:ascii="Arial" w:hAnsi="Arial" w:cs="Arial"/>
          <w:b/>
          <w:bCs/>
          <w:sz w:val="20"/>
        </w:rPr>
        <w:t>Im Abschnitt 5.3 „Verformungsverhalten – Dynamisches Scherrheometer (DSR)“</w:t>
      </w:r>
    </w:p>
    <w:p w14:paraId="490741E1" w14:textId="77777777" w:rsidR="007561CB" w:rsidRPr="00700397" w:rsidRDefault="007561CB" w:rsidP="007561CB">
      <w:pPr>
        <w:overflowPunct/>
        <w:spacing w:line="240" w:lineRule="auto"/>
        <w:textAlignment w:val="auto"/>
        <w:rPr>
          <w:rFonts w:ascii="Arial" w:hAnsi="Arial" w:cs="Arial"/>
          <w:sz w:val="20"/>
        </w:rPr>
      </w:pPr>
      <w:r w:rsidRPr="00700397">
        <w:rPr>
          <w:rFonts w:ascii="Arial" w:hAnsi="Arial" w:cs="Arial"/>
          <w:sz w:val="20"/>
        </w:rPr>
        <w:tab/>
        <w:t>sind folgende Änderungen vorzunehmen:</w:t>
      </w:r>
    </w:p>
    <w:p w14:paraId="367736F8" w14:textId="77777777" w:rsidR="007561CB" w:rsidRPr="00700397" w:rsidRDefault="007561CB" w:rsidP="007561CB">
      <w:pPr>
        <w:overflowPunct/>
        <w:spacing w:line="240" w:lineRule="auto"/>
        <w:textAlignment w:val="auto"/>
        <w:rPr>
          <w:rFonts w:ascii="Arial" w:hAnsi="Arial" w:cs="Arial"/>
          <w:strike/>
          <w:sz w:val="20"/>
        </w:rPr>
      </w:pPr>
      <w:r w:rsidRPr="00700397">
        <w:rPr>
          <w:rFonts w:ascii="Arial" w:hAnsi="Arial" w:cs="Arial"/>
          <w:sz w:val="20"/>
        </w:rPr>
        <w:tab/>
        <w:t xml:space="preserve">Bestimmungen des Verformungsverhaltens im Dynamischen Scherrheometer (DSR) </w:t>
      </w:r>
      <w:r w:rsidRPr="00700397">
        <w:rPr>
          <w:rFonts w:ascii="Arial" w:hAnsi="Arial" w:cs="Arial"/>
          <w:strike/>
          <w:sz w:val="20"/>
        </w:rPr>
        <w:t>werden</w:t>
      </w:r>
    </w:p>
    <w:p w14:paraId="1684A6F5" w14:textId="77777777" w:rsidR="007561CB" w:rsidRPr="00700397" w:rsidRDefault="007561CB" w:rsidP="007561CB">
      <w:pPr>
        <w:overflowPunct/>
        <w:spacing w:line="240" w:lineRule="auto"/>
        <w:textAlignment w:val="auto"/>
        <w:rPr>
          <w:rFonts w:ascii="Arial" w:hAnsi="Arial" w:cs="Arial"/>
          <w:b/>
          <w:bCs/>
          <w:sz w:val="20"/>
          <w:u w:val="single"/>
        </w:rPr>
      </w:pPr>
      <w:r w:rsidRPr="00700397">
        <w:rPr>
          <w:rFonts w:ascii="Arial" w:hAnsi="Arial" w:cs="Arial"/>
          <w:sz w:val="20"/>
        </w:rPr>
        <w:tab/>
      </w:r>
      <w:r w:rsidRPr="00700397">
        <w:rPr>
          <w:rFonts w:ascii="Arial" w:hAnsi="Arial" w:cs="Arial"/>
          <w:strike/>
          <w:sz w:val="20"/>
        </w:rPr>
        <w:t>nach den DIN EN 14470</w:t>
      </w:r>
      <w:r w:rsidRPr="00700397">
        <w:rPr>
          <w:rFonts w:ascii="Arial" w:hAnsi="Arial" w:cs="Arial"/>
          <w:sz w:val="20"/>
          <w:u w:val="single"/>
        </w:rPr>
        <w:t xml:space="preserve"> </w:t>
      </w:r>
      <w:r w:rsidRPr="00700397">
        <w:rPr>
          <w:rFonts w:ascii="Arial" w:hAnsi="Arial" w:cs="Arial"/>
          <w:b/>
          <w:bCs/>
          <w:sz w:val="20"/>
          <w:u w:val="single"/>
        </w:rPr>
        <w:t>sind nach der „Arbeitsanleitung zur Bestimmung des</w:t>
      </w:r>
    </w:p>
    <w:p w14:paraId="7A05B6D4" w14:textId="77777777" w:rsidR="007561CB" w:rsidRPr="00700397" w:rsidRDefault="007561CB" w:rsidP="007561CB">
      <w:pPr>
        <w:overflowPunct/>
        <w:spacing w:line="240" w:lineRule="auto"/>
        <w:textAlignment w:val="auto"/>
        <w:rPr>
          <w:rFonts w:ascii="Arial" w:hAnsi="Arial" w:cs="Arial"/>
          <w:b/>
          <w:bCs/>
          <w:sz w:val="20"/>
          <w:u w:val="single"/>
        </w:rPr>
      </w:pPr>
      <w:r w:rsidRPr="00700397">
        <w:rPr>
          <w:rFonts w:ascii="Arial" w:hAnsi="Arial" w:cs="Arial"/>
          <w:b/>
          <w:bCs/>
          <w:sz w:val="20"/>
        </w:rPr>
        <w:tab/>
      </w:r>
      <w:r w:rsidRPr="00700397">
        <w:rPr>
          <w:rFonts w:ascii="Arial" w:hAnsi="Arial" w:cs="Arial"/>
          <w:b/>
          <w:bCs/>
          <w:sz w:val="20"/>
          <w:u w:val="single"/>
        </w:rPr>
        <w:t>Verformungsverhaltens von Bitumen und bitumenhaltigen Bindemitteln im</w:t>
      </w:r>
    </w:p>
    <w:p w14:paraId="4843DB33" w14:textId="77777777" w:rsidR="007561CB" w:rsidRPr="00700397" w:rsidRDefault="007561CB" w:rsidP="007561CB">
      <w:pPr>
        <w:overflowPunct/>
        <w:spacing w:line="240" w:lineRule="auto"/>
        <w:textAlignment w:val="auto"/>
        <w:rPr>
          <w:rFonts w:ascii="Arial" w:hAnsi="Arial" w:cs="Arial"/>
          <w:b/>
          <w:bCs/>
          <w:sz w:val="20"/>
          <w:u w:val="single"/>
        </w:rPr>
      </w:pPr>
      <w:r w:rsidRPr="00700397">
        <w:rPr>
          <w:rFonts w:ascii="Arial" w:hAnsi="Arial" w:cs="Arial"/>
          <w:b/>
          <w:bCs/>
          <w:sz w:val="20"/>
        </w:rPr>
        <w:tab/>
      </w:r>
      <w:r w:rsidRPr="00700397">
        <w:rPr>
          <w:rFonts w:ascii="Arial" w:hAnsi="Arial" w:cs="Arial"/>
          <w:b/>
          <w:bCs/>
          <w:sz w:val="20"/>
          <w:u w:val="single"/>
        </w:rPr>
        <w:t>Dynamischen Scherrheometer (DSR) – Durchführung im Temperatursweep“ (AL DSRPrü</w:t>
      </w:r>
      <w:r w:rsidRPr="00700397">
        <w:rPr>
          <w:rFonts w:ascii="Arial" w:hAnsi="Arial" w:cs="Arial"/>
          <w:b/>
          <w:bCs/>
          <w:sz w:val="20"/>
        </w:rPr>
        <w:tab/>
      </w:r>
      <w:r w:rsidRPr="00700397">
        <w:rPr>
          <w:rFonts w:ascii="Arial" w:hAnsi="Arial" w:cs="Arial"/>
          <w:b/>
          <w:bCs/>
          <w:sz w:val="20"/>
          <w:u w:val="single"/>
        </w:rPr>
        <w:t>fung (T-Sweep)) durchzuführen.</w:t>
      </w:r>
    </w:p>
    <w:p w14:paraId="6E3D1ADA" w14:textId="77777777" w:rsidR="007561CB" w:rsidRPr="00700397" w:rsidRDefault="007561CB" w:rsidP="007561CB">
      <w:pPr>
        <w:overflowPunct/>
        <w:spacing w:line="240" w:lineRule="auto"/>
        <w:textAlignment w:val="auto"/>
        <w:rPr>
          <w:rFonts w:ascii="Arial" w:hAnsi="Arial" w:cs="Arial"/>
          <w:b/>
          <w:bCs/>
          <w:sz w:val="20"/>
          <w:u w:val="single"/>
        </w:rPr>
      </w:pPr>
    </w:p>
    <w:p w14:paraId="393C098B" w14:textId="77777777" w:rsidR="007561CB" w:rsidRPr="00700397" w:rsidRDefault="007561CB" w:rsidP="007561CB">
      <w:pPr>
        <w:overflowPunct/>
        <w:spacing w:line="240" w:lineRule="auto"/>
        <w:textAlignment w:val="auto"/>
        <w:rPr>
          <w:rFonts w:ascii="Arial" w:hAnsi="Arial" w:cs="Arial"/>
          <w:strike/>
          <w:sz w:val="20"/>
        </w:rPr>
      </w:pPr>
      <w:r w:rsidRPr="00700397">
        <w:rPr>
          <w:rFonts w:ascii="Arial" w:hAnsi="Arial" w:cs="Arial"/>
          <w:sz w:val="20"/>
        </w:rPr>
        <w:tab/>
      </w:r>
      <w:r w:rsidRPr="00700397">
        <w:rPr>
          <w:rFonts w:ascii="Arial" w:hAnsi="Arial" w:cs="Arial"/>
          <w:strike/>
          <w:sz w:val="20"/>
        </w:rPr>
        <w:t>Die Messungen sind in Form eines Temperatursweeps bei einer Frequenz von 1,59 Hz in</w:t>
      </w:r>
    </w:p>
    <w:p w14:paraId="4F46E626" w14:textId="77777777" w:rsidR="007561CB" w:rsidRPr="00700397" w:rsidRDefault="007561CB" w:rsidP="007561CB">
      <w:pPr>
        <w:overflowPunct/>
        <w:spacing w:line="240" w:lineRule="auto"/>
        <w:textAlignment w:val="auto"/>
        <w:rPr>
          <w:rFonts w:ascii="Arial" w:hAnsi="Arial" w:cs="Arial"/>
          <w:strike/>
          <w:sz w:val="20"/>
        </w:rPr>
      </w:pPr>
      <w:r w:rsidRPr="00700397">
        <w:rPr>
          <w:rFonts w:ascii="Arial" w:hAnsi="Arial" w:cs="Arial"/>
          <w:sz w:val="20"/>
        </w:rPr>
        <w:tab/>
      </w:r>
      <w:r w:rsidRPr="00700397">
        <w:rPr>
          <w:rFonts w:ascii="Arial" w:hAnsi="Arial" w:cs="Arial"/>
          <w:strike/>
          <w:sz w:val="20"/>
        </w:rPr>
        <w:t>einem Temperaturbereich zwischen 30 °C und 90 °C durchzuführen.</w:t>
      </w:r>
    </w:p>
    <w:p w14:paraId="6DF812AC" w14:textId="77777777" w:rsidR="007561CB" w:rsidRPr="00700397" w:rsidRDefault="007561CB" w:rsidP="007561CB">
      <w:pPr>
        <w:overflowPunct/>
        <w:spacing w:line="240" w:lineRule="auto"/>
        <w:textAlignment w:val="auto"/>
        <w:rPr>
          <w:rFonts w:ascii="Arial" w:hAnsi="Arial" w:cs="Arial"/>
          <w:sz w:val="20"/>
        </w:rPr>
      </w:pPr>
    </w:p>
    <w:p w14:paraId="60F14CA4" w14:textId="77777777" w:rsidR="007561CB" w:rsidRPr="00700397" w:rsidRDefault="007561CB" w:rsidP="007561CB">
      <w:pPr>
        <w:overflowPunct/>
        <w:spacing w:line="240" w:lineRule="auto"/>
        <w:textAlignment w:val="auto"/>
        <w:rPr>
          <w:rFonts w:ascii="Arial" w:hAnsi="Arial" w:cs="Arial"/>
          <w:b/>
          <w:bCs/>
          <w:sz w:val="20"/>
        </w:rPr>
      </w:pPr>
      <w:r w:rsidRPr="00700397">
        <w:rPr>
          <w:rFonts w:ascii="Arial" w:hAnsi="Arial" w:cs="Arial"/>
          <w:b/>
          <w:bCs/>
          <w:sz w:val="20"/>
        </w:rPr>
        <w:t xml:space="preserve">II) </w:t>
      </w:r>
      <w:r w:rsidR="00F91F70" w:rsidRPr="00700397">
        <w:rPr>
          <w:rFonts w:ascii="Arial" w:hAnsi="Arial" w:cs="Arial"/>
          <w:b/>
          <w:bCs/>
          <w:sz w:val="20"/>
        </w:rPr>
        <w:tab/>
      </w:r>
      <w:r w:rsidRPr="00700397">
        <w:rPr>
          <w:rFonts w:ascii="Arial" w:hAnsi="Arial" w:cs="Arial"/>
          <w:b/>
          <w:bCs/>
          <w:sz w:val="20"/>
        </w:rPr>
        <w:t>Im Abschnitt 5.4 „Verhalten bei tiefen Temperaturen – Biegebalkenrheometer (BBR)“</w:t>
      </w:r>
    </w:p>
    <w:p w14:paraId="241608AB" w14:textId="77777777" w:rsidR="007561CB" w:rsidRPr="00700397" w:rsidRDefault="00F91F70" w:rsidP="007561CB">
      <w:pPr>
        <w:overflowPunct/>
        <w:spacing w:line="240" w:lineRule="auto"/>
        <w:textAlignment w:val="auto"/>
        <w:rPr>
          <w:rFonts w:ascii="Arial" w:hAnsi="Arial" w:cs="Arial"/>
          <w:sz w:val="20"/>
        </w:rPr>
      </w:pPr>
      <w:r w:rsidRPr="00700397">
        <w:rPr>
          <w:rFonts w:ascii="Arial" w:hAnsi="Arial" w:cs="Arial"/>
          <w:sz w:val="20"/>
        </w:rPr>
        <w:tab/>
      </w:r>
      <w:r w:rsidR="007561CB" w:rsidRPr="00700397">
        <w:rPr>
          <w:rFonts w:ascii="Arial" w:hAnsi="Arial" w:cs="Arial"/>
          <w:sz w:val="20"/>
        </w:rPr>
        <w:t>sind folgende Änderungen vorzunehmen:</w:t>
      </w:r>
    </w:p>
    <w:p w14:paraId="7C5760D5" w14:textId="77777777" w:rsidR="00F91F70" w:rsidRPr="00700397" w:rsidRDefault="00F91F70" w:rsidP="007561CB">
      <w:pPr>
        <w:overflowPunct/>
        <w:spacing w:line="240" w:lineRule="auto"/>
        <w:textAlignment w:val="auto"/>
        <w:rPr>
          <w:rFonts w:ascii="Arial" w:hAnsi="Arial" w:cs="Arial"/>
          <w:sz w:val="20"/>
        </w:rPr>
      </w:pPr>
    </w:p>
    <w:p w14:paraId="3F2ACDFB" w14:textId="77777777" w:rsidR="007561CB" w:rsidRPr="00700397" w:rsidRDefault="00F91F70" w:rsidP="007561CB">
      <w:pPr>
        <w:overflowPunct/>
        <w:spacing w:line="240" w:lineRule="auto"/>
        <w:textAlignment w:val="auto"/>
        <w:rPr>
          <w:rFonts w:ascii="Arial" w:hAnsi="Arial" w:cs="Arial"/>
          <w:sz w:val="20"/>
        </w:rPr>
      </w:pPr>
      <w:r w:rsidRPr="00700397">
        <w:rPr>
          <w:rFonts w:ascii="Arial" w:hAnsi="Arial" w:cs="Arial"/>
          <w:sz w:val="20"/>
        </w:rPr>
        <w:tab/>
      </w:r>
      <w:r w:rsidR="007561CB" w:rsidRPr="00700397">
        <w:rPr>
          <w:rFonts w:ascii="Arial" w:hAnsi="Arial" w:cs="Arial"/>
          <w:sz w:val="20"/>
        </w:rPr>
        <w:t xml:space="preserve">Das Verhalten bei tiefen Temperaturen im Biegebalkenrheometer (BBR) ist nach der </w:t>
      </w:r>
      <w:r w:rsidR="007561CB" w:rsidRPr="00700397">
        <w:rPr>
          <w:rFonts w:ascii="Arial" w:hAnsi="Arial" w:cs="Arial"/>
          <w:strike/>
          <w:sz w:val="20"/>
        </w:rPr>
        <w:t>DIN EN</w:t>
      </w:r>
    </w:p>
    <w:p w14:paraId="682CE0BC" w14:textId="77777777" w:rsidR="007561CB" w:rsidRPr="00700397" w:rsidRDefault="00F91F70" w:rsidP="007561CB">
      <w:pPr>
        <w:overflowPunct/>
        <w:spacing w:line="240" w:lineRule="auto"/>
        <w:textAlignment w:val="auto"/>
        <w:rPr>
          <w:rFonts w:ascii="Arial" w:hAnsi="Arial" w:cs="Arial"/>
          <w:b/>
          <w:bCs/>
          <w:sz w:val="20"/>
          <w:u w:val="single"/>
        </w:rPr>
      </w:pPr>
      <w:r w:rsidRPr="00700397">
        <w:rPr>
          <w:rFonts w:ascii="Arial" w:hAnsi="Arial" w:cs="Arial"/>
          <w:sz w:val="20"/>
        </w:rPr>
        <w:tab/>
      </w:r>
      <w:r w:rsidR="007561CB" w:rsidRPr="00700397">
        <w:rPr>
          <w:rFonts w:ascii="Arial" w:hAnsi="Arial" w:cs="Arial"/>
          <w:strike/>
          <w:sz w:val="20"/>
        </w:rPr>
        <w:t>14471</w:t>
      </w:r>
      <w:r w:rsidR="007561CB" w:rsidRPr="00700397">
        <w:rPr>
          <w:rFonts w:ascii="Arial" w:hAnsi="Arial" w:cs="Arial"/>
          <w:sz w:val="20"/>
        </w:rPr>
        <w:t xml:space="preserve"> </w:t>
      </w:r>
      <w:r w:rsidR="007561CB" w:rsidRPr="00700397">
        <w:rPr>
          <w:rFonts w:ascii="Arial" w:hAnsi="Arial" w:cs="Arial"/>
          <w:b/>
          <w:bCs/>
          <w:sz w:val="20"/>
          <w:u w:val="single"/>
        </w:rPr>
        <w:t>„Arbeitsanleitung zur Bestimmung des Verhaltens von Bitumen und</w:t>
      </w:r>
    </w:p>
    <w:p w14:paraId="1CB6823D" w14:textId="77777777" w:rsidR="007561CB" w:rsidRPr="00700397" w:rsidRDefault="00F91F70" w:rsidP="007561CB">
      <w:pPr>
        <w:overflowPunct/>
        <w:spacing w:line="240" w:lineRule="auto"/>
        <w:textAlignment w:val="auto"/>
        <w:rPr>
          <w:rFonts w:ascii="Arial" w:hAnsi="Arial" w:cs="Arial"/>
          <w:b/>
          <w:bCs/>
          <w:sz w:val="20"/>
          <w:u w:val="single"/>
        </w:rPr>
      </w:pPr>
      <w:r w:rsidRPr="00700397">
        <w:rPr>
          <w:rFonts w:ascii="Arial" w:hAnsi="Arial" w:cs="Arial"/>
          <w:b/>
          <w:bCs/>
          <w:sz w:val="20"/>
        </w:rPr>
        <w:tab/>
      </w:r>
      <w:r w:rsidR="007561CB" w:rsidRPr="00700397">
        <w:rPr>
          <w:rFonts w:ascii="Arial" w:hAnsi="Arial" w:cs="Arial"/>
          <w:b/>
          <w:bCs/>
          <w:sz w:val="20"/>
          <w:u w:val="single"/>
        </w:rPr>
        <w:t>bitumenhaltigen Bindemitteln bei tiefen Temperaturen im Biegebalkenrheometer</w:t>
      </w:r>
    </w:p>
    <w:p w14:paraId="20AF0DE4" w14:textId="77777777" w:rsidR="007561CB" w:rsidRPr="00700397" w:rsidRDefault="00F91F70" w:rsidP="007561CB">
      <w:pPr>
        <w:overflowPunct/>
        <w:spacing w:line="240" w:lineRule="auto"/>
        <w:textAlignment w:val="auto"/>
        <w:rPr>
          <w:rFonts w:ascii="Arial" w:hAnsi="Arial" w:cs="Arial"/>
          <w:sz w:val="20"/>
        </w:rPr>
      </w:pPr>
      <w:r w:rsidRPr="00700397">
        <w:rPr>
          <w:rFonts w:ascii="Arial" w:hAnsi="Arial" w:cs="Arial"/>
          <w:b/>
          <w:bCs/>
          <w:sz w:val="20"/>
        </w:rPr>
        <w:tab/>
      </w:r>
      <w:r w:rsidR="007561CB" w:rsidRPr="00700397">
        <w:rPr>
          <w:rFonts w:ascii="Arial" w:hAnsi="Arial" w:cs="Arial"/>
          <w:b/>
          <w:bCs/>
          <w:sz w:val="20"/>
          <w:u w:val="single"/>
        </w:rPr>
        <w:t>(BBR)“ AL BBR-Prüfung)</w:t>
      </w:r>
      <w:r w:rsidR="007561CB" w:rsidRPr="00700397">
        <w:rPr>
          <w:rFonts w:ascii="Arial" w:hAnsi="Arial" w:cs="Arial"/>
          <w:b/>
          <w:bCs/>
          <w:sz w:val="20"/>
        </w:rPr>
        <w:t xml:space="preserve"> </w:t>
      </w:r>
      <w:r w:rsidR="007561CB" w:rsidRPr="00700397">
        <w:rPr>
          <w:rFonts w:ascii="Arial" w:hAnsi="Arial" w:cs="Arial"/>
          <w:sz w:val="20"/>
        </w:rPr>
        <w:t xml:space="preserve">zu bestimmen. </w:t>
      </w:r>
      <w:r w:rsidR="007561CB" w:rsidRPr="00700397">
        <w:rPr>
          <w:rFonts w:ascii="Arial" w:hAnsi="Arial" w:cs="Arial"/>
          <w:strike/>
          <w:sz w:val="20"/>
        </w:rPr>
        <w:t>und jeweils mittels Doppelbestimmung bei</w:t>
      </w:r>
    </w:p>
    <w:p w14:paraId="76B4B25A" w14:textId="77777777" w:rsidR="007561CB" w:rsidRPr="00700397" w:rsidRDefault="00F91F70" w:rsidP="007561CB">
      <w:pPr>
        <w:overflowPunct/>
        <w:spacing w:line="240" w:lineRule="auto"/>
        <w:textAlignment w:val="auto"/>
        <w:rPr>
          <w:rFonts w:ascii="Arial" w:hAnsi="Arial" w:cs="Arial"/>
          <w:strike/>
          <w:sz w:val="20"/>
        </w:rPr>
      </w:pPr>
      <w:r w:rsidRPr="00700397">
        <w:rPr>
          <w:rFonts w:ascii="Arial" w:hAnsi="Arial" w:cs="Arial"/>
          <w:sz w:val="20"/>
        </w:rPr>
        <w:tab/>
      </w:r>
      <w:r w:rsidR="007561CB" w:rsidRPr="00700397">
        <w:rPr>
          <w:rFonts w:ascii="Arial" w:hAnsi="Arial" w:cs="Arial"/>
          <w:strike/>
          <w:sz w:val="20"/>
        </w:rPr>
        <w:t>mindestens zwei Temperaturen zu untersuchen. Aufgrund der bisherigen Erfahrungen sind</w:t>
      </w:r>
    </w:p>
    <w:p w14:paraId="0D2B0E53" w14:textId="77777777" w:rsidR="007561CB" w:rsidRPr="00700397" w:rsidRDefault="00F91F70" w:rsidP="007561CB">
      <w:pPr>
        <w:overflowPunct/>
        <w:spacing w:line="240" w:lineRule="auto"/>
        <w:textAlignment w:val="auto"/>
        <w:rPr>
          <w:rFonts w:ascii="Arial" w:hAnsi="Arial" w:cs="Arial"/>
          <w:strike/>
          <w:sz w:val="20"/>
        </w:rPr>
      </w:pPr>
      <w:r w:rsidRPr="00700397">
        <w:rPr>
          <w:rFonts w:ascii="Arial" w:hAnsi="Arial" w:cs="Arial"/>
          <w:sz w:val="20"/>
        </w:rPr>
        <w:tab/>
      </w:r>
      <w:r w:rsidR="007561CB" w:rsidRPr="00700397">
        <w:rPr>
          <w:rFonts w:ascii="Arial" w:hAnsi="Arial" w:cs="Arial"/>
          <w:strike/>
          <w:sz w:val="20"/>
        </w:rPr>
        <w:t>die Prüfungen bei -10 °C, -16 °C und -25 °C sinnvoll. Es ist die Temperatur anzugeben, für</w:t>
      </w:r>
    </w:p>
    <w:p w14:paraId="47D141B8" w14:textId="77777777" w:rsidR="007561CB" w:rsidRPr="00700397" w:rsidRDefault="00F91F70" w:rsidP="007561CB">
      <w:pPr>
        <w:overflowPunct/>
        <w:spacing w:line="240" w:lineRule="auto"/>
        <w:textAlignment w:val="auto"/>
        <w:rPr>
          <w:rFonts w:ascii="Arial" w:hAnsi="Arial" w:cs="Arial"/>
          <w:strike/>
          <w:sz w:val="20"/>
        </w:rPr>
      </w:pPr>
      <w:r w:rsidRPr="00700397">
        <w:rPr>
          <w:rFonts w:ascii="Arial" w:hAnsi="Arial" w:cs="Arial"/>
          <w:sz w:val="20"/>
        </w:rPr>
        <w:tab/>
      </w:r>
      <w:r w:rsidR="007561CB" w:rsidRPr="00700397">
        <w:rPr>
          <w:rFonts w:ascii="Arial" w:hAnsi="Arial" w:cs="Arial"/>
          <w:strike/>
          <w:sz w:val="20"/>
        </w:rPr>
        <w:t>die die Biegesteifigkeit von 300 MPa ermittelt wurde.</w:t>
      </w:r>
    </w:p>
    <w:p w14:paraId="41D31931" w14:textId="77777777" w:rsidR="00F91F70" w:rsidRPr="00700397" w:rsidRDefault="00F91F70" w:rsidP="007561CB">
      <w:pPr>
        <w:overflowPunct/>
        <w:spacing w:line="240" w:lineRule="auto"/>
        <w:textAlignment w:val="auto"/>
        <w:rPr>
          <w:rFonts w:ascii="Arial" w:hAnsi="Arial" w:cs="Arial"/>
          <w:sz w:val="20"/>
        </w:rPr>
      </w:pPr>
    </w:p>
    <w:p w14:paraId="5A7A5579" w14:textId="77777777" w:rsidR="007561CB" w:rsidRPr="00700397" w:rsidRDefault="007561CB" w:rsidP="007561CB">
      <w:pPr>
        <w:overflowPunct/>
        <w:spacing w:line="240" w:lineRule="auto"/>
        <w:textAlignment w:val="auto"/>
        <w:rPr>
          <w:rFonts w:ascii="Arial" w:hAnsi="Arial" w:cs="Arial"/>
          <w:b/>
          <w:bCs/>
          <w:sz w:val="20"/>
        </w:rPr>
      </w:pPr>
      <w:r w:rsidRPr="00700397">
        <w:rPr>
          <w:rFonts w:ascii="Arial" w:hAnsi="Arial" w:cs="Arial"/>
          <w:b/>
          <w:bCs/>
          <w:sz w:val="20"/>
        </w:rPr>
        <w:t xml:space="preserve">III) </w:t>
      </w:r>
      <w:r w:rsidR="00F91F70" w:rsidRPr="00700397">
        <w:rPr>
          <w:rFonts w:ascii="Arial" w:hAnsi="Arial" w:cs="Arial"/>
          <w:b/>
          <w:bCs/>
          <w:sz w:val="20"/>
        </w:rPr>
        <w:tab/>
      </w:r>
      <w:r w:rsidRPr="00700397">
        <w:rPr>
          <w:rFonts w:ascii="Arial" w:hAnsi="Arial" w:cs="Arial"/>
          <w:b/>
          <w:bCs/>
          <w:sz w:val="20"/>
        </w:rPr>
        <w:t>Im Abschnitt 5.5 „Prüfungen im Hinblick auf die Dauerhaftigkeit“</w:t>
      </w:r>
    </w:p>
    <w:p w14:paraId="222DF9A5" w14:textId="77777777" w:rsidR="007561CB" w:rsidRPr="00700397" w:rsidRDefault="00F91F70" w:rsidP="007561CB">
      <w:pPr>
        <w:overflowPunct/>
        <w:spacing w:line="240" w:lineRule="auto"/>
        <w:textAlignment w:val="auto"/>
        <w:rPr>
          <w:rFonts w:ascii="Arial" w:hAnsi="Arial" w:cs="Arial"/>
          <w:sz w:val="20"/>
        </w:rPr>
      </w:pPr>
      <w:r w:rsidRPr="00700397">
        <w:rPr>
          <w:rFonts w:ascii="Arial" w:hAnsi="Arial" w:cs="Arial"/>
          <w:sz w:val="20"/>
        </w:rPr>
        <w:tab/>
      </w:r>
      <w:r w:rsidR="007561CB" w:rsidRPr="00700397">
        <w:rPr>
          <w:rFonts w:ascii="Arial" w:hAnsi="Arial" w:cs="Arial"/>
          <w:sz w:val="20"/>
        </w:rPr>
        <w:t>ist die Tabelle 5 durch folgende Version zu ersetzen:</w:t>
      </w:r>
    </w:p>
    <w:p w14:paraId="58CEFDFD" w14:textId="77777777" w:rsidR="007561CB" w:rsidRPr="00700397" w:rsidRDefault="00F91F70" w:rsidP="007561CB">
      <w:pPr>
        <w:overflowPunct/>
        <w:spacing w:line="240" w:lineRule="auto"/>
        <w:textAlignment w:val="auto"/>
        <w:rPr>
          <w:rFonts w:ascii="Arial" w:hAnsi="Arial" w:cs="Arial"/>
          <w:b/>
          <w:bCs/>
          <w:sz w:val="20"/>
        </w:rPr>
      </w:pPr>
      <w:r w:rsidRPr="00700397">
        <w:rPr>
          <w:rFonts w:ascii="Arial" w:hAnsi="Arial" w:cs="Arial"/>
          <w:b/>
          <w:bCs/>
          <w:sz w:val="20"/>
        </w:rPr>
        <w:tab/>
      </w:r>
      <w:r w:rsidR="007561CB" w:rsidRPr="00700397">
        <w:rPr>
          <w:rFonts w:ascii="Arial" w:hAnsi="Arial" w:cs="Arial"/>
          <w:b/>
          <w:bCs/>
          <w:sz w:val="20"/>
        </w:rPr>
        <w:t>Tabelle 5: Quartalsweise Prüfungen an Straßenbau- und Polymermodifizierten</w:t>
      </w:r>
    </w:p>
    <w:p w14:paraId="17F2C4F4" w14:textId="77777777" w:rsidR="00FE729B" w:rsidRPr="00700397" w:rsidRDefault="00F91F70" w:rsidP="007561CB">
      <w:pPr>
        <w:spacing w:after="120"/>
        <w:jc w:val="both"/>
        <w:rPr>
          <w:rFonts w:ascii="Arial" w:hAnsi="Arial" w:cs="Arial"/>
          <w:b/>
          <w:sz w:val="22"/>
          <w:szCs w:val="22"/>
        </w:rPr>
      </w:pPr>
      <w:r w:rsidRPr="00700397">
        <w:rPr>
          <w:rFonts w:ascii="Arial" w:hAnsi="Arial" w:cs="Arial"/>
          <w:b/>
          <w:bCs/>
          <w:sz w:val="20"/>
        </w:rPr>
        <w:tab/>
      </w:r>
      <w:r w:rsidR="007561CB" w:rsidRPr="00700397">
        <w:rPr>
          <w:rFonts w:ascii="Arial" w:hAnsi="Arial" w:cs="Arial"/>
          <w:b/>
          <w:bCs/>
          <w:strike/>
          <w:sz w:val="20"/>
        </w:rPr>
        <w:t>ausgewählter</w:t>
      </w:r>
      <w:r w:rsidR="007561CB" w:rsidRPr="00700397">
        <w:rPr>
          <w:rFonts w:ascii="Arial" w:hAnsi="Arial" w:cs="Arial"/>
          <w:b/>
          <w:bCs/>
          <w:sz w:val="20"/>
        </w:rPr>
        <w:t xml:space="preserve"> Bindemittelarten und-sorten</w:t>
      </w:r>
      <w:r w:rsidR="007561CB" w:rsidRPr="00700397">
        <w:rPr>
          <w:rFonts w:ascii="Arial" w:hAnsi="Arial" w:cs="Arial"/>
          <w:b/>
          <w:bCs/>
          <w:sz w:val="13"/>
          <w:szCs w:val="13"/>
        </w:rPr>
        <w:t>1)</w:t>
      </w:r>
    </w:p>
    <w:p w14:paraId="577A89A6" w14:textId="77777777" w:rsidR="00081502" w:rsidRPr="00700397" w:rsidRDefault="003B7C5F" w:rsidP="00FE729B">
      <w:pPr>
        <w:spacing w:after="120"/>
        <w:jc w:val="both"/>
        <w:rPr>
          <w:noProof/>
        </w:rPr>
      </w:pPr>
      <w:r w:rsidRPr="00700397">
        <w:rPr>
          <w:noProof/>
        </w:rPr>
        <w:drawing>
          <wp:anchor distT="0" distB="0" distL="114300" distR="114300" simplePos="0" relativeHeight="251692032" behindDoc="0" locked="0" layoutInCell="1" allowOverlap="1" wp14:anchorId="36B75938" wp14:editId="3972E45A">
            <wp:simplePos x="0" y="0"/>
            <wp:positionH relativeFrom="margin">
              <wp:posOffset>775970</wp:posOffset>
            </wp:positionH>
            <wp:positionV relativeFrom="paragraph">
              <wp:posOffset>4445</wp:posOffset>
            </wp:positionV>
            <wp:extent cx="3041650" cy="1411680"/>
            <wp:effectExtent l="0" t="0" r="635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4998" cy="1413234"/>
                    </a:xfrm>
                    <a:prstGeom prst="rect">
                      <a:avLst/>
                    </a:prstGeom>
                  </pic:spPr>
                </pic:pic>
              </a:graphicData>
            </a:graphic>
            <wp14:sizeRelH relativeFrom="page">
              <wp14:pctWidth>0</wp14:pctWidth>
            </wp14:sizeRelH>
            <wp14:sizeRelV relativeFrom="page">
              <wp14:pctHeight>0</wp14:pctHeight>
            </wp14:sizeRelV>
          </wp:anchor>
        </w:drawing>
      </w:r>
    </w:p>
    <w:p w14:paraId="12FF8A50" w14:textId="77777777" w:rsidR="00081502" w:rsidRPr="00700397" w:rsidRDefault="00081502" w:rsidP="00FE729B">
      <w:pPr>
        <w:spacing w:after="120"/>
        <w:jc w:val="both"/>
        <w:rPr>
          <w:noProof/>
        </w:rPr>
      </w:pPr>
    </w:p>
    <w:p w14:paraId="7069CCD7" w14:textId="77777777" w:rsidR="00081502" w:rsidRPr="00700397" w:rsidRDefault="00081502" w:rsidP="00FE729B">
      <w:pPr>
        <w:spacing w:after="120"/>
        <w:jc w:val="both"/>
        <w:rPr>
          <w:noProof/>
        </w:rPr>
      </w:pPr>
    </w:p>
    <w:p w14:paraId="25E453A3" w14:textId="77777777" w:rsidR="003B7C5F" w:rsidRPr="00700397" w:rsidRDefault="003B7C5F" w:rsidP="00FE729B">
      <w:pPr>
        <w:spacing w:after="120"/>
        <w:jc w:val="both"/>
        <w:rPr>
          <w:noProof/>
        </w:rPr>
      </w:pPr>
    </w:p>
    <w:p w14:paraId="43694DAF" w14:textId="77777777" w:rsidR="003B7C5F" w:rsidRPr="00700397" w:rsidRDefault="003B7C5F" w:rsidP="00FE729B">
      <w:pPr>
        <w:spacing w:after="120"/>
        <w:jc w:val="both"/>
        <w:rPr>
          <w:noProof/>
        </w:rPr>
      </w:pPr>
    </w:p>
    <w:p w14:paraId="39D618A1" w14:textId="77777777" w:rsidR="003B7C5F" w:rsidRPr="00700397" w:rsidRDefault="003B7C5F" w:rsidP="00FE729B">
      <w:pPr>
        <w:spacing w:after="120"/>
        <w:jc w:val="both"/>
        <w:rPr>
          <w:noProof/>
        </w:rPr>
      </w:pPr>
    </w:p>
    <w:p w14:paraId="657B9B19" w14:textId="77777777" w:rsidR="003B7C5F" w:rsidRPr="00700397" w:rsidRDefault="00662EB7" w:rsidP="003B7C5F">
      <w:pPr>
        <w:spacing w:after="120"/>
        <w:jc w:val="both"/>
        <w:rPr>
          <w:noProof/>
          <w:sz w:val="16"/>
          <w:szCs w:val="16"/>
        </w:rPr>
      </w:pPr>
      <w:r w:rsidRPr="00700397">
        <w:rPr>
          <w:noProof/>
          <w:sz w:val="16"/>
          <w:szCs w:val="16"/>
        </w:rPr>
        <w:drawing>
          <wp:anchor distT="0" distB="0" distL="114300" distR="114300" simplePos="0" relativeHeight="251693056" behindDoc="0" locked="0" layoutInCell="1" allowOverlap="1" wp14:anchorId="4E81B399" wp14:editId="60D3C43B">
            <wp:simplePos x="0" y="0"/>
            <wp:positionH relativeFrom="margin">
              <wp:align>left</wp:align>
            </wp:positionH>
            <wp:positionV relativeFrom="paragraph">
              <wp:posOffset>169545</wp:posOffset>
            </wp:positionV>
            <wp:extent cx="3784600" cy="29330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72216" cy="300095"/>
                    </a:xfrm>
                    <a:prstGeom prst="rect">
                      <a:avLst/>
                    </a:prstGeom>
                  </pic:spPr>
                </pic:pic>
              </a:graphicData>
            </a:graphic>
            <wp14:sizeRelH relativeFrom="page">
              <wp14:pctWidth>0</wp14:pctWidth>
            </wp14:sizeRelH>
            <wp14:sizeRelV relativeFrom="page">
              <wp14:pctHeight>0</wp14:pctHeight>
            </wp14:sizeRelV>
          </wp:anchor>
        </w:drawing>
      </w:r>
      <w:r w:rsidR="003B7C5F" w:rsidRPr="00700397">
        <w:rPr>
          <w:noProof/>
          <w:sz w:val="16"/>
          <w:szCs w:val="16"/>
        </w:rPr>
        <w:t>1) Die Prüfergebnisse sind für eine zentrale Auswertung unter</w:t>
      </w:r>
    </w:p>
    <w:p w14:paraId="51F9FA47" w14:textId="77777777" w:rsidR="00662EB7" w:rsidRPr="00700397" w:rsidRDefault="00662EB7" w:rsidP="003B7C5F">
      <w:pPr>
        <w:spacing w:after="120"/>
        <w:jc w:val="both"/>
        <w:rPr>
          <w:noProof/>
          <w:sz w:val="16"/>
          <w:szCs w:val="16"/>
        </w:rPr>
      </w:pPr>
    </w:p>
    <w:p w14:paraId="7E035AB8" w14:textId="77777777" w:rsidR="003B7C5F" w:rsidRPr="00700397" w:rsidRDefault="003B7C5F" w:rsidP="003B7C5F">
      <w:pPr>
        <w:spacing w:after="120"/>
        <w:jc w:val="both"/>
        <w:rPr>
          <w:noProof/>
          <w:sz w:val="16"/>
          <w:szCs w:val="16"/>
        </w:rPr>
      </w:pPr>
      <w:r w:rsidRPr="00700397">
        <w:rPr>
          <w:noProof/>
          <w:sz w:val="16"/>
          <w:szCs w:val="16"/>
        </w:rPr>
        <w:t>zur Verf</w:t>
      </w:r>
      <w:r w:rsidR="00662EB7" w:rsidRPr="00700397">
        <w:rPr>
          <w:noProof/>
          <w:sz w:val="16"/>
          <w:szCs w:val="16"/>
        </w:rPr>
        <w:t>ü</w:t>
      </w:r>
      <w:r w:rsidRPr="00700397">
        <w:rPr>
          <w:noProof/>
          <w:sz w:val="16"/>
          <w:szCs w:val="16"/>
        </w:rPr>
        <w:t>gung zu</w:t>
      </w:r>
      <w:r w:rsidR="00662EB7" w:rsidRPr="00700397">
        <w:rPr>
          <w:noProof/>
          <w:sz w:val="16"/>
          <w:szCs w:val="16"/>
        </w:rPr>
        <w:t xml:space="preserve"> </w:t>
      </w:r>
      <w:r w:rsidRPr="00700397">
        <w:rPr>
          <w:noProof/>
          <w:sz w:val="16"/>
          <w:szCs w:val="16"/>
        </w:rPr>
        <w:t>stellen</w:t>
      </w:r>
    </w:p>
    <w:p w14:paraId="61BC3862" w14:textId="77777777" w:rsidR="003B7C5F" w:rsidRPr="00700397" w:rsidRDefault="003B7C5F" w:rsidP="003B7C5F">
      <w:pPr>
        <w:spacing w:after="120"/>
        <w:jc w:val="both"/>
        <w:rPr>
          <w:noProof/>
          <w:sz w:val="16"/>
          <w:szCs w:val="16"/>
        </w:rPr>
      </w:pPr>
      <w:r w:rsidRPr="00700397">
        <w:rPr>
          <w:noProof/>
          <w:sz w:val="16"/>
          <w:szCs w:val="16"/>
        </w:rPr>
        <w:t>2) bei Pr</w:t>
      </w:r>
      <w:r w:rsidR="00662EB7" w:rsidRPr="00700397">
        <w:rPr>
          <w:noProof/>
          <w:sz w:val="16"/>
          <w:szCs w:val="16"/>
        </w:rPr>
        <w:t>ü</w:t>
      </w:r>
      <w:r w:rsidRPr="00700397">
        <w:rPr>
          <w:noProof/>
          <w:sz w:val="16"/>
          <w:szCs w:val="16"/>
        </w:rPr>
        <w:t xml:space="preserve">ftemperatur 100 </w:t>
      </w:r>
      <w:r w:rsidR="00662EB7" w:rsidRPr="00700397">
        <w:rPr>
          <w:noProof/>
          <w:sz w:val="16"/>
          <w:szCs w:val="16"/>
        </w:rPr>
        <w:t>°</w:t>
      </w:r>
      <w:r w:rsidRPr="00700397">
        <w:rPr>
          <w:noProof/>
          <w:sz w:val="16"/>
          <w:szCs w:val="16"/>
        </w:rPr>
        <w:t>C und Pr</w:t>
      </w:r>
      <w:r w:rsidR="00662EB7" w:rsidRPr="00700397">
        <w:rPr>
          <w:noProof/>
          <w:sz w:val="16"/>
          <w:szCs w:val="16"/>
        </w:rPr>
        <w:t>ü</w:t>
      </w:r>
      <w:r w:rsidRPr="00700397">
        <w:rPr>
          <w:noProof/>
          <w:sz w:val="16"/>
          <w:szCs w:val="16"/>
        </w:rPr>
        <w:t>fdauer 20 h</w:t>
      </w:r>
    </w:p>
    <w:p w14:paraId="0CCBE50A" w14:textId="77777777" w:rsidR="003B7C5F" w:rsidRPr="00700397" w:rsidRDefault="003B7C5F" w:rsidP="00FE729B">
      <w:pPr>
        <w:spacing w:after="120"/>
        <w:jc w:val="both"/>
        <w:rPr>
          <w:noProof/>
        </w:rPr>
      </w:pPr>
    </w:p>
    <w:p w14:paraId="051E7785" w14:textId="77777777" w:rsidR="00081502" w:rsidRPr="00700397" w:rsidRDefault="00081502" w:rsidP="00081502">
      <w:pPr>
        <w:overflowPunct/>
        <w:spacing w:line="240" w:lineRule="auto"/>
        <w:textAlignment w:val="auto"/>
        <w:rPr>
          <w:rFonts w:ascii="Arial" w:hAnsi="Arial" w:cs="Arial"/>
          <w:b/>
          <w:bCs/>
          <w:sz w:val="20"/>
        </w:rPr>
      </w:pPr>
      <w:r w:rsidRPr="00700397">
        <w:rPr>
          <w:rFonts w:ascii="Arial" w:hAnsi="Arial" w:cs="Arial"/>
          <w:b/>
          <w:bCs/>
          <w:sz w:val="20"/>
        </w:rPr>
        <w:t xml:space="preserve">IV) </w:t>
      </w:r>
      <w:r w:rsidRPr="00700397">
        <w:rPr>
          <w:rFonts w:ascii="Arial" w:hAnsi="Arial" w:cs="Arial"/>
          <w:b/>
          <w:bCs/>
          <w:sz w:val="20"/>
        </w:rPr>
        <w:tab/>
        <w:t>Im Anhang B „Technische Regelwerke“</w:t>
      </w:r>
    </w:p>
    <w:p w14:paraId="7CDBD658" w14:textId="77777777" w:rsidR="00081502" w:rsidRPr="00700397" w:rsidRDefault="00081502" w:rsidP="00081502">
      <w:pPr>
        <w:spacing w:after="120"/>
        <w:jc w:val="both"/>
        <w:rPr>
          <w:rFonts w:ascii="Arial" w:hAnsi="Arial" w:cs="Arial"/>
          <w:noProof/>
        </w:rPr>
      </w:pPr>
      <w:r w:rsidRPr="00700397">
        <w:rPr>
          <w:rFonts w:ascii="Arial" w:hAnsi="Arial" w:cs="Arial"/>
          <w:sz w:val="20"/>
        </w:rPr>
        <w:tab/>
        <w:t>sind in der Auflistung folgende Ergänzungen und Änderungen vorzunehmen:</w:t>
      </w:r>
    </w:p>
    <w:p w14:paraId="18BAF48B" w14:textId="77777777" w:rsidR="00081502" w:rsidRPr="00700397" w:rsidRDefault="00662EB7" w:rsidP="00FE729B">
      <w:pPr>
        <w:spacing w:after="120"/>
        <w:jc w:val="both"/>
        <w:rPr>
          <w:noProof/>
        </w:rPr>
      </w:pPr>
      <w:r w:rsidRPr="00700397">
        <w:rPr>
          <w:noProof/>
        </w:rPr>
        <w:drawing>
          <wp:anchor distT="0" distB="0" distL="114300" distR="114300" simplePos="0" relativeHeight="251694080" behindDoc="0" locked="0" layoutInCell="1" allowOverlap="1" wp14:anchorId="371BE87F" wp14:editId="44B31A8A">
            <wp:simplePos x="0" y="0"/>
            <wp:positionH relativeFrom="margin">
              <wp:posOffset>693420</wp:posOffset>
            </wp:positionH>
            <wp:positionV relativeFrom="paragraph">
              <wp:posOffset>55880</wp:posOffset>
            </wp:positionV>
            <wp:extent cx="3942996" cy="1816100"/>
            <wp:effectExtent l="0" t="0" r="635"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42996" cy="1816100"/>
                    </a:xfrm>
                    <a:prstGeom prst="rect">
                      <a:avLst/>
                    </a:prstGeom>
                  </pic:spPr>
                </pic:pic>
              </a:graphicData>
            </a:graphic>
            <wp14:sizeRelH relativeFrom="page">
              <wp14:pctWidth>0</wp14:pctWidth>
            </wp14:sizeRelH>
            <wp14:sizeRelV relativeFrom="page">
              <wp14:pctHeight>0</wp14:pctHeight>
            </wp14:sizeRelV>
          </wp:anchor>
        </w:drawing>
      </w:r>
    </w:p>
    <w:p w14:paraId="574434AA" w14:textId="77777777" w:rsidR="00081502" w:rsidRPr="00700397" w:rsidRDefault="00081502" w:rsidP="00FE729B">
      <w:pPr>
        <w:spacing w:after="120"/>
        <w:jc w:val="both"/>
        <w:rPr>
          <w:noProof/>
        </w:rPr>
      </w:pPr>
    </w:p>
    <w:p w14:paraId="6EA53220" w14:textId="77777777" w:rsidR="00081502" w:rsidRPr="00700397" w:rsidRDefault="00081502" w:rsidP="00FE729B">
      <w:pPr>
        <w:spacing w:after="120"/>
        <w:jc w:val="both"/>
        <w:rPr>
          <w:noProof/>
        </w:rPr>
      </w:pPr>
    </w:p>
    <w:p w14:paraId="5280E3B2" w14:textId="77777777" w:rsidR="00081502" w:rsidRPr="00700397" w:rsidRDefault="00081502" w:rsidP="00FE729B">
      <w:pPr>
        <w:spacing w:after="120"/>
        <w:jc w:val="both"/>
        <w:rPr>
          <w:noProof/>
        </w:rPr>
      </w:pPr>
    </w:p>
    <w:p w14:paraId="35ABF70F" w14:textId="77777777" w:rsidR="00081502" w:rsidRPr="00700397" w:rsidRDefault="00081502" w:rsidP="00FE729B">
      <w:pPr>
        <w:spacing w:after="120"/>
        <w:jc w:val="both"/>
        <w:rPr>
          <w:noProof/>
        </w:rPr>
      </w:pPr>
    </w:p>
    <w:p w14:paraId="2131DAA9" w14:textId="77777777" w:rsidR="00081502" w:rsidRPr="00700397" w:rsidRDefault="00081502" w:rsidP="00FE729B">
      <w:pPr>
        <w:spacing w:after="120"/>
        <w:jc w:val="both"/>
        <w:rPr>
          <w:noProof/>
        </w:rPr>
      </w:pPr>
    </w:p>
    <w:p w14:paraId="109E4191" w14:textId="77777777" w:rsidR="00081502" w:rsidRPr="00700397" w:rsidRDefault="00081502" w:rsidP="00FE729B">
      <w:pPr>
        <w:spacing w:after="120"/>
        <w:jc w:val="both"/>
        <w:rPr>
          <w:noProof/>
        </w:rPr>
      </w:pPr>
    </w:p>
    <w:p w14:paraId="224605AF" w14:textId="77777777" w:rsidR="00081502" w:rsidRPr="00700397" w:rsidRDefault="00081502" w:rsidP="00FE729B">
      <w:pPr>
        <w:spacing w:after="120"/>
        <w:jc w:val="both"/>
        <w:rPr>
          <w:noProof/>
        </w:rPr>
      </w:pPr>
    </w:p>
    <w:p w14:paraId="7354D247" w14:textId="77777777" w:rsidR="00662EB7" w:rsidRPr="00700397" w:rsidRDefault="00662EB7" w:rsidP="00FE729B">
      <w:pPr>
        <w:spacing w:after="120"/>
        <w:jc w:val="both"/>
        <w:rPr>
          <w:noProof/>
        </w:rPr>
      </w:pPr>
    </w:p>
    <w:p w14:paraId="1813E77B" w14:textId="77777777" w:rsidR="007561CB" w:rsidRPr="00700397" w:rsidRDefault="00662EB7" w:rsidP="00FE729B">
      <w:pPr>
        <w:spacing w:after="120"/>
        <w:jc w:val="both"/>
        <w:rPr>
          <w:rFonts w:ascii="Arial" w:hAnsi="Arial" w:cs="Arial"/>
          <w:sz w:val="22"/>
          <w:szCs w:val="22"/>
        </w:rPr>
      </w:pPr>
      <w:r w:rsidRPr="00700397">
        <w:rPr>
          <w:rFonts w:ascii="Arial" w:hAnsi="Arial" w:cs="Arial"/>
          <w:sz w:val="22"/>
          <w:szCs w:val="22"/>
        </w:rPr>
        <w:br w:type="column"/>
      </w:r>
    </w:p>
    <w:p w14:paraId="4EA40C8F" w14:textId="77777777" w:rsidR="00FE729B" w:rsidRPr="00700397" w:rsidRDefault="00BD2511" w:rsidP="00D2334B">
      <w:pPr>
        <w:pStyle w:val="Listenabsatz"/>
        <w:numPr>
          <w:ilvl w:val="1"/>
          <w:numId w:val="33"/>
        </w:numPr>
        <w:spacing w:after="120"/>
        <w:ind w:hanging="720"/>
        <w:jc w:val="both"/>
        <w:rPr>
          <w:rFonts w:ascii="Arial" w:hAnsi="Arial" w:cs="Arial"/>
          <w:b/>
          <w:sz w:val="22"/>
          <w:szCs w:val="22"/>
        </w:rPr>
      </w:pPr>
      <w:r w:rsidRPr="00700397">
        <w:rPr>
          <w:rFonts w:ascii="Arial" w:hAnsi="Arial" w:cs="Arial"/>
          <w:b/>
          <w:sz w:val="22"/>
          <w:szCs w:val="22"/>
        </w:rPr>
        <w:t>Änderung der TL Asphalt-StB 07/13</w:t>
      </w:r>
    </w:p>
    <w:p w14:paraId="0682B09B" w14:textId="77777777" w:rsidR="00D2334B" w:rsidRPr="00700397" w:rsidRDefault="00D2334B" w:rsidP="00D2334B">
      <w:pPr>
        <w:overflowPunct/>
        <w:spacing w:line="240" w:lineRule="auto"/>
        <w:textAlignment w:val="auto"/>
        <w:rPr>
          <w:rFonts w:ascii="Arial" w:hAnsi="Arial" w:cs="Arial"/>
          <w:b/>
          <w:bCs/>
          <w:sz w:val="20"/>
        </w:rPr>
      </w:pPr>
      <w:r w:rsidRPr="00700397">
        <w:rPr>
          <w:rFonts w:ascii="Arial" w:hAnsi="Arial" w:cs="Arial"/>
          <w:b/>
          <w:bCs/>
          <w:sz w:val="20"/>
        </w:rPr>
        <w:t>Änderungen der Technischen Lieferbedingungen für Asphaltmischgut für den Bau von</w:t>
      </w:r>
    </w:p>
    <w:p w14:paraId="5EBDD7F0" w14:textId="77777777" w:rsidR="0073603B" w:rsidRPr="00700397" w:rsidRDefault="00D2334B" w:rsidP="00D2334B">
      <w:pPr>
        <w:overflowPunct/>
        <w:autoSpaceDE/>
        <w:autoSpaceDN/>
        <w:adjustRightInd/>
        <w:spacing w:line="240" w:lineRule="auto"/>
        <w:textAlignment w:val="auto"/>
        <w:rPr>
          <w:rFonts w:ascii="Arial" w:hAnsi="Arial" w:cs="Arial"/>
          <w:sz w:val="28"/>
        </w:rPr>
      </w:pPr>
      <w:r w:rsidRPr="00700397">
        <w:rPr>
          <w:rFonts w:ascii="Arial" w:hAnsi="Arial" w:cs="Arial"/>
          <w:b/>
          <w:bCs/>
          <w:sz w:val="20"/>
        </w:rPr>
        <w:t>Verkehrsflächenbefestigungen, Ausgabe 2007/Fassung 2013 (TL Asphalt-StB 07/13)</w:t>
      </w:r>
    </w:p>
    <w:p w14:paraId="341203C8" w14:textId="77777777" w:rsidR="00081502" w:rsidRPr="00700397" w:rsidRDefault="00081502">
      <w:pPr>
        <w:overflowPunct/>
        <w:autoSpaceDE/>
        <w:autoSpaceDN/>
        <w:adjustRightInd/>
        <w:spacing w:line="240" w:lineRule="auto"/>
        <w:textAlignment w:val="auto"/>
        <w:rPr>
          <w:rFonts w:ascii="Arial" w:hAnsi="Arial" w:cs="Arial"/>
          <w:sz w:val="22"/>
          <w:szCs w:val="22"/>
        </w:rPr>
      </w:pPr>
    </w:p>
    <w:p w14:paraId="3227D138" w14:textId="77777777" w:rsidR="00D2334B" w:rsidRPr="00700397" w:rsidRDefault="00D2334B" w:rsidP="00D2334B">
      <w:pPr>
        <w:overflowPunct/>
        <w:spacing w:line="240" w:lineRule="auto"/>
        <w:textAlignment w:val="auto"/>
        <w:rPr>
          <w:rFonts w:ascii="Arial" w:hAnsi="Arial" w:cs="Arial"/>
          <w:b/>
          <w:bCs/>
          <w:sz w:val="20"/>
        </w:rPr>
      </w:pPr>
      <w:r w:rsidRPr="00700397">
        <w:rPr>
          <w:rFonts w:ascii="Arial" w:hAnsi="Arial" w:cs="Arial"/>
          <w:b/>
          <w:bCs/>
          <w:sz w:val="20"/>
        </w:rPr>
        <w:t xml:space="preserve">I) </w:t>
      </w:r>
      <w:r w:rsidRPr="00700397">
        <w:rPr>
          <w:rFonts w:ascii="Arial" w:hAnsi="Arial" w:cs="Arial"/>
          <w:b/>
          <w:bCs/>
          <w:sz w:val="20"/>
        </w:rPr>
        <w:tab/>
        <w:t>Im Abschnitt 4.2 „Werkseigene Produktionskontrolle“</w:t>
      </w:r>
    </w:p>
    <w:p w14:paraId="3C9228B6" w14:textId="77777777" w:rsidR="00D2334B" w:rsidRPr="00700397" w:rsidRDefault="00D2334B" w:rsidP="00D2334B">
      <w:pPr>
        <w:overflowPunct/>
        <w:spacing w:line="240" w:lineRule="auto"/>
        <w:textAlignment w:val="auto"/>
        <w:rPr>
          <w:rFonts w:ascii="Arial" w:hAnsi="Arial" w:cs="Arial"/>
          <w:sz w:val="20"/>
        </w:rPr>
      </w:pPr>
      <w:r w:rsidRPr="00700397">
        <w:rPr>
          <w:rFonts w:ascii="Arial" w:hAnsi="Arial" w:cs="Arial"/>
          <w:sz w:val="20"/>
        </w:rPr>
        <w:tab/>
        <w:t>ist die vorhandene Tabelle 15 durch die folgende Version zu ersetzen</w:t>
      </w:r>
    </w:p>
    <w:p w14:paraId="4E30A003" w14:textId="77777777" w:rsidR="00D2334B" w:rsidRPr="00700397" w:rsidRDefault="00D2334B" w:rsidP="00D2334B">
      <w:pPr>
        <w:overflowPunct/>
        <w:spacing w:line="240" w:lineRule="auto"/>
        <w:textAlignment w:val="auto"/>
        <w:rPr>
          <w:rFonts w:ascii="Arial" w:hAnsi="Arial" w:cs="Arial"/>
          <w:sz w:val="20"/>
        </w:rPr>
      </w:pPr>
    </w:p>
    <w:p w14:paraId="3A778163" w14:textId="77777777" w:rsidR="00D2334B" w:rsidRPr="00700397" w:rsidRDefault="00D2334B" w:rsidP="00D2334B">
      <w:pPr>
        <w:overflowPunct/>
        <w:spacing w:line="240" w:lineRule="auto"/>
        <w:textAlignment w:val="auto"/>
        <w:rPr>
          <w:rFonts w:ascii="Arial" w:hAnsi="Arial" w:cs="Arial"/>
          <w:b/>
          <w:bCs/>
          <w:sz w:val="20"/>
        </w:rPr>
      </w:pPr>
      <w:r w:rsidRPr="00700397">
        <w:rPr>
          <w:rFonts w:ascii="Arial" w:hAnsi="Arial" w:cs="Arial"/>
          <w:b/>
          <w:bCs/>
          <w:sz w:val="20"/>
        </w:rPr>
        <w:tab/>
        <w:t>Tabelle 15: Zusätzliche Prüfungen ausgewählter Bindemittelarten und -sorten bei</w:t>
      </w:r>
    </w:p>
    <w:p w14:paraId="15AB74D4" w14:textId="77777777" w:rsidR="00D2334B" w:rsidRPr="00700397" w:rsidRDefault="00D2334B" w:rsidP="00D2334B">
      <w:pPr>
        <w:overflowPunct/>
        <w:autoSpaceDE/>
        <w:autoSpaceDN/>
        <w:adjustRightInd/>
        <w:spacing w:line="240" w:lineRule="auto"/>
        <w:textAlignment w:val="auto"/>
        <w:rPr>
          <w:rFonts w:ascii="Arial" w:hAnsi="Arial" w:cs="Arial"/>
          <w:sz w:val="28"/>
        </w:rPr>
      </w:pPr>
      <w:r w:rsidRPr="00700397">
        <w:rPr>
          <w:rFonts w:ascii="Arial" w:hAnsi="Arial" w:cs="Arial"/>
          <w:b/>
          <w:bCs/>
          <w:sz w:val="20"/>
        </w:rPr>
        <w:tab/>
        <w:t>Anlieferung</w:t>
      </w:r>
      <w:r w:rsidRPr="00700397">
        <w:rPr>
          <w:rFonts w:ascii="Arial" w:hAnsi="Arial" w:cs="Arial"/>
          <w:b/>
          <w:bCs/>
          <w:sz w:val="13"/>
          <w:szCs w:val="13"/>
        </w:rPr>
        <w:t>1)</w:t>
      </w:r>
    </w:p>
    <w:p w14:paraId="6DADB5E4" w14:textId="77777777" w:rsidR="00D2334B" w:rsidRPr="00700397" w:rsidRDefault="00D2334B">
      <w:pPr>
        <w:overflowPunct/>
        <w:autoSpaceDE/>
        <w:autoSpaceDN/>
        <w:adjustRightInd/>
        <w:spacing w:line="240" w:lineRule="auto"/>
        <w:textAlignment w:val="auto"/>
        <w:rPr>
          <w:rFonts w:ascii="Arial" w:hAnsi="Arial" w:cs="Arial"/>
          <w:sz w:val="28"/>
        </w:rPr>
      </w:pPr>
      <w:r w:rsidRPr="00700397">
        <w:rPr>
          <w:noProof/>
        </w:rPr>
        <w:drawing>
          <wp:inline distT="0" distB="0" distL="0" distR="0" wp14:anchorId="0CBB22A9" wp14:editId="684EE2D9">
            <wp:extent cx="4315113" cy="6921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4849" cy="709752"/>
                    </a:xfrm>
                    <a:prstGeom prst="rect">
                      <a:avLst/>
                    </a:prstGeom>
                  </pic:spPr>
                </pic:pic>
              </a:graphicData>
            </a:graphic>
          </wp:inline>
        </w:drawing>
      </w:r>
    </w:p>
    <w:p w14:paraId="3C27D39B" w14:textId="77777777" w:rsidR="00D2334B" w:rsidRPr="00700397" w:rsidRDefault="00662EB7">
      <w:pPr>
        <w:overflowPunct/>
        <w:autoSpaceDE/>
        <w:autoSpaceDN/>
        <w:adjustRightInd/>
        <w:spacing w:line="240" w:lineRule="auto"/>
        <w:textAlignment w:val="auto"/>
        <w:rPr>
          <w:rFonts w:ascii="Arial" w:hAnsi="Arial" w:cs="Arial"/>
          <w:b/>
          <w:sz w:val="28"/>
        </w:rPr>
      </w:pPr>
      <w:r w:rsidRPr="00700397">
        <w:rPr>
          <w:noProof/>
        </w:rPr>
        <w:drawing>
          <wp:inline distT="0" distB="0" distL="0" distR="0" wp14:anchorId="24786B67" wp14:editId="28435602">
            <wp:extent cx="4343400" cy="202882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3400" cy="2028825"/>
                    </a:xfrm>
                    <a:prstGeom prst="rect">
                      <a:avLst/>
                    </a:prstGeom>
                  </pic:spPr>
                </pic:pic>
              </a:graphicData>
            </a:graphic>
          </wp:inline>
        </w:drawing>
      </w:r>
    </w:p>
    <w:p w14:paraId="5EEDAAD0" w14:textId="77777777" w:rsidR="00F30462" w:rsidRPr="00700397" w:rsidRDefault="00F30462" w:rsidP="00F30462">
      <w:pPr>
        <w:spacing w:after="120"/>
        <w:jc w:val="both"/>
        <w:rPr>
          <w:noProof/>
          <w:sz w:val="16"/>
          <w:szCs w:val="16"/>
        </w:rPr>
      </w:pPr>
      <w:r w:rsidRPr="00700397">
        <w:rPr>
          <w:noProof/>
          <w:sz w:val="16"/>
          <w:szCs w:val="16"/>
        </w:rPr>
        <w:t>1) Die Prüfergebnisse sind für eine zentrale Auswertung unter</w:t>
      </w:r>
    </w:p>
    <w:p w14:paraId="5EBECEAB" w14:textId="77777777" w:rsidR="00D2334B" w:rsidRPr="00700397" w:rsidRDefault="00F30462">
      <w:pPr>
        <w:overflowPunct/>
        <w:autoSpaceDE/>
        <w:autoSpaceDN/>
        <w:adjustRightInd/>
        <w:spacing w:line="240" w:lineRule="auto"/>
        <w:textAlignment w:val="auto"/>
        <w:rPr>
          <w:rFonts w:ascii="Arial" w:hAnsi="Arial" w:cs="Arial"/>
          <w:b/>
          <w:sz w:val="28"/>
        </w:rPr>
      </w:pPr>
      <w:r w:rsidRPr="00700397">
        <w:rPr>
          <w:noProof/>
        </w:rPr>
        <w:drawing>
          <wp:inline distT="0" distB="0" distL="0" distR="0" wp14:anchorId="584C5D65" wp14:editId="74C1236B">
            <wp:extent cx="4222750" cy="359383"/>
            <wp:effectExtent l="0" t="0" r="0" b="317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9684" cy="376143"/>
                    </a:xfrm>
                    <a:prstGeom prst="rect">
                      <a:avLst/>
                    </a:prstGeom>
                  </pic:spPr>
                </pic:pic>
              </a:graphicData>
            </a:graphic>
          </wp:inline>
        </w:drawing>
      </w:r>
    </w:p>
    <w:p w14:paraId="590B5F8B" w14:textId="77777777" w:rsidR="00F30462" w:rsidRPr="00700397" w:rsidRDefault="00F30462" w:rsidP="00F30462">
      <w:pPr>
        <w:spacing w:after="120"/>
        <w:jc w:val="both"/>
        <w:rPr>
          <w:noProof/>
          <w:sz w:val="16"/>
          <w:szCs w:val="16"/>
        </w:rPr>
      </w:pPr>
      <w:r w:rsidRPr="00700397">
        <w:rPr>
          <w:noProof/>
          <w:sz w:val="16"/>
          <w:szCs w:val="16"/>
        </w:rPr>
        <w:t>2) bei Prüftemperatur 100 °C und Prüfdauer 20 h</w:t>
      </w:r>
    </w:p>
    <w:p w14:paraId="245D4724" w14:textId="77777777" w:rsidR="00F30462" w:rsidRPr="00700397" w:rsidRDefault="00F30462">
      <w:pPr>
        <w:overflowPunct/>
        <w:autoSpaceDE/>
        <w:autoSpaceDN/>
        <w:adjustRightInd/>
        <w:spacing w:line="240" w:lineRule="auto"/>
        <w:textAlignment w:val="auto"/>
        <w:rPr>
          <w:rFonts w:ascii="Arial" w:hAnsi="Arial" w:cs="Arial"/>
          <w:b/>
          <w:sz w:val="28"/>
        </w:rPr>
      </w:pPr>
    </w:p>
    <w:p w14:paraId="297EFC48" w14:textId="77777777" w:rsidR="00D2334B" w:rsidRPr="00700397" w:rsidRDefault="00D2334B" w:rsidP="00D2334B">
      <w:pPr>
        <w:overflowPunct/>
        <w:spacing w:line="240" w:lineRule="auto"/>
        <w:textAlignment w:val="auto"/>
        <w:rPr>
          <w:rFonts w:ascii="Arial" w:hAnsi="Arial" w:cs="Arial"/>
          <w:b/>
          <w:bCs/>
          <w:sz w:val="20"/>
          <w:u w:val="single"/>
        </w:rPr>
      </w:pPr>
      <w:r w:rsidRPr="00700397">
        <w:rPr>
          <w:rFonts w:ascii="Arial" w:hAnsi="Arial" w:cs="Arial"/>
          <w:b/>
          <w:bCs/>
          <w:sz w:val="20"/>
          <w:u w:val="single"/>
        </w:rPr>
        <w:t>Wenn die Prüfung des Verformungsverhaltens nach der AL DSR-Prüfung (T-Sweep)</w:t>
      </w:r>
    </w:p>
    <w:p w14:paraId="07A12596" w14:textId="77777777" w:rsidR="00D2334B" w:rsidRPr="00700397" w:rsidRDefault="00D2334B" w:rsidP="00D2334B">
      <w:pPr>
        <w:overflowPunct/>
        <w:spacing w:line="240" w:lineRule="auto"/>
        <w:textAlignment w:val="auto"/>
        <w:rPr>
          <w:rFonts w:ascii="Arial" w:hAnsi="Arial" w:cs="Arial"/>
          <w:b/>
          <w:bCs/>
          <w:sz w:val="20"/>
          <w:u w:val="single"/>
        </w:rPr>
      </w:pPr>
      <w:r w:rsidRPr="00700397">
        <w:rPr>
          <w:rFonts w:ascii="Arial" w:hAnsi="Arial" w:cs="Arial"/>
          <w:b/>
          <w:bCs/>
          <w:sz w:val="20"/>
          <w:u w:val="single"/>
        </w:rPr>
        <w:t>erfolgt ist zu beachten, dass die Prüfung nur im linear-viskoelastischen-Bereich (LVEBe</w:t>
      </w:r>
      <w:r w:rsidRPr="00700397">
        <w:rPr>
          <w:rFonts w:ascii="Arial" w:hAnsi="Arial" w:cs="Arial"/>
          <w:b/>
          <w:bCs/>
          <w:sz w:val="20"/>
        </w:rPr>
        <w:tab/>
      </w:r>
      <w:r w:rsidRPr="00700397">
        <w:rPr>
          <w:rFonts w:ascii="Arial" w:hAnsi="Arial" w:cs="Arial"/>
          <w:b/>
          <w:bCs/>
          <w:sz w:val="20"/>
          <w:u w:val="single"/>
        </w:rPr>
        <w:t>reich) durchgeführt werden darf (insbesondere bei gealterten Bindemitteln).</w:t>
      </w:r>
    </w:p>
    <w:p w14:paraId="4C2B8D49" w14:textId="77777777" w:rsidR="00D2334B" w:rsidRPr="00700397" w:rsidRDefault="00D2334B" w:rsidP="00D2334B">
      <w:pPr>
        <w:overflowPunct/>
        <w:spacing w:line="240" w:lineRule="auto"/>
        <w:textAlignment w:val="auto"/>
        <w:rPr>
          <w:rFonts w:ascii="Arial" w:hAnsi="Arial" w:cs="Arial"/>
          <w:b/>
          <w:bCs/>
          <w:sz w:val="20"/>
        </w:rPr>
      </w:pPr>
    </w:p>
    <w:p w14:paraId="3DD80049" w14:textId="77777777" w:rsidR="00D2334B" w:rsidRPr="00700397" w:rsidRDefault="00D2334B" w:rsidP="00D2334B">
      <w:pPr>
        <w:overflowPunct/>
        <w:spacing w:line="240" w:lineRule="auto"/>
        <w:textAlignment w:val="auto"/>
        <w:rPr>
          <w:rFonts w:ascii="Arial" w:hAnsi="Arial" w:cs="Arial"/>
          <w:b/>
          <w:bCs/>
          <w:sz w:val="20"/>
        </w:rPr>
      </w:pPr>
      <w:r w:rsidRPr="00700397">
        <w:rPr>
          <w:rFonts w:ascii="Arial" w:hAnsi="Arial" w:cs="Arial"/>
          <w:b/>
          <w:bCs/>
          <w:sz w:val="20"/>
        </w:rPr>
        <w:t>Bei der Anwendung der AL DSR-Prüfung (BTSV) sind zusätzlich zu den dort</w:t>
      </w:r>
    </w:p>
    <w:p w14:paraId="228FD766" w14:textId="77777777" w:rsidR="00D2334B" w:rsidRPr="00700397" w:rsidRDefault="00D2334B" w:rsidP="00D2334B">
      <w:pPr>
        <w:overflowPunct/>
        <w:spacing w:line="240" w:lineRule="auto"/>
        <w:textAlignment w:val="auto"/>
        <w:rPr>
          <w:rFonts w:ascii="Arial" w:hAnsi="Arial" w:cs="Arial"/>
          <w:b/>
          <w:bCs/>
          <w:sz w:val="20"/>
        </w:rPr>
      </w:pPr>
      <w:r w:rsidRPr="00700397">
        <w:rPr>
          <w:rFonts w:ascii="Arial" w:hAnsi="Arial" w:cs="Arial"/>
          <w:b/>
          <w:bCs/>
          <w:sz w:val="20"/>
        </w:rPr>
        <w:t xml:space="preserve">geforderten Angaben die Temperatur anzugeben, bei der der komplexe Schermodul </w:t>
      </w:r>
      <w:r w:rsidRPr="00700397">
        <w:rPr>
          <w:rFonts w:ascii="Arial" w:hAnsi="Arial" w:cs="Arial"/>
          <w:b/>
          <w:bCs/>
          <w:sz w:val="20"/>
          <w:u w:val="single"/>
        </w:rPr>
        <w:t>G*</w:t>
      </w:r>
    </w:p>
    <w:p w14:paraId="03472698" w14:textId="77777777" w:rsidR="00D2334B" w:rsidRPr="00700397" w:rsidRDefault="00D2334B" w:rsidP="00D2334B">
      <w:pPr>
        <w:overflowPunct/>
        <w:spacing w:line="240" w:lineRule="auto"/>
        <w:textAlignment w:val="auto"/>
        <w:rPr>
          <w:rFonts w:ascii="Arial" w:hAnsi="Arial" w:cs="Arial"/>
          <w:b/>
          <w:bCs/>
          <w:sz w:val="20"/>
        </w:rPr>
      </w:pPr>
      <w:r w:rsidRPr="00700397">
        <w:rPr>
          <w:rFonts w:ascii="Arial" w:hAnsi="Arial" w:cs="Arial"/>
          <w:b/>
          <w:bCs/>
          <w:sz w:val="20"/>
          <w:u w:val="single"/>
        </w:rPr>
        <w:t xml:space="preserve">50 kPa beträgt, und der bei dieser Temperatur gemessene Phasenwinkel </w:t>
      </w:r>
      <w:r w:rsidRPr="00700397">
        <w:rPr>
          <w:noProof/>
        </w:rPr>
        <w:drawing>
          <wp:inline distT="0" distB="0" distL="0" distR="0" wp14:anchorId="45664FEC" wp14:editId="1AE7DAEB">
            <wp:extent cx="74140" cy="99456"/>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181" cy="114268"/>
                    </a:xfrm>
                    <a:prstGeom prst="rect">
                      <a:avLst/>
                    </a:prstGeom>
                  </pic:spPr>
                </pic:pic>
              </a:graphicData>
            </a:graphic>
          </wp:inline>
        </w:drawing>
      </w:r>
      <w:r w:rsidRPr="00700397">
        <w:rPr>
          <w:rFonts w:ascii="Arial" w:hAnsi="Arial" w:cs="Arial"/>
          <w:b/>
          <w:bCs/>
          <w:sz w:val="20"/>
        </w:rPr>
        <w:t>.</w:t>
      </w:r>
    </w:p>
    <w:p w14:paraId="5BA05415" w14:textId="77777777" w:rsidR="00D2334B" w:rsidRPr="00700397" w:rsidRDefault="00D2334B" w:rsidP="00D2334B">
      <w:pPr>
        <w:overflowPunct/>
        <w:spacing w:line="240" w:lineRule="auto"/>
        <w:textAlignment w:val="auto"/>
        <w:rPr>
          <w:rFonts w:ascii="Arial" w:hAnsi="Arial" w:cs="Arial"/>
          <w:b/>
          <w:bCs/>
          <w:sz w:val="20"/>
        </w:rPr>
      </w:pPr>
    </w:p>
    <w:p w14:paraId="30C692AF" w14:textId="77777777" w:rsidR="00F30462" w:rsidRPr="00700397" w:rsidRDefault="00F30462" w:rsidP="00D2334B">
      <w:pPr>
        <w:overflowPunct/>
        <w:spacing w:line="240" w:lineRule="auto"/>
        <w:textAlignment w:val="auto"/>
        <w:rPr>
          <w:rFonts w:ascii="Arial" w:hAnsi="Arial" w:cs="Arial"/>
          <w:b/>
          <w:bCs/>
          <w:sz w:val="20"/>
        </w:rPr>
      </w:pPr>
    </w:p>
    <w:p w14:paraId="4CF60104" w14:textId="77777777" w:rsidR="00D2334B" w:rsidRPr="00700397" w:rsidRDefault="00D2334B" w:rsidP="00D2334B">
      <w:pPr>
        <w:overflowPunct/>
        <w:spacing w:line="240" w:lineRule="auto"/>
        <w:textAlignment w:val="auto"/>
        <w:rPr>
          <w:rFonts w:ascii="Arial" w:hAnsi="Arial" w:cs="Arial"/>
          <w:b/>
          <w:bCs/>
          <w:sz w:val="20"/>
        </w:rPr>
      </w:pPr>
      <w:r w:rsidRPr="00700397">
        <w:rPr>
          <w:rFonts w:ascii="Arial" w:hAnsi="Arial" w:cs="Arial"/>
          <w:b/>
          <w:bCs/>
          <w:sz w:val="20"/>
        </w:rPr>
        <w:t xml:space="preserve">II) </w:t>
      </w:r>
      <w:r w:rsidRPr="00700397">
        <w:rPr>
          <w:rFonts w:ascii="Arial" w:hAnsi="Arial" w:cs="Arial"/>
          <w:b/>
          <w:bCs/>
          <w:sz w:val="20"/>
        </w:rPr>
        <w:tab/>
        <w:t>Im Anhang F „Abkürzungen und Regelwerke“</w:t>
      </w:r>
    </w:p>
    <w:p w14:paraId="1491CE32" w14:textId="77777777" w:rsidR="00D2334B" w:rsidRPr="00700397" w:rsidRDefault="00D2334B" w:rsidP="00D2334B">
      <w:pPr>
        <w:overflowPunct/>
        <w:autoSpaceDE/>
        <w:autoSpaceDN/>
        <w:adjustRightInd/>
        <w:spacing w:line="240" w:lineRule="auto"/>
        <w:textAlignment w:val="auto"/>
        <w:rPr>
          <w:rFonts w:ascii="Arial" w:hAnsi="Arial" w:cs="Arial"/>
          <w:sz w:val="20"/>
        </w:rPr>
      </w:pPr>
      <w:r w:rsidRPr="00700397">
        <w:rPr>
          <w:rFonts w:ascii="Arial" w:hAnsi="Arial" w:cs="Arial"/>
          <w:sz w:val="20"/>
        </w:rPr>
        <w:tab/>
        <w:t>sind in der Auflistung folgende Ergänzungen vorzunehmen:</w:t>
      </w:r>
    </w:p>
    <w:p w14:paraId="38A0228A" w14:textId="77777777" w:rsidR="00D2334B" w:rsidRPr="00700397" w:rsidRDefault="00D2334B" w:rsidP="00D2334B">
      <w:pPr>
        <w:overflowPunct/>
        <w:autoSpaceDE/>
        <w:autoSpaceDN/>
        <w:adjustRightInd/>
        <w:spacing w:line="240" w:lineRule="auto"/>
        <w:textAlignment w:val="auto"/>
        <w:rPr>
          <w:rFonts w:ascii="Arial" w:hAnsi="Arial" w:cs="Arial"/>
          <w:sz w:val="20"/>
        </w:rPr>
      </w:pPr>
    </w:p>
    <w:p w14:paraId="7259E1D2" w14:textId="77777777" w:rsidR="00F832F5" w:rsidRPr="00700397" w:rsidRDefault="00F832F5" w:rsidP="00D2334B">
      <w:pPr>
        <w:overflowPunct/>
        <w:autoSpaceDE/>
        <w:autoSpaceDN/>
        <w:adjustRightInd/>
        <w:spacing w:line="240" w:lineRule="auto"/>
        <w:textAlignment w:val="auto"/>
        <w:rPr>
          <w:rFonts w:ascii="Arial" w:hAnsi="Arial" w:cs="Arial"/>
          <w:sz w:val="20"/>
        </w:rPr>
      </w:pPr>
      <w:r w:rsidRPr="00700397">
        <w:rPr>
          <w:noProof/>
        </w:rPr>
        <w:lastRenderedPageBreak/>
        <w:drawing>
          <wp:inline distT="0" distB="0" distL="0" distR="0" wp14:anchorId="719BC2BC" wp14:editId="4BD7A878">
            <wp:extent cx="4296147" cy="3022600"/>
            <wp:effectExtent l="0" t="0" r="9525"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8998" cy="3038677"/>
                    </a:xfrm>
                    <a:prstGeom prst="rect">
                      <a:avLst/>
                    </a:prstGeom>
                  </pic:spPr>
                </pic:pic>
              </a:graphicData>
            </a:graphic>
          </wp:inline>
        </w:drawing>
      </w:r>
    </w:p>
    <w:p w14:paraId="7D391F62" w14:textId="77777777" w:rsidR="00F832F5" w:rsidRPr="00700397" w:rsidRDefault="00F832F5" w:rsidP="00D2334B">
      <w:pPr>
        <w:overflowPunct/>
        <w:autoSpaceDE/>
        <w:autoSpaceDN/>
        <w:adjustRightInd/>
        <w:spacing w:line="240" w:lineRule="auto"/>
        <w:textAlignment w:val="auto"/>
        <w:rPr>
          <w:rFonts w:ascii="Arial" w:hAnsi="Arial" w:cs="Arial"/>
          <w:sz w:val="20"/>
        </w:rPr>
      </w:pPr>
    </w:p>
    <w:p w14:paraId="1375FA99" w14:textId="77777777" w:rsidR="00D2334B" w:rsidRPr="00700397" w:rsidRDefault="00D2334B" w:rsidP="00D2334B">
      <w:pPr>
        <w:overflowPunct/>
        <w:autoSpaceDE/>
        <w:autoSpaceDN/>
        <w:adjustRightInd/>
        <w:spacing w:line="240" w:lineRule="auto"/>
        <w:textAlignment w:val="auto"/>
        <w:rPr>
          <w:rFonts w:ascii="Arial" w:hAnsi="Arial" w:cs="Arial"/>
          <w:sz w:val="20"/>
        </w:rPr>
      </w:pPr>
    </w:p>
    <w:p w14:paraId="301B8D22" w14:textId="77777777" w:rsidR="00D2334B" w:rsidRPr="00700397" w:rsidRDefault="00D2334B" w:rsidP="00D2334B">
      <w:pPr>
        <w:overflowPunct/>
        <w:autoSpaceDE/>
        <w:autoSpaceDN/>
        <w:adjustRightInd/>
        <w:spacing w:line="240" w:lineRule="auto"/>
        <w:textAlignment w:val="auto"/>
        <w:rPr>
          <w:rFonts w:ascii="Arial" w:hAnsi="Arial" w:cs="Arial"/>
          <w:b/>
          <w:sz w:val="28"/>
        </w:rPr>
        <w:sectPr w:rsidR="00D2334B" w:rsidRPr="00700397" w:rsidSect="006A2077">
          <w:headerReference w:type="default" r:id="rId29"/>
          <w:footerReference w:type="default" r:id="rId30"/>
          <w:type w:val="continuous"/>
          <w:pgSz w:w="11907" w:h="16840" w:code="9"/>
          <w:pgMar w:top="993" w:right="1418" w:bottom="1134" w:left="1418" w:header="720" w:footer="720" w:gutter="0"/>
          <w:paperSrc w:first="2" w:other="2"/>
          <w:cols w:space="720"/>
        </w:sectPr>
      </w:pPr>
    </w:p>
    <w:p w14:paraId="2C022B1E" w14:textId="77777777" w:rsidR="003416D8" w:rsidRPr="00700397" w:rsidRDefault="00F832F5" w:rsidP="0073603B">
      <w:pPr>
        <w:rPr>
          <w:rFonts w:ascii="Arial" w:hAnsi="Arial" w:cs="Arial"/>
          <w:b/>
          <w:caps/>
          <w:szCs w:val="24"/>
        </w:rPr>
      </w:pPr>
      <w:r w:rsidRPr="00700397">
        <w:rPr>
          <w:rFonts w:ascii="Arial" w:hAnsi="Arial" w:cs="Arial"/>
          <w:b/>
          <w:caps/>
          <w:szCs w:val="24"/>
        </w:rPr>
        <w:lastRenderedPageBreak/>
        <w:t>6.0</w:t>
      </w:r>
      <w:r w:rsidRPr="00700397">
        <w:rPr>
          <w:rFonts w:ascii="Arial" w:hAnsi="Arial" w:cs="Arial"/>
          <w:b/>
          <w:caps/>
          <w:szCs w:val="24"/>
        </w:rPr>
        <w:tab/>
      </w:r>
      <w:r w:rsidRPr="00700397">
        <w:rPr>
          <w:rFonts w:ascii="Arial" w:hAnsi="Arial" w:cs="Arial"/>
          <w:b/>
          <w:caps/>
          <w:szCs w:val="24"/>
        </w:rPr>
        <w:tab/>
      </w:r>
      <w:r w:rsidR="0073603B" w:rsidRPr="00700397">
        <w:rPr>
          <w:rFonts w:ascii="Arial" w:hAnsi="Arial" w:cs="Arial"/>
          <w:b/>
          <w:caps/>
          <w:szCs w:val="24"/>
        </w:rPr>
        <w:t>E</w:t>
      </w:r>
      <w:r w:rsidR="0073603B" w:rsidRPr="00700397">
        <w:rPr>
          <w:rFonts w:ascii="Arial" w:hAnsi="Arial" w:cs="Arial"/>
          <w:b/>
          <w:szCs w:val="24"/>
        </w:rPr>
        <w:t>ntfällt</w:t>
      </w:r>
    </w:p>
    <w:p w14:paraId="6A3CE89A" w14:textId="77777777" w:rsidR="002563F6" w:rsidRPr="00700397" w:rsidRDefault="002563F6" w:rsidP="002563F6">
      <w:pPr>
        <w:jc w:val="both"/>
        <w:rPr>
          <w:rFonts w:ascii="Arial" w:hAnsi="Arial" w:cs="Arial"/>
          <w:sz w:val="22"/>
          <w:szCs w:val="22"/>
        </w:rPr>
      </w:pPr>
    </w:p>
    <w:p w14:paraId="3DB43975" w14:textId="77777777" w:rsidR="002563F6" w:rsidRPr="00700397" w:rsidRDefault="002563F6" w:rsidP="002563F6">
      <w:pPr>
        <w:jc w:val="both"/>
        <w:rPr>
          <w:rFonts w:ascii="Arial" w:hAnsi="Arial" w:cs="Arial"/>
          <w:sz w:val="22"/>
          <w:szCs w:val="22"/>
        </w:rPr>
      </w:pPr>
    </w:p>
    <w:p w14:paraId="460D0B5B" w14:textId="77777777" w:rsidR="003416D8" w:rsidRPr="00700397" w:rsidRDefault="00793D35" w:rsidP="0073400B">
      <w:pPr>
        <w:rPr>
          <w:rFonts w:ascii="Arial" w:hAnsi="Arial" w:cs="Arial"/>
          <w:b/>
          <w:caps/>
          <w:szCs w:val="24"/>
        </w:rPr>
      </w:pPr>
      <w:r w:rsidRPr="00700397">
        <w:rPr>
          <w:rFonts w:ascii="Arial" w:hAnsi="Arial" w:cs="Arial"/>
          <w:b/>
          <w:caps/>
          <w:szCs w:val="24"/>
        </w:rPr>
        <w:t>7.0</w:t>
      </w:r>
      <w:r w:rsidRPr="00700397">
        <w:rPr>
          <w:rFonts w:ascii="Arial" w:hAnsi="Arial" w:cs="Arial"/>
          <w:b/>
          <w:caps/>
          <w:szCs w:val="24"/>
        </w:rPr>
        <w:tab/>
      </w:r>
      <w:r w:rsidRPr="00700397">
        <w:rPr>
          <w:rFonts w:ascii="Arial" w:hAnsi="Arial" w:cs="Arial"/>
          <w:b/>
          <w:caps/>
          <w:szCs w:val="24"/>
        </w:rPr>
        <w:tab/>
        <w:t>Ergänzungen</w:t>
      </w:r>
    </w:p>
    <w:p w14:paraId="7D797154" w14:textId="77777777" w:rsidR="003416D8" w:rsidRPr="00700397" w:rsidRDefault="003416D8">
      <w:pPr>
        <w:rPr>
          <w:rFonts w:ascii="Arial" w:hAnsi="Arial" w:cs="Arial"/>
          <w:sz w:val="22"/>
          <w:szCs w:val="22"/>
        </w:rPr>
      </w:pPr>
    </w:p>
    <w:p w14:paraId="36FDAA76" w14:textId="77777777" w:rsidR="002563F6" w:rsidRPr="00700397" w:rsidRDefault="002563F6">
      <w:pPr>
        <w:rPr>
          <w:rFonts w:ascii="Arial" w:hAnsi="Arial" w:cs="Arial"/>
          <w:sz w:val="22"/>
          <w:szCs w:val="22"/>
        </w:rPr>
      </w:pPr>
    </w:p>
    <w:p w14:paraId="3C814FF4" w14:textId="77777777" w:rsidR="00F832F5" w:rsidRPr="00700397" w:rsidRDefault="00793D35" w:rsidP="00F832F5">
      <w:pPr>
        <w:rPr>
          <w:rFonts w:ascii="Arial" w:hAnsi="Arial" w:cs="Arial"/>
          <w:b/>
          <w:sz w:val="22"/>
          <w:szCs w:val="22"/>
        </w:rPr>
      </w:pPr>
      <w:r w:rsidRPr="00700397">
        <w:rPr>
          <w:rFonts w:ascii="Arial" w:hAnsi="Arial" w:cs="Arial"/>
          <w:b/>
          <w:szCs w:val="24"/>
        </w:rPr>
        <w:t>7.1</w:t>
      </w:r>
      <w:r w:rsidRPr="00700397">
        <w:rPr>
          <w:rFonts w:ascii="Arial" w:hAnsi="Arial" w:cs="Arial"/>
          <w:b/>
          <w:szCs w:val="24"/>
        </w:rPr>
        <w:tab/>
      </w:r>
      <w:r w:rsidRPr="00700397">
        <w:rPr>
          <w:rFonts w:ascii="Arial" w:hAnsi="Arial" w:cs="Arial"/>
          <w:b/>
          <w:szCs w:val="24"/>
        </w:rPr>
        <w:tab/>
      </w:r>
      <w:r w:rsidR="00F832F5" w:rsidRPr="00700397">
        <w:rPr>
          <w:rFonts w:ascii="Arial" w:hAnsi="Arial" w:cs="Arial"/>
          <w:b/>
          <w:sz w:val="22"/>
          <w:szCs w:val="22"/>
        </w:rPr>
        <w:t>Entfällt</w:t>
      </w:r>
    </w:p>
    <w:p w14:paraId="47E50A5F" w14:textId="77777777" w:rsidR="003416D8" w:rsidRPr="00700397" w:rsidRDefault="003416D8">
      <w:pPr>
        <w:rPr>
          <w:rFonts w:ascii="Arial" w:hAnsi="Arial" w:cs="Arial"/>
          <w:sz w:val="22"/>
          <w:szCs w:val="22"/>
        </w:rPr>
      </w:pPr>
    </w:p>
    <w:p w14:paraId="38CBCA56" w14:textId="77777777" w:rsidR="002563F6" w:rsidRPr="00700397" w:rsidRDefault="002563F6">
      <w:pPr>
        <w:rPr>
          <w:rFonts w:ascii="Arial" w:hAnsi="Arial" w:cs="Arial"/>
          <w:sz w:val="22"/>
          <w:szCs w:val="22"/>
        </w:rPr>
      </w:pPr>
    </w:p>
    <w:p w14:paraId="7D1E0753" w14:textId="77777777" w:rsidR="003416D8" w:rsidRPr="00700397" w:rsidRDefault="00793D35">
      <w:pPr>
        <w:rPr>
          <w:rFonts w:ascii="Arial" w:hAnsi="Arial" w:cs="Arial"/>
          <w:b/>
          <w:caps/>
          <w:szCs w:val="24"/>
        </w:rPr>
      </w:pPr>
      <w:r w:rsidRPr="00700397">
        <w:rPr>
          <w:rFonts w:ascii="Arial" w:hAnsi="Arial" w:cs="Arial"/>
          <w:b/>
          <w:caps/>
          <w:szCs w:val="24"/>
        </w:rPr>
        <w:t>7.2</w:t>
      </w:r>
      <w:r w:rsidRPr="00700397">
        <w:rPr>
          <w:rFonts w:ascii="Arial" w:hAnsi="Arial" w:cs="Arial"/>
          <w:b/>
          <w:caps/>
          <w:szCs w:val="24"/>
        </w:rPr>
        <w:tab/>
      </w:r>
      <w:r w:rsidRPr="00700397">
        <w:rPr>
          <w:rFonts w:ascii="Arial" w:hAnsi="Arial" w:cs="Arial"/>
          <w:b/>
          <w:caps/>
          <w:szCs w:val="24"/>
        </w:rPr>
        <w:tab/>
        <w:t>Ergänzungen zu den ZTV</w:t>
      </w:r>
      <w:r w:rsidR="0073603B" w:rsidRPr="00700397">
        <w:rPr>
          <w:rFonts w:ascii="Arial" w:hAnsi="Arial" w:cs="Arial"/>
          <w:b/>
          <w:caps/>
          <w:szCs w:val="24"/>
        </w:rPr>
        <w:t xml:space="preserve"> </w:t>
      </w:r>
      <w:r w:rsidRPr="00700397">
        <w:rPr>
          <w:rFonts w:ascii="Arial" w:hAnsi="Arial" w:cs="Arial"/>
          <w:b/>
          <w:caps/>
          <w:szCs w:val="24"/>
        </w:rPr>
        <w:t xml:space="preserve">E-StB </w:t>
      </w:r>
      <w:r w:rsidR="0073603B" w:rsidRPr="00700397">
        <w:rPr>
          <w:rFonts w:ascii="Arial" w:hAnsi="Arial" w:cs="Arial"/>
          <w:b/>
          <w:caps/>
          <w:szCs w:val="24"/>
        </w:rPr>
        <w:t>17</w:t>
      </w:r>
    </w:p>
    <w:p w14:paraId="040C034D" w14:textId="77777777" w:rsidR="003416D8" w:rsidRPr="00700397" w:rsidRDefault="003416D8">
      <w:pPr>
        <w:rPr>
          <w:rFonts w:ascii="Arial" w:hAnsi="Arial" w:cs="Arial"/>
          <w:bCs/>
          <w:sz w:val="22"/>
          <w:szCs w:val="22"/>
        </w:rPr>
      </w:pPr>
    </w:p>
    <w:p w14:paraId="5BE75618" w14:textId="77777777" w:rsidR="00F832F5" w:rsidRPr="00700397" w:rsidRDefault="00F832F5" w:rsidP="00F832F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1.4. (Baustoffe)</w:t>
      </w:r>
    </w:p>
    <w:p w14:paraId="54DECE9A"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Wenn der Einbau von Boden mit Fremdbestandteilen nach Abschnitt 1.4.4 zulässig ist, gelten hierfür</w:t>
      </w:r>
    </w:p>
    <w:p w14:paraId="02A8DBC4"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die Regelungen gemäß Abschnitt 2.3 der TL BuB E-StB analog.</w:t>
      </w:r>
    </w:p>
    <w:p w14:paraId="23039E4F" w14:textId="77777777" w:rsidR="00F832F5" w:rsidRPr="00700397" w:rsidRDefault="00F832F5" w:rsidP="00F832F5">
      <w:pPr>
        <w:overflowPunct/>
        <w:spacing w:line="240" w:lineRule="auto"/>
        <w:textAlignment w:val="auto"/>
        <w:rPr>
          <w:rFonts w:ascii="Arial" w:hAnsi="Arial" w:cs="Arial"/>
          <w:sz w:val="20"/>
        </w:rPr>
      </w:pPr>
    </w:p>
    <w:p w14:paraId="5CDD07B4" w14:textId="77777777" w:rsidR="00F832F5" w:rsidRPr="00700397" w:rsidRDefault="00F832F5" w:rsidP="00F832F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1.6.4 (Eigenüberwachungsprüfungen)</w:t>
      </w:r>
    </w:p>
    <w:p w14:paraId="267D6E6B"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Die Ergebnisse der Probeverdichtung und die Arbeitsanweisung sind unverzüglich nach</w:t>
      </w:r>
    </w:p>
    <w:p w14:paraId="3501B32C"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Durchführung der Versuche dem Auftraggeber zu übergeben.</w:t>
      </w:r>
    </w:p>
    <w:p w14:paraId="1D437095" w14:textId="77777777" w:rsidR="00F832F5" w:rsidRPr="00700397" w:rsidRDefault="00F832F5" w:rsidP="00F832F5">
      <w:pPr>
        <w:overflowPunct/>
        <w:spacing w:line="240" w:lineRule="auto"/>
        <w:textAlignment w:val="auto"/>
        <w:rPr>
          <w:rFonts w:ascii="Arial" w:hAnsi="Arial" w:cs="Arial"/>
          <w:sz w:val="20"/>
        </w:rPr>
      </w:pPr>
    </w:p>
    <w:p w14:paraId="3F42D68D"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Die geplante Durchführung der Eigenüberwachungsprüfung zum Nachweis der erzielten Verdichtung</w:t>
      </w:r>
    </w:p>
    <w:p w14:paraId="022DB19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bzw. des Verformungsmoduls auf dem Planum ist dem Auftraggeber rechtzeitig vor der Durchführung</w:t>
      </w:r>
    </w:p>
    <w:p w14:paraId="2E01F96B"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der Versuche (mindestens 24 Stunden vor Durchführung) bekannt zu geben.</w:t>
      </w:r>
    </w:p>
    <w:p w14:paraId="1CCA4D60" w14:textId="77777777" w:rsidR="00F832F5" w:rsidRPr="00700397" w:rsidRDefault="00F832F5" w:rsidP="00F832F5">
      <w:pPr>
        <w:overflowPunct/>
        <w:spacing w:line="240" w:lineRule="auto"/>
        <w:textAlignment w:val="auto"/>
        <w:rPr>
          <w:rFonts w:ascii="Arial" w:hAnsi="Arial" w:cs="Arial"/>
          <w:sz w:val="20"/>
        </w:rPr>
      </w:pPr>
    </w:p>
    <w:p w14:paraId="18071BA4"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Die Versuche müssen ein in den Untersuchungsmethoden der Bodenmechanik geschulter Techniker</w:t>
      </w:r>
    </w:p>
    <w:p w14:paraId="63BC2C28" w14:textId="77777777" w:rsidR="00F832F5" w:rsidRPr="00700397" w:rsidRDefault="00F832F5" w:rsidP="00F832F5">
      <w:pPr>
        <w:overflowPunct/>
        <w:spacing w:line="240" w:lineRule="auto"/>
        <w:textAlignment w:val="auto"/>
        <w:rPr>
          <w:rFonts w:ascii="Arial" w:hAnsi="Arial" w:cs="Arial"/>
          <w:b/>
          <w:bCs/>
          <w:i/>
          <w:iCs/>
          <w:sz w:val="20"/>
        </w:rPr>
      </w:pPr>
      <w:r w:rsidRPr="00700397">
        <w:rPr>
          <w:rFonts w:ascii="Arial" w:hAnsi="Arial" w:cs="Arial"/>
          <w:sz w:val="20"/>
        </w:rPr>
        <w:t>oder ein Baustoffprüfer (Fachrichtung Boden) des Auftragnehmers durchführen</w:t>
      </w:r>
      <w:r w:rsidRPr="00700397">
        <w:rPr>
          <w:rFonts w:ascii="Arial" w:hAnsi="Arial" w:cs="Arial"/>
          <w:b/>
          <w:bCs/>
          <w:i/>
          <w:iCs/>
          <w:sz w:val="20"/>
        </w:rPr>
        <w:t>.</w:t>
      </w:r>
    </w:p>
    <w:p w14:paraId="44F6E29B" w14:textId="77777777" w:rsidR="00F832F5" w:rsidRPr="00700397" w:rsidRDefault="00F832F5" w:rsidP="00F832F5">
      <w:pPr>
        <w:overflowPunct/>
        <w:spacing w:line="240" w:lineRule="auto"/>
        <w:textAlignment w:val="auto"/>
        <w:rPr>
          <w:rFonts w:ascii="Arial" w:hAnsi="Arial" w:cs="Arial"/>
          <w:sz w:val="20"/>
        </w:rPr>
      </w:pPr>
    </w:p>
    <w:p w14:paraId="4E60399C"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Die Ergebnisse der Eigenüberwachungsprüfungen mit dem dazugehörigen Versuchsprotokoll sind</w:t>
      </w:r>
    </w:p>
    <w:p w14:paraId="5C8F05B0"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unverzüglich nach Durchführung der Versuche dem Auftraggeber zu übergeben, damit das Prüflos</w:t>
      </w:r>
    </w:p>
    <w:p w14:paraId="75DA1FFA"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durch den Auftraggeber angenommen bzw. zurückgewiesen werden kann. Das Tagesprotokollheft ist</w:t>
      </w:r>
    </w:p>
    <w:p w14:paraId="4C09C15D"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dem Auftraggeber vorzulegen.</w:t>
      </w:r>
    </w:p>
    <w:p w14:paraId="2D4BFD41" w14:textId="77777777" w:rsidR="00F832F5" w:rsidRPr="00700397" w:rsidRDefault="00F832F5" w:rsidP="00F832F5">
      <w:pPr>
        <w:overflowPunct/>
        <w:spacing w:line="240" w:lineRule="auto"/>
        <w:textAlignment w:val="auto"/>
        <w:rPr>
          <w:rFonts w:ascii="Arial" w:hAnsi="Arial" w:cs="Arial"/>
          <w:sz w:val="20"/>
        </w:rPr>
      </w:pPr>
    </w:p>
    <w:p w14:paraId="573F72BD"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Zusammen mit diesen Unterlagen ist dem Auftraggeber eine Liste entsprechend dem Muster nach</w:t>
      </w:r>
    </w:p>
    <w:p w14:paraId="3821AB7B"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xml:space="preserve">Anlage </w:t>
      </w:r>
      <w:r w:rsidRPr="00700397">
        <w:rPr>
          <w:rFonts w:ascii="Arial" w:hAnsi="Arial" w:cs="Arial"/>
          <w:b/>
          <w:bCs/>
          <w:sz w:val="20"/>
        </w:rPr>
        <w:t>„</w:t>
      </w:r>
      <w:r w:rsidRPr="00700397">
        <w:rPr>
          <w:rFonts w:ascii="Arial" w:hAnsi="Arial" w:cs="Arial"/>
          <w:b/>
          <w:bCs/>
          <w:i/>
          <w:iCs/>
          <w:sz w:val="20"/>
        </w:rPr>
        <w:t>Verdichtungswerte</w:t>
      </w:r>
      <w:r w:rsidRPr="00700397">
        <w:rPr>
          <w:rFonts w:ascii="Arial" w:hAnsi="Arial" w:cs="Arial"/>
          <w:b/>
          <w:bCs/>
          <w:sz w:val="20"/>
        </w:rPr>
        <w:t xml:space="preserve">“ </w:t>
      </w:r>
      <w:r w:rsidRPr="00700397">
        <w:rPr>
          <w:rFonts w:ascii="Arial" w:hAnsi="Arial" w:cs="Arial"/>
          <w:sz w:val="20"/>
        </w:rPr>
        <w:t>über die durchgeführten Versuche vorzulegen.</w:t>
      </w:r>
    </w:p>
    <w:p w14:paraId="7EBC59F5" w14:textId="77777777" w:rsidR="00F832F5" w:rsidRPr="00700397" w:rsidRDefault="00F832F5" w:rsidP="00F832F5">
      <w:pPr>
        <w:overflowPunct/>
        <w:spacing w:line="240" w:lineRule="auto"/>
        <w:textAlignment w:val="auto"/>
        <w:rPr>
          <w:rFonts w:ascii="Arial" w:hAnsi="Arial" w:cs="Arial"/>
          <w:b/>
          <w:bCs/>
          <w:sz w:val="20"/>
        </w:rPr>
      </w:pPr>
    </w:p>
    <w:p w14:paraId="1AD408C3" w14:textId="77777777" w:rsidR="00F832F5" w:rsidRPr="00700397" w:rsidRDefault="00F832F5" w:rsidP="00F832F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1.9 (Abrechnung)</w:t>
      </w:r>
    </w:p>
    <w:p w14:paraId="5360E4F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Bodenaustauschmaterial -</w:t>
      </w:r>
    </w:p>
    <w:p w14:paraId="473C1C6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Bei einer Abrechnung von Bodenaustauschmaterial nach Einbauprofilen in m</w:t>
      </w:r>
      <w:r w:rsidRPr="00700397">
        <w:rPr>
          <w:rFonts w:ascii="Arial" w:hAnsi="Arial" w:cs="Arial"/>
          <w:sz w:val="13"/>
          <w:szCs w:val="13"/>
        </w:rPr>
        <w:t xml:space="preserve">3 </w:t>
      </w:r>
      <w:r w:rsidRPr="00700397">
        <w:rPr>
          <w:rFonts w:ascii="Arial" w:hAnsi="Arial" w:cs="Arial"/>
          <w:sz w:val="20"/>
        </w:rPr>
        <w:t>wird ein eventuell</w:t>
      </w:r>
    </w:p>
    <w:p w14:paraId="6819E132"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entstehender Mehrverbrauch durch Eindrücken des Bodenaustauschmaterials in den Untergrund</w:t>
      </w:r>
    </w:p>
    <w:p w14:paraId="43E13632"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nicht berücksichtigt.</w:t>
      </w:r>
    </w:p>
    <w:p w14:paraId="31E8FFBF" w14:textId="77777777" w:rsidR="00F832F5" w:rsidRPr="00700397" w:rsidRDefault="00F832F5" w:rsidP="00F832F5">
      <w:pPr>
        <w:overflowPunct/>
        <w:spacing w:line="240" w:lineRule="auto"/>
        <w:textAlignment w:val="auto"/>
        <w:rPr>
          <w:rFonts w:ascii="Arial" w:hAnsi="Arial" w:cs="Arial"/>
          <w:sz w:val="20"/>
        </w:rPr>
      </w:pPr>
    </w:p>
    <w:p w14:paraId="52A80539"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Verfüllen, Hinterfüllen, Überschütten -</w:t>
      </w:r>
    </w:p>
    <w:p w14:paraId="12DD367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Sofern in der Leistungsbeschreibung nichts anderes festgelegt ist, gilt:</w:t>
      </w:r>
    </w:p>
    <w:p w14:paraId="4B7E8BFB"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Das Hinterfüllen und Überschütten von Bauwerken und Rohrleitungen wird nicht als eine gesonderte</w:t>
      </w:r>
    </w:p>
    <w:p w14:paraId="50CCEA7C"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Teilleistung vergütet; die Massen werden als Auftragsmassen mit aufgemessen.</w:t>
      </w:r>
    </w:p>
    <w:p w14:paraId="604C69C4" w14:textId="77777777" w:rsidR="00F832F5" w:rsidRPr="00700397" w:rsidRDefault="00F832F5" w:rsidP="00F832F5">
      <w:pPr>
        <w:overflowPunct/>
        <w:spacing w:line="240" w:lineRule="auto"/>
        <w:textAlignment w:val="auto"/>
        <w:rPr>
          <w:rFonts w:ascii="Arial" w:hAnsi="Arial" w:cs="Arial"/>
          <w:sz w:val="20"/>
        </w:rPr>
      </w:pPr>
    </w:p>
    <w:p w14:paraId="6E82726C"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Grabenaushub -</w:t>
      </w:r>
    </w:p>
    <w:p w14:paraId="1D6C7A7E"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Bei der Verlegung von Glockenmuffenrohren wird bei der Abrechnung ein Arbeitsraum für die</w:t>
      </w:r>
    </w:p>
    <w:p w14:paraId="65A404EB"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Rohrverbindungen, abweichend von Abschnitt 4.2.8 der DIN 18 300 nicht berücksichtigt.</w:t>
      </w:r>
    </w:p>
    <w:p w14:paraId="605DA0B5" w14:textId="77777777" w:rsidR="00F832F5" w:rsidRPr="00700397" w:rsidRDefault="00F832F5" w:rsidP="00F832F5">
      <w:pPr>
        <w:overflowPunct/>
        <w:spacing w:line="240" w:lineRule="auto"/>
        <w:textAlignment w:val="auto"/>
        <w:rPr>
          <w:rFonts w:ascii="Arial" w:hAnsi="Arial" w:cs="Arial"/>
          <w:sz w:val="20"/>
        </w:rPr>
      </w:pPr>
    </w:p>
    <w:p w14:paraId="02EB2AD5"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Rohrleitungen -</w:t>
      </w:r>
    </w:p>
    <w:p w14:paraId="12D6D026"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Für Rohrleitungen in Dämmen mit einer Rohrgrabentiefe unter dem Planum bis zu 1,25 m gilt:</w:t>
      </w:r>
    </w:p>
    <w:p w14:paraId="55FC0012"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Der Erdkörper ist bis zur Höhe des Planums vor dem Verlegen der Rohrleitung herzustellen. Als</w:t>
      </w:r>
    </w:p>
    <w:p w14:paraId="3F9BA135"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Abrechnungstiefe für den Rohrgrabenaushub gilt die tatsächliche Aushubtiefe von Oberkante</w:t>
      </w:r>
    </w:p>
    <w:p w14:paraId="508452F5"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Erdplanum bis zur Rohrgrabensohle.</w:t>
      </w:r>
    </w:p>
    <w:p w14:paraId="7F6F5FA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Für Rohrleitungen in Dämmen mit einer Rohrgrabentiefe unter dem Planum von mehr als 1,25 m gilt:</w:t>
      </w:r>
    </w:p>
    <w:p w14:paraId="6EB4D9DC"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Der Bodenauftrag ist im Leitungsbereich vor der Rohrverlegung zunächst bis mindestens 0,30 m über</w:t>
      </w:r>
    </w:p>
    <w:p w14:paraId="2B16D19F"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den späteren Rohrscheitel durchzuführen. Als Abrechnungstiefe des Rohrgrabens gilt der Abstand</w:t>
      </w:r>
    </w:p>
    <w:p w14:paraId="25748E9D"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von Rohrgrabensohle bis max. 0,30 m über dem Rohrscheitel.</w:t>
      </w:r>
    </w:p>
    <w:p w14:paraId="038FEC50" w14:textId="77777777" w:rsidR="00F832F5" w:rsidRPr="00700397" w:rsidRDefault="00F832F5" w:rsidP="00F832F5">
      <w:pPr>
        <w:overflowPunct/>
        <w:spacing w:line="240" w:lineRule="auto"/>
        <w:textAlignment w:val="auto"/>
        <w:rPr>
          <w:rFonts w:ascii="Arial" w:hAnsi="Arial" w:cs="Arial"/>
          <w:b/>
          <w:bCs/>
          <w:sz w:val="20"/>
        </w:rPr>
      </w:pPr>
    </w:p>
    <w:p w14:paraId="43697348" w14:textId="77777777" w:rsidR="00F832F5" w:rsidRPr="00700397" w:rsidRDefault="00F832F5" w:rsidP="00F832F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1.9.3</w:t>
      </w:r>
    </w:p>
    <w:p w14:paraId="3F78702A"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xml:space="preserve">Messungen zur Setzung des Untergrundes sind </w:t>
      </w:r>
      <w:r w:rsidRPr="00700397">
        <w:rPr>
          <w:rFonts w:ascii="Arial" w:hAnsi="Arial" w:cs="Arial"/>
          <w:b/>
          <w:bCs/>
          <w:sz w:val="20"/>
          <w:u w:val="single"/>
        </w:rPr>
        <w:t>rechtzeitig</w:t>
      </w:r>
      <w:r w:rsidRPr="00700397">
        <w:rPr>
          <w:rFonts w:ascii="Arial" w:hAnsi="Arial" w:cs="Arial"/>
          <w:b/>
          <w:bCs/>
          <w:sz w:val="20"/>
        </w:rPr>
        <w:t xml:space="preserve"> </w:t>
      </w:r>
      <w:r w:rsidRPr="00700397">
        <w:rPr>
          <w:rFonts w:ascii="Arial" w:hAnsi="Arial" w:cs="Arial"/>
          <w:sz w:val="20"/>
        </w:rPr>
        <w:t>mit dem Auftraggeber abzustimmen.</w:t>
      </w:r>
    </w:p>
    <w:p w14:paraId="0A73E163" w14:textId="77777777" w:rsidR="00F832F5" w:rsidRPr="00700397" w:rsidRDefault="00F832F5" w:rsidP="00F832F5">
      <w:pPr>
        <w:overflowPunct/>
        <w:spacing w:line="240" w:lineRule="auto"/>
        <w:textAlignment w:val="auto"/>
        <w:rPr>
          <w:rFonts w:ascii="Arial" w:hAnsi="Arial" w:cs="Arial"/>
          <w:b/>
          <w:bCs/>
          <w:sz w:val="20"/>
        </w:rPr>
      </w:pPr>
    </w:p>
    <w:p w14:paraId="1A9A5C8C" w14:textId="77777777" w:rsidR="00F832F5" w:rsidRPr="00700397" w:rsidRDefault="00F832F5" w:rsidP="00F832F5">
      <w:pPr>
        <w:overflowPunct/>
        <w:spacing w:line="240" w:lineRule="auto"/>
        <w:textAlignment w:val="auto"/>
        <w:rPr>
          <w:rFonts w:ascii="Arial" w:hAnsi="Arial" w:cs="Arial"/>
          <w:b/>
          <w:bCs/>
          <w:sz w:val="20"/>
          <w:u w:val="single"/>
        </w:rPr>
      </w:pPr>
      <w:r w:rsidRPr="00700397">
        <w:rPr>
          <w:rFonts w:ascii="Arial" w:hAnsi="Arial" w:cs="Arial"/>
          <w:b/>
          <w:bCs/>
          <w:sz w:val="20"/>
          <w:u w:val="single"/>
        </w:rPr>
        <w:lastRenderedPageBreak/>
        <w:t>Abschnitt 3.2 (Bodenmaterial und Baustoffe nach den TL BuB E-StB)</w:t>
      </w:r>
    </w:p>
    <w:p w14:paraId="2EDD289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Die TL BuB E-StB gelten nicht für wasserwirtschaftliche Merkmale.</w:t>
      </w:r>
    </w:p>
    <w:p w14:paraId="756A4E5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Es gelten die Anforderungen der „Güteüberwachung von mineralischen Stoffen im Straßen- und</w:t>
      </w:r>
    </w:p>
    <w:p w14:paraId="0A4C4FA0"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Erdbau“ gemäß dem Gem.Rd.Erl. d. Ministeriums für Wirtschaft und Mittelstand, Energie und Verkehr</w:t>
      </w:r>
    </w:p>
    <w:p w14:paraId="2C9775E2"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VI A 3 –32-40/45 – und des Ministeriums für Umwelt und Naturschutz, Landwirtschaft und</w:t>
      </w:r>
    </w:p>
    <w:p w14:paraId="499220E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Verbraucherschutz IV – 3 – 953-26308 – IV – 8 – 1573-30052 – v. 09.10.2001 (Quelle: SMBI. NRW.</w:t>
      </w:r>
    </w:p>
    <w:p w14:paraId="060490BD" w14:textId="77777777" w:rsidR="00F83A3D" w:rsidRPr="00700397" w:rsidRDefault="00F832F5" w:rsidP="00F832F5">
      <w:pPr>
        <w:rPr>
          <w:rFonts w:ascii="Arial" w:hAnsi="Arial" w:cs="Arial"/>
          <w:sz w:val="22"/>
          <w:szCs w:val="22"/>
        </w:rPr>
      </w:pPr>
      <w:r w:rsidRPr="00700397">
        <w:rPr>
          <w:rFonts w:ascii="Arial" w:hAnsi="Arial" w:cs="Arial"/>
          <w:sz w:val="20"/>
        </w:rPr>
        <w:t>Gliederungs-Nr. 913, Vertrieb: A. Bagel Verlag).</w:t>
      </w:r>
    </w:p>
    <w:p w14:paraId="78316831" w14:textId="77777777" w:rsidR="00F832F5" w:rsidRPr="00700397" w:rsidRDefault="00F832F5" w:rsidP="00C91C66">
      <w:pPr>
        <w:rPr>
          <w:rFonts w:ascii="Arial" w:hAnsi="Arial" w:cs="Arial"/>
          <w:sz w:val="22"/>
          <w:szCs w:val="22"/>
        </w:rPr>
      </w:pPr>
    </w:p>
    <w:p w14:paraId="1A770F39"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Für rezyklierte Baustoffe (RC) gelten die „Anforderungen an den Einsatz von mineralischen Stoffen</w:t>
      </w:r>
    </w:p>
    <w:p w14:paraId="648FB514"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aus Bautätigkeiten (Recycling-Baustoffe) im Straßen- und Erdbau“ gemäß dem Gem.RdErl. d.</w:t>
      </w:r>
    </w:p>
    <w:p w14:paraId="7822A305"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Ministeriums für Umwelt und Naturschutz, Landwirtschaft und Verbraucherschutz IV – 3 – 953-26308</w:t>
      </w:r>
    </w:p>
    <w:p w14:paraId="63D4E01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IV – 8 – 1573 – 30052 – und d. Ministeriums für Wirtschaft und Mittelstand, Energie und Verkehr –</w:t>
      </w:r>
    </w:p>
    <w:p w14:paraId="78A5B422"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VI A 3 – 32-40/45 – v. 09.10.2001 (Quelle: SMBI. NRW. Gliederungs-Nr. 74, Vertrieb: A. Bagel</w:t>
      </w:r>
    </w:p>
    <w:p w14:paraId="07FC7E22"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Verlag, Grafenberger Allee 82, 40237 Düsseldorf).</w:t>
      </w:r>
    </w:p>
    <w:p w14:paraId="7C7F828A" w14:textId="77777777" w:rsidR="00F832F5" w:rsidRPr="00700397" w:rsidRDefault="00F832F5" w:rsidP="00F832F5">
      <w:pPr>
        <w:overflowPunct/>
        <w:spacing w:line="240" w:lineRule="auto"/>
        <w:textAlignment w:val="auto"/>
        <w:rPr>
          <w:rFonts w:ascii="Arial" w:hAnsi="Arial" w:cs="Arial"/>
          <w:sz w:val="20"/>
        </w:rPr>
      </w:pPr>
    </w:p>
    <w:p w14:paraId="42BFDE12"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Für industrielle Nebenprodukte gelten die „Anforderungen an den Einsatz von mineralischen Stoffen</w:t>
      </w:r>
    </w:p>
    <w:p w14:paraId="55B72EC8"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aus industriellen Prozessen im Straßen- und Erdbau“ gemas dem Gem.RdErl. d. Ministeriums fur</w:t>
      </w:r>
    </w:p>
    <w:p w14:paraId="6F8A8B1D"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Umwelt und Naturschutz, Landwirtschaft und Verbraucherschutz IV – 3 – 953-26308 – IV – B – 1573-</w:t>
      </w:r>
    </w:p>
    <w:p w14:paraId="3107DD49"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30052 – und d. Ministeriums für Wirtschaft und Mittelstand, Energie und Verkehr – VI A 3 – 32-40/45</w:t>
      </w:r>
    </w:p>
    <w:p w14:paraId="15C0F5D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v. 09.10.2001 (Quelle: SMBI. NRW. Gliederungs-Nr. 74, Vertrieb: A. Bagel Verlag).</w:t>
      </w:r>
    </w:p>
    <w:p w14:paraId="26A3F50D" w14:textId="77777777" w:rsidR="00F832F5" w:rsidRPr="00700397" w:rsidRDefault="00F832F5" w:rsidP="00F832F5">
      <w:pPr>
        <w:overflowPunct/>
        <w:spacing w:line="240" w:lineRule="auto"/>
        <w:textAlignment w:val="auto"/>
        <w:rPr>
          <w:rFonts w:ascii="Arial" w:hAnsi="Arial" w:cs="Arial"/>
          <w:sz w:val="20"/>
        </w:rPr>
      </w:pPr>
    </w:p>
    <w:p w14:paraId="7AFCB32F"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Für Hausmullverbrennungsaschen gelten die „Anforderungen an die Güteüberwachung und den</w:t>
      </w:r>
    </w:p>
    <w:p w14:paraId="4B730C82"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Einsatz von Hausmüllverbrennungsaschen im Straßen- und Erdbau“ gemäß dem Gem.RdErl. d.</w:t>
      </w:r>
    </w:p>
    <w:p w14:paraId="17B3A99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Ministeriums für Umwelt und Naturschutz, Landwirtschaft und Verbraucherschutz IV – 3 – 953-26308</w:t>
      </w:r>
    </w:p>
    <w:p w14:paraId="627D37C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 IV – 8 – 1573-30052 – und d. Ministeriums für Wirtschaft und Mittelstand, Energie und Verkehr – VI</w:t>
      </w:r>
    </w:p>
    <w:p w14:paraId="78D1C32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A 3 – 32-40/45 – v. 09.10.2001 (Quelle: SMBI. NRW. Gliederungs-Nr. 74, Vertrieb: A. Bagel Verlag).</w:t>
      </w:r>
    </w:p>
    <w:p w14:paraId="2238A4A8"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Die Anlage 1 „Einsatz/Verwertungsgebiete“ f</w:t>
      </w:r>
      <w:r w:rsidR="00C836D5" w:rsidRPr="00700397">
        <w:rPr>
          <w:rFonts w:ascii="Arial" w:hAnsi="Arial" w:cs="Arial"/>
          <w:sz w:val="20"/>
        </w:rPr>
        <w:t>ü</w:t>
      </w:r>
      <w:r w:rsidRPr="00700397">
        <w:rPr>
          <w:rFonts w:ascii="Arial" w:hAnsi="Arial" w:cs="Arial"/>
          <w:sz w:val="20"/>
        </w:rPr>
        <w:t>r HMVA I wird ausgesetzt und gilt nicht.</w:t>
      </w:r>
    </w:p>
    <w:p w14:paraId="721193AD" w14:textId="77777777" w:rsidR="00C836D5" w:rsidRPr="00700397" w:rsidRDefault="00C836D5" w:rsidP="00F832F5">
      <w:pPr>
        <w:overflowPunct/>
        <w:spacing w:line="240" w:lineRule="auto"/>
        <w:textAlignment w:val="auto"/>
        <w:rPr>
          <w:rFonts w:ascii="Arial" w:hAnsi="Arial" w:cs="Arial"/>
          <w:sz w:val="20"/>
        </w:rPr>
      </w:pPr>
    </w:p>
    <w:p w14:paraId="275B3B1A"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F</w:t>
      </w:r>
      <w:r w:rsidR="00C836D5" w:rsidRPr="00700397">
        <w:rPr>
          <w:rFonts w:ascii="Arial" w:hAnsi="Arial" w:cs="Arial"/>
          <w:sz w:val="20"/>
        </w:rPr>
        <w:t>ü</w:t>
      </w:r>
      <w:r w:rsidRPr="00700397">
        <w:rPr>
          <w:rFonts w:ascii="Arial" w:hAnsi="Arial" w:cs="Arial"/>
          <w:sz w:val="20"/>
        </w:rPr>
        <w:t>r Metallh</w:t>
      </w:r>
      <w:r w:rsidR="00C836D5" w:rsidRPr="00700397">
        <w:rPr>
          <w:rFonts w:ascii="Arial" w:hAnsi="Arial" w:cs="Arial"/>
          <w:sz w:val="20"/>
        </w:rPr>
        <w:t>ü</w:t>
      </w:r>
      <w:r w:rsidRPr="00700397">
        <w:rPr>
          <w:rFonts w:ascii="Arial" w:hAnsi="Arial" w:cs="Arial"/>
          <w:sz w:val="20"/>
        </w:rPr>
        <w:t>ttenschlacken gelten die „Anforderungen an die G</w:t>
      </w:r>
      <w:r w:rsidR="00C836D5" w:rsidRPr="00700397">
        <w:rPr>
          <w:rFonts w:ascii="Arial" w:hAnsi="Arial" w:cs="Arial"/>
          <w:sz w:val="20"/>
        </w:rPr>
        <w:t>ü</w:t>
      </w:r>
      <w:r w:rsidRPr="00700397">
        <w:rPr>
          <w:rFonts w:ascii="Arial" w:hAnsi="Arial" w:cs="Arial"/>
          <w:sz w:val="20"/>
        </w:rPr>
        <w:t>te</w:t>
      </w:r>
      <w:r w:rsidR="00C836D5" w:rsidRPr="00700397">
        <w:rPr>
          <w:rFonts w:ascii="Arial" w:hAnsi="Arial" w:cs="Arial"/>
          <w:sz w:val="20"/>
        </w:rPr>
        <w:t>ü</w:t>
      </w:r>
      <w:r w:rsidRPr="00700397">
        <w:rPr>
          <w:rFonts w:ascii="Arial" w:hAnsi="Arial" w:cs="Arial"/>
          <w:sz w:val="20"/>
        </w:rPr>
        <w:t>berwachung und den Einsatz von</w:t>
      </w:r>
    </w:p>
    <w:p w14:paraId="71F7139B"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Metallhüttenschlacken im Straßen- und Erdbau“ gem</w:t>
      </w:r>
      <w:r w:rsidR="00C836D5" w:rsidRPr="00700397">
        <w:rPr>
          <w:rFonts w:ascii="Arial" w:hAnsi="Arial" w:cs="Arial"/>
          <w:sz w:val="20"/>
        </w:rPr>
        <w:t>äß</w:t>
      </w:r>
      <w:r w:rsidRPr="00700397">
        <w:rPr>
          <w:rFonts w:ascii="Arial" w:hAnsi="Arial" w:cs="Arial"/>
          <w:sz w:val="20"/>
        </w:rPr>
        <w:t xml:space="preserve"> dem Gem.RdErl. d. Ministeriums f</w:t>
      </w:r>
      <w:r w:rsidR="00C836D5" w:rsidRPr="00700397">
        <w:rPr>
          <w:rFonts w:ascii="Arial" w:hAnsi="Arial" w:cs="Arial"/>
          <w:sz w:val="20"/>
        </w:rPr>
        <w:t>ü</w:t>
      </w:r>
      <w:r w:rsidRPr="00700397">
        <w:rPr>
          <w:rFonts w:ascii="Arial" w:hAnsi="Arial" w:cs="Arial"/>
          <w:sz w:val="20"/>
        </w:rPr>
        <w:t>r Umwelt</w:t>
      </w:r>
    </w:p>
    <w:p w14:paraId="2EB8263C"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und Naturschutz, Landwirtschaft und Verbraucherschutz IV – 3 – 95326308 – IV – 8 – 1573-30052 –</w:t>
      </w:r>
    </w:p>
    <w:p w14:paraId="699F884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und d. Ministeriums für Verkehr, Energie und Landesplanung – III A 3 – 32-40/45 - v. 14.9.2004 mit</w:t>
      </w:r>
    </w:p>
    <w:p w14:paraId="283B6296"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Änderungen gemäß Gem.RdErl</w:t>
      </w:r>
      <w:r w:rsidR="00C836D5" w:rsidRPr="00700397">
        <w:rPr>
          <w:rFonts w:ascii="Arial" w:hAnsi="Arial" w:cs="Arial"/>
          <w:sz w:val="20"/>
        </w:rPr>
        <w:t>.</w:t>
      </w:r>
      <w:r w:rsidRPr="00700397">
        <w:rPr>
          <w:rFonts w:ascii="Arial" w:hAnsi="Arial" w:cs="Arial"/>
          <w:sz w:val="20"/>
        </w:rPr>
        <w:t xml:space="preserve"> vom 08.04.2005 (Quelle: SMBl. NRW. Gliederungsnummer-Nr. 74,</w:t>
      </w:r>
    </w:p>
    <w:p w14:paraId="0941CBB8"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Vertrieb: A. Bagel Verlag).</w:t>
      </w:r>
    </w:p>
    <w:p w14:paraId="3C31004D" w14:textId="77777777" w:rsidR="00C836D5" w:rsidRPr="00700397" w:rsidRDefault="00C836D5" w:rsidP="00F832F5">
      <w:pPr>
        <w:overflowPunct/>
        <w:spacing w:line="240" w:lineRule="auto"/>
        <w:textAlignment w:val="auto"/>
        <w:rPr>
          <w:rFonts w:ascii="Arial" w:hAnsi="Arial" w:cs="Arial"/>
          <w:sz w:val="20"/>
        </w:rPr>
      </w:pPr>
    </w:p>
    <w:p w14:paraId="3EE55520"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Für Straßendämme ist nur die Bauweise gemäß Bild 2 (Kernbauweise) der v.g. Gem. RdErlasse</w:t>
      </w:r>
    </w:p>
    <w:p w14:paraId="7EFF8D94"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zugelassen. Der Einbau des Bodens im Bereich der seitlichen Stützkörper (außerhalb des Kerns)</w:t>
      </w:r>
    </w:p>
    <w:p w14:paraId="2CE7689E"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erfolgt fortlaufend parallel zum Einbau des Materials im Kernbereich.</w:t>
      </w:r>
    </w:p>
    <w:p w14:paraId="44A546FF"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Der Durchlässigkeitsbeiwert des Bodens muss mindestens das 50-Fache des</w:t>
      </w:r>
    </w:p>
    <w:p w14:paraId="13A17710"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Durchlässigkeitsbeiwertes des Baustoffes im Kernbereich betragen. Die Durchlässigkeitsbeiwerte</w:t>
      </w:r>
    </w:p>
    <w:p w14:paraId="34614CCC"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sind durch Eignungsprüfungen nachzuweisen.</w:t>
      </w:r>
    </w:p>
    <w:p w14:paraId="13CBF97E"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Die Bauweisen gemäß Bild 1 und Bild 3 sind nicht zugelassen.</w:t>
      </w:r>
    </w:p>
    <w:p w14:paraId="132EFFEA" w14:textId="77777777" w:rsidR="00C836D5" w:rsidRPr="00700397" w:rsidRDefault="00C836D5" w:rsidP="00F832F5">
      <w:pPr>
        <w:overflowPunct/>
        <w:spacing w:line="240" w:lineRule="auto"/>
        <w:textAlignment w:val="auto"/>
        <w:rPr>
          <w:rFonts w:ascii="Arial" w:hAnsi="Arial" w:cs="Arial"/>
          <w:sz w:val="20"/>
        </w:rPr>
      </w:pPr>
    </w:p>
    <w:p w14:paraId="0D1C5CC6"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Für den Nachweis der Eignung der Materialien sind die Ergebnisse der Güteüberwachung</w:t>
      </w:r>
    </w:p>
    <w:p w14:paraId="141FC43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(Prüfzeugnisse der Fremdüberwachung) heranzuziehen.</w:t>
      </w:r>
    </w:p>
    <w:p w14:paraId="21B732DF"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Maßgebend ist das letzte Prüfzeugnis bzw. sind die letzten Prüfzeugnisse der Fremdüberwachung,</w:t>
      </w:r>
    </w:p>
    <w:p w14:paraId="0C275408"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welche(s) die Ergebnisse aller maßgebenden bautechnischen und wasserwirtschaftlichen</w:t>
      </w:r>
    </w:p>
    <w:p w14:paraId="5BCF612A"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Prüfparameter enthalten müssen/muss.</w:t>
      </w:r>
    </w:p>
    <w:p w14:paraId="3DCF732E" w14:textId="77777777" w:rsidR="002A3E47" w:rsidRPr="00700397" w:rsidRDefault="002A3E47" w:rsidP="00F832F5">
      <w:pPr>
        <w:overflowPunct/>
        <w:spacing w:line="240" w:lineRule="auto"/>
        <w:textAlignment w:val="auto"/>
        <w:rPr>
          <w:rFonts w:ascii="Arial" w:hAnsi="Arial" w:cs="Arial"/>
          <w:sz w:val="20"/>
        </w:rPr>
      </w:pPr>
    </w:p>
    <w:p w14:paraId="5A828D44"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Stahlwerkschlacken müssen die Anforderungen an die Volumenzunahme der Kategorie 1 gemäß</w:t>
      </w:r>
    </w:p>
    <w:p w14:paraId="5D725693"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Tabelle 4 der TL BuB E-StB 20 erfüllen.</w:t>
      </w:r>
    </w:p>
    <w:p w14:paraId="06701C53" w14:textId="77777777" w:rsidR="002A3E47" w:rsidRPr="00700397" w:rsidRDefault="002A3E47" w:rsidP="00F832F5">
      <w:pPr>
        <w:overflowPunct/>
        <w:spacing w:line="240" w:lineRule="auto"/>
        <w:textAlignment w:val="auto"/>
        <w:rPr>
          <w:rFonts w:ascii="Arial" w:hAnsi="Arial" w:cs="Arial"/>
          <w:sz w:val="20"/>
        </w:rPr>
      </w:pPr>
    </w:p>
    <w:p w14:paraId="15FB443E"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Bodenmaterial und Baustoffe nach TL BuB E-StB sind hinsichtlich ihrer Lage im Bauwerk zu</w:t>
      </w:r>
    </w:p>
    <w:p w14:paraId="6375B8D1"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dokumentieren siehe Abschnitt 15 ZTV E-StB 17.</w:t>
      </w:r>
    </w:p>
    <w:p w14:paraId="36400FE7" w14:textId="77777777" w:rsidR="002A3E47" w:rsidRPr="00700397" w:rsidRDefault="002A3E47" w:rsidP="00F832F5">
      <w:pPr>
        <w:overflowPunct/>
        <w:spacing w:line="240" w:lineRule="auto"/>
        <w:textAlignment w:val="auto"/>
        <w:rPr>
          <w:rFonts w:ascii="Arial" w:hAnsi="Arial" w:cs="Arial"/>
          <w:b/>
          <w:bCs/>
          <w:sz w:val="20"/>
        </w:rPr>
      </w:pPr>
    </w:p>
    <w:p w14:paraId="52AEF2EC" w14:textId="77777777" w:rsidR="00F832F5" w:rsidRPr="00700397" w:rsidRDefault="00F832F5" w:rsidP="00F832F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4.1 (Lösen und Laden)</w:t>
      </w:r>
    </w:p>
    <w:p w14:paraId="1CAA380E"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Der Einbau von Boden darf erst erfolgen, wenn die Eignungsprüfung, die Ergebnisse der</w:t>
      </w:r>
    </w:p>
    <w:p w14:paraId="49352F4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Probeverdichtung und die Arbeitsanweisung vorliegen.</w:t>
      </w:r>
    </w:p>
    <w:p w14:paraId="1863877E" w14:textId="77777777" w:rsidR="002A3E47" w:rsidRPr="00700397" w:rsidRDefault="002A3E47" w:rsidP="00F832F5">
      <w:pPr>
        <w:overflowPunct/>
        <w:spacing w:line="240" w:lineRule="auto"/>
        <w:textAlignment w:val="auto"/>
        <w:rPr>
          <w:rFonts w:ascii="Arial" w:hAnsi="Arial" w:cs="Arial"/>
          <w:sz w:val="20"/>
        </w:rPr>
      </w:pPr>
    </w:p>
    <w:p w14:paraId="3D51B84D"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Mit der Abfuhr des Überschussbodens darf vom Auftragnehmer erst begonnen werden, wenn</w:t>
      </w:r>
    </w:p>
    <w:p w14:paraId="03183F6A"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sichergestellt ist, dass im Zuge der Baumaßnahme noch in genügender Menge einbaufähiger Boden</w:t>
      </w:r>
    </w:p>
    <w:p w14:paraId="5445660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für die Herstellung der Auftragsstrecken gewonnen werden kann.</w:t>
      </w:r>
    </w:p>
    <w:p w14:paraId="0567EDF2" w14:textId="77777777" w:rsidR="002A3E47" w:rsidRPr="00700397" w:rsidRDefault="002A3E47" w:rsidP="00F832F5">
      <w:pPr>
        <w:overflowPunct/>
        <w:spacing w:line="240" w:lineRule="auto"/>
        <w:textAlignment w:val="auto"/>
        <w:rPr>
          <w:rFonts w:ascii="Arial" w:hAnsi="Arial" w:cs="Arial"/>
          <w:b/>
          <w:bCs/>
          <w:sz w:val="20"/>
        </w:rPr>
      </w:pPr>
    </w:p>
    <w:p w14:paraId="7F200765" w14:textId="77777777" w:rsidR="00F832F5" w:rsidRPr="00700397" w:rsidRDefault="00F832F5" w:rsidP="00F832F5">
      <w:pPr>
        <w:overflowPunct/>
        <w:spacing w:line="240" w:lineRule="auto"/>
        <w:textAlignment w:val="auto"/>
        <w:rPr>
          <w:rFonts w:ascii="Arial" w:hAnsi="Arial" w:cs="Arial"/>
          <w:b/>
          <w:bCs/>
          <w:sz w:val="20"/>
          <w:u w:val="single"/>
        </w:rPr>
      </w:pPr>
      <w:r w:rsidRPr="00700397">
        <w:rPr>
          <w:rFonts w:ascii="Arial" w:hAnsi="Arial" w:cs="Arial"/>
          <w:b/>
          <w:bCs/>
          <w:sz w:val="20"/>
          <w:u w:val="single"/>
        </w:rPr>
        <w:lastRenderedPageBreak/>
        <w:t>Abschnitt 4.3.2 (Anforderungen an das Verdichten)</w:t>
      </w:r>
    </w:p>
    <w:p w14:paraId="0AC8AD86"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Beim Einbau von wasserempfindlichem, gemischt- und feinkörnigen Boden, der nicht verfestigt oder</w:t>
      </w:r>
    </w:p>
    <w:p w14:paraId="4FB59CA9" w14:textId="77777777" w:rsidR="00F832F5" w:rsidRPr="00700397" w:rsidRDefault="00F832F5" w:rsidP="00F832F5">
      <w:pPr>
        <w:overflowPunct/>
        <w:spacing w:line="240" w:lineRule="auto"/>
        <w:textAlignment w:val="auto"/>
        <w:rPr>
          <w:rFonts w:ascii="Arial" w:hAnsi="Arial" w:cs="Arial"/>
          <w:sz w:val="13"/>
          <w:szCs w:val="13"/>
        </w:rPr>
      </w:pPr>
      <w:r w:rsidRPr="00700397">
        <w:rPr>
          <w:rFonts w:ascii="Arial" w:hAnsi="Arial" w:cs="Arial"/>
          <w:sz w:val="20"/>
        </w:rPr>
        <w:t>qualifiziert verbessert wird, gilt die Anforderung an das 10 %-Höchstquantil für den Luftporenanteil n</w:t>
      </w:r>
      <w:r w:rsidRPr="00700397">
        <w:rPr>
          <w:rFonts w:ascii="Arial" w:hAnsi="Arial" w:cs="Arial"/>
          <w:sz w:val="13"/>
          <w:szCs w:val="13"/>
        </w:rPr>
        <w:t>a</w:t>
      </w:r>
    </w:p>
    <w:p w14:paraId="0547D4F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von 8 Vol.-%.</w:t>
      </w:r>
    </w:p>
    <w:p w14:paraId="2FC1CBD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Beim Einbau von veränderlich festen Gesteinen gilt die Anforderung an das 10 %-Höchstquantil für</w:t>
      </w:r>
    </w:p>
    <w:p w14:paraId="38B5D537" w14:textId="77777777" w:rsidR="00F832F5" w:rsidRPr="00700397" w:rsidRDefault="00F832F5" w:rsidP="00F832F5">
      <w:pPr>
        <w:overflowPunct/>
        <w:spacing w:line="240" w:lineRule="auto"/>
        <w:textAlignment w:val="auto"/>
        <w:rPr>
          <w:rFonts w:ascii="Arial" w:hAnsi="Arial" w:cs="Arial"/>
          <w:sz w:val="20"/>
        </w:rPr>
      </w:pPr>
      <w:r w:rsidRPr="00700397">
        <w:rPr>
          <w:rFonts w:ascii="Arial" w:hAnsi="Arial" w:cs="Arial"/>
          <w:sz w:val="20"/>
        </w:rPr>
        <w:t>den Luftporenanteil n</w:t>
      </w:r>
      <w:r w:rsidRPr="00700397">
        <w:rPr>
          <w:rFonts w:ascii="Arial" w:hAnsi="Arial" w:cs="Arial"/>
          <w:sz w:val="13"/>
          <w:szCs w:val="13"/>
        </w:rPr>
        <w:t xml:space="preserve">a </w:t>
      </w:r>
      <w:r w:rsidRPr="00700397">
        <w:rPr>
          <w:rFonts w:ascii="Arial" w:hAnsi="Arial" w:cs="Arial"/>
          <w:sz w:val="20"/>
        </w:rPr>
        <w:t>von 6 Vol.-%.</w:t>
      </w:r>
    </w:p>
    <w:p w14:paraId="32C17E37" w14:textId="77777777" w:rsidR="002A3E47" w:rsidRPr="00700397" w:rsidRDefault="002A3E47" w:rsidP="00F832F5">
      <w:pPr>
        <w:rPr>
          <w:rFonts w:ascii="Arial" w:hAnsi="Arial" w:cs="Arial"/>
          <w:b/>
          <w:bCs/>
          <w:sz w:val="20"/>
        </w:rPr>
      </w:pPr>
    </w:p>
    <w:p w14:paraId="4413D8A6" w14:textId="77777777" w:rsidR="00F832F5" w:rsidRPr="00700397" w:rsidRDefault="00F832F5" w:rsidP="00F832F5">
      <w:pPr>
        <w:rPr>
          <w:rFonts w:ascii="Arial" w:hAnsi="Arial" w:cs="Arial"/>
          <w:sz w:val="22"/>
          <w:szCs w:val="22"/>
          <w:u w:val="single"/>
        </w:rPr>
      </w:pPr>
      <w:r w:rsidRPr="00700397">
        <w:rPr>
          <w:rFonts w:ascii="Arial" w:hAnsi="Arial" w:cs="Arial"/>
          <w:b/>
          <w:bCs/>
          <w:sz w:val="20"/>
          <w:u w:val="single"/>
        </w:rPr>
        <w:t>Abschnitt 4.7 (Bankett)</w:t>
      </w:r>
    </w:p>
    <w:p w14:paraId="486B3BE2"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Gesteinskörnungen für Bankettbefestigungen müssen verwitterungsbeständig sein und dürfen keine</w:t>
      </w:r>
    </w:p>
    <w:p w14:paraId="54E5364D"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zerfallsempfindlichen Bestandteile enthalten.</w:t>
      </w:r>
    </w:p>
    <w:p w14:paraId="786102B5"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Für den Nachweis der Verdichtung von Bankettbefestigungen mit dem statischen</w:t>
      </w:r>
    </w:p>
    <w:p w14:paraId="3CB1D8AF"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Plattendruckversuch als indirektes Prüfverfahren müssen der Verformungsmodul Ev2 ³ 80 MPa und</w:t>
      </w:r>
    </w:p>
    <w:p w14:paraId="0DD28007"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der Verh</w:t>
      </w:r>
      <w:r w:rsidR="00C66CE2" w:rsidRPr="00700397">
        <w:rPr>
          <w:rFonts w:ascii="Arial" w:hAnsi="Arial" w:cs="Arial"/>
          <w:sz w:val="20"/>
        </w:rPr>
        <w:t>ä</w:t>
      </w:r>
      <w:r w:rsidRPr="00700397">
        <w:rPr>
          <w:rFonts w:ascii="Arial" w:hAnsi="Arial" w:cs="Arial"/>
          <w:sz w:val="20"/>
        </w:rPr>
        <w:t>ltniswert Ev2 /Ev1 ≤ 2,3 eingehalten werden.</w:t>
      </w:r>
    </w:p>
    <w:p w14:paraId="5F8646D6" w14:textId="77777777" w:rsidR="00C66CE2" w:rsidRPr="00700397" w:rsidRDefault="00C66CE2" w:rsidP="002A3E47">
      <w:pPr>
        <w:overflowPunct/>
        <w:spacing w:line="240" w:lineRule="auto"/>
        <w:textAlignment w:val="auto"/>
        <w:rPr>
          <w:rFonts w:ascii="Arial" w:hAnsi="Arial" w:cs="Arial"/>
          <w:sz w:val="20"/>
        </w:rPr>
      </w:pPr>
    </w:p>
    <w:p w14:paraId="3D5865B8" w14:textId="77777777" w:rsidR="002A3E47" w:rsidRPr="00700397" w:rsidRDefault="002A3E47" w:rsidP="002A3E47">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5 (Oberbodenarbeiten)</w:t>
      </w:r>
    </w:p>
    <w:p w14:paraId="034325DB"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Stark unterschiedliche Oberböden, z.B. von Acker-, Feuchtwiesen oder Waldflächen, sind getrennt zu</w:t>
      </w:r>
    </w:p>
    <w:p w14:paraId="420FE626"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lagern.</w:t>
      </w:r>
    </w:p>
    <w:p w14:paraId="76FD245C"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Die zur Wiederverwendung vorgesehenen Oberbodenmieten sind im Einvernehmen mit dem</w:t>
      </w:r>
    </w:p>
    <w:p w14:paraId="6868C51F"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Auftraggeber vor Beginn der Oberbodenandeckung festzulegen.</w:t>
      </w:r>
    </w:p>
    <w:p w14:paraId="165F1F17" w14:textId="77777777" w:rsidR="00C66CE2" w:rsidRPr="00700397" w:rsidRDefault="00C66CE2" w:rsidP="002A3E47">
      <w:pPr>
        <w:overflowPunct/>
        <w:spacing w:line="240" w:lineRule="auto"/>
        <w:textAlignment w:val="auto"/>
        <w:rPr>
          <w:rFonts w:ascii="Arial" w:hAnsi="Arial" w:cs="Arial"/>
          <w:b/>
          <w:bCs/>
          <w:sz w:val="20"/>
        </w:rPr>
      </w:pPr>
    </w:p>
    <w:p w14:paraId="5A386D40" w14:textId="77777777" w:rsidR="002A3E47" w:rsidRPr="00700397" w:rsidRDefault="002A3E47" w:rsidP="002A3E47">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6 (Böschungen)</w:t>
      </w:r>
    </w:p>
    <w:p w14:paraId="41C41D6C"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Die Damm- und Einschnittsböschungen sind mit einer Plangenauigkeit von +/- 5,0 cm, ausgenommen</w:t>
      </w:r>
    </w:p>
    <w:p w14:paraId="1BA984AA"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bei Fels, auszuführen.</w:t>
      </w:r>
    </w:p>
    <w:p w14:paraId="51532BB9" w14:textId="77777777" w:rsidR="00C66CE2" w:rsidRPr="00700397" w:rsidRDefault="00C66CE2" w:rsidP="002A3E47">
      <w:pPr>
        <w:overflowPunct/>
        <w:spacing w:line="240" w:lineRule="auto"/>
        <w:textAlignment w:val="auto"/>
        <w:rPr>
          <w:rFonts w:ascii="Arial" w:hAnsi="Arial" w:cs="Arial"/>
          <w:b/>
          <w:bCs/>
          <w:sz w:val="20"/>
        </w:rPr>
      </w:pPr>
    </w:p>
    <w:p w14:paraId="7EC13A5C" w14:textId="77777777" w:rsidR="002A3E47" w:rsidRPr="00700397" w:rsidRDefault="002A3E47" w:rsidP="002A3E47">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12.4.2.2 (Bodenbehandlungen mit Bindemitteln)</w:t>
      </w:r>
    </w:p>
    <w:p w14:paraId="55E8D9AD"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Bodenverfestigungen mit Kalk sind nicht zugelassen.</w:t>
      </w:r>
    </w:p>
    <w:p w14:paraId="60F39E3C" w14:textId="77777777" w:rsidR="00C66CE2" w:rsidRPr="00700397" w:rsidRDefault="00C66CE2" w:rsidP="002A3E47">
      <w:pPr>
        <w:overflowPunct/>
        <w:spacing w:line="240" w:lineRule="auto"/>
        <w:textAlignment w:val="auto"/>
        <w:rPr>
          <w:rFonts w:ascii="Arial" w:hAnsi="Arial" w:cs="Arial"/>
          <w:b/>
          <w:bCs/>
          <w:sz w:val="20"/>
        </w:rPr>
      </w:pPr>
    </w:p>
    <w:p w14:paraId="7D0A3C35" w14:textId="77777777" w:rsidR="002A3E47" w:rsidRPr="00700397" w:rsidRDefault="002A3E47" w:rsidP="002A3E47">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14 (Prüfung der erzielten Qualität)</w:t>
      </w:r>
    </w:p>
    <w:p w14:paraId="0CB4CA59"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Sofern in der Leistungsbeschreibung nichts anderes festgelegt wird, gilt die Methode 3 als vereinbart.</w:t>
      </w:r>
    </w:p>
    <w:p w14:paraId="0EC36D03"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Dabei ist grundsätzlich eine Probeverdichtung zur Festlegung der Arbeitsanweisung durchzuführen.</w:t>
      </w:r>
    </w:p>
    <w:p w14:paraId="7A39B3CC" w14:textId="77777777" w:rsidR="00C66CE2" w:rsidRPr="00700397" w:rsidRDefault="00C66CE2" w:rsidP="002A3E47">
      <w:pPr>
        <w:overflowPunct/>
        <w:spacing w:line="240" w:lineRule="auto"/>
        <w:textAlignment w:val="auto"/>
        <w:rPr>
          <w:rFonts w:ascii="Arial" w:hAnsi="Arial" w:cs="Arial"/>
          <w:b/>
          <w:bCs/>
          <w:sz w:val="20"/>
          <w:u w:val="single"/>
        </w:rPr>
      </w:pPr>
    </w:p>
    <w:p w14:paraId="12B3A3A8" w14:textId="77777777" w:rsidR="002A3E47" w:rsidRPr="00700397" w:rsidRDefault="002A3E47" w:rsidP="002A3E47">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14.2.4 der ZTV E-StB 17 (Methode M3)</w:t>
      </w:r>
    </w:p>
    <w:p w14:paraId="109A11F7"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Die Mindestanzahl der Eigenüberwachungsprüfungen in der "Zusammenstellung der Mindestanzahl</w:t>
      </w:r>
    </w:p>
    <w:p w14:paraId="01AFF179"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der vom Auftragnehmer als Eigenüberwachungsprüfung vorzulegenden Verdichtungsnachweise" ist</w:t>
      </w:r>
    </w:p>
    <w:p w14:paraId="55CF6009"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maßgebend für den Nachweis der Verdichtung und ersetzt die in Tabelle 9 der ZTVE-StB 17</w:t>
      </w:r>
    </w:p>
    <w:p w14:paraId="0FA41224"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vorgesehene Anzahl der Verdichtungsnachweise.</w:t>
      </w:r>
    </w:p>
    <w:p w14:paraId="2458A388"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Wenn die vorgenannte Zusammenstellung nicht ausgefüllt wurde oder in der Leistungsbeschreibung</w:t>
      </w:r>
    </w:p>
    <w:p w14:paraId="77865193"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nicht enthalten ist, gilt die in den ZTV E-StB vorgesehene Anzahl der Eigenüberwachungsprüfungen.</w:t>
      </w:r>
    </w:p>
    <w:p w14:paraId="76F464F1" w14:textId="77777777" w:rsidR="00C66CE2" w:rsidRPr="00700397" w:rsidRDefault="00C66CE2" w:rsidP="002A3E47">
      <w:pPr>
        <w:overflowPunct/>
        <w:spacing w:line="240" w:lineRule="auto"/>
        <w:textAlignment w:val="auto"/>
        <w:rPr>
          <w:rFonts w:ascii="Arial" w:hAnsi="Arial" w:cs="Arial"/>
          <w:b/>
          <w:bCs/>
          <w:sz w:val="20"/>
        </w:rPr>
      </w:pPr>
    </w:p>
    <w:p w14:paraId="18D16B2A" w14:textId="77777777" w:rsidR="002A3E47" w:rsidRPr="00700397" w:rsidRDefault="002A3E47" w:rsidP="002A3E47">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14.3 (Prüfverfahren zur Ermittlung von Verdichtungskenngrößen)</w:t>
      </w:r>
    </w:p>
    <w:p w14:paraId="3508D63E"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Die ausreichende Verdichtung ist generell durch den Verdichtungsgrad D</w:t>
      </w:r>
      <w:r w:rsidRPr="00700397">
        <w:rPr>
          <w:rFonts w:ascii="Arial" w:hAnsi="Arial" w:cs="Arial"/>
          <w:sz w:val="13"/>
          <w:szCs w:val="13"/>
        </w:rPr>
        <w:t xml:space="preserve">Pr </w:t>
      </w:r>
      <w:r w:rsidRPr="00700397">
        <w:rPr>
          <w:rFonts w:ascii="Arial" w:hAnsi="Arial" w:cs="Arial"/>
          <w:sz w:val="20"/>
        </w:rPr>
        <w:t>nachzuweisen.</w:t>
      </w:r>
    </w:p>
    <w:p w14:paraId="2F0FD3E7"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Nur bei grobkörnigen Bodengruppen kann für den Nachweis der Verdichtung der statische</w:t>
      </w:r>
    </w:p>
    <w:p w14:paraId="0D41146C"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Richtwerte für die Verhältniswerte E</w:t>
      </w:r>
      <w:r w:rsidRPr="00700397">
        <w:rPr>
          <w:rFonts w:ascii="Arial" w:hAnsi="Arial" w:cs="Arial"/>
          <w:sz w:val="13"/>
          <w:szCs w:val="13"/>
        </w:rPr>
        <w:t>V2</w:t>
      </w:r>
      <w:r w:rsidRPr="00700397">
        <w:rPr>
          <w:rFonts w:ascii="Arial" w:hAnsi="Arial" w:cs="Arial"/>
          <w:sz w:val="20"/>
        </w:rPr>
        <w:t>/E</w:t>
      </w:r>
      <w:r w:rsidRPr="00700397">
        <w:rPr>
          <w:rFonts w:ascii="Arial" w:hAnsi="Arial" w:cs="Arial"/>
          <w:sz w:val="13"/>
          <w:szCs w:val="13"/>
        </w:rPr>
        <w:t xml:space="preserve">V1 </w:t>
      </w:r>
      <w:r w:rsidRPr="00700397">
        <w:rPr>
          <w:rFonts w:ascii="Arial" w:hAnsi="Arial" w:cs="Arial"/>
          <w:sz w:val="20"/>
        </w:rPr>
        <w:t>als Vertragsbestandteil.</w:t>
      </w:r>
    </w:p>
    <w:p w14:paraId="1C73D849"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Anstelle des statischen Plattendruckversuches ist auch der dynamische Plattendruckversuch</w:t>
      </w:r>
    </w:p>
    <w:p w14:paraId="233D2969"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zugelassen. Hierbei gelten die Richtwerte der Tabelle 11 für die Bodengruppen GW, GI, SW und SI</w:t>
      </w:r>
    </w:p>
    <w:p w14:paraId="7C6A6028" w14:textId="77777777" w:rsidR="00A36575"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als Vertragsbestandteil.</w:t>
      </w:r>
    </w:p>
    <w:p w14:paraId="17F7D585"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Bei Anwendung des dynamischen Plattendruckversuches ist der Prüfumfang zu verdoppeln.</w:t>
      </w:r>
    </w:p>
    <w:p w14:paraId="19C713E1" w14:textId="77777777" w:rsidR="00A36575" w:rsidRPr="00700397" w:rsidRDefault="00A36575" w:rsidP="002A3E47">
      <w:pPr>
        <w:overflowPunct/>
        <w:spacing w:line="240" w:lineRule="auto"/>
        <w:textAlignment w:val="auto"/>
        <w:rPr>
          <w:rFonts w:ascii="Arial" w:hAnsi="Arial" w:cs="Arial"/>
          <w:sz w:val="20"/>
        </w:rPr>
      </w:pPr>
    </w:p>
    <w:p w14:paraId="055259EF"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Bei Bodenaustausch mit Material der Körnung 0/100 bzw. 0/200 mit mehr als 35 M.-% Körner &gt; 63</w:t>
      </w:r>
    </w:p>
    <w:p w14:paraId="4350EC55"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mm sind die erforderlichen Einbauparameter zur Erzielung einer ausreichenden Verdichtung in</w:t>
      </w:r>
    </w:p>
    <w:p w14:paraId="12874FCC"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Probefeldern zu ermitteln und in einer Arbeitsanweisung festzulegen.</w:t>
      </w:r>
    </w:p>
    <w:p w14:paraId="6C0D138F"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Es ist entsprechend dem „Merkblatt uber das Bauen mit und in Fels“, Ausgabe 2015 (FGSV 532),</w:t>
      </w:r>
    </w:p>
    <w:p w14:paraId="4CB4359B" w14:textId="77777777" w:rsidR="002A3E47" w:rsidRPr="00700397" w:rsidRDefault="002A3E47" w:rsidP="002A3E47">
      <w:pPr>
        <w:overflowPunct/>
        <w:spacing w:line="240" w:lineRule="auto"/>
        <w:textAlignment w:val="auto"/>
        <w:rPr>
          <w:rFonts w:ascii="Arial" w:hAnsi="Arial" w:cs="Arial"/>
          <w:i/>
          <w:iCs/>
          <w:sz w:val="20"/>
        </w:rPr>
      </w:pPr>
      <w:r w:rsidRPr="00700397">
        <w:rPr>
          <w:rFonts w:ascii="Arial" w:hAnsi="Arial" w:cs="Arial"/>
          <w:sz w:val="20"/>
        </w:rPr>
        <w:t>Abschnitt 6.3 vorzugehen</w:t>
      </w:r>
      <w:r w:rsidRPr="00700397">
        <w:rPr>
          <w:rFonts w:ascii="Arial" w:hAnsi="Arial" w:cs="Arial"/>
          <w:i/>
          <w:iCs/>
          <w:sz w:val="20"/>
        </w:rPr>
        <w:t>.</w:t>
      </w:r>
    </w:p>
    <w:p w14:paraId="38796170" w14:textId="77777777" w:rsidR="00A36575" w:rsidRPr="00700397" w:rsidRDefault="00A36575" w:rsidP="002A3E47">
      <w:pPr>
        <w:overflowPunct/>
        <w:spacing w:line="240" w:lineRule="auto"/>
        <w:textAlignment w:val="auto"/>
        <w:rPr>
          <w:rFonts w:ascii="Arial" w:hAnsi="Arial" w:cs="Arial"/>
          <w:b/>
          <w:bCs/>
          <w:sz w:val="20"/>
        </w:rPr>
      </w:pPr>
    </w:p>
    <w:p w14:paraId="239BCF45" w14:textId="77777777" w:rsidR="002A3E47" w:rsidRPr="00700397" w:rsidRDefault="002A3E47" w:rsidP="002A3E47">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14.4 (Prüfen des Verformungsmoduls, …)</w:t>
      </w:r>
    </w:p>
    <w:p w14:paraId="2B6B4BC8"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Anstelle des statischen Plattendruckversuches ist auch der dynamische Plattendruckversuch</w:t>
      </w:r>
    </w:p>
    <w:p w14:paraId="4E46F698"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zugelassen. Hierbei gilt:</w:t>
      </w:r>
    </w:p>
    <w:p w14:paraId="136F153D"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 Bei einem geforderten E</w:t>
      </w:r>
      <w:r w:rsidRPr="00700397">
        <w:rPr>
          <w:rFonts w:ascii="Arial" w:hAnsi="Arial" w:cs="Arial"/>
          <w:sz w:val="13"/>
          <w:szCs w:val="13"/>
        </w:rPr>
        <w:t>V2</w:t>
      </w:r>
      <w:r w:rsidRPr="00700397">
        <w:rPr>
          <w:rFonts w:ascii="Arial" w:hAnsi="Arial" w:cs="Arial"/>
          <w:sz w:val="20"/>
        </w:rPr>
        <w:t>-Wert von 45 MPa gilt: E</w:t>
      </w:r>
      <w:r w:rsidRPr="00700397">
        <w:rPr>
          <w:rFonts w:ascii="Arial" w:hAnsi="Arial" w:cs="Arial"/>
          <w:sz w:val="13"/>
          <w:szCs w:val="13"/>
        </w:rPr>
        <w:t xml:space="preserve">vd </w:t>
      </w:r>
      <w:r w:rsidRPr="00700397">
        <w:rPr>
          <w:rFonts w:ascii="Arial" w:hAnsi="Arial" w:cs="Arial"/>
          <w:sz w:val="20"/>
        </w:rPr>
        <w:t>≥ 25 MPa.</w:t>
      </w:r>
    </w:p>
    <w:p w14:paraId="278E8DD8" w14:textId="77777777" w:rsidR="002A3E47" w:rsidRPr="00700397" w:rsidRDefault="002A3E47" w:rsidP="002A3E47">
      <w:pPr>
        <w:overflowPunct/>
        <w:spacing w:line="240" w:lineRule="auto"/>
        <w:textAlignment w:val="auto"/>
        <w:rPr>
          <w:rFonts w:ascii="Arial" w:hAnsi="Arial" w:cs="Arial"/>
          <w:sz w:val="20"/>
        </w:rPr>
      </w:pPr>
      <w:r w:rsidRPr="00700397">
        <w:rPr>
          <w:rFonts w:ascii="Arial" w:hAnsi="Arial" w:cs="Arial"/>
          <w:sz w:val="20"/>
        </w:rPr>
        <w:t>- Bei einem geforderten E</w:t>
      </w:r>
      <w:r w:rsidRPr="00700397">
        <w:rPr>
          <w:rFonts w:ascii="Arial" w:hAnsi="Arial" w:cs="Arial"/>
          <w:sz w:val="13"/>
          <w:szCs w:val="13"/>
        </w:rPr>
        <w:t>V2</w:t>
      </w:r>
      <w:r w:rsidRPr="00700397">
        <w:rPr>
          <w:rFonts w:ascii="Arial" w:hAnsi="Arial" w:cs="Arial"/>
          <w:sz w:val="20"/>
        </w:rPr>
        <w:t>-Wert von 70 MPa gilt: E</w:t>
      </w:r>
      <w:r w:rsidRPr="00700397">
        <w:rPr>
          <w:rFonts w:ascii="Arial" w:hAnsi="Arial" w:cs="Arial"/>
          <w:sz w:val="13"/>
          <w:szCs w:val="13"/>
        </w:rPr>
        <w:t xml:space="preserve">vd </w:t>
      </w:r>
      <w:r w:rsidRPr="00700397">
        <w:rPr>
          <w:rFonts w:ascii="Arial" w:hAnsi="Arial" w:cs="Arial"/>
          <w:sz w:val="20"/>
        </w:rPr>
        <w:t>≥ 35 MPa.</w:t>
      </w:r>
    </w:p>
    <w:p w14:paraId="22E4524A" w14:textId="77777777" w:rsidR="00F832F5" w:rsidRPr="00700397" w:rsidRDefault="002A3E47" w:rsidP="002A3E47">
      <w:pPr>
        <w:rPr>
          <w:rFonts w:ascii="Arial" w:hAnsi="Arial" w:cs="Arial"/>
          <w:sz w:val="22"/>
          <w:szCs w:val="22"/>
        </w:rPr>
      </w:pPr>
      <w:r w:rsidRPr="00700397">
        <w:rPr>
          <w:rFonts w:ascii="Arial" w:hAnsi="Arial" w:cs="Arial"/>
          <w:sz w:val="20"/>
        </w:rPr>
        <w:t>- Der Prüfumfang ist zu verdoppeln.</w:t>
      </w:r>
    </w:p>
    <w:p w14:paraId="2C35AAEA" w14:textId="77777777" w:rsidR="00F832F5" w:rsidRPr="00700397" w:rsidRDefault="00F832F5" w:rsidP="00C91C66">
      <w:pPr>
        <w:rPr>
          <w:rFonts w:ascii="Arial" w:hAnsi="Arial" w:cs="Arial"/>
          <w:sz w:val="22"/>
          <w:szCs w:val="22"/>
        </w:rPr>
      </w:pPr>
    </w:p>
    <w:p w14:paraId="21EA982B" w14:textId="77777777" w:rsidR="00A36575" w:rsidRPr="00700397" w:rsidRDefault="00A36575">
      <w:pPr>
        <w:rPr>
          <w:rFonts w:ascii="Arial" w:hAnsi="Arial" w:cs="Arial"/>
          <w:caps/>
          <w:szCs w:val="24"/>
        </w:rPr>
      </w:pPr>
    </w:p>
    <w:p w14:paraId="3FDC7633" w14:textId="77777777" w:rsidR="00D43CAB" w:rsidRPr="00700397" w:rsidRDefault="00793D35">
      <w:pPr>
        <w:rPr>
          <w:rFonts w:ascii="Arial" w:hAnsi="Arial" w:cs="Arial"/>
          <w:b/>
          <w:caps/>
          <w:szCs w:val="24"/>
        </w:rPr>
      </w:pPr>
      <w:r w:rsidRPr="00700397">
        <w:rPr>
          <w:rFonts w:ascii="Arial" w:hAnsi="Arial" w:cs="Arial"/>
          <w:b/>
          <w:caps/>
          <w:szCs w:val="24"/>
        </w:rPr>
        <w:lastRenderedPageBreak/>
        <w:t>7.3</w:t>
      </w:r>
      <w:r w:rsidRPr="00700397">
        <w:rPr>
          <w:rFonts w:ascii="Arial" w:hAnsi="Arial" w:cs="Arial"/>
          <w:b/>
          <w:caps/>
          <w:szCs w:val="24"/>
        </w:rPr>
        <w:tab/>
      </w:r>
      <w:r w:rsidRPr="00700397">
        <w:rPr>
          <w:rFonts w:ascii="Arial" w:hAnsi="Arial" w:cs="Arial"/>
          <w:b/>
          <w:caps/>
          <w:szCs w:val="24"/>
        </w:rPr>
        <w:tab/>
      </w:r>
      <w:r w:rsidR="006528F5" w:rsidRPr="00700397">
        <w:rPr>
          <w:rFonts w:ascii="Arial" w:hAnsi="Arial" w:cs="Arial"/>
          <w:b/>
          <w:caps/>
          <w:szCs w:val="24"/>
        </w:rPr>
        <w:t>Ergänzungen zu den ZTV EW-StB 91</w:t>
      </w:r>
    </w:p>
    <w:p w14:paraId="07AF4E6F" w14:textId="77777777" w:rsidR="00D43CAB" w:rsidRPr="00700397" w:rsidRDefault="00D43CAB">
      <w:pPr>
        <w:rPr>
          <w:rFonts w:ascii="Arial" w:hAnsi="Arial" w:cs="Arial"/>
          <w:sz w:val="22"/>
          <w:szCs w:val="22"/>
        </w:rPr>
      </w:pPr>
    </w:p>
    <w:p w14:paraId="6B60ABDF" w14:textId="77777777" w:rsidR="00A36575" w:rsidRPr="00700397" w:rsidRDefault="00A36575" w:rsidP="00A3657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1.6.5.2</w:t>
      </w:r>
    </w:p>
    <w:p w14:paraId="76AE8903"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Die Dichtheitsprüfung ist nur in Anwesenheit des Auftraggebers durchzuführen.</w:t>
      </w:r>
    </w:p>
    <w:p w14:paraId="20CB33CC" w14:textId="77777777" w:rsidR="00A36575" w:rsidRPr="00700397" w:rsidRDefault="00A36575" w:rsidP="00A36575">
      <w:pPr>
        <w:rPr>
          <w:rFonts w:ascii="Arial" w:hAnsi="Arial" w:cs="Arial"/>
          <w:sz w:val="22"/>
          <w:szCs w:val="22"/>
        </w:rPr>
      </w:pPr>
      <w:r w:rsidRPr="00700397">
        <w:rPr>
          <w:rFonts w:ascii="Arial" w:hAnsi="Arial" w:cs="Arial"/>
          <w:sz w:val="20"/>
        </w:rPr>
        <w:t>Ergänzend zur Dichtheitsprüfung nach DIN EN 1610 gilt das Arbeitspapier DWA-A 139</w:t>
      </w:r>
    </w:p>
    <w:p w14:paraId="2E8EEEC1" w14:textId="77777777" w:rsidR="00A36575" w:rsidRPr="00700397" w:rsidRDefault="00A36575">
      <w:pPr>
        <w:rPr>
          <w:rFonts w:ascii="Arial" w:hAnsi="Arial" w:cs="Arial"/>
          <w:sz w:val="22"/>
          <w:szCs w:val="22"/>
        </w:rPr>
      </w:pPr>
    </w:p>
    <w:p w14:paraId="3C6A2D31" w14:textId="77777777" w:rsidR="00A36575" w:rsidRPr="00700397" w:rsidRDefault="00A36575" w:rsidP="00A3657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7.1 und 10.1</w:t>
      </w:r>
    </w:p>
    <w:p w14:paraId="50548ACA" w14:textId="77777777" w:rsidR="00A36575" w:rsidRPr="00700397" w:rsidRDefault="00A36575" w:rsidP="00A36575">
      <w:pPr>
        <w:rPr>
          <w:rFonts w:ascii="Arial" w:hAnsi="Arial" w:cs="Arial"/>
          <w:sz w:val="22"/>
          <w:szCs w:val="22"/>
        </w:rPr>
      </w:pPr>
      <w:r w:rsidRPr="00700397">
        <w:rPr>
          <w:rFonts w:ascii="Arial" w:hAnsi="Arial" w:cs="Arial"/>
          <w:sz w:val="20"/>
        </w:rPr>
        <w:t>Bei der statischen Berechnung ist ein Böschungswinkel von Null (Dammleitung) zu Grunde zu legen.</w:t>
      </w:r>
    </w:p>
    <w:p w14:paraId="565D46FE" w14:textId="77777777" w:rsidR="00A36575" w:rsidRPr="00700397" w:rsidRDefault="00A36575">
      <w:pPr>
        <w:rPr>
          <w:rFonts w:ascii="Arial" w:hAnsi="Arial" w:cs="Arial"/>
          <w:sz w:val="22"/>
          <w:szCs w:val="22"/>
        </w:rPr>
      </w:pPr>
    </w:p>
    <w:p w14:paraId="53794F6B" w14:textId="77777777" w:rsidR="00677A9E" w:rsidRPr="00700397" w:rsidRDefault="00677A9E">
      <w:pPr>
        <w:rPr>
          <w:rFonts w:ascii="Arial" w:hAnsi="Arial" w:cs="Arial"/>
          <w:sz w:val="22"/>
          <w:szCs w:val="22"/>
        </w:rPr>
      </w:pPr>
    </w:p>
    <w:p w14:paraId="6FE8B135" w14:textId="77777777" w:rsidR="003416D8" w:rsidRPr="00700397" w:rsidRDefault="00793D35">
      <w:pPr>
        <w:rPr>
          <w:rFonts w:ascii="Arial" w:hAnsi="Arial" w:cs="Arial"/>
          <w:b/>
          <w:caps/>
          <w:szCs w:val="24"/>
        </w:rPr>
      </w:pPr>
      <w:r w:rsidRPr="00700397">
        <w:rPr>
          <w:rFonts w:ascii="Arial" w:hAnsi="Arial" w:cs="Arial"/>
          <w:b/>
          <w:caps/>
          <w:szCs w:val="24"/>
        </w:rPr>
        <w:t>7.4</w:t>
      </w:r>
      <w:r w:rsidRPr="00700397">
        <w:rPr>
          <w:rFonts w:ascii="Arial" w:hAnsi="Arial" w:cs="Arial"/>
          <w:b/>
          <w:caps/>
          <w:szCs w:val="24"/>
        </w:rPr>
        <w:tab/>
      </w:r>
      <w:r w:rsidRPr="00700397">
        <w:rPr>
          <w:rFonts w:ascii="Arial" w:hAnsi="Arial" w:cs="Arial"/>
          <w:b/>
          <w:caps/>
          <w:szCs w:val="24"/>
        </w:rPr>
        <w:tab/>
        <w:t xml:space="preserve">Ergänzungen zu den ZTV La-StB </w:t>
      </w:r>
      <w:r w:rsidR="00A36575" w:rsidRPr="00700397">
        <w:rPr>
          <w:rFonts w:ascii="Arial" w:hAnsi="Arial" w:cs="Arial"/>
          <w:b/>
          <w:caps/>
          <w:szCs w:val="24"/>
        </w:rPr>
        <w:t>18</w:t>
      </w:r>
    </w:p>
    <w:p w14:paraId="4CE32953" w14:textId="77777777" w:rsidR="003416D8" w:rsidRPr="00700397" w:rsidRDefault="003416D8">
      <w:pPr>
        <w:rPr>
          <w:rFonts w:ascii="Arial" w:hAnsi="Arial" w:cs="Arial"/>
          <w:sz w:val="22"/>
          <w:szCs w:val="22"/>
        </w:rPr>
      </w:pPr>
    </w:p>
    <w:p w14:paraId="41B544B9" w14:textId="77777777" w:rsidR="00A36575" w:rsidRPr="00700397" w:rsidRDefault="00A36575" w:rsidP="00A3657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4.4.1 Pflanzzeit</w:t>
      </w:r>
    </w:p>
    <w:p w14:paraId="621A3270"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Abweichend sind bei Frühjahrspflanzungen die Pflanzarbeiten spätestens bis zum 31. März zu</w:t>
      </w:r>
    </w:p>
    <w:p w14:paraId="220DEC99"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beenden.</w:t>
      </w:r>
    </w:p>
    <w:p w14:paraId="0B3A715E" w14:textId="77777777" w:rsidR="00A36575" w:rsidRPr="00700397" w:rsidRDefault="00A36575" w:rsidP="00A36575">
      <w:pPr>
        <w:overflowPunct/>
        <w:spacing w:line="240" w:lineRule="auto"/>
        <w:textAlignment w:val="auto"/>
        <w:rPr>
          <w:rFonts w:ascii="Arial" w:hAnsi="Arial" w:cs="Arial"/>
          <w:b/>
          <w:bCs/>
          <w:sz w:val="20"/>
          <w:u w:val="single"/>
        </w:rPr>
      </w:pPr>
    </w:p>
    <w:p w14:paraId="5C1BD713" w14:textId="77777777" w:rsidR="00A36575" w:rsidRPr="00700397" w:rsidRDefault="00A36575" w:rsidP="00A3657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6.4.5 (Verweigerung der Abnahme)</w:t>
      </w:r>
    </w:p>
    <w:p w14:paraId="3316C906"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Unabhängig von der Art der Bepflanzung wird die Abnahme bei Gesamtausfällen &gt; 25 % immer</w:t>
      </w:r>
    </w:p>
    <w:p w14:paraId="0C2AABD9" w14:textId="77777777" w:rsidR="0045413C" w:rsidRPr="00700397" w:rsidRDefault="00A36575" w:rsidP="00A36575">
      <w:pPr>
        <w:rPr>
          <w:rFonts w:ascii="Arial" w:hAnsi="Arial" w:cs="Arial"/>
          <w:sz w:val="20"/>
        </w:rPr>
      </w:pPr>
      <w:r w:rsidRPr="00700397">
        <w:rPr>
          <w:rFonts w:ascii="Arial" w:hAnsi="Arial" w:cs="Arial"/>
          <w:sz w:val="20"/>
        </w:rPr>
        <w:t>verweigert. Diese Regelung gilt auch für Lose und Abschnitte.</w:t>
      </w:r>
    </w:p>
    <w:p w14:paraId="5C0F4DF1" w14:textId="77777777" w:rsidR="00A36575" w:rsidRPr="00700397" w:rsidRDefault="00A36575" w:rsidP="00A36575">
      <w:pPr>
        <w:rPr>
          <w:rFonts w:ascii="Arial" w:hAnsi="Arial" w:cs="Arial"/>
          <w:sz w:val="20"/>
        </w:rPr>
      </w:pPr>
    </w:p>
    <w:p w14:paraId="522DF389" w14:textId="77777777" w:rsidR="00A36575" w:rsidRPr="00700397" w:rsidRDefault="00A36575" w:rsidP="00A36575">
      <w:pPr>
        <w:rPr>
          <w:rFonts w:ascii="Arial" w:hAnsi="Arial" w:cs="Arial"/>
          <w:sz w:val="20"/>
        </w:rPr>
      </w:pPr>
    </w:p>
    <w:p w14:paraId="47E4B891" w14:textId="77777777" w:rsidR="00EB5250" w:rsidRPr="00700397" w:rsidRDefault="00EB5250" w:rsidP="00EB5250">
      <w:pPr>
        <w:rPr>
          <w:rFonts w:ascii="Arial" w:hAnsi="Arial" w:cs="Arial"/>
          <w:b/>
          <w:caps/>
          <w:szCs w:val="24"/>
        </w:rPr>
      </w:pPr>
      <w:r w:rsidRPr="00700397">
        <w:rPr>
          <w:rFonts w:ascii="Arial" w:hAnsi="Arial" w:cs="Arial"/>
          <w:b/>
          <w:caps/>
          <w:szCs w:val="24"/>
        </w:rPr>
        <w:t>7.5</w:t>
      </w:r>
      <w:r w:rsidRPr="00700397">
        <w:rPr>
          <w:rFonts w:ascii="Arial" w:hAnsi="Arial" w:cs="Arial"/>
          <w:b/>
          <w:caps/>
          <w:szCs w:val="24"/>
        </w:rPr>
        <w:tab/>
      </w:r>
      <w:r w:rsidRPr="00700397">
        <w:rPr>
          <w:rFonts w:ascii="Arial" w:hAnsi="Arial" w:cs="Arial"/>
          <w:b/>
          <w:caps/>
          <w:szCs w:val="24"/>
        </w:rPr>
        <w:tab/>
        <w:t>Ergänzungen zu den ZTV SoB-StB 04/07</w:t>
      </w:r>
    </w:p>
    <w:p w14:paraId="2C897ECC" w14:textId="77777777" w:rsidR="00EB5250" w:rsidRPr="00700397" w:rsidRDefault="00EB5250" w:rsidP="00EB5250">
      <w:pPr>
        <w:rPr>
          <w:rFonts w:ascii="Arial" w:hAnsi="Arial" w:cs="Arial"/>
          <w:sz w:val="22"/>
          <w:szCs w:val="22"/>
        </w:rPr>
      </w:pPr>
    </w:p>
    <w:p w14:paraId="31D23612" w14:textId="77777777" w:rsidR="00A36575" w:rsidRPr="00700397" w:rsidRDefault="00A36575" w:rsidP="00A3657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1.4 (Baustoffgemische und Böden)</w:t>
      </w:r>
    </w:p>
    <w:p w14:paraId="687121D6"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Der Nachweis der Widerstandsfähigkeit gegen Zertrümmerung beim Schlagversuch ist auch bei</w:t>
      </w:r>
    </w:p>
    <w:p w14:paraId="572BEBA7"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natürlichen Gesteinskörnungen und HOS für Frostschutzschichten von Verkehrsflächen, die einer</w:t>
      </w:r>
    </w:p>
    <w:p w14:paraId="4AFC487F"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Belastungsklasse zugeordnet sind, erforderlich. Dabei müssen die Festigkeitsanforderungen der TL</w:t>
      </w:r>
    </w:p>
    <w:p w14:paraId="4B762061"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Gestein-StB 04, (Ausgabe 2004/Fassung 2018) Anhang A erfüllt werden.</w:t>
      </w:r>
    </w:p>
    <w:p w14:paraId="0DC506D4" w14:textId="77777777" w:rsidR="00A36575" w:rsidRPr="00700397" w:rsidRDefault="00A36575" w:rsidP="00A36575">
      <w:pPr>
        <w:overflowPunct/>
        <w:spacing w:line="240" w:lineRule="auto"/>
        <w:textAlignment w:val="auto"/>
        <w:rPr>
          <w:rFonts w:ascii="Arial" w:hAnsi="Arial" w:cs="Arial"/>
          <w:b/>
          <w:bCs/>
          <w:sz w:val="20"/>
        </w:rPr>
      </w:pPr>
    </w:p>
    <w:p w14:paraId="5AA3A178" w14:textId="77777777" w:rsidR="00A36575" w:rsidRPr="00700397" w:rsidRDefault="00A36575" w:rsidP="00A3657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2.3.3 (Frostschutzschicht - Herstellen)</w:t>
      </w:r>
    </w:p>
    <w:p w14:paraId="52766A1C"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Bei kleineren Flächen und bei schwieriger Profilgestaltung sowie bei zahlreichen Einbauten darf das</w:t>
      </w:r>
    </w:p>
    <w:p w14:paraId="23D19522"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Baustoffgemisch auch ohne Fertiger eingebaut werden.</w:t>
      </w:r>
    </w:p>
    <w:p w14:paraId="3A52EE7A" w14:textId="77777777" w:rsidR="00A36575" w:rsidRPr="00700397" w:rsidRDefault="00A36575" w:rsidP="00A36575">
      <w:pPr>
        <w:overflowPunct/>
        <w:spacing w:line="240" w:lineRule="auto"/>
        <w:textAlignment w:val="auto"/>
        <w:rPr>
          <w:rFonts w:ascii="Arial" w:hAnsi="Arial" w:cs="Arial"/>
          <w:b/>
          <w:bCs/>
          <w:sz w:val="20"/>
          <w:u w:val="single"/>
        </w:rPr>
      </w:pPr>
    </w:p>
    <w:p w14:paraId="1A938FD8" w14:textId="77777777" w:rsidR="00A36575" w:rsidRPr="00700397" w:rsidRDefault="00A36575" w:rsidP="00A3657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1.4 (Baustoffgemische und Böden)</w:t>
      </w:r>
    </w:p>
    <w:p w14:paraId="2A021CEC"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Der Nachweis der Widerstandsfähigkeit gegen Zertrümmerung beim Schlagversuch ist auch bei</w:t>
      </w:r>
    </w:p>
    <w:p w14:paraId="2E1C6034"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natürlichen Gesteinskörnungen und HOS für Frostschutzschichten von Verkehrsflächen, die einer</w:t>
      </w:r>
    </w:p>
    <w:p w14:paraId="11A375E6"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Belastungsklasse zugeordnet sind, erforderlich. Dabei müssen die Festigkeitsanforderungen der TL</w:t>
      </w:r>
    </w:p>
    <w:p w14:paraId="46EEA536"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Gestein-StB 04, (Ausgabe 2004/Fassung 2018) Anhang A erfüllt werden.</w:t>
      </w:r>
    </w:p>
    <w:p w14:paraId="4C44EC59" w14:textId="77777777" w:rsidR="00A36575" w:rsidRPr="00700397" w:rsidRDefault="00A36575" w:rsidP="00A36575">
      <w:pPr>
        <w:overflowPunct/>
        <w:spacing w:line="240" w:lineRule="auto"/>
        <w:textAlignment w:val="auto"/>
        <w:rPr>
          <w:rFonts w:ascii="Arial" w:hAnsi="Arial" w:cs="Arial"/>
          <w:b/>
          <w:bCs/>
          <w:sz w:val="20"/>
          <w:u w:val="single"/>
        </w:rPr>
      </w:pPr>
    </w:p>
    <w:p w14:paraId="0B2BE31C" w14:textId="77777777" w:rsidR="00A36575" w:rsidRPr="00700397" w:rsidRDefault="00A36575" w:rsidP="00A36575">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3.3 (Eigenüberwachungsprüfungen)</w:t>
      </w:r>
    </w:p>
    <w:p w14:paraId="2DB4554E"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Die Mindestanzahl der Eigenüberwachungsprüfungen in der „Zusammenstellung der Mindestanzahl</w:t>
      </w:r>
    </w:p>
    <w:p w14:paraId="7A396AA6"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der vom Auftragnehmer als Eigenüberwachungsprüfung vorzulegende Verdichtungsnachweise“ ist</w:t>
      </w:r>
    </w:p>
    <w:p w14:paraId="07BD4FEE"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maßgebend für den Verdichtungsnachweis. Wenn die vorgenannte Zusammenstellung nicht</w:t>
      </w:r>
    </w:p>
    <w:p w14:paraId="04B0070D"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ausgefüllt wurde oder in der Leistungsbeschreibung nicht enthalten ist, gilt die in den ZTV SoB-StB</w:t>
      </w:r>
    </w:p>
    <w:p w14:paraId="700B29EE"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vorgesehene Anzahl der Eigenüberwachungsprüfungen.</w:t>
      </w:r>
    </w:p>
    <w:p w14:paraId="77546FBE" w14:textId="77777777" w:rsidR="00A36575" w:rsidRPr="00700397" w:rsidRDefault="00A36575" w:rsidP="00A36575">
      <w:pPr>
        <w:overflowPunct/>
        <w:spacing w:line="240" w:lineRule="auto"/>
        <w:textAlignment w:val="auto"/>
        <w:rPr>
          <w:rFonts w:ascii="Arial" w:hAnsi="Arial" w:cs="Arial"/>
          <w:sz w:val="20"/>
        </w:rPr>
      </w:pPr>
    </w:p>
    <w:p w14:paraId="7D4FB598"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Die geplante Durchführung der Eigenüberwachungsprüfungen zum Nachweis der Verdichtung ist</w:t>
      </w:r>
    </w:p>
    <w:p w14:paraId="75F685DF"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dem AG rechtzeitig vor der Durchführung der Versuche bekannt zu geben. Zur Ausführung der</w:t>
      </w:r>
    </w:p>
    <w:p w14:paraId="0D7AAD62"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Versuche muss ein in den Untersuchungsmethoden der Bodenmechanik geschulter Techniker oder</w:t>
      </w:r>
    </w:p>
    <w:p w14:paraId="365A3556"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Baustoffprüfer (Fachrichtung Boden) des AN zur Verfügung stehen.</w:t>
      </w:r>
    </w:p>
    <w:p w14:paraId="3DBCE894"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Die Ergebnisse der Eigenüberwachungsprüfungen mit dem dazu gehörigen Versuchsprotokoll sind</w:t>
      </w:r>
    </w:p>
    <w:p w14:paraId="1333426C"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unverzüglich nach Durchführung der Versuche dem AG zu übergeben. Die Unterlagen sind dem AG</w:t>
      </w:r>
    </w:p>
    <w:p w14:paraId="3087D5BE"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laufend, mindestens jedoch bei jeder 3. Abschlagsrechnung in 3-facher Ausfertigung vorzulegen.</w:t>
      </w:r>
    </w:p>
    <w:p w14:paraId="661FAFD0"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Außerdem ist dem Auftraggeber eine Liste über die durchgeführten Versuche entsprechend Anlage</w:t>
      </w:r>
    </w:p>
    <w:p w14:paraId="68A8BDF0"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„Verdichtung“ vorzulegen.</w:t>
      </w:r>
    </w:p>
    <w:p w14:paraId="2C8B984D" w14:textId="77777777" w:rsidR="00A36575" w:rsidRPr="00700397" w:rsidRDefault="00A36575" w:rsidP="00A36575">
      <w:pPr>
        <w:overflowPunct/>
        <w:spacing w:line="240" w:lineRule="auto"/>
        <w:textAlignment w:val="auto"/>
        <w:rPr>
          <w:rFonts w:ascii="Arial" w:hAnsi="Arial" w:cs="Arial"/>
          <w:sz w:val="20"/>
        </w:rPr>
      </w:pPr>
    </w:p>
    <w:p w14:paraId="025E7BF9"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Bei Tragschichten ohne Bindemittel aus gebrochenen Gesteinskörnungen kann für den Nachweis des</w:t>
      </w:r>
    </w:p>
    <w:p w14:paraId="7DC6A332"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Verdichtungszustandes als indirektes Prüfverfahren ersatzweise der statische Plattendruckversuch</w:t>
      </w:r>
    </w:p>
    <w:p w14:paraId="486FA7A8"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vorgesehen werden.</w:t>
      </w:r>
    </w:p>
    <w:p w14:paraId="7E7FB790"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Der dynamische Plattendruckversuch mit dem mittelschweren Fallgewichtsgerät wird bei</w:t>
      </w:r>
    </w:p>
    <w:p w14:paraId="04B1FFDC"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Baumaßnahmen ab einer Größe von 2.500 m² zugelassen, sofern bei jeder Baumaßnahme eine</w:t>
      </w:r>
    </w:p>
    <w:p w14:paraId="3BB147CE"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Korrelation mit einem statischen Plattendruckversuch im Beisein des Auftraggebers vorgenommen</w:t>
      </w:r>
    </w:p>
    <w:p w14:paraId="1B1C7C1C"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lastRenderedPageBreak/>
        <w:t>wird. Dabei ist der Mittelwert aus vier Einzelversuchen zu bilden, auffällige Ausreißer sind zu verwerfen.</w:t>
      </w:r>
    </w:p>
    <w:p w14:paraId="2ED20295" w14:textId="77777777" w:rsidR="00A36575" w:rsidRPr="00700397" w:rsidRDefault="00A36575" w:rsidP="00A36575">
      <w:pPr>
        <w:overflowPunct/>
        <w:spacing w:line="240" w:lineRule="auto"/>
        <w:textAlignment w:val="auto"/>
        <w:rPr>
          <w:rFonts w:ascii="Arial" w:hAnsi="Arial" w:cs="Arial"/>
          <w:sz w:val="20"/>
        </w:rPr>
      </w:pPr>
    </w:p>
    <w:p w14:paraId="49B9E1C0" w14:textId="77777777" w:rsidR="00A36575" w:rsidRPr="00700397" w:rsidRDefault="00A36575" w:rsidP="00A36575">
      <w:pPr>
        <w:overflowPunct/>
        <w:spacing w:line="240" w:lineRule="auto"/>
        <w:textAlignment w:val="auto"/>
        <w:rPr>
          <w:rFonts w:ascii="Arial" w:hAnsi="Arial" w:cs="Arial"/>
          <w:sz w:val="20"/>
        </w:rPr>
      </w:pPr>
      <w:r w:rsidRPr="00700397">
        <w:rPr>
          <w:rFonts w:ascii="Arial" w:hAnsi="Arial" w:cs="Arial"/>
          <w:sz w:val="20"/>
        </w:rPr>
        <w:t>Bei Baumaßnahmen unter 2.500 m² gelten die nachfolgend aufgeführten Zuordnungswerte für den</w:t>
      </w:r>
    </w:p>
    <w:p w14:paraId="7B16517F" w14:textId="77777777" w:rsidR="00220ECA" w:rsidRPr="00700397" w:rsidRDefault="00A36575" w:rsidP="00A36575">
      <w:pPr>
        <w:jc w:val="both"/>
        <w:rPr>
          <w:rFonts w:ascii="Arial" w:hAnsi="Arial" w:cs="Arial"/>
          <w:sz w:val="22"/>
          <w:szCs w:val="22"/>
        </w:rPr>
      </w:pPr>
      <w:r w:rsidRPr="00700397">
        <w:rPr>
          <w:rFonts w:ascii="Arial" w:hAnsi="Arial" w:cs="Arial"/>
          <w:sz w:val="20"/>
        </w:rPr>
        <w:t>E</w:t>
      </w:r>
      <w:r w:rsidRPr="00700397">
        <w:rPr>
          <w:rFonts w:ascii="Arial" w:hAnsi="Arial" w:cs="Arial"/>
          <w:sz w:val="13"/>
          <w:szCs w:val="13"/>
        </w:rPr>
        <w:t>vd1,5</w:t>
      </w:r>
      <w:r w:rsidRPr="00700397">
        <w:rPr>
          <w:rFonts w:ascii="Arial" w:hAnsi="Arial" w:cs="Arial"/>
          <w:sz w:val="20"/>
        </w:rPr>
        <w:t>-Wert:</w:t>
      </w:r>
    </w:p>
    <w:p w14:paraId="224171AB" w14:textId="77777777" w:rsidR="001E0BD6" w:rsidRPr="00700397" w:rsidRDefault="001E0BD6" w:rsidP="00917968">
      <w:pPr>
        <w:jc w:val="both"/>
        <w:rPr>
          <w:rFonts w:ascii="Arial" w:hAnsi="Arial" w:cs="Arial"/>
          <w:sz w:val="22"/>
          <w:szCs w:val="22"/>
        </w:rPr>
      </w:pPr>
    </w:p>
    <w:tbl>
      <w:tblPr>
        <w:tblW w:w="6570" w:type="dxa"/>
        <w:tblInd w:w="141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9"/>
        <w:gridCol w:w="3171"/>
      </w:tblGrid>
      <w:tr w:rsidR="00700397" w:rsidRPr="00700397" w14:paraId="2FF25ADF" w14:textId="77777777" w:rsidTr="00131574">
        <w:tc>
          <w:tcPr>
            <w:tcW w:w="3399" w:type="dxa"/>
            <w:tcBorders>
              <w:top w:val="double" w:sz="4" w:space="0" w:color="auto"/>
              <w:left w:val="double" w:sz="4" w:space="0" w:color="auto"/>
              <w:bottom w:val="single" w:sz="4" w:space="0" w:color="auto"/>
              <w:right w:val="single" w:sz="4" w:space="0" w:color="auto"/>
            </w:tcBorders>
            <w:vAlign w:val="center"/>
            <w:hideMark/>
          </w:tcPr>
          <w:p w14:paraId="43B282C4" w14:textId="77777777" w:rsidR="00917968" w:rsidRPr="00700397" w:rsidRDefault="00917968">
            <w:pPr>
              <w:jc w:val="center"/>
              <w:rPr>
                <w:rFonts w:ascii="Arial" w:hAnsi="Arial" w:cs="Arial"/>
                <w:sz w:val="22"/>
                <w:szCs w:val="22"/>
              </w:rPr>
            </w:pPr>
            <w:r w:rsidRPr="00700397">
              <w:rPr>
                <w:rFonts w:ascii="Arial" w:hAnsi="Arial" w:cs="Arial"/>
                <w:sz w:val="22"/>
                <w:szCs w:val="22"/>
              </w:rPr>
              <w:t>Ev2</w:t>
            </w:r>
          </w:p>
          <w:p w14:paraId="324F6448" w14:textId="77777777" w:rsidR="00917968" w:rsidRPr="00700397" w:rsidRDefault="00917968">
            <w:pPr>
              <w:jc w:val="center"/>
              <w:rPr>
                <w:rFonts w:ascii="Arial" w:hAnsi="Arial" w:cs="Arial"/>
                <w:sz w:val="22"/>
                <w:szCs w:val="22"/>
              </w:rPr>
            </w:pPr>
            <w:r w:rsidRPr="00700397">
              <w:rPr>
                <w:rFonts w:ascii="Arial" w:hAnsi="Arial" w:cs="Arial"/>
                <w:sz w:val="22"/>
                <w:szCs w:val="22"/>
              </w:rPr>
              <w:t>(MN/m2)</w:t>
            </w:r>
          </w:p>
        </w:tc>
        <w:tc>
          <w:tcPr>
            <w:tcW w:w="3171" w:type="dxa"/>
            <w:tcBorders>
              <w:top w:val="double" w:sz="4" w:space="0" w:color="auto"/>
              <w:left w:val="single" w:sz="4" w:space="0" w:color="auto"/>
              <w:bottom w:val="single" w:sz="4" w:space="0" w:color="auto"/>
              <w:right w:val="double" w:sz="4" w:space="0" w:color="auto"/>
            </w:tcBorders>
            <w:vAlign w:val="center"/>
            <w:hideMark/>
          </w:tcPr>
          <w:p w14:paraId="2AC6F826" w14:textId="77777777" w:rsidR="00917968" w:rsidRPr="00700397" w:rsidRDefault="00917968">
            <w:pPr>
              <w:jc w:val="center"/>
              <w:rPr>
                <w:rFonts w:ascii="Arial" w:hAnsi="Arial" w:cs="Arial"/>
                <w:sz w:val="22"/>
                <w:szCs w:val="22"/>
              </w:rPr>
            </w:pPr>
            <w:r w:rsidRPr="00700397">
              <w:rPr>
                <w:rFonts w:ascii="Arial" w:hAnsi="Arial" w:cs="Arial"/>
                <w:sz w:val="22"/>
                <w:szCs w:val="22"/>
              </w:rPr>
              <w:t>Evd1,5</w:t>
            </w:r>
          </w:p>
          <w:p w14:paraId="2E2A830D" w14:textId="77777777" w:rsidR="00917968" w:rsidRPr="00700397" w:rsidRDefault="00917968">
            <w:pPr>
              <w:jc w:val="center"/>
              <w:rPr>
                <w:rFonts w:ascii="Arial" w:hAnsi="Arial" w:cs="Arial"/>
                <w:sz w:val="22"/>
                <w:szCs w:val="22"/>
              </w:rPr>
            </w:pPr>
            <w:r w:rsidRPr="00700397">
              <w:rPr>
                <w:rFonts w:ascii="Arial" w:hAnsi="Arial" w:cs="Arial"/>
                <w:sz w:val="22"/>
                <w:szCs w:val="22"/>
              </w:rPr>
              <w:t>(MN/m2)</w:t>
            </w:r>
          </w:p>
        </w:tc>
      </w:tr>
      <w:tr w:rsidR="00131574" w:rsidRPr="00700397" w14:paraId="71124481" w14:textId="77777777" w:rsidTr="00131574">
        <w:tc>
          <w:tcPr>
            <w:tcW w:w="3399" w:type="dxa"/>
            <w:tcBorders>
              <w:top w:val="single" w:sz="4" w:space="0" w:color="auto"/>
              <w:left w:val="double" w:sz="4" w:space="0" w:color="auto"/>
              <w:bottom w:val="double" w:sz="4" w:space="0" w:color="auto"/>
              <w:right w:val="single" w:sz="4" w:space="0" w:color="auto"/>
            </w:tcBorders>
            <w:vAlign w:val="center"/>
            <w:hideMark/>
          </w:tcPr>
          <w:p w14:paraId="7F94EBFC" w14:textId="77777777" w:rsidR="00917968" w:rsidRPr="00700397" w:rsidRDefault="00917968">
            <w:pPr>
              <w:jc w:val="center"/>
              <w:rPr>
                <w:rFonts w:ascii="Arial" w:hAnsi="Arial" w:cs="Arial"/>
                <w:sz w:val="22"/>
                <w:szCs w:val="22"/>
              </w:rPr>
            </w:pPr>
            <w:r w:rsidRPr="00700397">
              <w:rPr>
                <w:rFonts w:ascii="Arial" w:hAnsi="Arial" w:cs="Arial"/>
                <w:sz w:val="22"/>
                <w:szCs w:val="22"/>
              </w:rPr>
              <w:t>≥      100</w:t>
            </w:r>
          </w:p>
          <w:p w14:paraId="0F2E0D9F" w14:textId="77777777" w:rsidR="00917968" w:rsidRPr="00700397" w:rsidRDefault="00917968">
            <w:pPr>
              <w:jc w:val="center"/>
              <w:rPr>
                <w:rFonts w:ascii="Arial" w:hAnsi="Arial" w:cs="Arial"/>
                <w:sz w:val="22"/>
                <w:szCs w:val="22"/>
              </w:rPr>
            </w:pPr>
            <w:r w:rsidRPr="00700397">
              <w:rPr>
                <w:rFonts w:ascii="Arial" w:hAnsi="Arial" w:cs="Arial"/>
                <w:sz w:val="22"/>
                <w:szCs w:val="22"/>
              </w:rPr>
              <w:t>≥      120</w:t>
            </w:r>
          </w:p>
          <w:p w14:paraId="74CD55F7" w14:textId="77777777" w:rsidR="00131574" w:rsidRPr="00700397" w:rsidRDefault="002563F6" w:rsidP="002563F6">
            <w:pPr>
              <w:jc w:val="center"/>
              <w:rPr>
                <w:rFonts w:ascii="Arial" w:hAnsi="Arial" w:cs="Arial"/>
                <w:sz w:val="22"/>
                <w:szCs w:val="22"/>
              </w:rPr>
            </w:pPr>
            <w:r w:rsidRPr="00700397">
              <w:rPr>
                <w:rFonts w:ascii="Arial" w:hAnsi="Arial" w:cs="Arial"/>
                <w:sz w:val="22"/>
                <w:szCs w:val="22"/>
              </w:rPr>
              <w:t>≥      150</w:t>
            </w:r>
          </w:p>
        </w:tc>
        <w:tc>
          <w:tcPr>
            <w:tcW w:w="3171" w:type="dxa"/>
            <w:tcBorders>
              <w:top w:val="single" w:sz="4" w:space="0" w:color="auto"/>
              <w:left w:val="single" w:sz="4" w:space="0" w:color="auto"/>
              <w:bottom w:val="double" w:sz="4" w:space="0" w:color="auto"/>
              <w:right w:val="double" w:sz="4" w:space="0" w:color="auto"/>
            </w:tcBorders>
            <w:vAlign w:val="center"/>
            <w:hideMark/>
          </w:tcPr>
          <w:p w14:paraId="0467D055" w14:textId="77777777" w:rsidR="00917968" w:rsidRPr="00700397" w:rsidRDefault="00917968">
            <w:pPr>
              <w:jc w:val="center"/>
              <w:rPr>
                <w:rFonts w:ascii="Arial" w:hAnsi="Arial" w:cs="Arial"/>
                <w:sz w:val="22"/>
                <w:szCs w:val="22"/>
              </w:rPr>
            </w:pPr>
            <w:r w:rsidRPr="00700397">
              <w:rPr>
                <w:rFonts w:ascii="Arial" w:hAnsi="Arial" w:cs="Arial"/>
                <w:sz w:val="22"/>
                <w:szCs w:val="22"/>
              </w:rPr>
              <w:t>≥     50</w:t>
            </w:r>
          </w:p>
          <w:p w14:paraId="1DAFFA10" w14:textId="77777777" w:rsidR="00917968" w:rsidRPr="00700397" w:rsidRDefault="00917968">
            <w:pPr>
              <w:jc w:val="center"/>
              <w:rPr>
                <w:rFonts w:ascii="Arial" w:hAnsi="Arial" w:cs="Arial"/>
                <w:sz w:val="22"/>
                <w:szCs w:val="22"/>
              </w:rPr>
            </w:pPr>
            <w:r w:rsidRPr="00700397">
              <w:rPr>
                <w:rFonts w:ascii="Arial" w:hAnsi="Arial" w:cs="Arial"/>
                <w:sz w:val="22"/>
                <w:szCs w:val="22"/>
              </w:rPr>
              <w:t>≥     55</w:t>
            </w:r>
          </w:p>
          <w:p w14:paraId="0318FF99" w14:textId="77777777" w:rsidR="00131574" w:rsidRPr="00700397" w:rsidRDefault="002563F6" w:rsidP="002563F6">
            <w:pPr>
              <w:jc w:val="center"/>
              <w:rPr>
                <w:rFonts w:ascii="Arial" w:hAnsi="Arial" w:cs="Arial"/>
                <w:sz w:val="22"/>
                <w:szCs w:val="22"/>
              </w:rPr>
            </w:pPr>
            <w:r w:rsidRPr="00700397">
              <w:rPr>
                <w:rFonts w:ascii="Arial" w:hAnsi="Arial" w:cs="Arial"/>
                <w:sz w:val="22"/>
                <w:szCs w:val="22"/>
              </w:rPr>
              <w:t>≥     65</w:t>
            </w:r>
          </w:p>
        </w:tc>
      </w:tr>
    </w:tbl>
    <w:p w14:paraId="64DB0458" w14:textId="77777777" w:rsidR="00917968" w:rsidRPr="00700397" w:rsidRDefault="00917968" w:rsidP="00917968">
      <w:pPr>
        <w:ind w:left="851"/>
        <w:jc w:val="both"/>
        <w:rPr>
          <w:rFonts w:ascii="Arial" w:hAnsi="Arial" w:cs="Arial"/>
          <w:sz w:val="22"/>
          <w:szCs w:val="22"/>
        </w:rPr>
      </w:pPr>
    </w:p>
    <w:p w14:paraId="4142A213" w14:textId="77777777" w:rsidR="00917968" w:rsidRPr="00700397" w:rsidRDefault="00917968" w:rsidP="00917968">
      <w:pPr>
        <w:jc w:val="both"/>
        <w:rPr>
          <w:rFonts w:ascii="Arial" w:hAnsi="Arial" w:cs="Arial"/>
          <w:sz w:val="22"/>
          <w:szCs w:val="22"/>
        </w:rPr>
      </w:pPr>
      <w:r w:rsidRPr="00700397">
        <w:rPr>
          <w:rFonts w:ascii="Arial" w:hAnsi="Arial" w:cs="Arial"/>
          <w:sz w:val="22"/>
          <w:szCs w:val="22"/>
        </w:rPr>
        <w:t xml:space="preserve">Es ist ein Gerät zu verwenden, bei dem mittels verlängerter Führungsstange und/oder erhöhtem Fallgewicht eine 1,5fache Stoßbelastung gegenüber dem Gerät nach TP BF-StB Teil B 8.3 erreicht wird. Da derzeit keine Prüfvorschrift für derartige Geräte existiert, sind nur Geräte von Herstellern des </w:t>
      </w:r>
      <w:r w:rsidR="00BE7467" w:rsidRPr="00700397">
        <w:rPr>
          <w:rFonts w:ascii="Arial" w:hAnsi="Arial" w:cs="Arial"/>
          <w:sz w:val="22"/>
          <w:szCs w:val="22"/>
        </w:rPr>
        <w:t>leichten</w:t>
      </w:r>
      <w:r w:rsidRPr="00700397">
        <w:rPr>
          <w:rFonts w:ascii="Arial" w:hAnsi="Arial" w:cs="Arial"/>
          <w:sz w:val="22"/>
          <w:szCs w:val="22"/>
        </w:rPr>
        <w:t xml:space="preserve"> Fallgewichtsgerätes zu verwenden. Die Geräteausführung (Plattengeometrie, Belastungsvorrichtung, Messtechnik) hat den Angaben der TP BF-StB Teil B 8.3 zu entsprechen. Die Geräte sind jährlich in Anlehnung an die TP BF-StB Teil B 8.3 zu kalibrieren. Ein entsprechender Nachweis ist dem AG vorzulegen.</w:t>
      </w:r>
    </w:p>
    <w:p w14:paraId="34508147" w14:textId="77777777" w:rsidR="00917968" w:rsidRPr="00700397" w:rsidRDefault="00917968" w:rsidP="00917968">
      <w:pPr>
        <w:jc w:val="both"/>
        <w:rPr>
          <w:rFonts w:ascii="Arial" w:hAnsi="Arial" w:cs="Arial"/>
          <w:sz w:val="22"/>
          <w:szCs w:val="22"/>
        </w:rPr>
      </w:pPr>
      <w:r w:rsidRPr="00700397">
        <w:rPr>
          <w:rFonts w:ascii="Arial" w:hAnsi="Arial" w:cs="Arial"/>
          <w:sz w:val="22"/>
          <w:szCs w:val="22"/>
        </w:rPr>
        <w:t xml:space="preserve">Zum Nachweis des Verdichtungszustandes sind anstelle </w:t>
      </w:r>
      <w:r w:rsidRPr="00700397">
        <w:rPr>
          <w:rFonts w:ascii="Arial" w:hAnsi="Arial" w:cs="Arial"/>
          <w:b/>
          <w:sz w:val="22"/>
          <w:szCs w:val="22"/>
        </w:rPr>
        <w:t>eines</w:t>
      </w:r>
      <w:r w:rsidRPr="00700397">
        <w:rPr>
          <w:rFonts w:ascii="Arial" w:hAnsi="Arial" w:cs="Arial"/>
          <w:sz w:val="22"/>
          <w:szCs w:val="22"/>
        </w:rPr>
        <w:t xml:space="preserve"> statischen Plattendruckversuches </w:t>
      </w:r>
      <w:r w:rsidRPr="00700397">
        <w:rPr>
          <w:rFonts w:ascii="Arial" w:hAnsi="Arial" w:cs="Arial"/>
          <w:b/>
          <w:sz w:val="22"/>
          <w:szCs w:val="22"/>
        </w:rPr>
        <w:t>drei</w:t>
      </w:r>
      <w:r w:rsidRPr="00700397">
        <w:rPr>
          <w:rFonts w:ascii="Arial" w:hAnsi="Arial" w:cs="Arial"/>
          <w:sz w:val="22"/>
          <w:szCs w:val="22"/>
        </w:rPr>
        <w:t xml:space="preserve"> dynamische Plattendruckversuche auf der Fläche verteilt (nicht unmittelbar nebeneinander) durchzu</w:t>
      </w:r>
      <w:r w:rsidR="00190D92" w:rsidRPr="00700397">
        <w:rPr>
          <w:rFonts w:ascii="Arial" w:hAnsi="Arial" w:cs="Arial"/>
          <w:sz w:val="22"/>
          <w:szCs w:val="22"/>
        </w:rPr>
        <w:t>führen.</w:t>
      </w:r>
    </w:p>
    <w:p w14:paraId="0F7C5A7C" w14:textId="77777777" w:rsidR="00EB5250" w:rsidRPr="00700397" w:rsidRDefault="00EB5250" w:rsidP="00EB5250">
      <w:pPr>
        <w:rPr>
          <w:rFonts w:ascii="Arial" w:hAnsi="Arial" w:cs="Arial"/>
          <w:sz w:val="22"/>
          <w:szCs w:val="22"/>
        </w:rPr>
      </w:pPr>
    </w:p>
    <w:p w14:paraId="30A80AC9" w14:textId="77777777" w:rsidR="003260AB" w:rsidRPr="00700397" w:rsidRDefault="003260AB">
      <w:pPr>
        <w:rPr>
          <w:rFonts w:ascii="Arial" w:hAnsi="Arial" w:cs="Arial"/>
          <w:bCs/>
          <w:sz w:val="22"/>
          <w:szCs w:val="22"/>
        </w:rPr>
      </w:pPr>
    </w:p>
    <w:p w14:paraId="39B27C4A" w14:textId="77777777" w:rsidR="00917968" w:rsidRPr="00700397" w:rsidRDefault="00223AA0" w:rsidP="00917968">
      <w:pPr>
        <w:rPr>
          <w:rFonts w:ascii="Arial" w:hAnsi="Arial" w:cs="Arial"/>
          <w:b/>
          <w:szCs w:val="24"/>
        </w:rPr>
      </w:pPr>
      <w:r w:rsidRPr="00700397">
        <w:rPr>
          <w:rFonts w:ascii="Arial" w:hAnsi="Arial" w:cs="Arial"/>
          <w:b/>
          <w:szCs w:val="24"/>
        </w:rPr>
        <w:t>7.6</w:t>
      </w:r>
      <w:r w:rsidRPr="00700397">
        <w:rPr>
          <w:rFonts w:ascii="Arial" w:hAnsi="Arial" w:cs="Arial"/>
          <w:b/>
          <w:szCs w:val="24"/>
        </w:rPr>
        <w:tab/>
      </w:r>
      <w:r w:rsidRPr="00700397">
        <w:rPr>
          <w:rFonts w:ascii="Arial" w:hAnsi="Arial" w:cs="Arial"/>
          <w:b/>
          <w:szCs w:val="24"/>
        </w:rPr>
        <w:tab/>
      </w:r>
      <w:r w:rsidRPr="00700397">
        <w:rPr>
          <w:rFonts w:ascii="Arial" w:hAnsi="Arial" w:cs="Arial"/>
          <w:b/>
          <w:caps/>
          <w:szCs w:val="24"/>
        </w:rPr>
        <w:t>Ergänzungen zu der ZTV Asphalt-StB 07</w:t>
      </w:r>
      <w:r w:rsidR="00883A82" w:rsidRPr="00700397">
        <w:rPr>
          <w:rFonts w:ascii="Arial" w:hAnsi="Arial" w:cs="Arial"/>
          <w:b/>
          <w:caps/>
          <w:szCs w:val="24"/>
        </w:rPr>
        <w:t>/13</w:t>
      </w:r>
    </w:p>
    <w:p w14:paraId="0F56F05D" w14:textId="77777777" w:rsidR="00223AA0" w:rsidRPr="00700397" w:rsidRDefault="00223AA0" w:rsidP="00917968">
      <w:pPr>
        <w:rPr>
          <w:rFonts w:ascii="Arial" w:hAnsi="Arial" w:cs="Arial"/>
          <w:sz w:val="22"/>
          <w:szCs w:val="22"/>
        </w:rPr>
      </w:pPr>
    </w:p>
    <w:p w14:paraId="154FCC38"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1.3 (Baugrundsätze)</w:t>
      </w:r>
    </w:p>
    <w:p w14:paraId="315A4F2B"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Wenn die Asphalttragschicht einlagig ausgeschrieben ist, wird bei einem zweilagigen Einbau ein ggf.</w:t>
      </w:r>
    </w:p>
    <w:p w14:paraId="709C01C1"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erforderliches Reinigen der Oberfläche der ersten Lage und/oder ein Ansprühen vor dem Einbau der</w:t>
      </w:r>
    </w:p>
    <w:p w14:paraId="2BFC40DA"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zweiten Lage nicht gesondert vergütet.</w:t>
      </w:r>
    </w:p>
    <w:p w14:paraId="0750A8DD" w14:textId="77777777" w:rsidR="003F1481" w:rsidRPr="00700397" w:rsidRDefault="003F1481" w:rsidP="003F1481">
      <w:pPr>
        <w:overflowPunct/>
        <w:spacing w:line="240" w:lineRule="auto"/>
        <w:textAlignment w:val="auto"/>
        <w:rPr>
          <w:rFonts w:ascii="Arial" w:hAnsi="Arial" w:cs="Arial"/>
          <w:b/>
          <w:bCs/>
          <w:sz w:val="20"/>
          <w:u w:val="single"/>
        </w:rPr>
      </w:pPr>
    </w:p>
    <w:p w14:paraId="3C6AEC92"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2.1 (Gesteinskörnungen)</w:t>
      </w:r>
    </w:p>
    <w:p w14:paraId="6D025F0C"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Feine und grobe Gesteinskörnungen aus Kalkstein sind in Deckschichten und als Abstreumaterial für</w:t>
      </w:r>
    </w:p>
    <w:p w14:paraId="0F05508A"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Fahrbahnen (außer Rad- und Gehwege) nicht zugelassen.</w:t>
      </w:r>
    </w:p>
    <w:p w14:paraId="59EF774D"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Hiervon ausgenommen sind feine und grobe Gesteinskörnungen aus Alpiner Moräne.</w:t>
      </w:r>
    </w:p>
    <w:p w14:paraId="52C0B584"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Feine Gesteinskörnungen aus Grauwacke mit einem Gehalt an Feinanteilen &gt; 12,0 M.-% sind in Deck- und Binderschichten nicht zugelassen.</w:t>
      </w:r>
    </w:p>
    <w:p w14:paraId="46005C0C" w14:textId="77777777" w:rsidR="003F1481" w:rsidRPr="00700397" w:rsidRDefault="003F1481" w:rsidP="003F1481">
      <w:pPr>
        <w:overflowPunct/>
        <w:spacing w:line="240" w:lineRule="auto"/>
        <w:textAlignment w:val="auto"/>
        <w:rPr>
          <w:rFonts w:ascii="Arial" w:hAnsi="Arial" w:cs="Arial"/>
          <w:sz w:val="20"/>
        </w:rPr>
      </w:pPr>
    </w:p>
    <w:p w14:paraId="16D8230F"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Für Deckschichten und Asphaltbinderschichten ist Kalksteinfüller zu verwenden. Für Deckschichten</w:t>
      </w:r>
    </w:p>
    <w:p w14:paraId="7CC5C319"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aus Walzasphalt und Asphaltbinderschichten ist in Kombination mit groben Gesteinskörnungen aus</w:t>
      </w:r>
    </w:p>
    <w:p w14:paraId="49DA8F51"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Diabas die Verwendung von Diabas-Füller zugelassen.</w:t>
      </w:r>
    </w:p>
    <w:p w14:paraId="60B8EC5E"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Abstreumaterial für Gussasphalt muss der Kategorie FI15 (Anforderung an die Plattigkeitskennzahl)</w:t>
      </w:r>
    </w:p>
    <w:p w14:paraId="3150B91A"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entsprechen. Die Prüfung der Lieferkörnung erfolgt nach den TP Gestein-StB, Teil 4.3.3.</w:t>
      </w:r>
    </w:p>
    <w:p w14:paraId="00D9E3F4" w14:textId="77777777" w:rsidR="003F1481" w:rsidRPr="00700397" w:rsidRDefault="003F1481" w:rsidP="003F1481">
      <w:pPr>
        <w:overflowPunct/>
        <w:spacing w:line="240" w:lineRule="auto"/>
        <w:textAlignment w:val="auto"/>
        <w:rPr>
          <w:rFonts w:ascii="Arial" w:hAnsi="Arial" w:cs="Arial"/>
          <w:sz w:val="20"/>
        </w:rPr>
      </w:pPr>
    </w:p>
    <w:p w14:paraId="420AC262"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Gesteinskörnungen für Asphaltbinder AC 16 B S für Verkehrsflächenbefestigungen der</w:t>
      </w:r>
    </w:p>
    <w:p w14:paraId="31D01307"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Belastungsklasse Bk3,2 müssen in Bezug auf den Widerstand gegen Zertrümmerung der Kategorie</w:t>
      </w:r>
    </w:p>
    <w:p w14:paraId="1676C84A"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SZ</w:t>
      </w:r>
      <w:r w:rsidRPr="00700397">
        <w:rPr>
          <w:rFonts w:ascii="Arial" w:hAnsi="Arial" w:cs="Arial"/>
          <w:sz w:val="13"/>
          <w:szCs w:val="13"/>
        </w:rPr>
        <w:t xml:space="preserve">18 </w:t>
      </w:r>
      <w:r w:rsidRPr="00700397">
        <w:rPr>
          <w:rFonts w:ascii="Arial" w:hAnsi="Arial" w:cs="Arial"/>
          <w:sz w:val="20"/>
        </w:rPr>
        <w:t>bzw. der Kategorie LA</w:t>
      </w:r>
      <w:r w:rsidRPr="00700397">
        <w:rPr>
          <w:rFonts w:ascii="Arial" w:hAnsi="Arial" w:cs="Arial"/>
          <w:sz w:val="13"/>
          <w:szCs w:val="13"/>
        </w:rPr>
        <w:t xml:space="preserve">20 </w:t>
      </w:r>
      <w:r w:rsidRPr="00700397">
        <w:rPr>
          <w:rFonts w:ascii="Arial" w:hAnsi="Arial" w:cs="Arial"/>
          <w:sz w:val="20"/>
        </w:rPr>
        <w:t>entsprechen.</w:t>
      </w:r>
    </w:p>
    <w:p w14:paraId="65EE8311" w14:textId="77777777" w:rsidR="003F1481" w:rsidRPr="00700397" w:rsidRDefault="003F1481" w:rsidP="003F1481">
      <w:pPr>
        <w:overflowPunct/>
        <w:spacing w:line="240" w:lineRule="auto"/>
        <w:textAlignment w:val="auto"/>
        <w:rPr>
          <w:rFonts w:ascii="Arial" w:hAnsi="Arial" w:cs="Arial"/>
          <w:b/>
          <w:bCs/>
          <w:sz w:val="20"/>
          <w:u w:val="single"/>
        </w:rPr>
      </w:pPr>
    </w:p>
    <w:p w14:paraId="0A270842"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2.3.1 (Asphaltmischgut – Allgemeines)</w:t>
      </w:r>
    </w:p>
    <w:p w14:paraId="167480BB"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Bei der Verwendung von sauren Gesteinen (z.B. Grauwacke, Quarzit) in Verbindung mit</w:t>
      </w:r>
    </w:p>
    <w:p w14:paraId="0E7B349E"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Straßenbaubitumen ist bei Asphaltbinderschichten und Deckschichten aus Walzasphalt 1,5 M.-%</w:t>
      </w:r>
    </w:p>
    <w:p w14:paraId="279E4B18"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Kalkhydrat als Haftverbesserer zuzugeben. Bei der Verwendung von polymermodifiziertem Bitumen in</w:t>
      </w:r>
    </w:p>
    <w:p w14:paraId="7EB3AC4F"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Verbindung mit sauren Gesteinen ist ein Haftverbesserer nicht erforderlich. Für Asphaltdeckschichten</w:t>
      </w:r>
    </w:p>
    <w:p w14:paraId="4DE655AC"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aus Offenporigem Asphalt gilt hiervon abweichend, dass grundsätzlich bei der Verwendung von sauren Gesteinen bzw. Gesteinskörnungen mit quarzitischen Bestandteilen gebrauchsfertige Bindemittel mit werksseitig zugegebenen Haftverbesserern einzusetzen sind. Kalkhydrat ist für den Einsatz in</w:t>
      </w:r>
    </w:p>
    <w:p w14:paraId="187194CF"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Asphaltdeckschichten aus Offenporigem Asphalt ausgeschlossen.</w:t>
      </w:r>
    </w:p>
    <w:p w14:paraId="58667D33" w14:textId="77777777" w:rsidR="003F1481" w:rsidRPr="00700397" w:rsidRDefault="003F1481" w:rsidP="003F1481">
      <w:pPr>
        <w:overflowPunct/>
        <w:spacing w:line="240" w:lineRule="auto"/>
        <w:textAlignment w:val="auto"/>
        <w:rPr>
          <w:rFonts w:ascii="Arial" w:hAnsi="Arial" w:cs="Arial"/>
          <w:sz w:val="20"/>
        </w:rPr>
      </w:pPr>
    </w:p>
    <w:p w14:paraId="6EDDE99D"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Asphaltgranulat darf in Deckschichten aus Gussasphalt nicht verwendet werden.</w:t>
      </w:r>
    </w:p>
    <w:p w14:paraId="52580EF1"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lastRenderedPageBreak/>
        <w:t>Asphaltgranulat darf in Deckschichten aus Asphaltbeton bis zu einer maximalen Zugabemenge von 20</w:t>
      </w:r>
      <w:r w:rsidR="002563F6" w:rsidRPr="00700397">
        <w:rPr>
          <w:rFonts w:ascii="Arial" w:hAnsi="Arial" w:cs="Arial"/>
          <w:sz w:val="20"/>
        </w:rPr>
        <w:t> </w:t>
      </w:r>
      <w:r w:rsidRPr="00700397">
        <w:rPr>
          <w:rFonts w:ascii="Arial" w:hAnsi="Arial" w:cs="Arial"/>
          <w:sz w:val="20"/>
        </w:rPr>
        <w:t>M.-% verwendet werden.</w:t>
      </w:r>
    </w:p>
    <w:p w14:paraId="17420467" w14:textId="77777777" w:rsidR="003F1481" w:rsidRPr="00700397" w:rsidRDefault="003F1481" w:rsidP="003F1481">
      <w:pPr>
        <w:overflowPunct/>
        <w:spacing w:line="240" w:lineRule="auto"/>
        <w:textAlignment w:val="auto"/>
        <w:rPr>
          <w:rFonts w:ascii="Arial" w:hAnsi="Arial" w:cs="Arial"/>
          <w:sz w:val="20"/>
        </w:rPr>
      </w:pPr>
    </w:p>
    <w:p w14:paraId="5AAF9685"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2.3.2 (Eignungsnachweis)</w:t>
      </w:r>
    </w:p>
    <w:p w14:paraId="1D2E4183"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Der Auftragnehmer hat dem Auftraggeber den Eignungsnachweis spätestens 7 Arbeitstage vor Beginn der Herstellung des Asphaltmischgutes vorzulegen.</w:t>
      </w:r>
    </w:p>
    <w:p w14:paraId="12940639" w14:textId="77777777" w:rsidR="003F1481" w:rsidRPr="00700397" w:rsidRDefault="003F1481" w:rsidP="003F1481">
      <w:pPr>
        <w:overflowPunct/>
        <w:spacing w:line="240" w:lineRule="auto"/>
        <w:textAlignment w:val="auto"/>
        <w:rPr>
          <w:rFonts w:ascii="Arial" w:hAnsi="Arial" w:cs="Arial"/>
          <w:sz w:val="20"/>
        </w:rPr>
      </w:pPr>
    </w:p>
    <w:p w14:paraId="53BF850F"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Bei Verwendung von Asphaltgranulat ist dem AG mit dem Eignungsnachweis die Klassifizierung des</w:t>
      </w:r>
    </w:p>
    <w:p w14:paraId="75606DCF"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Asphaltgranulates nach TL AG-StB und die Ermittlung der Zugabemenge gemäß TL Asphalt-StB</w:t>
      </w:r>
    </w:p>
    <w:p w14:paraId="0F61847B"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vorzulegen.</w:t>
      </w:r>
    </w:p>
    <w:p w14:paraId="2B2413EA" w14:textId="77777777" w:rsidR="003F1481" w:rsidRPr="00700397" w:rsidRDefault="003F1481" w:rsidP="003F1481">
      <w:pPr>
        <w:rPr>
          <w:rFonts w:ascii="Arial" w:hAnsi="Arial" w:cs="Arial"/>
          <w:sz w:val="20"/>
        </w:rPr>
      </w:pPr>
    </w:p>
    <w:p w14:paraId="221CB873" w14:textId="77777777" w:rsidR="003F1481" w:rsidRPr="00700397" w:rsidRDefault="003F1481" w:rsidP="003F1481">
      <w:pPr>
        <w:rPr>
          <w:rFonts w:ascii="Arial" w:hAnsi="Arial" w:cs="Arial"/>
          <w:sz w:val="22"/>
          <w:szCs w:val="22"/>
        </w:rPr>
      </w:pPr>
      <w:r w:rsidRPr="00700397">
        <w:rPr>
          <w:rFonts w:ascii="Arial" w:hAnsi="Arial" w:cs="Arial"/>
          <w:sz w:val="20"/>
        </w:rPr>
        <w:t>Die Bezeichnung und Beschreibung der Gesteinskörnungen gemäß der TL Gestein-StB 04 (Ausgabe</w:t>
      </w:r>
    </w:p>
    <w:p w14:paraId="42DCCF58"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2004/ Fassung 2018) ist auf Verlangen vorzulegen. Hierbei ist die Identifizierbarkeit anhand folgender</w:t>
      </w:r>
    </w:p>
    <w:p w14:paraId="2C0B4C52"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Angaben zu gewährleisten:</w:t>
      </w:r>
    </w:p>
    <w:p w14:paraId="487BA81A" w14:textId="77777777" w:rsidR="003F1481" w:rsidRPr="00700397" w:rsidRDefault="003F1481" w:rsidP="002563F6">
      <w:pPr>
        <w:overflowPunct/>
        <w:spacing w:line="240" w:lineRule="auto"/>
        <w:ind w:firstLine="426"/>
        <w:textAlignment w:val="auto"/>
        <w:rPr>
          <w:rFonts w:ascii="Arial" w:hAnsi="Arial" w:cs="Arial"/>
          <w:sz w:val="20"/>
        </w:rPr>
      </w:pPr>
      <w:r w:rsidRPr="00700397">
        <w:rPr>
          <w:rFonts w:ascii="Arial" w:hAnsi="Arial" w:cs="Arial"/>
          <w:sz w:val="20"/>
        </w:rPr>
        <w:t>- Vorkommen und Hersteller – bei Zwischenlagerung sind sowohl das Vorkommen als auch</w:t>
      </w:r>
    </w:p>
    <w:p w14:paraId="4AECBDC5" w14:textId="77777777" w:rsidR="003F1481" w:rsidRPr="00700397" w:rsidRDefault="002563F6" w:rsidP="002563F6">
      <w:pPr>
        <w:overflowPunct/>
        <w:spacing w:line="240" w:lineRule="auto"/>
        <w:textAlignment w:val="auto"/>
        <w:rPr>
          <w:rFonts w:ascii="Arial" w:hAnsi="Arial" w:cs="Arial"/>
          <w:sz w:val="20"/>
        </w:rPr>
      </w:pPr>
      <w:r w:rsidRPr="00700397">
        <w:rPr>
          <w:rFonts w:ascii="Arial" w:hAnsi="Arial" w:cs="Arial"/>
          <w:sz w:val="20"/>
        </w:rPr>
        <w:tab/>
      </w:r>
      <w:r w:rsidR="003F1481" w:rsidRPr="00700397">
        <w:rPr>
          <w:rFonts w:ascii="Arial" w:hAnsi="Arial" w:cs="Arial"/>
          <w:sz w:val="20"/>
        </w:rPr>
        <w:t>das Lager anzugeben,</w:t>
      </w:r>
    </w:p>
    <w:p w14:paraId="7738FD9D" w14:textId="77777777" w:rsidR="003F1481" w:rsidRPr="00700397" w:rsidRDefault="003F1481" w:rsidP="002563F6">
      <w:pPr>
        <w:overflowPunct/>
        <w:spacing w:line="240" w:lineRule="auto"/>
        <w:ind w:firstLine="426"/>
        <w:textAlignment w:val="auto"/>
        <w:rPr>
          <w:rFonts w:ascii="Arial" w:hAnsi="Arial" w:cs="Arial"/>
          <w:sz w:val="20"/>
        </w:rPr>
      </w:pPr>
      <w:r w:rsidRPr="00700397">
        <w:rPr>
          <w:rFonts w:ascii="Arial" w:hAnsi="Arial" w:cs="Arial"/>
          <w:sz w:val="20"/>
        </w:rPr>
        <w:t>- Art der Gesteinskörnung,</w:t>
      </w:r>
    </w:p>
    <w:p w14:paraId="60666213" w14:textId="77777777" w:rsidR="003F1481" w:rsidRPr="00700397" w:rsidRDefault="003F1481" w:rsidP="002563F6">
      <w:pPr>
        <w:overflowPunct/>
        <w:spacing w:line="240" w:lineRule="auto"/>
        <w:ind w:firstLine="426"/>
        <w:textAlignment w:val="auto"/>
        <w:rPr>
          <w:rFonts w:ascii="Arial" w:hAnsi="Arial" w:cs="Arial"/>
          <w:sz w:val="20"/>
        </w:rPr>
      </w:pPr>
      <w:r w:rsidRPr="00700397">
        <w:rPr>
          <w:rFonts w:ascii="Arial" w:hAnsi="Arial" w:cs="Arial"/>
          <w:sz w:val="20"/>
        </w:rPr>
        <w:t>- Korngruppe/Lieferkörnung,</w:t>
      </w:r>
    </w:p>
    <w:p w14:paraId="52CD5E6C" w14:textId="77777777" w:rsidR="003F1481" w:rsidRPr="00700397" w:rsidRDefault="003F1481" w:rsidP="002563F6">
      <w:pPr>
        <w:overflowPunct/>
        <w:spacing w:line="240" w:lineRule="auto"/>
        <w:ind w:firstLine="426"/>
        <w:textAlignment w:val="auto"/>
        <w:rPr>
          <w:rFonts w:ascii="Arial" w:hAnsi="Arial" w:cs="Arial"/>
          <w:sz w:val="20"/>
        </w:rPr>
      </w:pPr>
      <w:r w:rsidRPr="00700397">
        <w:rPr>
          <w:rFonts w:ascii="Arial" w:hAnsi="Arial" w:cs="Arial"/>
          <w:sz w:val="20"/>
        </w:rPr>
        <w:t>- Anforderungskategorien bzw. angegebene Werte.</w:t>
      </w:r>
    </w:p>
    <w:p w14:paraId="2BAC482D" w14:textId="77777777" w:rsidR="003F1481" w:rsidRPr="00700397" w:rsidRDefault="003F1481" w:rsidP="003F1481">
      <w:pPr>
        <w:overflowPunct/>
        <w:spacing w:line="240" w:lineRule="auto"/>
        <w:textAlignment w:val="auto"/>
        <w:rPr>
          <w:rFonts w:ascii="Arial" w:hAnsi="Arial" w:cs="Arial"/>
          <w:sz w:val="20"/>
        </w:rPr>
      </w:pPr>
    </w:p>
    <w:p w14:paraId="0B59B241"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Der Auftragnehmer muss an Asphaltmischgut für Deck- und Asphaltbinderschichten für Straßen der</w:t>
      </w:r>
    </w:p>
    <w:p w14:paraId="0B181B2B"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Belastungsklassen Bk100 bis Bk3,2 weitergehende Prüfungen durchführen und im Eignungsnachweis</w:t>
      </w:r>
    </w:p>
    <w:p w14:paraId="36D6F2E6"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angeben:</w:t>
      </w:r>
    </w:p>
    <w:p w14:paraId="6F3136D2" w14:textId="77777777" w:rsidR="003F1481" w:rsidRPr="00700397" w:rsidRDefault="003F1481" w:rsidP="002563F6">
      <w:pPr>
        <w:overflowPunct/>
        <w:spacing w:line="240" w:lineRule="auto"/>
        <w:ind w:firstLine="426"/>
        <w:textAlignment w:val="auto"/>
        <w:rPr>
          <w:rFonts w:ascii="Arial" w:hAnsi="Arial" w:cs="Arial"/>
          <w:sz w:val="20"/>
        </w:rPr>
      </w:pPr>
      <w:r w:rsidRPr="00700397">
        <w:rPr>
          <w:rFonts w:ascii="Arial" w:hAnsi="Arial" w:cs="Arial"/>
          <w:sz w:val="20"/>
        </w:rPr>
        <w:t>- Für Splittmastixasphalt und Asphaltbeton für Asphaltdeckschichten sowie für</w:t>
      </w:r>
    </w:p>
    <w:p w14:paraId="4E110B40" w14:textId="77777777" w:rsidR="003F1481" w:rsidRPr="00700397" w:rsidRDefault="003F1481" w:rsidP="002563F6">
      <w:pPr>
        <w:overflowPunct/>
        <w:spacing w:line="240" w:lineRule="auto"/>
        <w:ind w:firstLine="426"/>
        <w:textAlignment w:val="auto"/>
        <w:rPr>
          <w:rFonts w:ascii="Arial" w:hAnsi="Arial" w:cs="Arial"/>
          <w:sz w:val="20"/>
        </w:rPr>
      </w:pPr>
      <w:r w:rsidRPr="00700397">
        <w:rPr>
          <w:rFonts w:ascii="Arial" w:hAnsi="Arial" w:cs="Arial"/>
          <w:sz w:val="20"/>
        </w:rPr>
        <w:t>- Asphaltbinder ist der Spurbildungsversuch durchzuführen.</w:t>
      </w:r>
    </w:p>
    <w:p w14:paraId="7EE984EA" w14:textId="77777777" w:rsidR="003F1481" w:rsidRPr="00700397" w:rsidRDefault="003F1481" w:rsidP="002563F6">
      <w:pPr>
        <w:overflowPunct/>
        <w:spacing w:line="240" w:lineRule="auto"/>
        <w:ind w:firstLine="426"/>
        <w:textAlignment w:val="auto"/>
        <w:rPr>
          <w:rFonts w:ascii="Arial" w:hAnsi="Arial" w:cs="Arial"/>
          <w:sz w:val="20"/>
        </w:rPr>
      </w:pPr>
      <w:r w:rsidRPr="00700397">
        <w:rPr>
          <w:rFonts w:ascii="Arial" w:hAnsi="Arial" w:cs="Arial"/>
          <w:sz w:val="20"/>
        </w:rPr>
        <w:t>- Für Gussasphalt ist die dynamische Stempeleindringtiefe zu prüfen.</w:t>
      </w:r>
    </w:p>
    <w:p w14:paraId="5F9D1013" w14:textId="77777777" w:rsidR="003F1481" w:rsidRPr="00700397" w:rsidRDefault="003F1481" w:rsidP="002563F6">
      <w:pPr>
        <w:overflowPunct/>
        <w:spacing w:line="240" w:lineRule="auto"/>
        <w:ind w:firstLine="426"/>
        <w:textAlignment w:val="auto"/>
        <w:rPr>
          <w:rFonts w:ascii="Arial" w:hAnsi="Arial" w:cs="Arial"/>
          <w:sz w:val="20"/>
        </w:rPr>
      </w:pPr>
      <w:r w:rsidRPr="00700397">
        <w:rPr>
          <w:rFonts w:ascii="Arial" w:hAnsi="Arial" w:cs="Arial"/>
          <w:sz w:val="20"/>
        </w:rPr>
        <w:t>- Für Gussasphalt mit viskositätsveränderten Bindemitteln bzw. mit</w:t>
      </w:r>
    </w:p>
    <w:p w14:paraId="277E878A" w14:textId="77777777" w:rsidR="003F1481" w:rsidRPr="00700397" w:rsidRDefault="002563F6" w:rsidP="002563F6">
      <w:pPr>
        <w:overflowPunct/>
        <w:spacing w:line="240" w:lineRule="auto"/>
        <w:textAlignment w:val="auto"/>
        <w:rPr>
          <w:rFonts w:ascii="Arial" w:hAnsi="Arial" w:cs="Arial"/>
          <w:sz w:val="20"/>
        </w:rPr>
      </w:pPr>
      <w:r w:rsidRPr="00700397">
        <w:rPr>
          <w:rFonts w:ascii="Arial" w:hAnsi="Arial" w:cs="Arial"/>
          <w:sz w:val="20"/>
        </w:rPr>
        <w:tab/>
      </w:r>
      <w:r w:rsidR="003F1481" w:rsidRPr="00700397">
        <w:rPr>
          <w:rFonts w:ascii="Arial" w:hAnsi="Arial" w:cs="Arial"/>
          <w:sz w:val="20"/>
        </w:rPr>
        <w:t>viskositätsverändernden Zusätzen sind Prüfungen gemäß Anhang 2 des Merkblattes für</w:t>
      </w:r>
    </w:p>
    <w:p w14:paraId="3C227C6B" w14:textId="77777777" w:rsidR="003F1481" w:rsidRPr="00700397" w:rsidRDefault="002563F6" w:rsidP="002563F6">
      <w:pPr>
        <w:overflowPunct/>
        <w:spacing w:line="240" w:lineRule="auto"/>
        <w:textAlignment w:val="auto"/>
        <w:rPr>
          <w:rFonts w:ascii="Arial" w:hAnsi="Arial" w:cs="Arial"/>
          <w:sz w:val="20"/>
        </w:rPr>
      </w:pPr>
      <w:r w:rsidRPr="00700397">
        <w:rPr>
          <w:rFonts w:ascii="Arial" w:hAnsi="Arial" w:cs="Arial"/>
          <w:sz w:val="20"/>
        </w:rPr>
        <w:tab/>
      </w:r>
      <w:r w:rsidR="003F1481" w:rsidRPr="00700397">
        <w:rPr>
          <w:rFonts w:ascii="Arial" w:hAnsi="Arial" w:cs="Arial"/>
          <w:sz w:val="20"/>
        </w:rPr>
        <w:t>Temperaturabsenkung von Asphalt, Ausgabe 2011 (Bezugsquelle: FGSV) durchzuführen.</w:t>
      </w:r>
    </w:p>
    <w:p w14:paraId="120BF30F" w14:textId="77777777" w:rsidR="003F1481" w:rsidRPr="00700397" w:rsidRDefault="003F1481" w:rsidP="003F1481">
      <w:pPr>
        <w:overflowPunct/>
        <w:spacing w:line="240" w:lineRule="auto"/>
        <w:textAlignment w:val="auto"/>
        <w:rPr>
          <w:rFonts w:ascii="Arial" w:hAnsi="Arial" w:cs="Arial"/>
          <w:sz w:val="20"/>
        </w:rPr>
      </w:pPr>
    </w:p>
    <w:p w14:paraId="6F784649"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Der Eignungsnachweis muss Angaben zu den Bitumeneigenschaften „Aquisteifigkeitstemperatur“ und</w:t>
      </w:r>
    </w:p>
    <w:p w14:paraId="742D556E"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„Phasenwinkel“ des zum Einsatz kommenden Frischbindemittels enthalten. Je nach Bitumensorte</w:t>
      </w:r>
    </w:p>
    <w:p w14:paraId="0A3340FE"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müssen diese Eigenschaften innerhalb der Sortenspannen der im Abschnitt 3.5.1 enthaltenen</w:t>
      </w:r>
    </w:p>
    <w:p w14:paraId="6B5116A1"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Tabellen „Ve</w:t>
      </w:r>
      <w:r w:rsidR="002563F6" w:rsidRPr="00700397">
        <w:rPr>
          <w:rFonts w:ascii="Arial" w:hAnsi="Arial" w:cs="Arial"/>
          <w:sz w:val="20"/>
        </w:rPr>
        <w:t>rformungseigenschaften von Straß</w:t>
      </w:r>
      <w:r w:rsidRPr="00700397">
        <w:rPr>
          <w:rFonts w:ascii="Arial" w:hAnsi="Arial" w:cs="Arial"/>
          <w:sz w:val="20"/>
        </w:rPr>
        <w:t>enbaubitumen“ bzw. „Verformungseigenschaften von</w:t>
      </w:r>
    </w:p>
    <w:p w14:paraId="20DE0DD5"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Elastomermodifizierten Bitumen (PmB A)“ liegen.</w:t>
      </w:r>
    </w:p>
    <w:p w14:paraId="01C57B3A" w14:textId="77777777" w:rsidR="003F1481" w:rsidRPr="00700397" w:rsidRDefault="003F1481" w:rsidP="003F1481">
      <w:pPr>
        <w:overflowPunct/>
        <w:spacing w:line="240" w:lineRule="auto"/>
        <w:textAlignment w:val="auto"/>
        <w:rPr>
          <w:rFonts w:ascii="Arial" w:hAnsi="Arial" w:cs="Arial"/>
          <w:b/>
          <w:bCs/>
          <w:sz w:val="20"/>
        </w:rPr>
      </w:pPr>
    </w:p>
    <w:p w14:paraId="10150131"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3.1 (Ausführung - Allgemeines)</w:t>
      </w:r>
    </w:p>
    <w:p w14:paraId="10DB7339"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Deckschichten sind grundsätzlich mit gestaffelt fahrenden Fertigern heiß an heiß oder mit einem</w:t>
      </w:r>
    </w:p>
    <w:p w14:paraId="4DE00196"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Fertiger in ganzer Fahrbahnbreite einzubauen. Ist dies nicht möglich, sind die Arbeitsnähte unmittelbar</w:t>
      </w:r>
    </w:p>
    <w:p w14:paraId="25A9B3F5"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neben der späteren Längsmarkierung herzustellen, sofern nicht zwingende Gründe dagegen sprechen.</w:t>
      </w:r>
    </w:p>
    <w:p w14:paraId="7A697705" w14:textId="77777777" w:rsidR="003F1481" w:rsidRPr="00700397" w:rsidRDefault="003F1481" w:rsidP="003F1481">
      <w:pPr>
        <w:overflowPunct/>
        <w:spacing w:line="240" w:lineRule="auto"/>
        <w:textAlignment w:val="auto"/>
        <w:rPr>
          <w:rFonts w:ascii="Arial" w:hAnsi="Arial" w:cs="Arial"/>
          <w:sz w:val="20"/>
        </w:rPr>
      </w:pPr>
    </w:p>
    <w:p w14:paraId="3B0803C9"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3.4.3 (Herstellen von Asphalttragschichten - Baustoffgemische)</w:t>
      </w:r>
    </w:p>
    <w:p w14:paraId="3D86115C"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Der 1. Absatz von Abschnitt 3.4.3 gilt nicht für Asphalttragschichtmischgut, das als Unterlage für eine</w:t>
      </w:r>
    </w:p>
    <w:p w14:paraId="5B54BA01"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Betonfahrbahndecke dient.</w:t>
      </w:r>
    </w:p>
    <w:p w14:paraId="5C70B26C" w14:textId="77777777" w:rsidR="003F1481" w:rsidRPr="00700397" w:rsidRDefault="003F1481" w:rsidP="003F1481">
      <w:pPr>
        <w:overflowPunct/>
        <w:spacing w:line="240" w:lineRule="auto"/>
        <w:textAlignment w:val="auto"/>
        <w:rPr>
          <w:rFonts w:ascii="Arial" w:hAnsi="Arial" w:cs="Arial"/>
          <w:b/>
          <w:bCs/>
          <w:sz w:val="20"/>
        </w:rPr>
      </w:pPr>
    </w:p>
    <w:p w14:paraId="6A79AEF3"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3.9.5 (Herstellen von Asphaltdeckschichtenaus Gussasphalt – Bearbeiten der</w:t>
      </w:r>
    </w:p>
    <w:p w14:paraId="593998B0"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Oberfläche)</w:t>
      </w:r>
    </w:p>
    <w:p w14:paraId="11A36DCF"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Die Temperatur des Abstreumaterials für das Verfahren A muss zum Zeitpunkt der Verarbeitung</w:t>
      </w:r>
    </w:p>
    <w:p w14:paraId="45B857D2"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mindestens 120 °C, die für das Verfahren B mindestens 150 °C betragen.</w:t>
      </w:r>
    </w:p>
    <w:p w14:paraId="4C0DE0EA"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Das Abstreumaterial für die Verfahren A und B muss am Tag des Einbaues bis zum Zeitpunkt der</w:t>
      </w:r>
    </w:p>
    <w:p w14:paraId="4B7A51BD"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Übergabe in die Einbaubohle in thermoisolierten Fahrzeugen auf der Baustelle vorgehalten werden.</w:t>
      </w:r>
    </w:p>
    <w:p w14:paraId="2E9EAC9B"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Bei der Herstellung einer gewalzten Oberflächenstruktur (Verfahren A) ist sicherzustellen, dass die</w:t>
      </w:r>
    </w:p>
    <w:p w14:paraId="18509432"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Gummiradwalzen bis auf wenige Meter an den Splittstreuer heranfahren.</w:t>
      </w:r>
    </w:p>
    <w:p w14:paraId="66520C7E"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Glattmantelwalzen sind bei einer Mindesttemperatur von 100 °C der eingebauten Schicht einzusetzen.</w:t>
      </w:r>
    </w:p>
    <w:p w14:paraId="74B61ECD" w14:textId="77777777" w:rsidR="007A1DC5" w:rsidRPr="00700397" w:rsidRDefault="007A1DC5" w:rsidP="003F1481">
      <w:pPr>
        <w:overflowPunct/>
        <w:spacing w:line="240" w:lineRule="auto"/>
        <w:textAlignment w:val="auto"/>
        <w:rPr>
          <w:rFonts w:ascii="Arial" w:hAnsi="Arial" w:cs="Arial"/>
          <w:bCs/>
          <w:sz w:val="20"/>
        </w:rPr>
      </w:pPr>
    </w:p>
    <w:p w14:paraId="09C8A74C"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4.2.5 (Ebenheit)</w:t>
      </w:r>
    </w:p>
    <w:p w14:paraId="71C6B5CB"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Wenn für den Einbau der Deckschicht ein Beschicker gefordert ist und auch die darunter liegende</w:t>
      </w:r>
    </w:p>
    <w:p w14:paraId="6F392CDF"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Asphaltbinderschicht erneuert bzw. hergestellt wird, gilt für die Unebenheit innerhalb einer 4 m langen</w:t>
      </w:r>
    </w:p>
    <w:p w14:paraId="7F7B583A"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Messstrecke abweichend von Tabelle 25 der ZTV Asphalt-StB 07/13 für Asphaltdeckschichten aus</w:t>
      </w:r>
    </w:p>
    <w:p w14:paraId="39F49498"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AC D und SMA der Grenzwert ≤ 3 mm.</w:t>
      </w:r>
    </w:p>
    <w:p w14:paraId="76F557DE" w14:textId="77777777" w:rsidR="007A1DC5" w:rsidRPr="00700397" w:rsidRDefault="007A1DC5" w:rsidP="003F1481">
      <w:pPr>
        <w:overflowPunct/>
        <w:spacing w:line="240" w:lineRule="auto"/>
        <w:textAlignment w:val="auto"/>
        <w:rPr>
          <w:rFonts w:ascii="Arial" w:hAnsi="Arial" w:cs="Arial"/>
          <w:sz w:val="20"/>
        </w:rPr>
      </w:pPr>
    </w:p>
    <w:p w14:paraId="3D38D8E2"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4.2.6 (Griffigkeit)</w:t>
      </w:r>
    </w:p>
    <w:p w14:paraId="48E52C0B"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lastRenderedPageBreak/>
        <w:t>Die Griffigkeitsmessungen erfolgen auf zweibahnigen Straßen bei einer Messgeschwindigkeit von 80</w:t>
      </w:r>
    </w:p>
    <w:p w14:paraId="1AD788F3"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km/h. Auf einbahnigen Straßen ist die Messgeschwindigkeit i. d. R. 60 km/h.</w:t>
      </w:r>
    </w:p>
    <w:p w14:paraId="59AD9BC8"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Die Messgeschwindigkeit kann innerhalb einer Baumaßnahme aufgrund der Streckencharakteristik</w:t>
      </w:r>
    </w:p>
    <w:p w14:paraId="743E28C3"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unterschritten werden (z. B. enge Kurven). Sie wird in diesen Fällen auf volle 100-m-Abschnitte konstant</w:t>
      </w:r>
      <w:r w:rsidR="007A1DC5" w:rsidRPr="00700397">
        <w:rPr>
          <w:rFonts w:ascii="Arial" w:hAnsi="Arial" w:cs="Arial"/>
          <w:sz w:val="20"/>
        </w:rPr>
        <w:t xml:space="preserve"> </w:t>
      </w:r>
      <w:r w:rsidRPr="00700397">
        <w:rPr>
          <w:rFonts w:ascii="Arial" w:hAnsi="Arial" w:cs="Arial"/>
          <w:sz w:val="20"/>
        </w:rPr>
        <w:t>gehalten, damit eine 100-m-Mittelwertbildung möglich ist.</w:t>
      </w:r>
    </w:p>
    <w:p w14:paraId="0FAEAA44" w14:textId="77777777" w:rsidR="007A1DC5" w:rsidRPr="00700397" w:rsidRDefault="007A1DC5" w:rsidP="003F1481">
      <w:pPr>
        <w:overflowPunct/>
        <w:spacing w:line="240" w:lineRule="auto"/>
        <w:textAlignment w:val="auto"/>
        <w:rPr>
          <w:rFonts w:ascii="Arial" w:hAnsi="Arial" w:cs="Arial"/>
          <w:sz w:val="20"/>
        </w:rPr>
      </w:pPr>
    </w:p>
    <w:p w14:paraId="3AC6BC0F"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5.</w:t>
      </w:r>
      <w:r w:rsidR="007A1DC5" w:rsidRPr="00700397">
        <w:rPr>
          <w:rFonts w:ascii="Arial" w:hAnsi="Arial" w:cs="Arial"/>
          <w:b/>
          <w:bCs/>
          <w:sz w:val="20"/>
          <w:u w:val="single"/>
        </w:rPr>
        <w:t>2 (Eigenüberwachungsprüfungen)</w:t>
      </w:r>
    </w:p>
    <w:p w14:paraId="75295E9E" w14:textId="77777777" w:rsidR="003F1481" w:rsidRPr="00700397" w:rsidRDefault="003F1481" w:rsidP="003F1481">
      <w:pPr>
        <w:overflowPunct/>
        <w:spacing w:line="240" w:lineRule="auto"/>
        <w:textAlignment w:val="auto"/>
        <w:rPr>
          <w:rFonts w:ascii="Arial" w:hAnsi="Arial" w:cs="Arial"/>
          <w:sz w:val="20"/>
        </w:rPr>
      </w:pPr>
      <w:r w:rsidRPr="00700397">
        <w:rPr>
          <w:rFonts w:ascii="Arial" w:hAnsi="Arial" w:cs="Arial"/>
          <w:sz w:val="20"/>
        </w:rPr>
        <w:t>Die Protokolle aller Eigenüberwachungsprüfungen im Zuge des Einbaus von Asphaltdeckschichtmischgut</w:t>
      </w:r>
      <w:r w:rsidR="007A1DC5" w:rsidRPr="00700397">
        <w:rPr>
          <w:rFonts w:ascii="Arial" w:hAnsi="Arial" w:cs="Arial"/>
          <w:sz w:val="20"/>
        </w:rPr>
        <w:t xml:space="preserve"> </w:t>
      </w:r>
      <w:r w:rsidRPr="00700397">
        <w:rPr>
          <w:rFonts w:ascii="Arial" w:hAnsi="Arial" w:cs="Arial"/>
          <w:sz w:val="20"/>
        </w:rPr>
        <w:t>sind dem Auftraggeber innerhalb von 7 Arbeitstagen nach Einbau vorzulegen.</w:t>
      </w:r>
    </w:p>
    <w:p w14:paraId="4F1FC510" w14:textId="77777777" w:rsidR="007A1DC5" w:rsidRPr="00700397" w:rsidRDefault="007A1DC5" w:rsidP="003F1481">
      <w:pPr>
        <w:overflowPunct/>
        <w:spacing w:line="240" w:lineRule="auto"/>
        <w:textAlignment w:val="auto"/>
        <w:rPr>
          <w:rFonts w:ascii="Arial" w:hAnsi="Arial" w:cs="Arial"/>
          <w:sz w:val="20"/>
        </w:rPr>
      </w:pPr>
    </w:p>
    <w:p w14:paraId="10D7E5C9" w14:textId="77777777" w:rsidR="003F1481" w:rsidRPr="00700397" w:rsidRDefault="003F1481" w:rsidP="003F1481">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6.1 (Behandlung von Mängeln)</w:t>
      </w:r>
    </w:p>
    <w:p w14:paraId="459703DF" w14:textId="77777777" w:rsidR="003F1481" w:rsidRPr="00700397" w:rsidRDefault="003F1481" w:rsidP="003F1481">
      <w:pPr>
        <w:rPr>
          <w:rFonts w:ascii="Arial" w:hAnsi="Arial" w:cs="Arial"/>
          <w:sz w:val="22"/>
          <w:szCs w:val="22"/>
        </w:rPr>
      </w:pPr>
      <w:r w:rsidRPr="00700397">
        <w:rPr>
          <w:rFonts w:ascii="Arial" w:hAnsi="Arial" w:cs="Arial"/>
          <w:sz w:val="20"/>
        </w:rPr>
        <w:t>Nach der Durchführung einer griffigkeitsverbessernden Maßnahme werden in einem jährlichen</w:t>
      </w:r>
    </w:p>
    <w:p w14:paraId="4D7C5029"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Zyklus, bis zum Zeitpunkt der Verjährungsfrist für Mängelansprüche, SKM-Messungen vom AG</w:t>
      </w:r>
    </w:p>
    <w:p w14:paraId="351C200B"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durchgeführt, um den Wirkungsgrad der durchgeführten griffigkeitsverbessernden Maßnahme zu</w:t>
      </w:r>
    </w:p>
    <w:p w14:paraId="13061619"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dokumentieren. Die Kosten für diese SKM-Messungen trägt der AN.</w:t>
      </w:r>
    </w:p>
    <w:p w14:paraId="6B8A7739" w14:textId="77777777" w:rsidR="007E3950" w:rsidRPr="00700397" w:rsidRDefault="007E3950" w:rsidP="007E3950">
      <w:pPr>
        <w:overflowPunct/>
        <w:spacing w:line="240" w:lineRule="auto"/>
        <w:textAlignment w:val="auto"/>
        <w:rPr>
          <w:rFonts w:ascii="Arial" w:hAnsi="Arial" w:cs="Arial"/>
          <w:sz w:val="20"/>
        </w:rPr>
      </w:pPr>
    </w:p>
    <w:p w14:paraId="3A0CC41D"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7.2.2 (Einbaudicke)</w:t>
      </w:r>
    </w:p>
    <w:p w14:paraId="16CC507F"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Wenn bei kleineren Baumaßnahmen, für die die Ermittlung der Einbaudicke an Bohrkernen erfolgt,</w:t>
      </w:r>
    </w:p>
    <w:p w14:paraId="3738E850"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bei einem Bohrabstand von 50 Metern keine 20 Bohrkerne anfallen, ist die hierbei erreichbare Anzahl</w:t>
      </w:r>
    </w:p>
    <w:p w14:paraId="1D35062D"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zugrunde zu legen, mindestens jedoch 3 Bohrkerne.</w:t>
      </w:r>
    </w:p>
    <w:p w14:paraId="163AC045" w14:textId="77777777" w:rsidR="007E3950" w:rsidRPr="00700397" w:rsidRDefault="007E3950" w:rsidP="007E3950">
      <w:pPr>
        <w:overflowPunct/>
        <w:spacing w:line="240" w:lineRule="auto"/>
        <w:textAlignment w:val="auto"/>
        <w:rPr>
          <w:rFonts w:ascii="Arial" w:hAnsi="Arial" w:cs="Arial"/>
          <w:sz w:val="20"/>
        </w:rPr>
      </w:pPr>
    </w:p>
    <w:p w14:paraId="66EEDB53"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Die Einbaudicke von Gussasphaltdeckschichten mit gewalzter Oberflächenstruktur nach Verfahren A</w:t>
      </w:r>
    </w:p>
    <w:p w14:paraId="7460EB32"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der ZTV Asphalt-StB 07/13 wird beim Aufmaß über die obersten Splittspitzen gemessen.</w:t>
      </w:r>
    </w:p>
    <w:p w14:paraId="452BDA85"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Die vorhandene Rautiefe wird durch Reduzierung der gemessenen Einbaudicke um 2 mm</w:t>
      </w:r>
    </w:p>
    <w:p w14:paraId="3E6AF5CF"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berücksichtigt. In Ausnahmefällen kann der Auftragnehmer in Anwesenheit des Auftraggebers die</w:t>
      </w:r>
    </w:p>
    <w:p w14:paraId="2864E9B5"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Rautiefe mit dem Sandflächenverfahren vor Ort nachweisen.</w:t>
      </w:r>
    </w:p>
    <w:p w14:paraId="4266809F"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Bei Gussasphaltdeckschichten mit Oberflächenstruktur nach Verfahren B der ZTV Asphalt-StB 07/13</w:t>
      </w:r>
    </w:p>
    <w:p w14:paraId="7161329E"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wird bei der Ermittlung der Einbaudicke keine Rautiefe abgezogen.</w:t>
      </w:r>
    </w:p>
    <w:p w14:paraId="38DFD5F4" w14:textId="77777777" w:rsidR="007E3950" w:rsidRPr="00700397" w:rsidRDefault="007E3950" w:rsidP="007E3950">
      <w:pPr>
        <w:overflowPunct/>
        <w:spacing w:line="240" w:lineRule="auto"/>
        <w:textAlignment w:val="auto"/>
        <w:rPr>
          <w:rFonts w:ascii="Arial" w:hAnsi="Arial" w:cs="Arial"/>
          <w:sz w:val="20"/>
        </w:rPr>
      </w:pPr>
    </w:p>
    <w:p w14:paraId="7E1FC389"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7.3.2 (Abrechnung nach Einbaumenge)</w:t>
      </w:r>
    </w:p>
    <w:p w14:paraId="239D4D11"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Wird nach der Leistungsbeschreibung ein flächenbezogene Einbaumenge (kg/m</w:t>
      </w:r>
      <w:r w:rsidRPr="00700397">
        <w:rPr>
          <w:rFonts w:ascii="Arial" w:hAnsi="Arial" w:cs="Arial"/>
          <w:sz w:val="13"/>
          <w:szCs w:val="13"/>
        </w:rPr>
        <w:t>2</w:t>
      </w:r>
      <w:r w:rsidRPr="00700397">
        <w:rPr>
          <w:rFonts w:ascii="Arial" w:hAnsi="Arial" w:cs="Arial"/>
          <w:sz w:val="20"/>
        </w:rPr>
        <w:t>) für einzelne</w:t>
      </w:r>
    </w:p>
    <w:p w14:paraId="64A24709"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Schichten gefordert, so sind die erreichten Einbaugewichte der Einzelschichten mit Wiegescheinen</w:t>
      </w:r>
    </w:p>
    <w:p w14:paraId="408C1782"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nachzuweisen. Zusammen mit den Wiegescheinen ist eine Zusammenstellung der Wiegescheine für</w:t>
      </w:r>
    </w:p>
    <w:p w14:paraId="596EBE00"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je 3.000 m</w:t>
      </w:r>
      <w:r w:rsidRPr="00700397">
        <w:rPr>
          <w:rFonts w:ascii="Arial" w:hAnsi="Arial" w:cs="Arial"/>
          <w:sz w:val="13"/>
          <w:szCs w:val="13"/>
        </w:rPr>
        <w:t xml:space="preserve">2 </w:t>
      </w:r>
      <w:r w:rsidRPr="00700397">
        <w:rPr>
          <w:rFonts w:ascii="Arial" w:hAnsi="Arial" w:cs="Arial"/>
          <w:sz w:val="20"/>
        </w:rPr>
        <w:t>Einbaufläche oder für eine Tagesleistung zu übergeben, aus der ersichtlich ist, in welchen</w:t>
      </w:r>
    </w:p>
    <w:p w14:paraId="087BF5CC"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Teilabschnitten das Mischgut der Einzelschicht eingebaut wurde.</w:t>
      </w:r>
    </w:p>
    <w:p w14:paraId="169146E3" w14:textId="77777777" w:rsidR="007E3950" w:rsidRPr="00700397" w:rsidRDefault="007E3950" w:rsidP="007E3950">
      <w:pPr>
        <w:overflowPunct/>
        <w:spacing w:line="240" w:lineRule="auto"/>
        <w:textAlignment w:val="auto"/>
        <w:rPr>
          <w:rFonts w:ascii="Arial" w:hAnsi="Arial" w:cs="Arial"/>
          <w:sz w:val="20"/>
        </w:rPr>
      </w:pPr>
    </w:p>
    <w:p w14:paraId="5E5939A5"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Leistungspositionen, die nach flächenbezogenem Einbaugewicht abgerechnet werden, beziehen sich</w:t>
      </w:r>
    </w:p>
    <w:p w14:paraId="20055E36"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auf eine Mischgutrohdichte von ca. 2,5 g/cm³. Der Einsatz von höheren Mischgutrohdichten kann zu</w:t>
      </w:r>
    </w:p>
    <w:p w14:paraId="08FC0D58"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Fehlmengen führen. Diese Fehlmengen sind vom AN auszugleichen und werden nicht gesondert</w:t>
      </w:r>
    </w:p>
    <w:p w14:paraId="4898A6A2" w14:textId="77777777" w:rsidR="003F1481" w:rsidRPr="00700397" w:rsidRDefault="007E3950" w:rsidP="007E3950">
      <w:pPr>
        <w:rPr>
          <w:rFonts w:ascii="Arial" w:hAnsi="Arial" w:cs="Arial"/>
          <w:sz w:val="22"/>
          <w:szCs w:val="22"/>
        </w:rPr>
      </w:pPr>
      <w:r w:rsidRPr="00700397">
        <w:rPr>
          <w:rFonts w:ascii="Arial" w:hAnsi="Arial" w:cs="Arial"/>
          <w:sz w:val="20"/>
        </w:rPr>
        <w:t>vergütet.</w:t>
      </w:r>
    </w:p>
    <w:p w14:paraId="233D8180" w14:textId="77777777" w:rsidR="003F1481" w:rsidRPr="00700397" w:rsidRDefault="003F1481" w:rsidP="00917968">
      <w:pPr>
        <w:rPr>
          <w:rFonts w:ascii="Arial" w:hAnsi="Arial" w:cs="Arial"/>
          <w:sz w:val="22"/>
          <w:szCs w:val="22"/>
        </w:rPr>
      </w:pPr>
    </w:p>
    <w:p w14:paraId="099DCD84" w14:textId="77777777" w:rsidR="00223AA0" w:rsidRPr="00700397" w:rsidRDefault="00223AA0">
      <w:pPr>
        <w:rPr>
          <w:rFonts w:ascii="Arial" w:hAnsi="Arial" w:cs="Arial"/>
          <w:bCs/>
          <w:sz w:val="22"/>
          <w:szCs w:val="22"/>
        </w:rPr>
      </w:pPr>
    </w:p>
    <w:p w14:paraId="05E1F568" w14:textId="77777777" w:rsidR="00223AA0" w:rsidRPr="00700397" w:rsidRDefault="00D9746F">
      <w:pPr>
        <w:rPr>
          <w:rFonts w:ascii="Arial" w:hAnsi="Arial" w:cs="Arial"/>
          <w:b/>
          <w:bCs/>
          <w:caps/>
          <w:szCs w:val="24"/>
        </w:rPr>
      </w:pPr>
      <w:r w:rsidRPr="00700397">
        <w:rPr>
          <w:rFonts w:ascii="Arial" w:hAnsi="Arial" w:cs="Arial"/>
          <w:b/>
          <w:bCs/>
          <w:caps/>
          <w:szCs w:val="24"/>
        </w:rPr>
        <w:t>7.7</w:t>
      </w:r>
      <w:r w:rsidR="00223AA0" w:rsidRPr="00700397">
        <w:rPr>
          <w:rFonts w:ascii="Arial" w:hAnsi="Arial" w:cs="Arial"/>
          <w:b/>
          <w:bCs/>
          <w:caps/>
          <w:szCs w:val="24"/>
        </w:rPr>
        <w:tab/>
      </w:r>
      <w:r w:rsidR="00A6148D" w:rsidRPr="00700397">
        <w:rPr>
          <w:rFonts w:ascii="Arial" w:hAnsi="Arial" w:cs="Arial"/>
          <w:b/>
          <w:bCs/>
          <w:caps/>
          <w:szCs w:val="24"/>
        </w:rPr>
        <w:tab/>
      </w:r>
      <w:r w:rsidR="00223AA0" w:rsidRPr="00700397">
        <w:rPr>
          <w:rFonts w:ascii="Arial" w:hAnsi="Arial" w:cs="Arial"/>
          <w:b/>
          <w:bCs/>
          <w:szCs w:val="24"/>
        </w:rPr>
        <w:t>Ergä</w:t>
      </w:r>
      <w:r w:rsidR="00D70CD4" w:rsidRPr="00700397">
        <w:rPr>
          <w:rFonts w:ascii="Arial" w:hAnsi="Arial" w:cs="Arial"/>
          <w:b/>
          <w:bCs/>
          <w:szCs w:val="24"/>
        </w:rPr>
        <w:t>nzungen zur der ZTV Beton-StB 09/13</w:t>
      </w:r>
    </w:p>
    <w:p w14:paraId="48904FF4" w14:textId="77777777" w:rsidR="00D70CD4" w:rsidRPr="00700397" w:rsidRDefault="00D70CD4" w:rsidP="007E3950">
      <w:pPr>
        <w:rPr>
          <w:rFonts w:ascii="Arial" w:hAnsi="Arial" w:cs="Arial"/>
          <w:sz w:val="22"/>
          <w:szCs w:val="22"/>
        </w:rPr>
      </w:pPr>
    </w:p>
    <w:p w14:paraId="63580DD1"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1.3.2 (Unterlage)</w:t>
      </w:r>
    </w:p>
    <w:p w14:paraId="44170462"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Wenn Hochdruckreinigungsgeräte zum Reinigen der Unterlage mit einer Wasch-/Sauganlage</w:t>
      </w:r>
    </w:p>
    <w:p w14:paraId="42100E4D"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gefordert sind, muss entweder die Sauganlage unmittelbar in die Hochdruckreinigungseinheit</w:t>
      </w:r>
    </w:p>
    <w:p w14:paraId="7D016C9F"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integriert sein (z.B. „Drehjet“-Verfahren) oder in Fahrtrichtung die letzte Einheit darstellen.</w:t>
      </w:r>
    </w:p>
    <w:p w14:paraId="3AB108FF" w14:textId="77777777" w:rsidR="007E3950" w:rsidRPr="00700397" w:rsidRDefault="007E3950" w:rsidP="007E3950">
      <w:pPr>
        <w:overflowPunct/>
        <w:spacing w:line="240" w:lineRule="auto"/>
        <w:textAlignment w:val="auto"/>
        <w:rPr>
          <w:rFonts w:ascii="Arial" w:hAnsi="Arial" w:cs="Arial"/>
          <w:sz w:val="20"/>
        </w:rPr>
      </w:pPr>
    </w:p>
    <w:p w14:paraId="34B2F495"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3.2.1 (Fräsen der Unterlage)</w:t>
      </w:r>
    </w:p>
    <w:p w14:paraId="505DB8B7"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Die Katalognummer 005 „Asphalt fräsen“ des „Standardleistungskataloges für den Straßen- und</w:t>
      </w:r>
    </w:p>
    <w:p w14:paraId="36843459"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Brückenbau“, Leistungsbereich 113 „Asphaltbauweisen“, bezeichnet ein „Standardfräsen“ und ist mit</w:t>
      </w:r>
    </w:p>
    <w:p w14:paraId="08D91B71"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einer Fräswalze durchzuführen, die einen Schnittlinienabstand von 15 mm erzeugt.</w:t>
      </w:r>
    </w:p>
    <w:p w14:paraId="0BFE811D" w14:textId="77777777" w:rsidR="007E3950" w:rsidRPr="00700397" w:rsidRDefault="007E3950" w:rsidP="007E3950">
      <w:pPr>
        <w:overflowPunct/>
        <w:spacing w:line="240" w:lineRule="auto"/>
        <w:textAlignment w:val="auto"/>
        <w:rPr>
          <w:rFonts w:ascii="Arial" w:hAnsi="Arial" w:cs="Arial"/>
          <w:sz w:val="20"/>
        </w:rPr>
      </w:pPr>
    </w:p>
    <w:p w14:paraId="3DABFED1"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Die Katalognummer 008 „Asphalt feinfräsen“ des „Standardleistungskataloges für den Straßen- und</w:t>
      </w:r>
    </w:p>
    <w:p w14:paraId="0A5B6422"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Brückenbau“, Leistungsbereich 113 „Asphaltbauweisen“, bezeichnet ein „Feinfräsen“ und ist mit einer</w:t>
      </w:r>
    </w:p>
    <w:p w14:paraId="6F1D1569"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Fräswalze durchzuführen, die einen Schnittlinienabstand von max. 8 mm erzeugt.</w:t>
      </w:r>
    </w:p>
    <w:p w14:paraId="49CB4BAA" w14:textId="77777777" w:rsidR="007E3950" w:rsidRPr="00700397" w:rsidRDefault="007E3950" w:rsidP="007E3950">
      <w:pPr>
        <w:overflowPunct/>
        <w:spacing w:line="240" w:lineRule="auto"/>
        <w:textAlignment w:val="auto"/>
        <w:rPr>
          <w:rFonts w:ascii="Arial" w:hAnsi="Arial" w:cs="Arial"/>
          <w:sz w:val="20"/>
        </w:rPr>
      </w:pPr>
    </w:p>
    <w:p w14:paraId="17228F9A"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4.2 (Grenzwerte und Toleranzen – Asphaltschichten)</w:t>
      </w:r>
    </w:p>
    <w:p w14:paraId="23EBCE6E"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Grundsätzlich darf bei der Prüfung des Schichtenverbundes zwischen einer Asphaltschicht und einer</w:t>
      </w:r>
    </w:p>
    <w:p w14:paraId="285B1061" w14:textId="77777777" w:rsidR="007E3950" w:rsidRPr="00700397" w:rsidRDefault="007E3950" w:rsidP="007E3950">
      <w:pPr>
        <w:rPr>
          <w:rFonts w:ascii="Arial" w:hAnsi="Arial" w:cs="Arial"/>
          <w:sz w:val="22"/>
          <w:szCs w:val="22"/>
        </w:rPr>
      </w:pPr>
      <w:r w:rsidRPr="00700397">
        <w:rPr>
          <w:rFonts w:ascii="Arial" w:hAnsi="Arial" w:cs="Arial"/>
          <w:sz w:val="20"/>
        </w:rPr>
        <w:t>gefrästen Unterlage die maximale Scherkraft den Wert von 12 kN nicht unterschreiten.</w:t>
      </w:r>
    </w:p>
    <w:p w14:paraId="4890187A" w14:textId="77777777" w:rsidR="007E3950" w:rsidRPr="00700397" w:rsidRDefault="007E3950" w:rsidP="00223AA0">
      <w:pPr>
        <w:rPr>
          <w:rFonts w:ascii="Arial" w:hAnsi="Arial" w:cs="Arial"/>
          <w:sz w:val="22"/>
          <w:szCs w:val="22"/>
        </w:rPr>
      </w:pPr>
    </w:p>
    <w:p w14:paraId="5B07E5D9" w14:textId="77777777" w:rsidR="007E3950" w:rsidRPr="00700397" w:rsidRDefault="007E3950" w:rsidP="00223AA0">
      <w:pPr>
        <w:rPr>
          <w:rFonts w:ascii="Arial" w:hAnsi="Arial" w:cs="Arial"/>
          <w:sz w:val="22"/>
          <w:szCs w:val="22"/>
        </w:rPr>
      </w:pPr>
    </w:p>
    <w:p w14:paraId="59099464" w14:textId="77777777" w:rsidR="009A7B77" w:rsidRPr="00700397" w:rsidRDefault="009A7B77" w:rsidP="009A7B77">
      <w:pPr>
        <w:rPr>
          <w:rFonts w:ascii="Arial" w:hAnsi="Arial" w:cs="Arial"/>
          <w:b/>
          <w:caps/>
          <w:szCs w:val="24"/>
        </w:rPr>
      </w:pPr>
      <w:r w:rsidRPr="00700397">
        <w:rPr>
          <w:rFonts w:ascii="Arial" w:hAnsi="Arial" w:cs="Arial"/>
          <w:b/>
          <w:szCs w:val="24"/>
        </w:rPr>
        <w:t>7.8</w:t>
      </w:r>
      <w:r w:rsidRPr="00700397">
        <w:rPr>
          <w:rFonts w:ascii="Arial" w:hAnsi="Arial" w:cs="Arial"/>
          <w:b/>
          <w:szCs w:val="24"/>
        </w:rPr>
        <w:tab/>
      </w:r>
      <w:r w:rsidRPr="00700397">
        <w:rPr>
          <w:rFonts w:ascii="Arial" w:hAnsi="Arial" w:cs="Arial"/>
          <w:b/>
          <w:szCs w:val="24"/>
        </w:rPr>
        <w:tab/>
      </w:r>
      <w:r w:rsidRPr="00700397">
        <w:rPr>
          <w:rFonts w:ascii="Arial" w:hAnsi="Arial" w:cs="Arial"/>
          <w:b/>
          <w:caps/>
          <w:szCs w:val="24"/>
        </w:rPr>
        <w:t>Ergänzungen zu der ZTV Beton- StB 07</w:t>
      </w:r>
    </w:p>
    <w:p w14:paraId="5F8EA302" w14:textId="77777777" w:rsidR="007E3950" w:rsidRPr="00700397" w:rsidRDefault="007E3950" w:rsidP="007E3950">
      <w:pPr>
        <w:overflowPunct/>
        <w:spacing w:line="240" w:lineRule="auto"/>
        <w:textAlignment w:val="auto"/>
        <w:rPr>
          <w:rFonts w:ascii="Arial" w:hAnsi="Arial" w:cs="Arial"/>
          <w:b/>
          <w:bCs/>
          <w:sz w:val="20"/>
        </w:rPr>
      </w:pPr>
    </w:p>
    <w:p w14:paraId="7E106607"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2 (Tragschichten mit hydraulischen Bindemitteln</w:t>
      </w:r>
    </w:p>
    <w:p w14:paraId="562726BC"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Die Verwertung von pechhaltigen Straßenausbaustoffen in Tragschichten mit hydraulischen</w:t>
      </w:r>
    </w:p>
    <w:p w14:paraId="3705CE71"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Bindemitteln ist nicht zugelassen.</w:t>
      </w:r>
    </w:p>
    <w:p w14:paraId="74CD9E36" w14:textId="77777777" w:rsidR="007E3950" w:rsidRPr="00700397" w:rsidRDefault="007E3950" w:rsidP="007E3950">
      <w:pPr>
        <w:overflowPunct/>
        <w:spacing w:line="240" w:lineRule="auto"/>
        <w:textAlignment w:val="auto"/>
        <w:rPr>
          <w:rFonts w:ascii="Arial" w:hAnsi="Arial" w:cs="Arial"/>
          <w:sz w:val="20"/>
        </w:rPr>
      </w:pPr>
    </w:p>
    <w:p w14:paraId="0F3B83AB"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2.2.5.1 und 2.3.3.1 (Eigenüberwachungsprüfungen)</w:t>
      </w:r>
    </w:p>
    <w:p w14:paraId="7936E8F2"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Die Mindestanzahl der Eigenüberwachungsprüfungen in der „Zusammenstellung der Mindestanzahl</w:t>
      </w:r>
    </w:p>
    <w:p w14:paraId="4A938419"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der vom Auftragnehmer als Eigenüberwachungsprüfung vorzulegende Verdichtungsnachweise“ ist</w:t>
      </w:r>
    </w:p>
    <w:p w14:paraId="183F9A69"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maßgebend für den Verdichtungsnachweis. Wenn die vorgenannte Zusammenstellung nicht</w:t>
      </w:r>
    </w:p>
    <w:p w14:paraId="5B137420"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ausgefüllt wurde oder in der Leistungsbeschreibung nicht enthalten ist, gilt die in den ZTV Beton-StB</w:t>
      </w:r>
    </w:p>
    <w:p w14:paraId="145AE27E" w14:textId="77777777" w:rsidR="009A7B77" w:rsidRPr="00700397" w:rsidRDefault="007E3950" w:rsidP="007E3950">
      <w:pPr>
        <w:rPr>
          <w:rFonts w:ascii="Arial" w:hAnsi="Arial" w:cs="Arial"/>
          <w:sz w:val="22"/>
          <w:szCs w:val="22"/>
        </w:rPr>
      </w:pPr>
      <w:r w:rsidRPr="00700397">
        <w:rPr>
          <w:rFonts w:ascii="Arial" w:hAnsi="Arial" w:cs="Arial"/>
          <w:sz w:val="20"/>
        </w:rPr>
        <w:t>vorgesehene Anzahl der Eigenüberwachungsprüfungen.</w:t>
      </w:r>
    </w:p>
    <w:p w14:paraId="7DAFC0B4" w14:textId="77777777" w:rsidR="007E3950" w:rsidRPr="00700397" w:rsidRDefault="007E3950" w:rsidP="007E3950">
      <w:pPr>
        <w:rPr>
          <w:rFonts w:ascii="Arial" w:hAnsi="Arial" w:cs="Arial"/>
          <w:sz w:val="22"/>
          <w:szCs w:val="22"/>
        </w:rPr>
      </w:pPr>
    </w:p>
    <w:p w14:paraId="5A80BDCA"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3.2 (Baustoffe, Beton)</w:t>
      </w:r>
    </w:p>
    <w:p w14:paraId="17FDC6BA"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Rezyklierte Gesteinskörnungen sind als Zuschlag für Fahrbahndecken aus Beton nicht zugelassen.</w:t>
      </w:r>
    </w:p>
    <w:p w14:paraId="7DBD86F6"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Hiervon ausgenommen sind Gesteinskörnungen aus aufbereitetem Gleisschotter.</w:t>
      </w:r>
    </w:p>
    <w:p w14:paraId="6AEF90D0"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Kalkstein ist als Zuschlag für den Oberbeton, bei einschichtiger Bauweise für den gesamten Beton,</w:t>
      </w:r>
    </w:p>
    <w:p w14:paraId="039368BD"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nicht zugelassen. Hiervon ausgenommen sind feine und grobe Gesteinskörnungen aus Alpiner</w:t>
      </w:r>
    </w:p>
    <w:p w14:paraId="4925C0CC"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Moräne.</w:t>
      </w:r>
    </w:p>
    <w:p w14:paraId="48623D68" w14:textId="77777777" w:rsidR="007E3950" w:rsidRPr="00700397" w:rsidRDefault="007E3950" w:rsidP="007E3950">
      <w:pPr>
        <w:overflowPunct/>
        <w:spacing w:line="240" w:lineRule="auto"/>
        <w:textAlignment w:val="auto"/>
        <w:rPr>
          <w:rFonts w:ascii="Arial" w:hAnsi="Arial" w:cs="Arial"/>
          <w:sz w:val="20"/>
        </w:rPr>
      </w:pPr>
    </w:p>
    <w:p w14:paraId="7BDA9CD0"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3.3.1 (Herstellen der Betondecke)</w:t>
      </w:r>
    </w:p>
    <w:p w14:paraId="0CBED632"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Der Mehraufwand für das Herstellen von Handfeldern im Bereich von Aufweitungen oder Verengungen der Randstreifen, der Stand- und Mehrzweckstreifen sowie der Fahrstreifen und evtl. das Herstellen der Felder am Anfang und Ende der Baustrecke von Hand, wird nicht gesondert vergütet.</w:t>
      </w:r>
    </w:p>
    <w:p w14:paraId="102BEEBE"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In Beschleunigungs- und Verzögerungsstreifen sind keine Längsfugen zulässig.</w:t>
      </w:r>
    </w:p>
    <w:p w14:paraId="0072B9CE" w14:textId="77777777" w:rsidR="007E3950" w:rsidRPr="00700397" w:rsidRDefault="007E3950" w:rsidP="007E3950">
      <w:pPr>
        <w:overflowPunct/>
        <w:spacing w:line="240" w:lineRule="auto"/>
        <w:textAlignment w:val="auto"/>
        <w:rPr>
          <w:rFonts w:ascii="Arial" w:hAnsi="Arial" w:cs="Arial"/>
          <w:sz w:val="20"/>
        </w:rPr>
      </w:pPr>
    </w:p>
    <w:p w14:paraId="4C4ED1F3"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3.3.1.6.1 (Entfernen des Oberflächenmörtels)</w:t>
      </w:r>
    </w:p>
    <w:p w14:paraId="06D94760"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Die mittlere Rautiefe der Betonoberfläche muss zwischen 0,6 mm und 1,1 mm betragen.</w:t>
      </w:r>
    </w:p>
    <w:p w14:paraId="5893E2A0" w14:textId="77777777" w:rsidR="007E3950" w:rsidRPr="00700397" w:rsidRDefault="007E3950" w:rsidP="007E3950">
      <w:pPr>
        <w:overflowPunct/>
        <w:spacing w:line="240" w:lineRule="auto"/>
        <w:textAlignment w:val="auto"/>
        <w:rPr>
          <w:rFonts w:ascii="Arial" w:hAnsi="Arial" w:cs="Arial"/>
          <w:sz w:val="20"/>
        </w:rPr>
      </w:pPr>
    </w:p>
    <w:p w14:paraId="3C69E92B"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3.3.2 (Herstellen der Fugenkerben)</w:t>
      </w:r>
    </w:p>
    <w:p w14:paraId="4622F6AE"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Bei der Verwendung von heiß verarbeitbaren Fugenmassen ist der Fugenspalt (Kammerschnitt)</w:t>
      </w:r>
    </w:p>
    <w:p w14:paraId="465E45CE"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möglichst spät (mind. 14 Tage) nach dem Kerbschnitt herzustellen.</w:t>
      </w:r>
    </w:p>
    <w:p w14:paraId="29A8CC73" w14:textId="77777777" w:rsidR="007E3950" w:rsidRPr="00700397" w:rsidRDefault="007E3950" w:rsidP="007E3950">
      <w:pPr>
        <w:overflowPunct/>
        <w:spacing w:line="240" w:lineRule="auto"/>
        <w:textAlignment w:val="auto"/>
        <w:rPr>
          <w:rFonts w:ascii="Arial" w:hAnsi="Arial" w:cs="Arial"/>
          <w:sz w:val="20"/>
        </w:rPr>
      </w:pPr>
    </w:p>
    <w:p w14:paraId="4BB81EBC" w14:textId="77777777" w:rsidR="007E3950" w:rsidRPr="00700397" w:rsidRDefault="007E3950" w:rsidP="007E3950">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3.5.1 (Eigenüberwachungsprüfungen)</w:t>
      </w:r>
    </w:p>
    <w:p w14:paraId="717FECA8"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Der Zementgehalt ist dem Auftraggeber im Rahmen der Eigenüberwachungsprüfungen</w:t>
      </w:r>
    </w:p>
    <w:p w14:paraId="53A6EB7B" w14:textId="77777777" w:rsidR="007E3950" w:rsidRPr="00700397" w:rsidRDefault="007E3950" w:rsidP="007E3950">
      <w:pPr>
        <w:overflowPunct/>
        <w:spacing w:line="240" w:lineRule="auto"/>
        <w:textAlignment w:val="auto"/>
        <w:rPr>
          <w:rFonts w:ascii="Arial" w:hAnsi="Arial" w:cs="Arial"/>
          <w:sz w:val="20"/>
        </w:rPr>
      </w:pPr>
      <w:r w:rsidRPr="00700397">
        <w:rPr>
          <w:rFonts w:ascii="Arial" w:hAnsi="Arial" w:cs="Arial"/>
          <w:sz w:val="20"/>
        </w:rPr>
        <w:t>nachzuweisen. Bei Bezug des Betons aus Transportbetonwerken kann dies anhand der Angaben auf</w:t>
      </w:r>
    </w:p>
    <w:p w14:paraId="45A4B0AA" w14:textId="77777777" w:rsidR="007E3950" w:rsidRPr="00700397" w:rsidRDefault="007E3950" w:rsidP="007E3950">
      <w:pPr>
        <w:tabs>
          <w:tab w:val="center" w:pos="4535"/>
        </w:tabs>
        <w:rPr>
          <w:rFonts w:ascii="Arial" w:hAnsi="Arial" w:cs="Arial"/>
          <w:sz w:val="22"/>
          <w:szCs w:val="22"/>
        </w:rPr>
      </w:pPr>
      <w:r w:rsidRPr="00700397">
        <w:rPr>
          <w:rFonts w:ascii="Arial" w:hAnsi="Arial" w:cs="Arial"/>
          <w:sz w:val="20"/>
        </w:rPr>
        <w:t>den ausgedruckten Lieferscheinen erfolgen.</w:t>
      </w:r>
    </w:p>
    <w:p w14:paraId="5A1A4193" w14:textId="77777777" w:rsidR="009A7B77" w:rsidRPr="00700397" w:rsidRDefault="009A7B77" w:rsidP="00223AA0">
      <w:pPr>
        <w:rPr>
          <w:rFonts w:ascii="Arial" w:hAnsi="Arial" w:cs="Arial"/>
          <w:sz w:val="22"/>
          <w:szCs w:val="22"/>
        </w:rPr>
      </w:pPr>
    </w:p>
    <w:p w14:paraId="3C5279BF" w14:textId="77777777" w:rsidR="007E3950" w:rsidRPr="00700397" w:rsidRDefault="007E3950" w:rsidP="00223AA0">
      <w:pPr>
        <w:rPr>
          <w:rFonts w:ascii="Arial" w:hAnsi="Arial" w:cs="Arial"/>
          <w:sz w:val="22"/>
          <w:szCs w:val="22"/>
        </w:rPr>
      </w:pPr>
    </w:p>
    <w:p w14:paraId="431569F4" w14:textId="77777777" w:rsidR="00223AA0" w:rsidRPr="00700397" w:rsidRDefault="001202CE" w:rsidP="00223AA0">
      <w:pPr>
        <w:rPr>
          <w:rFonts w:ascii="Arial" w:hAnsi="Arial" w:cs="Arial"/>
          <w:b/>
          <w:szCs w:val="24"/>
        </w:rPr>
      </w:pPr>
      <w:bookmarkStart w:id="0" w:name="_Toc81633852"/>
      <w:r w:rsidRPr="00700397">
        <w:rPr>
          <w:rFonts w:ascii="Arial" w:hAnsi="Arial" w:cs="Arial"/>
          <w:b/>
          <w:szCs w:val="24"/>
        </w:rPr>
        <w:t>7.</w:t>
      </w:r>
      <w:r w:rsidR="00D70CD4" w:rsidRPr="00700397">
        <w:rPr>
          <w:rFonts w:ascii="Arial" w:hAnsi="Arial" w:cs="Arial"/>
          <w:b/>
          <w:szCs w:val="24"/>
        </w:rPr>
        <w:t>9</w:t>
      </w:r>
      <w:r w:rsidRPr="00700397">
        <w:rPr>
          <w:rFonts w:ascii="Arial" w:hAnsi="Arial" w:cs="Arial"/>
          <w:b/>
          <w:szCs w:val="24"/>
        </w:rPr>
        <w:tab/>
      </w:r>
      <w:r w:rsidRPr="00700397">
        <w:rPr>
          <w:rFonts w:ascii="Arial" w:hAnsi="Arial" w:cs="Arial"/>
          <w:b/>
          <w:szCs w:val="24"/>
        </w:rPr>
        <w:tab/>
      </w:r>
      <w:r w:rsidRPr="00700397">
        <w:rPr>
          <w:rFonts w:ascii="Arial" w:hAnsi="Arial" w:cs="Arial"/>
          <w:b/>
          <w:caps/>
          <w:szCs w:val="24"/>
        </w:rPr>
        <w:t xml:space="preserve">Ergänzungen zu der ZTV-ING, </w:t>
      </w:r>
      <w:bookmarkEnd w:id="0"/>
      <w:r w:rsidR="007E3950" w:rsidRPr="00700397">
        <w:rPr>
          <w:rFonts w:ascii="Arial" w:hAnsi="Arial" w:cs="Arial"/>
          <w:b/>
          <w:sz w:val="20"/>
        </w:rPr>
        <w:t>Ausgabe März 2021</w:t>
      </w:r>
    </w:p>
    <w:p w14:paraId="278EA01E" w14:textId="77777777" w:rsidR="00924A9A" w:rsidRPr="00700397" w:rsidRDefault="003B139B" w:rsidP="003B139B">
      <w:pPr>
        <w:rPr>
          <w:rFonts w:ascii="Arial" w:hAnsi="Arial" w:cs="Arial"/>
          <w:sz w:val="20"/>
        </w:rPr>
      </w:pPr>
      <w:r w:rsidRPr="00700397">
        <w:rPr>
          <w:rFonts w:ascii="Arial" w:hAnsi="Arial" w:cs="Arial"/>
          <w:sz w:val="20"/>
        </w:rPr>
        <w:t>Der in Anlage 1 zum ARS 11/2022 vom 01.06.2022 des BMVI aufgeführte Stand der jeweiligen Teile und Abschnitte, die Liste der Hinweise zu den ZTV-ING, Anlage 2 zum ARS 11/2022 vom 01.06.2022 des BMVI und die Anlage 3 zum ARS 11/2022 vom 01.06.2022 des BMVI mit den wesentlichen Änderungen in den ZTV-ING Ausgabe 2022/01 ist zu beachten.</w:t>
      </w:r>
    </w:p>
    <w:p w14:paraId="25A156A6" w14:textId="77777777" w:rsidR="003B139B" w:rsidRPr="00700397" w:rsidRDefault="003B139B" w:rsidP="003B139B">
      <w:pPr>
        <w:rPr>
          <w:rFonts w:ascii="Arial" w:hAnsi="Arial" w:cs="Arial"/>
          <w:sz w:val="20"/>
        </w:rPr>
      </w:pPr>
    </w:p>
    <w:p w14:paraId="3985D72D" w14:textId="77777777" w:rsidR="003B139B" w:rsidRPr="00700397" w:rsidRDefault="003B139B" w:rsidP="003B139B">
      <w:pPr>
        <w:rPr>
          <w:rFonts w:ascii="Arial" w:hAnsi="Arial" w:cs="Arial"/>
          <w:b/>
          <w:sz w:val="20"/>
        </w:rPr>
      </w:pPr>
      <w:r w:rsidRPr="00700397">
        <w:rPr>
          <w:rFonts w:ascii="Arial" w:hAnsi="Arial" w:cs="Arial"/>
          <w:b/>
          <w:sz w:val="20"/>
        </w:rPr>
        <w:t>ZTV-ING Teil 3, Abschnitt 2</w:t>
      </w:r>
    </w:p>
    <w:p w14:paraId="5E9CAE04" w14:textId="77777777" w:rsidR="003B139B" w:rsidRPr="00700397" w:rsidRDefault="003B139B" w:rsidP="003B139B">
      <w:pPr>
        <w:rPr>
          <w:rFonts w:ascii="Arial" w:hAnsi="Arial" w:cs="Arial"/>
          <w:sz w:val="20"/>
          <w:u w:val="single"/>
        </w:rPr>
      </w:pPr>
      <w:r w:rsidRPr="00700397">
        <w:rPr>
          <w:rFonts w:ascii="Arial" w:hAnsi="Arial" w:cs="Arial"/>
          <w:sz w:val="20"/>
          <w:u w:val="single"/>
        </w:rPr>
        <w:t>Nr. 5.1 (3) Allgemeine Anforderungen</w:t>
      </w:r>
    </w:p>
    <w:p w14:paraId="3BCCB309" w14:textId="77777777" w:rsidR="003B139B" w:rsidRPr="00700397" w:rsidRDefault="003B139B" w:rsidP="003B139B">
      <w:pPr>
        <w:rPr>
          <w:rFonts w:ascii="Arial" w:hAnsi="Arial" w:cs="Arial"/>
          <w:sz w:val="20"/>
        </w:rPr>
      </w:pPr>
      <w:r w:rsidRPr="00700397">
        <w:rPr>
          <w:rFonts w:ascii="Arial" w:hAnsi="Arial" w:cs="Arial"/>
          <w:sz w:val="20"/>
        </w:rPr>
        <w:t>Die folgende Regelung aus ARS 22/2012 ist beim Neubau, Umbau, Instandsetzungen und</w:t>
      </w:r>
    </w:p>
    <w:p w14:paraId="36FD231B" w14:textId="77777777" w:rsidR="003B139B" w:rsidRPr="00700397" w:rsidRDefault="003B139B" w:rsidP="003B139B">
      <w:pPr>
        <w:rPr>
          <w:rFonts w:ascii="Arial" w:hAnsi="Arial" w:cs="Arial"/>
          <w:sz w:val="20"/>
        </w:rPr>
      </w:pPr>
      <w:r w:rsidRPr="00700397">
        <w:rPr>
          <w:rFonts w:ascii="Arial" w:hAnsi="Arial" w:cs="Arial"/>
          <w:sz w:val="20"/>
        </w:rPr>
        <w:t>Verstärkungen (z.B. Schubverstärkungen, interne / externe Vorspannung,…) von Brücken</w:t>
      </w:r>
    </w:p>
    <w:p w14:paraId="28389D8C" w14:textId="77777777" w:rsidR="003B139B" w:rsidRPr="00700397" w:rsidRDefault="003B139B" w:rsidP="003B139B">
      <w:pPr>
        <w:rPr>
          <w:rFonts w:ascii="Arial" w:hAnsi="Arial" w:cs="Arial"/>
          <w:sz w:val="20"/>
        </w:rPr>
      </w:pPr>
      <w:r w:rsidRPr="00700397">
        <w:rPr>
          <w:rFonts w:ascii="Arial" w:hAnsi="Arial" w:cs="Arial"/>
          <w:sz w:val="20"/>
        </w:rPr>
        <w:t>anzuwenden:</w:t>
      </w:r>
    </w:p>
    <w:p w14:paraId="1F00DC6D" w14:textId="77777777" w:rsidR="003B139B" w:rsidRPr="00700397" w:rsidRDefault="003B139B" w:rsidP="003B139B">
      <w:pPr>
        <w:rPr>
          <w:rFonts w:ascii="Arial" w:hAnsi="Arial" w:cs="Arial"/>
          <w:sz w:val="20"/>
        </w:rPr>
      </w:pPr>
      <w:r w:rsidRPr="00700397">
        <w:rPr>
          <w:rFonts w:ascii="Arial" w:hAnsi="Arial" w:cs="Arial"/>
          <w:sz w:val="20"/>
        </w:rPr>
        <w:t>Es dürfen nur Spannstähle verwendet werden, die der Klasse 1 nach E DIN EN 1992-2/NA, Tabelle</w:t>
      </w:r>
    </w:p>
    <w:p w14:paraId="7F150FE5" w14:textId="77777777" w:rsidR="003B139B" w:rsidRPr="00700397" w:rsidRDefault="003B139B" w:rsidP="003B139B">
      <w:pPr>
        <w:rPr>
          <w:rFonts w:ascii="Arial" w:hAnsi="Arial" w:cs="Arial"/>
          <w:sz w:val="20"/>
        </w:rPr>
      </w:pPr>
      <w:r w:rsidRPr="00700397">
        <w:rPr>
          <w:rFonts w:ascii="Arial" w:hAnsi="Arial" w:cs="Arial"/>
          <w:sz w:val="20"/>
        </w:rPr>
        <w:t>6.4 DE „Parameter der Ermüdungsfestigkeitskurven (Wöhlerlinien) für Spannstahl“ entsprechen. Die</w:t>
      </w:r>
    </w:p>
    <w:p w14:paraId="660FBD46" w14:textId="77777777" w:rsidR="003B139B" w:rsidRPr="00700397" w:rsidRDefault="003B139B" w:rsidP="003B139B">
      <w:pPr>
        <w:rPr>
          <w:rFonts w:ascii="Arial" w:hAnsi="Arial" w:cs="Arial"/>
          <w:sz w:val="20"/>
        </w:rPr>
      </w:pPr>
      <w:r w:rsidRPr="00700397">
        <w:rPr>
          <w:rFonts w:ascii="Arial" w:hAnsi="Arial" w:cs="Arial"/>
          <w:sz w:val="20"/>
        </w:rPr>
        <w:t>Werte für Klasse 1 sind durch eine allgemeine bauaufsichtliche Zulassung für den Spannstahl</w:t>
      </w:r>
    </w:p>
    <w:p w14:paraId="04DD14A7" w14:textId="77777777" w:rsidR="003B139B" w:rsidRPr="00700397" w:rsidRDefault="003B139B" w:rsidP="003B139B">
      <w:pPr>
        <w:rPr>
          <w:rFonts w:ascii="Arial" w:hAnsi="Arial" w:cs="Arial"/>
          <w:sz w:val="20"/>
        </w:rPr>
      </w:pPr>
      <w:r w:rsidRPr="00700397">
        <w:rPr>
          <w:rFonts w:ascii="Arial" w:hAnsi="Arial" w:cs="Arial"/>
          <w:sz w:val="20"/>
        </w:rPr>
        <w:t>nachzuweisen.</w:t>
      </w:r>
    </w:p>
    <w:p w14:paraId="306E0590" w14:textId="77777777" w:rsidR="003B139B" w:rsidRPr="00700397" w:rsidRDefault="003B139B" w:rsidP="003B139B">
      <w:pPr>
        <w:rPr>
          <w:rFonts w:ascii="Arial" w:hAnsi="Arial" w:cs="Arial"/>
          <w:sz w:val="20"/>
        </w:rPr>
      </w:pPr>
    </w:p>
    <w:p w14:paraId="07D83650" w14:textId="77777777" w:rsidR="003B139B" w:rsidRPr="00700397" w:rsidRDefault="003B139B" w:rsidP="003B139B">
      <w:pPr>
        <w:rPr>
          <w:rFonts w:ascii="Arial" w:hAnsi="Arial" w:cs="Arial"/>
          <w:b/>
          <w:sz w:val="20"/>
        </w:rPr>
      </w:pPr>
      <w:r w:rsidRPr="00700397">
        <w:rPr>
          <w:rFonts w:ascii="Arial" w:hAnsi="Arial" w:cs="Arial"/>
          <w:b/>
          <w:sz w:val="20"/>
        </w:rPr>
        <w:t>ZTV-ING Teil 3, Abschnitt 5</w:t>
      </w:r>
    </w:p>
    <w:p w14:paraId="0CA85C1B" w14:textId="77777777" w:rsidR="003B139B" w:rsidRPr="00700397" w:rsidRDefault="003B139B" w:rsidP="003B139B">
      <w:pPr>
        <w:rPr>
          <w:rFonts w:ascii="Arial" w:hAnsi="Arial" w:cs="Arial"/>
          <w:sz w:val="20"/>
          <w:u w:val="single"/>
        </w:rPr>
      </w:pPr>
      <w:r w:rsidRPr="00700397">
        <w:rPr>
          <w:rFonts w:ascii="Arial" w:hAnsi="Arial" w:cs="Arial"/>
          <w:sz w:val="20"/>
          <w:u w:val="single"/>
        </w:rPr>
        <w:t>Nr. 2.3.2 Anforderungen an Unternehmer und Personal</w:t>
      </w:r>
    </w:p>
    <w:p w14:paraId="31E21E66" w14:textId="77777777" w:rsidR="003B139B" w:rsidRPr="00700397" w:rsidRDefault="003B139B" w:rsidP="003B139B">
      <w:pPr>
        <w:rPr>
          <w:rFonts w:ascii="Arial" w:hAnsi="Arial" w:cs="Arial"/>
          <w:sz w:val="20"/>
        </w:rPr>
      </w:pPr>
      <w:r w:rsidRPr="00700397">
        <w:rPr>
          <w:rFonts w:ascii="Arial" w:hAnsi="Arial" w:cs="Arial"/>
          <w:sz w:val="20"/>
        </w:rPr>
        <w:t>Ein Wechsel des ständig auf der Arbeitsstelle anwesenden Kolonnenführers ist dem Auftraggeber</w:t>
      </w:r>
    </w:p>
    <w:p w14:paraId="4AB4F76F" w14:textId="77777777" w:rsidR="003B139B" w:rsidRPr="00700397" w:rsidRDefault="003B139B" w:rsidP="003B139B">
      <w:pPr>
        <w:rPr>
          <w:rFonts w:ascii="Arial" w:hAnsi="Arial" w:cs="Arial"/>
          <w:sz w:val="20"/>
        </w:rPr>
      </w:pPr>
      <w:r w:rsidRPr="00700397">
        <w:rPr>
          <w:rFonts w:ascii="Arial" w:hAnsi="Arial" w:cs="Arial"/>
          <w:sz w:val="20"/>
        </w:rPr>
        <w:t>vorher schriftlich mitzuteilen.</w:t>
      </w:r>
    </w:p>
    <w:p w14:paraId="1B854900" w14:textId="77777777" w:rsidR="003B139B" w:rsidRPr="00700397" w:rsidRDefault="003B139B" w:rsidP="003B139B">
      <w:pPr>
        <w:rPr>
          <w:rFonts w:ascii="Arial" w:hAnsi="Arial" w:cs="Arial"/>
          <w:sz w:val="20"/>
          <w:u w:val="single"/>
        </w:rPr>
      </w:pPr>
      <w:r w:rsidRPr="00700397">
        <w:rPr>
          <w:rFonts w:ascii="Arial" w:hAnsi="Arial" w:cs="Arial"/>
          <w:sz w:val="20"/>
          <w:u w:val="single"/>
        </w:rPr>
        <w:lastRenderedPageBreak/>
        <w:t>Nr. 5 Abnahme</w:t>
      </w:r>
    </w:p>
    <w:p w14:paraId="634E3926" w14:textId="77777777" w:rsidR="003B139B" w:rsidRPr="00700397" w:rsidRDefault="003B139B" w:rsidP="003B139B">
      <w:pPr>
        <w:rPr>
          <w:rFonts w:ascii="Arial" w:hAnsi="Arial" w:cs="Arial"/>
          <w:sz w:val="20"/>
        </w:rPr>
      </w:pPr>
      <w:r w:rsidRPr="00700397">
        <w:rPr>
          <w:rFonts w:ascii="Arial" w:hAnsi="Arial" w:cs="Arial"/>
          <w:sz w:val="20"/>
        </w:rPr>
        <w:t>Im Zusammenhang mit der Abnahme der Arbeiten sind Umfang, Art und zeitliche Abst</w:t>
      </w:r>
      <w:r w:rsidR="00F4593E" w:rsidRPr="00700397">
        <w:rPr>
          <w:rFonts w:ascii="Arial" w:hAnsi="Arial" w:cs="Arial"/>
          <w:sz w:val="20"/>
        </w:rPr>
        <w:t>ä</w:t>
      </w:r>
      <w:r w:rsidRPr="00700397">
        <w:rPr>
          <w:rFonts w:ascii="Arial" w:hAnsi="Arial" w:cs="Arial"/>
          <w:sz w:val="20"/>
        </w:rPr>
        <w:t>nde von</w:t>
      </w:r>
    </w:p>
    <w:p w14:paraId="4AF350D4" w14:textId="77777777" w:rsidR="003B139B" w:rsidRPr="00700397" w:rsidRDefault="00F4593E" w:rsidP="003B139B">
      <w:pPr>
        <w:rPr>
          <w:rFonts w:ascii="Arial" w:hAnsi="Arial" w:cs="Arial"/>
          <w:sz w:val="20"/>
        </w:rPr>
      </w:pPr>
      <w:r w:rsidRPr="00700397">
        <w:rPr>
          <w:rFonts w:ascii="Arial" w:hAnsi="Arial" w:cs="Arial"/>
          <w:sz w:val="20"/>
        </w:rPr>
        <w:t>Ü</w:t>
      </w:r>
      <w:r w:rsidR="003B139B" w:rsidRPr="00700397">
        <w:rPr>
          <w:rFonts w:ascii="Arial" w:hAnsi="Arial" w:cs="Arial"/>
          <w:sz w:val="20"/>
        </w:rPr>
        <w:t>berpr</w:t>
      </w:r>
      <w:r w:rsidRPr="00700397">
        <w:rPr>
          <w:rFonts w:ascii="Arial" w:hAnsi="Arial" w:cs="Arial"/>
          <w:sz w:val="20"/>
        </w:rPr>
        <w:t>ü</w:t>
      </w:r>
      <w:r w:rsidR="003B139B" w:rsidRPr="00700397">
        <w:rPr>
          <w:rFonts w:ascii="Arial" w:hAnsi="Arial" w:cs="Arial"/>
          <w:sz w:val="20"/>
        </w:rPr>
        <w:t>fungen des Erfolges der F</w:t>
      </w:r>
      <w:r w:rsidRPr="00700397">
        <w:rPr>
          <w:rFonts w:ascii="Arial" w:hAnsi="Arial" w:cs="Arial"/>
          <w:sz w:val="20"/>
        </w:rPr>
        <w:t>ü</w:t>
      </w:r>
      <w:r w:rsidR="003B139B" w:rsidRPr="00700397">
        <w:rPr>
          <w:rFonts w:ascii="Arial" w:hAnsi="Arial" w:cs="Arial"/>
          <w:sz w:val="20"/>
        </w:rPr>
        <w:t>llung von Rissen im Einzelnen mit dem Auftraggeber rechtzeitig</w:t>
      </w:r>
    </w:p>
    <w:p w14:paraId="7370AFAD" w14:textId="77777777" w:rsidR="003B139B" w:rsidRPr="00700397" w:rsidRDefault="003B139B" w:rsidP="003B139B">
      <w:pPr>
        <w:rPr>
          <w:rFonts w:ascii="Arial" w:hAnsi="Arial" w:cs="Arial"/>
          <w:sz w:val="20"/>
        </w:rPr>
      </w:pPr>
      <w:r w:rsidRPr="00700397">
        <w:rPr>
          <w:rFonts w:ascii="Arial" w:hAnsi="Arial" w:cs="Arial"/>
          <w:sz w:val="20"/>
        </w:rPr>
        <w:t>abzustimmen.</w:t>
      </w:r>
    </w:p>
    <w:p w14:paraId="451077CF" w14:textId="77777777" w:rsidR="00F4593E" w:rsidRPr="00700397" w:rsidRDefault="00F4593E" w:rsidP="003B139B">
      <w:pPr>
        <w:rPr>
          <w:rFonts w:ascii="Arial" w:hAnsi="Arial" w:cs="Arial"/>
          <w:sz w:val="20"/>
        </w:rPr>
      </w:pPr>
    </w:p>
    <w:p w14:paraId="23D112B3" w14:textId="77777777" w:rsidR="003B139B" w:rsidRPr="00700397" w:rsidRDefault="003B139B" w:rsidP="003B139B">
      <w:pPr>
        <w:rPr>
          <w:rFonts w:ascii="Arial" w:hAnsi="Arial" w:cs="Arial"/>
          <w:b/>
          <w:sz w:val="20"/>
        </w:rPr>
      </w:pPr>
      <w:r w:rsidRPr="00700397">
        <w:rPr>
          <w:rFonts w:ascii="Arial" w:hAnsi="Arial" w:cs="Arial"/>
          <w:b/>
          <w:sz w:val="20"/>
        </w:rPr>
        <w:t>ZTV-ING Teil 4, Abschnitt 1</w:t>
      </w:r>
    </w:p>
    <w:p w14:paraId="26C70FFB" w14:textId="77777777" w:rsidR="003B139B" w:rsidRPr="00700397" w:rsidRDefault="003B139B" w:rsidP="003B139B">
      <w:pPr>
        <w:rPr>
          <w:rFonts w:ascii="Arial" w:hAnsi="Arial" w:cs="Arial"/>
          <w:sz w:val="20"/>
        </w:rPr>
      </w:pPr>
      <w:r w:rsidRPr="00700397">
        <w:rPr>
          <w:rFonts w:ascii="Arial" w:hAnsi="Arial" w:cs="Arial"/>
          <w:sz w:val="20"/>
        </w:rPr>
        <w:t>Als tragende Bauteile von Br</w:t>
      </w:r>
      <w:r w:rsidR="00F4593E" w:rsidRPr="00700397">
        <w:rPr>
          <w:rFonts w:ascii="Arial" w:hAnsi="Arial" w:cs="Arial"/>
          <w:sz w:val="20"/>
        </w:rPr>
        <w:t>ü</w:t>
      </w:r>
      <w:r w:rsidRPr="00700397">
        <w:rPr>
          <w:rFonts w:ascii="Arial" w:hAnsi="Arial" w:cs="Arial"/>
          <w:sz w:val="20"/>
        </w:rPr>
        <w:t>cken gelten alle Tragwerksteile, die nicht zu den sekund</w:t>
      </w:r>
      <w:r w:rsidR="00F4593E" w:rsidRPr="00700397">
        <w:rPr>
          <w:rFonts w:ascii="Arial" w:hAnsi="Arial" w:cs="Arial"/>
          <w:sz w:val="20"/>
        </w:rPr>
        <w:t>ä</w:t>
      </w:r>
      <w:r w:rsidRPr="00700397">
        <w:rPr>
          <w:rFonts w:ascii="Arial" w:hAnsi="Arial" w:cs="Arial"/>
          <w:sz w:val="20"/>
        </w:rPr>
        <w:t>ren</w:t>
      </w:r>
    </w:p>
    <w:p w14:paraId="3DBCD771" w14:textId="77777777" w:rsidR="003B139B" w:rsidRPr="00700397" w:rsidRDefault="003B139B" w:rsidP="003B139B">
      <w:pPr>
        <w:rPr>
          <w:rFonts w:ascii="Arial" w:hAnsi="Arial" w:cs="Arial"/>
          <w:sz w:val="20"/>
        </w:rPr>
      </w:pPr>
      <w:r w:rsidRPr="00700397">
        <w:rPr>
          <w:rFonts w:ascii="Arial" w:hAnsi="Arial" w:cs="Arial"/>
          <w:sz w:val="20"/>
        </w:rPr>
        <w:t>Konstruktionselementen gem</w:t>
      </w:r>
      <w:r w:rsidR="00F4593E" w:rsidRPr="00700397">
        <w:rPr>
          <w:rFonts w:ascii="Arial" w:hAnsi="Arial" w:cs="Arial"/>
          <w:sz w:val="20"/>
        </w:rPr>
        <w:t>äß</w:t>
      </w:r>
      <w:r w:rsidRPr="00700397">
        <w:rPr>
          <w:rFonts w:ascii="Arial" w:hAnsi="Arial" w:cs="Arial"/>
          <w:sz w:val="20"/>
        </w:rPr>
        <w:t xml:space="preserve"> DIN EN 1993-2 geh</w:t>
      </w:r>
      <w:r w:rsidR="00F4593E" w:rsidRPr="00700397">
        <w:rPr>
          <w:rFonts w:ascii="Arial" w:hAnsi="Arial" w:cs="Arial"/>
          <w:sz w:val="20"/>
        </w:rPr>
        <w:t>ö</w:t>
      </w:r>
      <w:r w:rsidRPr="00700397">
        <w:rPr>
          <w:rFonts w:ascii="Arial" w:hAnsi="Arial" w:cs="Arial"/>
          <w:sz w:val="20"/>
        </w:rPr>
        <w:t>ren. Bei Stra</w:t>
      </w:r>
      <w:r w:rsidR="00F4593E" w:rsidRPr="00700397">
        <w:rPr>
          <w:rFonts w:ascii="Arial" w:hAnsi="Arial" w:cs="Arial"/>
          <w:sz w:val="20"/>
        </w:rPr>
        <w:t>ß</w:t>
      </w:r>
      <w:r w:rsidRPr="00700397">
        <w:rPr>
          <w:rFonts w:ascii="Arial" w:hAnsi="Arial" w:cs="Arial"/>
          <w:sz w:val="20"/>
        </w:rPr>
        <w:t>en- sowie Geh- und</w:t>
      </w:r>
    </w:p>
    <w:p w14:paraId="10A1D9ED" w14:textId="77777777" w:rsidR="003B139B" w:rsidRPr="00700397" w:rsidRDefault="003B139B" w:rsidP="003B139B">
      <w:pPr>
        <w:rPr>
          <w:rFonts w:ascii="Arial" w:hAnsi="Arial" w:cs="Arial"/>
          <w:sz w:val="20"/>
        </w:rPr>
      </w:pPr>
      <w:r w:rsidRPr="00700397">
        <w:rPr>
          <w:rFonts w:ascii="Arial" w:hAnsi="Arial" w:cs="Arial"/>
          <w:sz w:val="20"/>
        </w:rPr>
        <w:t>Radwegbr</w:t>
      </w:r>
      <w:r w:rsidR="00F4593E" w:rsidRPr="00700397">
        <w:rPr>
          <w:rFonts w:ascii="Arial" w:hAnsi="Arial" w:cs="Arial"/>
          <w:sz w:val="20"/>
        </w:rPr>
        <w:t>ü</w:t>
      </w:r>
      <w:r w:rsidRPr="00700397">
        <w:rPr>
          <w:rFonts w:ascii="Arial" w:hAnsi="Arial" w:cs="Arial"/>
          <w:sz w:val="20"/>
        </w:rPr>
        <w:t>cken sind dies insbesondere alle Bauteile, die gem</w:t>
      </w:r>
      <w:r w:rsidR="00F4593E" w:rsidRPr="00700397">
        <w:rPr>
          <w:rFonts w:ascii="Arial" w:hAnsi="Arial" w:cs="Arial"/>
          <w:sz w:val="20"/>
        </w:rPr>
        <w:t>äß</w:t>
      </w:r>
      <w:r w:rsidRPr="00700397">
        <w:rPr>
          <w:rFonts w:ascii="Arial" w:hAnsi="Arial" w:cs="Arial"/>
          <w:sz w:val="20"/>
        </w:rPr>
        <w:t xml:space="preserve"> der rechnerischen Nachweise im</w:t>
      </w:r>
    </w:p>
    <w:p w14:paraId="2C3224B4" w14:textId="77777777" w:rsidR="003B139B" w:rsidRPr="00700397" w:rsidRDefault="003B139B" w:rsidP="003B139B">
      <w:pPr>
        <w:rPr>
          <w:rFonts w:ascii="Arial" w:hAnsi="Arial" w:cs="Arial"/>
          <w:sz w:val="20"/>
        </w:rPr>
      </w:pPr>
      <w:r w:rsidRPr="00700397">
        <w:rPr>
          <w:rFonts w:ascii="Arial" w:hAnsi="Arial" w:cs="Arial"/>
          <w:sz w:val="20"/>
        </w:rPr>
        <w:t>Grenzzustand der Tragf</w:t>
      </w:r>
      <w:r w:rsidR="00F4593E" w:rsidRPr="00700397">
        <w:rPr>
          <w:rFonts w:ascii="Arial" w:hAnsi="Arial" w:cs="Arial"/>
          <w:sz w:val="20"/>
        </w:rPr>
        <w:t>ä</w:t>
      </w:r>
      <w:r w:rsidRPr="00700397">
        <w:rPr>
          <w:rFonts w:ascii="Arial" w:hAnsi="Arial" w:cs="Arial"/>
          <w:sz w:val="20"/>
        </w:rPr>
        <w:t>higkeit und/oder im Grenzzustand der Gebrauchstauglichkeit an der</w:t>
      </w:r>
    </w:p>
    <w:p w14:paraId="1AB6CB6F" w14:textId="77777777" w:rsidR="003B139B" w:rsidRPr="00700397" w:rsidRDefault="003B139B" w:rsidP="003B139B">
      <w:pPr>
        <w:rPr>
          <w:rFonts w:ascii="Arial" w:hAnsi="Arial" w:cs="Arial"/>
          <w:sz w:val="20"/>
        </w:rPr>
      </w:pPr>
      <w:r w:rsidRPr="00700397">
        <w:rPr>
          <w:rFonts w:ascii="Arial" w:hAnsi="Arial" w:cs="Arial"/>
          <w:sz w:val="20"/>
        </w:rPr>
        <w:t>Abtragung der Verkehrslasten gem</w:t>
      </w:r>
      <w:r w:rsidR="00F4593E" w:rsidRPr="00700397">
        <w:rPr>
          <w:rFonts w:ascii="Arial" w:hAnsi="Arial" w:cs="Arial"/>
          <w:sz w:val="20"/>
        </w:rPr>
        <w:t>äß</w:t>
      </w:r>
      <w:r w:rsidRPr="00700397">
        <w:rPr>
          <w:rFonts w:ascii="Arial" w:hAnsi="Arial" w:cs="Arial"/>
          <w:sz w:val="20"/>
        </w:rPr>
        <w:t xml:space="preserve"> DIN EN 1991-2 beteiligt sind.</w:t>
      </w:r>
    </w:p>
    <w:p w14:paraId="71A72415" w14:textId="77777777" w:rsidR="003B139B" w:rsidRPr="00700397" w:rsidRDefault="003B139B" w:rsidP="003B139B">
      <w:pPr>
        <w:rPr>
          <w:rFonts w:ascii="Arial" w:hAnsi="Arial" w:cs="Arial"/>
          <w:sz w:val="20"/>
        </w:rPr>
      </w:pPr>
    </w:p>
    <w:p w14:paraId="342033C3" w14:textId="77777777" w:rsidR="003B139B" w:rsidRPr="00700397" w:rsidRDefault="003B139B" w:rsidP="003B139B">
      <w:pPr>
        <w:rPr>
          <w:rFonts w:ascii="Arial" w:hAnsi="Arial" w:cs="Arial"/>
          <w:sz w:val="20"/>
        </w:rPr>
      </w:pPr>
      <w:r w:rsidRPr="00700397">
        <w:rPr>
          <w:rFonts w:ascii="Arial" w:hAnsi="Arial" w:cs="Arial"/>
          <w:sz w:val="20"/>
        </w:rPr>
        <w:t>Die Verwendung von Blechen mit mehr als 80 mm Blechdicke bedarf einer Zustimmung des</w:t>
      </w:r>
    </w:p>
    <w:p w14:paraId="526E9CAD" w14:textId="77777777" w:rsidR="003B139B" w:rsidRPr="00700397" w:rsidRDefault="003B139B" w:rsidP="003B139B">
      <w:pPr>
        <w:rPr>
          <w:rFonts w:ascii="Arial" w:hAnsi="Arial" w:cs="Arial"/>
          <w:sz w:val="20"/>
        </w:rPr>
      </w:pPr>
      <w:r w:rsidRPr="00700397">
        <w:rPr>
          <w:rFonts w:ascii="Arial" w:hAnsi="Arial" w:cs="Arial"/>
          <w:sz w:val="20"/>
        </w:rPr>
        <w:t>Auftraggebers.</w:t>
      </w:r>
    </w:p>
    <w:p w14:paraId="787D74B5" w14:textId="77777777" w:rsidR="00F4593E" w:rsidRPr="00700397" w:rsidRDefault="00F4593E" w:rsidP="003B139B">
      <w:pPr>
        <w:rPr>
          <w:rFonts w:ascii="Arial" w:hAnsi="Arial" w:cs="Arial"/>
          <w:sz w:val="20"/>
        </w:rPr>
      </w:pPr>
    </w:p>
    <w:p w14:paraId="7FF3381D" w14:textId="77777777" w:rsidR="003B139B" w:rsidRPr="00700397" w:rsidRDefault="003B139B" w:rsidP="003B139B">
      <w:pPr>
        <w:rPr>
          <w:rFonts w:ascii="Arial" w:hAnsi="Arial" w:cs="Arial"/>
          <w:sz w:val="20"/>
        </w:rPr>
      </w:pPr>
      <w:r w:rsidRPr="00700397">
        <w:rPr>
          <w:rFonts w:ascii="Arial" w:hAnsi="Arial" w:cs="Arial"/>
          <w:sz w:val="20"/>
        </w:rPr>
        <w:t>F</w:t>
      </w:r>
      <w:r w:rsidR="00F4593E" w:rsidRPr="00700397">
        <w:rPr>
          <w:rFonts w:ascii="Arial" w:hAnsi="Arial" w:cs="Arial"/>
          <w:sz w:val="20"/>
        </w:rPr>
        <w:t>ür Brü</w:t>
      </w:r>
      <w:r w:rsidRPr="00700397">
        <w:rPr>
          <w:rFonts w:ascii="Arial" w:hAnsi="Arial" w:cs="Arial"/>
          <w:sz w:val="20"/>
        </w:rPr>
        <w:t>cken ist dem Auftraggeber vor der Materialbestellung ein Materialverteilungsplan</w:t>
      </w:r>
    </w:p>
    <w:p w14:paraId="30BCB42F" w14:textId="77777777" w:rsidR="003B139B" w:rsidRPr="00700397" w:rsidRDefault="003B139B" w:rsidP="003B139B">
      <w:pPr>
        <w:rPr>
          <w:rFonts w:ascii="Arial" w:hAnsi="Arial" w:cs="Arial"/>
          <w:sz w:val="20"/>
        </w:rPr>
      </w:pPr>
      <w:r w:rsidRPr="00700397">
        <w:rPr>
          <w:rFonts w:ascii="Arial" w:hAnsi="Arial" w:cs="Arial"/>
          <w:sz w:val="20"/>
        </w:rPr>
        <w:t>einschlie</w:t>
      </w:r>
      <w:r w:rsidR="00F4593E" w:rsidRPr="00700397">
        <w:rPr>
          <w:rFonts w:ascii="Arial" w:hAnsi="Arial" w:cs="Arial"/>
          <w:sz w:val="20"/>
        </w:rPr>
        <w:t>ß</w:t>
      </w:r>
      <w:r w:rsidRPr="00700397">
        <w:rPr>
          <w:rFonts w:ascii="Arial" w:hAnsi="Arial" w:cs="Arial"/>
          <w:sz w:val="20"/>
        </w:rPr>
        <w:t>lich einer Massenberechnung f</w:t>
      </w:r>
      <w:r w:rsidR="00F4593E" w:rsidRPr="00700397">
        <w:rPr>
          <w:rFonts w:ascii="Arial" w:hAnsi="Arial" w:cs="Arial"/>
          <w:sz w:val="20"/>
        </w:rPr>
        <w:t>ü</w:t>
      </w:r>
      <w:r w:rsidRPr="00700397">
        <w:rPr>
          <w:rFonts w:ascii="Arial" w:hAnsi="Arial" w:cs="Arial"/>
          <w:sz w:val="20"/>
        </w:rPr>
        <w:t>r die Haupttragglieder vorzulegen.</w:t>
      </w:r>
    </w:p>
    <w:p w14:paraId="52594E75" w14:textId="77777777" w:rsidR="003B139B" w:rsidRPr="00700397" w:rsidRDefault="003B139B" w:rsidP="003B139B">
      <w:pPr>
        <w:rPr>
          <w:rFonts w:ascii="Arial" w:hAnsi="Arial" w:cs="Arial"/>
          <w:sz w:val="20"/>
        </w:rPr>
      </w:pPr>
      <w:r w:rsidRPr="00700397">
        <w:rPr>
          <w:rFonts w:ascii="Arial" w:hAnsi="Arial" w:cs="Arial"/>
          <w:sz w:val="20"/>
        </w:rPr>
        <w:t>Die Blechdicken von geschwei</w:t>
      </w:r>
      <w:r w:rsidR="00F4593E" w:rsidRPr="00700397">
        <w:rPr>
          <w:rFonts w:ascii="Arial" w:hAnsi="Arial" w:cs="Arial"/>
          <w:sz w:val="20"/>
        </w:rPr>
        <w:t>ß</w:t>
      </w:r>
      <w:r w:rsidRPr="00700397">
        <w:rPr>
          <w:rFonts w:ascii="Arial" w:hAnsi="Arial" w:cs="Arial"/>
          <w:sz w:val="20"/>
        </w:rPr>
        <w:t>ten Tr</w:t>
      </w:r>
      <w:r w:rsidR="00F4593E" w:rsidRPr="00700397">
        <w:rPr>
          <w:rFonts w:ascii="Arial" w:hAnsi="Arial" w:cs="Arial"/>
          <w:sz w:val="20"/>
        </w:rPr>
        <w:t>ä</w:t>
      </w:r>
      <w:r w:rsidRPr="00700397">
        <w:rPr>
          <w:rFonts w:ascii="Arial" w:hAnsi="Arial" w:cs="Arial"/>
          <w:sz w:val="20"/>
        </w:rPr>
        <w:t>gern sind dem Beanspruchungsverlauf anzupassen. Zur</w:t>
      </w:r>
    </w:p>
    <w:p w14:paraId="4723C11C" w14:textId="77777777" w:rsidR="003B139B" w:rsidRPr="00700397" w:rsidRDefault="003B139B" w:rsidP="003B139B">
      <w:pPr>
        <w:rPr>
          <w:rFonts w:ascii="Arial" w:hAnsi="Arial" w:cs="Arial"/>
          <w:sz w:val="20"/>
        </w:rPr>
      </w:pPr>
      <w:r w:rsidRPr="00700397">
        <w:rPr>
          <w:rFonts w:ascii="Arial" w:hAnsi="Arial" w:cs="Arial"/>
          <w:sz w:val="20"/>
        </w:rPr>
        <w:t>Reduktion der Stahltonnage sind deshalb bei der Werksattfertigung in der Regel zus</w:t>
      </w:r>
      <w:r w:rsidR="00F4593E" w:rsidRPr="00700397">
        <w:rPr>
          <w:rFonts w:ascii="Arial" w:hAnsi="Arial" w:cs="Arial"/>
          <w:sz w:val="20"/>
        </w:rPr>
        <w:t>ä</w:t>
      </w:r>
      <w:r w:rsidRPr="00700397">
        <w:rPr>
          <w:rFonts w:ascii="Arial" w:hAnsi="Arial" w:cs="Arial"/>
          <w:sz w:val="20"/>
        </w:rPr>
        <w:t>tzliche</w:t>
      </w:r>
    </w:p>
    <w:p w14:paraId="41B42A82" w14:textId="77777777" w:rsidR="003B139B" w:rsidRPr="00700397" w:rsidRDefault="003B139B" w:rsidP="003B139B">
      <w:pPr>
        <w:rPr>
          <w:rFonts w:ascii="Arial" w:hAnsi="Arial" w:cs="Arial"/>
          <w:sz w:val="20"/>
        </w:rPr>
      </w:pPr>
      <w:r w:rsidRPr="00700397">
        <w:rPr>
          <w:rFonts w:ascii="Arial" w:hAnsi="Arial" w:cs="Arial"/>
          <w:sz w:val="20"/>
        </w:rPr>
        <w:t>Schwei</w:t>
      </w:r>
      <w:r w:rsidR="00F4593E" w:rsidRPr="00700397">
        <w:rPr>
          <w:rFonts w:ascii="Arial" w:hAnsi="Arial" w:cs="Arial"/>
          <w:sz w:val="20"/>
        </w:rPr>
        <w:t>ß</w:t>
      </w:r>
      <w:r w:rsidRPr="00700397">
        <w:rPr>
          <w:rFonts w:ascii="Arial" w:hAnsi="Arial" w:cs="Arial"/>
          <w:sz w:val="20"/>
        </w:rPr>
        <w:t>st</w:t>
      </w:r>
      <w:r w:rsidR="00F4593E" w:rsidRPr="00700397">
        <w:rPr>
          <w:rFonts w:ascii="Arial" w:hAnsi="Arial" w:cs="Arial"/>
          <w:sz w:val="20"/>
        </w:rPr>
        <w:t>öß</w:t>
      </w:r>
      <w:r w:rsidRPr="00700397">
        <w:rPr>
          <w:rFonts w:ascii="Arial" w:hAnsi="Arial" w:cs="Arial"/>
          <w:sz w:val="20"/>
        </w:rPr>
        <w:t>e bzw. Blechdickenabstufungen zu den aus den Lieferabmessungen der Bleche und den</w:t>
      </w:r>
    </w:p>
    <w:p w14:paraId="37CFA72D" w14:textId="77777777" w:rsidR="003B139B" w:rsidRPr="00700397" w:rsidRDefault="003B139B" w:rsidP="003B139B">
      <w:pPr>
        <w:rPr>
          <w:rFonts w:ascii="Arial" w:hAnsi="Arial" w:cs="Arial"/>
          <w:sz w:val="20"/>
        </w:rPr>
      </w:pPr>
      <w:r w:rsidRPr="00700397">
        <w:rPr>
          <w:rFonts w:ascii="Arial" w:hAnsi="Arial" w:cs="Arial"/>
          <w:sz w:val="20"/>
        </w:rPr>
        <w:t>Abmessungen der Fertigungssch</w:t>
      </w:r>
      <w:r w:rsidR="00F4593E" w:rsidRPr="00700397">
        <w:rPr>
          <w:rFonts w:ascii="Arial" w:hAnsi="Arial" w:cs="Arial"/>
          <w:sz w:val="20"/>
        </w:rPr>
        <w:t>ü</w:t>
      </w:r>
      <w:r w:rsidRPr="00700397">
        <w:rPr>
          <w:rFonts w:ascii="Arial" w:hAnsi="Arial" w:cs="Arial"/>
          <w:sz w:val="20"/>
        </w:rPr>
        <w:t>sse ohnehin erforderlichen St</w:t>
      </w:r>
      <w:r w:rsidR="00F4593E" w:rsidRPr="00700397">
        <w:rPr>
          <w:rFonts w:ascii="Arial" w:hAnsi="Arial" w:cs="Arial"/>
          <w:sz w:val="20"/>
        </w:rPr>
        <w:t>öß</w:t>
      </w:r>
      <w:r w:rsidRPr="00700397">
        <w:rPr>
          <w:rFonts w:ascii="Arial" w:hAnsi="Arial" w:cs="Arial"/>
          <w:sz w:val="20"/>
        </w:rPr>
        <w:t>en vorzusehen.</w:t>
      </w:r>
    </w:p>
    <w:p w14:paraId="344D3D0B" w14:textId="77777777" w:rsidR="003B139B" w:rsidRPr="00700397" w:rsidRDefault="003B139B" w:rsidP="003B139B">
      <w:pPr>
        <w:rPr>
          <w:rFonts w:ascii="Arial" w:hAnsi="Arial" w:cs="Arial"/>
          <w:sz w:val="20"/>
        </w:rPr>
      </w:pPr>
      <w:r w:rsidRPr="00700397">
        <w:rPr>
          <w:rFonts w:ascii="Arial" w:hAnsi="Arial" w:cs="Arial"/>
          <w:sz w:val="20"/>
        </w:rPr>
        <w:t>Die Verwendung von direkten Kraftanzeigern in vorgespannten Schraubenverbindungen ist nicht</w:t>
      </w:r>
    </w:p>
    <w:p w14:paraId="122BA4B8" w14:textId="77777777" w:rsidR="003B139B" w:rsidRPr="00700397" w:rsidRDefault="003B139B" w:rsidP="003B139B">
      <w:pPr>
        <w:rPr>
          <w:rFonts w:ascii="Arial" w:hAnsi="Arial" w:cs="Arial"/>
          <w:sz w:val="20"/>
        </w:rPr>
      </w:pPr>
      <w:r w:rsidRPr="00700397">
        <w:rPr>
          <w:rFonts w:ascii="Arial" w:hAnsi="Arial" w:cs="Arial"/>
          <w:sz w:val="20"/>
        </w:rPr>
        <w:t>zul</w:t>
      </w:r>
      <w:r w:rsidR="00F4593E" w:rsidRPr="00700397">
        <w:rPr>
          <w:rFonts w:ascii="Arial" w:hAnsi="Arial" w:cs="Arial"/>
          <w:sz w:val="20"/>
        </w:rPr>
        <w:t>ä</w:t>
      </w:r>
      <w:r w:rsidRPr="00700397">
        <w:rPr>
          <w:rFonts w:ascii="Arial" w:hAnsi="Arial" w:cs="Arial"/>
          <w:sz w:val="20"/>
        </w:rPr>
        <w:t>ssig.</w:t>
      </w:r>
    </w:p>
    <w:p w14:paraId="2F5AD287" w14:textId="77777777" w:rsidR="003B139B" w:rsidRPr="00700397" w:rsidRDefault="003B139B" w:rsidP="003B139B">
      <w:pPr>
        <w:rPr>
          <w:rFonts w:ascii="Arial" w:hAnsi="Arial" w:cs="Arial"/>
          <w:sz w:val="20"/>
        </w:rPr>
      </w:pPr>
      <w:r w:rsidRPr="00700397">
        <w:rPr>
          <w:rFonts w:ascii="Arial" w:hAnsi="Arial" w:cs="Arial"/>
          <w:sz w:val="20"/>
        </w:rPr>
        <w:t>Bei der Herstellung und Montage im Werk und auf der Baustelle sind die Herstell- und</w:t>
      </w:r>
    </w:p>
    <w:p w14:paraId="4A4B5AE9" w14:textId="77777777" w:rsidR="003B139B" w:rsidRPr="00700397" w:rsidRDefault="003B139B" w:rsidP="003B139B">
      <w:pPr>
        <w:rPr>
          <w:rFonts w:ascii="Arial" w:hAnsi="Arial" w:cs="Arial"/>
          <w:sz w:val="20"/>
        </w:rPr>
      </w:pPr>
      <w:r w:rsidRPr="00700397">
        <w:rPr>
          <w:rFonts w:ascii="Arial" w:hAnsi="Arial" w:cs="Arial"/>
          <w:sz w:val="20"/>
        </w:rPr>
        <w:t>Montagetoleranzen gem</w:t>
      </w:r>
      <w:r w:rsidR="00F4593E" w:rsidRPr="00700397">
        <w:rPr>
          <w:rFonts w:ascii="Arial" w:hAnsi="Arial" w:cs="Arial"/>
          <w:sz w:val="20"/>
        </w:rPr>
        <w:t>äß</w:t>
      </w:r>
      <w:r w:rsidRPr="00700397">
        <w:rPr>
          <w:rFonts w:ascii="Arial" w:hAnsi="Arial" w:cs="Arial"/>
          <w:sz w:val="20"/>
        </w:rPr>
        <w:t xml:space="preserve"> DIN EN 1090-2 einzuhalten. Bei tragenden Bauteilen von Br</w:t>
      </w:r>
      <w:r w:rsidR="00F4593E" w:rsidRPr="00700397">
        <w:rPr>
          <w:rFonts w:ascii="Arial" w:hAnsi="Arial" w:cs="Arial"/>
          <w:sz w:val="20"/>
        </w:rPr>
        <w:t>ü</w:t>
      </w:r>
      <w:r w:rsidRPr="00700397">
        <w:rPr>
          <w:rFonts w:ascii="Arial" w:hAnsi="Arial" w:cs="Arial"/>
          <w:sz w:val="20"/>
        </w:rPr>
        <w:t>cken sind</w:t>
      </w:r>
    </w:p>
    <w:p w14:paraId="47EB7CA1" w14:textId="77777777" w:rsidR="003B139B" w:rsidRPr="00700397" w:rsidRDefault="003B139B" w:rsidP="003B139B">
      <w:pPr>
        <w:rPr>
          <w:rFonts w:ascii="Arial" w:hAnsi="Arial" w:cs="Arial"/>
          <w:sz w:val="20"/>
        </w:rPr>
      </w:pPr>
      <w:r w:rsidRPr="00700397">
        <w:rPr>
          <w:rFonts w:ascii="Arial" w:hAnsi="Arial" w:cs="Arial"/>
          <w:sz w:val="20"/>
        </w:rPr>
        <w:t>die Erg</w:t>
      </w:r>
      <w:r w:rsidR="00F4593E" w:rsidRPr="00700397">
        <w:rPr>
          <w:rFonts w:ascii="Arial" w:hAnsi="Arial" w:cs="Arial"/>
          <w:sz w:val="20"/>
        </w:rPr>
        <w:t>ä</w:t>
      </w:r>
      <w:r w:rsidRPr="00700397">
        <w:rPr>
          <w:rFonts w:ascii="Arial" w:hAnsi="Arial" w:cs="Arial"/>
          <w:sz w:val="20"/>
        </w:rPr>
        <w:t>nzenden Toleranzen der Klasse 2 gem</w:t>
      </w:r>
      <w:r w:rsidR="00F4593E" w:rsidRPr="00700397">
        <w:rPr>
          <w:rFonts w:ascii="Arial" w:hAnsi="Arial" w:cs="Arial"/>
          <w:sz w:val="20"/>
        </w:rPr>
        <w:t>äß</w:t>
      </w:r>
      <w:r w:rsidRPr="00700397">
        <w:rPr>
          <w:rFonts w:ascii="Arial" w:hAnsi="Arial" w:cs="Arial"/>
          <w:sz w:val="20"/>
        </w:rPr>
        <w:t xml:space="preserve"> Anhang B zu DIN EN 1090-2 einzuhalten. F</w:t>
      </w:r>
      <w:r w:rsidR="00F4593E" w:rsidRPr="00700397">
        <w:rPr>
          <w:rFonts w:ascii="Arial" w:hAnsi="Arial" w:cs="Arial"/>
          <w:sz w:val="20"/>
        </w:rPr>
        <w:t>ü</w:t>
      </w:r>
      <w:r w:rsidRPr="00700397">
        <w:rPr>
          <w:rFonts w:ascii="Arial" w:hAnsi="Arial" w:cs="Arial"/>
          <w:sz w:val="20"/>
        </w:rPr>
        <w:t>r</w:t>
      </w:r>
    </w:p>
    <w:p w14:paraId="3018FA1E" w14:textId="77777777" w:rsidR="003B139B" w:rsidRPr="00700397" w:rsidRDefault="003B139B" w:rsidP="003B139B">
      <w:pPr>
        <w:rPr>
          <w:rFonts w:ascii="Arial" w:hAnsi="Arial" w:cs="Arial"/>
          <w:sz w:val="20"/>
        </w:rPr>
      </w:pPr>
      <w:r w:rsidRPr="00700397">
        <w:rPr>
          <w:rFonts w:ascii="Arial" w:hAnsi="Arial" w:cs="Arial"/>
          <w:sz w:val="20"/>
        </w:rPr>
        <w:t>Stahlfahrbahnen gilt DIN EN 1993-2/NA, Anhang NA.G.</w:t>
      </w:r>
    </w:p>
    <w:p w14:paraId="49400B44" w14:textId="77777777" w:rsidR="00F4593E" w:rsidRPr="00700397" w:rsidRDefault="00F4593E" w:rsidP="003B139B">
      <w:pPr>
        <w:rPr>
          <w:rFonts w:ascii="Arial" w:hAnsi="Arial" w:cs="Arial"/>
          <w:sz w:val="20"/>
        </w:rPr>
      </w:pPr>
    </w:p>
    <w:p w14:paraId="38FD1CA6" w14:textId="77777777" w:rsidR="003B139B" w:rsidRPr="00700397" w:rsidRDefault="003B139B" w:rsidP="003B139B">
      <w:pPr>
        <w:rPr>
          <w:rFonts w:ascii="Arial" w:hAnsi="Arial" w:cs="Arial"/>
          <w:b/>
          <w:sz w:val="20"/>
        </w:rPr>
      </w:pPr>
      <w:r w:rsidRPr="00700397">
        <w:rPr>
          <w:rFonts w:ascii="Arial" w:hAnsi="Arial" w:cs="Arial"/>
          <w:b/>
          <w:sz w:val="20"/>
        </w:rPr>
        <w:t>ZTV-ING Teil 4, Abschnitt 2</w:t>
      </w:r>
    </w:p>
    <w:p w14:paraId="6140EA30" w14:textId="77777777" w:rsidR="003B139B" w:rsidRPr="00700397" w:rsidRDefault="003B139B" w:rsidP="003B139B">
      <w:pPr>
        <w:rPr>
          <w:rFonts w:ascii="Arial" w:hAnsi="Arial" w:cs="Arial"/>
          <w:sz w:val="20"/>
          <w:u w:val="single"/>
        </w:rPr>
      </w:pPr>
      <w:r w:rsidRPr="00700397">
        <w:rPr>
          <w:rFonts w:ascii="Arial" w:hAnsi="Arial" w:cs="Arial"/>
          <w:sz w:val="20"/>
          <w:u w:val="single"/>
        </w:rPr>
        <w:t>Nr. 2.2 Kopfbolzen</w:t>
      </w:r>
    </w:p>
    <w:p w14:paraId="12652422" w14:textId="77777777" w:rsidR="003B139B" w:rsidRPr="00700397" w:rsidRDefault="003B139B" w:rsidP="003B139B">
      <w:pPr>
        <w:rPr>
          <w:rFonts w:ascii="Arial" w:hAnsi="Arial" w:cs="Arial"/>
          <w:b/>
          <w:sz w:val="20"/>
        </w:rPr>
      </w:pPr>
      <w:r w:rsidRPr="00700397">
        <w:rPr>
          <w:rFonts w:ascii="Arial" w:hAnsi="Arial" w:cs="Arial"/>
          <w:b/>
          <w:sz w:val="20"/>
        </w:rPr>
        <w:t>Erg</w:t>
      </w:r>
      <w:r w:rsidR="00F4593E" w:rsidRPr="00700397">
        <w:rPr>
          <w:rFonts w:ascii="Arial" w:hAnsi="Arial" w:cs="Arial"/>
          <w:b/>
          <w:sz w:val="20"/>
        </w:rPr>
        <w:t>änzende Regelungen zum Schweißen von Kopfbolzendübeln im Brü</w:t>
      </w:r>
      <w:r w:rsidRPr="00700397">
        <w:rPr>
          <w:rFonts w:ascii="Arial" w:hAnsi="Arial" w:cs="Arial"/>
          <w:b/>
          <w:sz w:val="20"/>
        </w:rPr>
        <w:t>ckenbau gem</w:t>
      </w:r>
      <w:r w:rsidR="00F4593E" w:rsidRPr="00700397">
        <w:rPr>
          <w:rFonts w:ascii="Arial" w:hAnsi="Arial" w:cs="Arial"/>
          <w:b/>
          <w:sz w:val="20"/>
        </w:rPr>
        <w:t>äß</w:t>
      </w:r>
    </w:p>
    <w:p w14:paraId="4D27E705" w14:textId="77777777" w:rsidR="003B139B" w:rsidRPr="00700397" w:rsidRDefault="003B139B" w:rsidP="003B139B">
      <w:pPr>
        <w:rPr>
          <w:rFonts w:ascii="Arial" w:hAnsi="Arial" w:cs="Arial"/>
          <w:b/>
          <w:sz w:val="20"/>
        </w:rPr>
      </w:pPr>
      <w:r w:rsidRPr="00700397">
        <w:rPr>
          <w:rFonts w:ascii="Arial" w:hAnsi="Arial" w:cs="Arial"/>
          <w:b/>
          <w:sz w:val="20"/>
        </w:rPr>
        <w:t>ARS 18/2019</w:t>
      </w:r>
    </w:p>
    <w:p w14:paraId="0ED68D47" w14:textId="77777777" w:rsidR="00F4593E" w:rsidRPr="00700397" w:rsidRDefault="00F4593E" w:rsidP="003B139B">
      <w:pPr>
        <w:rPr>
          <w:rFonts w:ascii="Arial" w:hAnsi="Arial" w:cs="Arial"/>
          <w:b/>
          <w:sz w:val="20"/>
        </w:rPr>
      </w:pPr>
    </w:p>
    <w:p w14:paraId="57F683D4" w14:textId="77777777" w:rsidR="003B139B" w:rsidRPr="00700397" w:rsidRDefault="003B139B" w:rsidP="003B139B">
      <w:pPr>
        <w:rPr>
          <w:rFonts w:ascii="Arial" w:hAnsi="Arial" w:cs="Arial"/>
          <w:sz w:val="20"/>
        </w:rPr>
      </w:pPr>
      <w:r w:rsidRPr="00700397">
        <w:rPr>
          <w:rFonts w:ascii="Arial" w:hAnsi="Arial" w:cs="Arial"/>
          <w:sz w:val="20"/>
        </w:rPr>
        <w:t>Nachfolgend werden erg</w:t>
      </w:r>
      <w:r w:rsidR="00FC265E" w:rsidRPr="00700397">
        <w:rPr>
          <w:rFonts w:ascii="Arial" w:hAnsi="Arial" w:cs="Arial"/>
          <w:sz w:val="20"/>
        </w:rPr>
        <w:t>ä</w:t>
      </w:r>
      <w:r w:rsidRPr="00700397">
        <w:rPr>
          <w:rFonts w:ascii="Arial" w:hAnsi="Arial" w:cs="Arial"/>
          <w:sz w:val="20"/>
        </w:rPr>
        <w:t>nzend zu DIN EN ISO 14555 und ZTV-ING einige Randbedingungen</w:t>
      </w:r>
    </w:p>
    <w:p w14:paraId="272C4E35" w14:textId="77777777" w:rsidR="003B139B" w:rsidRPr="00700397" w:rsidRDefault="003B139B" w:rsidP="003B139B">
      <w:pPr>
        <w:rPr>
          <w:rFonts w:ascii="Arial" w:hAnsi="Arial" w:cs="Arial"/>
          <w:sz w:val="20"/>
        </w:rPr>
      </w:pPr>
      <w:r w:rsidRPr="00700397">
        <w:rPr>
          <w:rFonts w:ascii="Arial" w:hAnsi="Arial" w:cs="Arial"/>
          <w:sz w:val="20"/>
        </w:rPr>
        <w:t>festgelegt, die bei der Herstellung von Bolzenschwei</w:t>
      </w:r>
      <w:r w:rsidR="00FC265E" w:rsidRPr="00700397">
        <w:rPr>
          <w:rFonts w:ascii="Arial" w:hAnsi="Arial" w:cs="Arial"/>
          <w:sz w:val="20"/>
        </w:rPr>
        <w:t>ß</w:t>
      </w:r>
      <w:r w:rsidRPr="00700397">
        <w:rPr>
          <w:rFonts w:ascii="Arial" w:hAnsi="Arial" w:cs="Arial"/>
          <w:sz w:val="20"/>
        </w:rPr>
        <w:t>verbindungen nach DIN EN ISO 14555 bei</w:t>
      </w:r>
    </w:p>
    <w:p w14:paraId="69C11A33" w14:textId="77777777" w:rsidR="003B139B" w:rsidRPr="00700397" w:rsidRDefault="003B139B" w:rsidP="003B139B">
      <w:pPr>
        <w:rPr>
          <w:rFonts w:ascii="Arial" w:hAnsi="Arial" w:cs="Arial"/>
          <w:sz w:val="20"/>
        </w:rPr>
      </w:pPr>
      <w:r w:rsidRPr="00700397">
        <w:rPr>
          <w:rFonts w:ascii="Arial" w:hAnsi="Arial" w:cs="Arial"/>
          <w:sz w:val="20"/>
        </w:rPr>
        <w:t>Stahl- und Verbun</w:t>
      </w:r>
      <w:r w:rsidR="00FC265E" w:rsidRPr="00700397">
        <w:rPr>
          <w:rFonts w:ascii="Arial" w:hAnsi="Arial" w:cs="Arial"/>
          <w:sz w:val="20"/>
        </w:rPr>
        <w:t>dbrücken sowie bei Bolzenschweiß</w:t>
      </w:r>
      <w:r w:rsidRPr="00700397">
        <w:rPr>
          <w:rFonts w:ascii="Arial" w:hAnsi="Arial" w:cs="Arial"/>
          <w:sz w:val="20"/>
        </w:rPr>
        <w:t>verbindungen von anderen</w:t>
      </w:r>
    </w:p>
    <w:p w14:paraId="3016F34A" w14:textId="77777777" w:rsidR="003B139B" w:rsidRPr="00700397" w:rsidRDefault="003B139B" w:rsidP="003B139B">
      <w:pPr>
        <w:rPr>
          <w:rFonts w:ascii="Arial" w:hAnsi="Arial" w:cs="Arial"/>
          <w:sz w:val="20"/>
        </w:rPr>
      </w:pPr>
      <w:r w:rsidRPr="00700397">
        <w:rPr>
          <w:rFonts w:ascii="Arial" w:hAnsi="Arial" w:cs="Arial"/>
          <w:sz w:val="20"/>
        </w:rPr>
        <w:t>erm</w:t>
      </w:r>
      <w:r w:rsidR="00FC265E" w:rsidRPr="00700397">
        <w:rPr>
          <w:rFonts w:ascii="Arial" w:hAnsi="Arial" w:cs="Arial"/>
          <w:sz w:val="20"/>
        </w:rPr>
        <w:t>ü</w:t>
      </w:r>
      <w:r w:rsidRPr="00700397">
        <w:rPr>
          <w:rFonts w:ascii="Arial" w:hAnsi="Arial" w:cs="Arial"/>
          <w:sz w:val="20"/>
        </w:rPr>
        <w:t>dungsbeanspruchten Bauteilen zu beachten sind.</w:t>
      </w:r>
    </w:p>
    <w:p w14:paraId="7B8032C6" w14:textId="77777777" w:rsidR="003B139B" w:rsidRPr="00700397" w:rsidRDefault="003B139B" w:rsidP="003B139B">
      <w:pPr>
        <w:rPr>
          <w:rFonts w:ascii="Arial" w:hAnsi="Arial" w:cs="Arial"/>
          <w:sz w:val="20"/>
        </w:rPr>
      </w:pPr>
      <w:r w:rsidRPr="00700397">
        <w:rPr>
          <w:rFonts w:ascii="Arial" w:hAnsi="Arial" w:cs="Arial"/>
          <w:sz w:val="20"/>
        </w:rPr>
        <w:t>Bolzenschwei</w:t>
      </w:r>
      <w:r w:rsidR="00FC265E" w:rsidRPr="00700397">
        <w:rPr>
          <w:rFonts w:ascii="Arial" w:hAnsi="Arial" w:cs="Arial"/>
          <w:sz w:val="20"/>
        </w:rPr>
        <w:t>ß</w:t>
      </w:r>
      <w:r w:rsidRPr="00700397">
        <w:rPr>
          <w:rFonts w:ascii="Arial" w:hAnsi="Arial" w:cs="Arial"/>
          <w:sz w:val="20"/>
        </w:rPr>
        <w:t>verbindungen von Verbundbr</w:t>
      </w:r>
      <w:r w:rsidR="00FC265E" w:rsidRPr="00700397">
        <w:rPr>
          <w:rFonts w:ascii="Arial" w:hAnsi="Arial" w:cs="Arial"/>
          <w:sz w:val="20"/>
        </w:rPr>
        <w:t>ü</w:t>
      </w:r>
      <w:r w:rsidRPr="00700397">
        <w:rPr>
          <w:rFonts w:ascii="Arial" w:hAnsi="Arial" w:cs="Arial"/>
          <w:sz w:val="20"/>
        </w:rPr>
        <w:t>cken sind mit Ausnahme von begr</w:t>
      </w:r>
      <w:r w:rsidR="00FC265E" w:rsidRPr="00700397">
        <w:rPr>
          <w:rFonts w:ascii="Arial" w:hAnsi="Arial" w:cs="Arial"/>
          <w:sz w:val="20"/>
        </w:rPr>
        <w:t>ü</w:t>
      </w:r>
      <w:r w:rsidRPr="00700397">
        <w:rPr>
          <w:rFonts w:ascii="Arial" w:hAnsi="Arial" w:cs="Arial"/>
          <w:sz w:val="20"/>
        </w:rPr>
        <w:t>ndeten Einzelf</w:t>
      </w:r>
      <w:r w:rsidR="00FC265E" w:rsidRPr="00700397">
        <w:rPr>
          <w:rFonts w:ascii="Arial" w:hAnsi="Arial" w:cs="Arial"/>
          <w:sz w:val="20"/>
        </w:rPr>
        <w:t>ä</w:t>
      </w:r>
      <w:r w:rsidRPr="00700397">
        <w:rPr>
          <w:rFonts w:ascii="Arial" w:hAnsi="Arial" w:cs="Arial"/>
          <w:sz w:val="20"/>
        </w:rPr>
        <w:t>llen</w:t>
      </w:r>
    </w:p>
    <w:p w14:paraId="0028CE6B" w14:textId="77777777" w:rsidR="003B139B" w:rsidRPr="00700397" w:rsidRDefault="003B139B" w:rsidP="003B139B">
      <w:pPr>
        <w:rPr>
          <w:rFonts w:ascii="Arial" w:hAnsi="Arial" w:cs="Arial"/>
          <w:sz w:val="20"/>
        </w:rPr>
      </w:pPr>
      <w:r w:rsidRPr="00700397">
        <w:rPr>
          <w:rFonts w:ascii="Arial" w:hAnsi="Arial" w:cs="Arial"/>
          <w:sz w:val="20"/>
        </w:rPr>
        <w:t>grunds</w:t>
      </w:r>
      <w:r w:rsidR="00FC265E" w:rsidRPr="00700397">
        <w:rPr>
          <w:rFonts w:ascii="Arial" w:hAnsi="Arial" w:cs="Arial"/>
          <w:sz w:val="20"/>
        </w:rPr>
        <w:t>ä</w:t>
      </w:r>
      <w:r w:rsidRPr="00700397">
        <w:rPr>
          <w:rFonts w:ascii="Arial" w:hAnsi="Arial" w:cs="Arial"/>
          <w:sz w:val="20"/>
        </w:rPr>
        <w:t>tzlich im Herstellerwerk herzustellen. Begr</w:t>
      </w:r>
      <w:r w:rsidR="00FC265E" w:rsidRPr="00700397">
        <w:rPr>
          <w:rFonts w:ascii="Arial" w:hAnsi="Arial" w:cs="Arial"/>
          <w:sz w:val="20"/>
        </w:rPr>
        <w:t>ü</w:t>
      </w:r>
      <w:r w:rsidRPr="00700397">
        <w:rPr>
          <w:rFonts w:ascii="Arial" w:hAnsi="Arial" w:cs="Arial"/>
          <w:sz w:val="20"/>
        </w:rPr>
        <w:t>ndete Ausnahmef</w:t>
      </w:r>
      <w:r w:rsidR="00FC265E" w:rsidRPr="00700397">
        <w:rPr>
          <w:rFonts w:ascii="Arial" w:hAnsi="Arial" w:cs="Arial"/>
          <w:sz w:val="20"/>
        </w:rPr>
        <w:t>ä</w:t>
      </w:r>
      <w:r w:rsidRPr="00700397">
        <w:rPr>
          <w:rFonts w:ascii="Arial" w:hAnsi="Arial" w:cs="Arial"/>
          <w:sz w:val="20"/>
        </w:rPr>
        <w:t>lle sind z.B. das Aufschwei</w:t>
      </w:r>
      <w:r w:rsidR="00FC265E" w:rsidRPr="00700397">
        <w:rPr>
          <w:rFonts w:ascii="Arial" w:hAnsi="Arial" w:cs="Arial"/>
          <w:sz w:val="20"/>
        </w:rPr>
        <w:t>ß</w:t>
      </w:r>
      <w:r w:rsidRPr="00700397">
        <w:rPr>
          <w:rFonts w:ascii="Arial" w:hAnsi="Arial" w:cs="Arial"/>
          <w:sz w:val="20"/>
        </w:rPr>
        <w:t>en</w:t>
      </w:r>
    </w:p>
    <w:p w14:paraId="38839558" w14:textId="77777777" w:rsidR="003B139B" w:rsidRPr="00700397" w:rsidRDefault="003B139B" w:rsidP="003B139B">
      <w:pPr>
        <w:rPr>
          <w:rFonts w:ascii="Arial" w:hAnsi="Arial" w:cs="Arial"/>
          <w:sz w:val="20"/>
        </w:rPr>
      </w:pPr>
      <w:r w:rsidRPr="00700397">
        <w:rPr>
          <w:rFonts w:ascii="Arial" w:hAnsi="Arial" w:cs="Arial"/>
          <w:sz w:val="20"/>
        </w:rPr>
        <w:t>von Hand an Stell</w:t>
      </w:r>
      <w:r w:rsidR="00FC265E" w:rsidRPr="00700397">
        <w:rPr>
          <w:rFonts w:ascii="Arial" w:hAnsi="Arial" w:cs="Arial"/>
          <w:sz w:val="20"/>
        </w:rPr>
        <w:t>en, an denen aus Transportgrü</w:t>
      </w:r>
      <w:r w:rsidRPr="00700397">
        <w:rPr>
          <w:rFonts w:ascii="Arial" w:hAnsi="Arial" w:cs="Arial"/>
          <w:sz w:val="20"/>
        </w:rPr>
        <w:t>nden Montagelaschen vorhanden sind, die auf der</w:t>
      </w:r>
    </w:p>
    <w:p w14:paraId="2B052CD5" w14:textId="77777777" w:rsidR="003B139B" w:rsidRPr="00700397" w:rsidRDefault="003B139B" w:rsidP="003B139B">
      <w:pPr>
        <w:rPr>
          <w:rFonts w:ascii="Arial" w:hAnsi="Arial" w:cs="Arial"/>
          <w:sz w:val="20"/>
        </w:rPr>
      </w:pPr>
      <w:r w:rsidRPr="00700397">
        <w:rPr>
          <w:rFonts w:ascii="Arial" w:hAnsi="Arial" w:cs="Arial"/>
          <w:sz w:val="20"/>
        </w:rPr>
        <w:t>Baustelle abgetrennt werden. Es handelt sich somit nur um einige wenige D</w:t>
      </w:r>
      <w:r w:rsidR="00FC265E" w:rsidRPr="00700397">
        <w:rPr>
          <w:rFonts w:ascii="Arial" w:hAnsi="Arial" w:cs="Arial"/>
          <w:sz w:val="20"/>
        </w:rPr>
        <w:t>ü</w:t>
      </w:r>
      <w:r w:rsidRPr="00700397">
        <w:rPr>
          <w:rFonts w:ascii="Arial" w:hAnsi="Arial" w:cs="Arial"/>
          <w:sz w:val="20"/>
        </w:rPr>
        <w:t>bel im Verh</w:t>
      </w:r>
      <w:r w:rsidR="00FC265E" w:rsidRPr="00700397">
        <w:rPr>
          <w:rFonts w:ascii="Arial" w:hAnsi="Arial" w:cs="Arial"/>
          <w:sz w:val="20"/>
        </w:rPr>
        <w:t>ä</w:t>
      </w:r>
      <w:r w:rsidRPr="00700397">
        <w:rPr>
          <w:rFonts w:ascii="Arial" w:hAnsi="Arial" w:cs="Arial"/>
          <w:sz w:val="20"/>
        </w:rPr>
        <w:t>ltnis zur</w:t>
      </w:r>
    </w:p>
    <w:p w14:paraId="0095C3C5" w14:textId="77777777" w:rsidR="003B139B" w:rsidRPr="00700397" w:rsidRDefault="003B139B" w:rsidP="003B139B">
      <w:pPr>
        <w:rPr>
          <w:rFonts w:ascii="Arial" w:hAnsi="Arial" w:cs="Arial"/>
          <w:sz w:val="20"/>
        </w:rPr>
      </w:pPr>
      <w:r w:rsidRPr="00700397">
        <w:rPr>
          <w:rFonts w:ascii="Arial" w:hAnsi="Arial" w:cs="Arial"/>
          <w:sz w:val="20"/>
        </w:rPr>
        <w:t>Gesamtanzahl der sich auf dem Bauteil befindlichen D</w:t>
      </w:r>
      <w:r w:rsidR="00FC265E" w:rsidRPr="00700397">
        <w:rPr>
          <w:rFonts w:ascii="Arial" w:hAnsi="Arial" w:cs="Arial"/>
          <w:sz w:val="20"/>
        </w:rPr>
        <w:t>ü</w:t>
      </w:r>
      <w:r w:rsidRPr="00700397">
        <w:rPr>
          <w:rFonts w:ascii="Arial" w:hAnsi="Arial" w:cs="Arial"/>
          <w:sz w:val="20"/>
        </w:rPr>
        <w:t>bel. Bei diesen D</w:t>
      </w:r>
      <w:r w:rsidR="00FC265E" w:rsidRPr="00700397">
        <w:rPr>
          <w:rFonts w:ascii="Arial" w:hAnsi="Arial" w:cs="Arial"/>
          <w:sz w:val="20"/>
        </w:rPr>
        <w:t>ü</w:t>
      </w:r>
      <w:r w:rsidRPr="00700397">
        <w:rPr>
          <w:rFonts w:ascii="Arial" w:hAnsi="Arial" w:cs="Arial"/>
          <w:sz w:val="20"/>
        </w:rPr>
        <w:t>beln ist auch ein</w:t>
      </w:r>
    </w:p>
    <w:p w14:paraId="0C840E9F" w14:textId="77777777" w:rsidR="003B139B" w:rsidRPr="00700397" w:rsidRDefault="003B139B" w:rsidP="003B139B">
      <w:pPr>
        <w:rPr>
          <w:rFonts w:ascii="Arial" w:hAnsi="Arial" w:cs="Arial"/>
          <w:sz w:val="20"/>
        </w:rPr>
      </w:pPr>
      <w:r w:rsidRPr="00700397">
        <w:rPr>
          <w:rFonts w:ascii="Arial" w:hAnsi="Arial" w:cs="Arial"/>
          <w:sz w:val="20"/>
        </w:rPr>
        <w:t>Aufschwei</w:t>
      </w:r>
      <w:r w:rsidR="00FC265E" w:rsidRPr="00700397">
        <w:rPr>
          <w:rFonts w:ascii="Arial" w:hAnsi="Arial" w:cs="Arial"/>
          <w:sz w:val="20"/>
        </w:rPr>
        <w:t>ß</w:t>
      </w:r>
      <w:r w:rsidRPr="00700397">
        <w:rPr>
          <w:rFonts w:ascii="Arial" w:hAnsi="Arial" w:cs="Arial"/>
          <w:sz w:val="20"/>
        </w:rPr>
        <w:t>en von Hand unter Beachtung der in ZTV-ING, Teil 4, Abschnitt 2.2 genannten</w:t>
      </w:r>
    </w:p>
    <w:p w14:paraId="4131AA20" w14:textId="77777777" w:rsidR="003B139B" w:rsidRPr="00700397" w:rsidRDefault="003B139B" w:rsidP="003B139B">
      <w:pPr>
        <w:rPr>
          <w:rFonts w:ascii="Arial" w:hAnsi="Arial" w:cs="Arial"/>
          <w:sz w:val="20"/>
        </w:rPr>
      </w:pPr>
      <w:r w:rsidRPr="00700397">
        <w:rPr>
          <w:rFonts w:ascii="Arial" w:hAnsi="Arial" w:cs="Arial"/>
          <w:sz w:val="20"/>
        </w:rPr>
        <w:t>Randbedingungen und Ausbildung einer Schwei</w:t>
      </w:r>
      <w:r w:rsidR="00FC265E" w:rsidRPr="00700397">
        <w:rPr>
          <w:rFonts w:ascii="Arial" w:hAnsi="Arial" w:cs="Arial"/>
          <w:sz w:val="20"/>
        </w:rPr>
        <w:t>ß</w:t>
      </w:r>
      <w:r w:rsidRPr="00700397">
        <w:rPr>
          <w:rFonts w:ascii="Arial" w:hAnsi="Arial" w:cs="Arial"/>
          <w:sz w:val="20"/>
        </w:rPr>
        <w:t>nahtvorbereitung mittels Fase am Bolzenfu</w:t>
      </w:r>
      <w:r w:rsidR="00FC265E" w:rsidRPr="00700397">
        <w:rPr>
          <w:rFonts w:ascii="Arial" w:hAnsi="Arial" w:cs="Arial"/>
          <w:sz w:val="20"/>
        </w:rPr>
        <w:t>ß</w:t>
      </w:r>
    </w:p>
    <w:p w14:paraId="29587417" w14:textId="77777777" w:rsidR="003B139B" w:rsidRPr="00700397" w:rsidRDefault="003B139B" w:rsidP="003B139B">
      <w:pPr>
        <w:rPr>
          <w:rFonts w:ascii="Arial" w:hAnsi="Arial" w:cs="Arial"/>
          <w:sz w:val="20"/>
        </w:rPr>
      </w:pPr>
      <w:r w:rsidRPr="00700397">
        <w:rPr>
          <w:rFonts w:ascii="Arial" w:hAnsi="Arial" w:cs="Arial"/>
          <w:sz w:val="20"/>
        </w:rPr>
        <w:t>zul</w:t>
      </w:r>
      <w:r w:rsidR="00FC265E" w:rsidRPr="00700397">
        <w:rPr>
          <w:rFonts w:ascii="Arial" w:hAnsi="Arial" w:cs="Arial"/>
          <w:sz w:val="20"/>
        </w:rPr>
        <w:t>ässig. Diese Schweiß</w:t>
      </w:r>
      <w:r w:rsidRPr="00700397">
        <w:rPr>
          <w:rFonts w:ascii="Arial" w:hAnsi="Arial" w:cs="Arial"/>
          <w:sz w:val="20"/>
        </w:rPr>
        <w:t>verbindung erf</w:t>
      </w:r>
      <w:r w:rsidR="00FC265E" w:rsidRPr="00700397">
        <w:rPr>
          <w:rFonts w:ascii="Arial" w:hAnsi="Arial" w:cs="Arial"/>
          <w:sz w:val="20"/>
        </w:rPr>
        <w:t>ü</w:t>
      </w:r>
      <w:r w:rsidRPr="00700397">
        <w:rPr>
          <w:rFonts w:ascii="Arial" w:hAnsi="Arial" w:cs="Arial"/>
          <w:sz w:val="20"/>
        </w:rPr>
        <w:t>llt ebenfalls die Voraussetzungen nach DIN EN 1994-2.</w:t>
      </w:r>
    </w:p>
    <w:p w14:paraId="416A6C13" w14:textId="77777777" w:rsidR="003B139B" w:rsidRPr="00700397" w:rsidRDefault="003B139B" w:rsidP="003B139B">
      <w:pPr>
        <w:rPr>
          <w:rFonts w:ascii="Arial" w:hAnsi="Arial" w:cs="Arial"/>
          <w:sz w:val="20"/>
        </w:rPr>
      </w:pPr>
      <w:r w:rsidRPr="00700397">
        <w:rPr>
          <w:rFonts w:ascii="Arial" w:hAnsi="Arial" w:cs="Arial"/>
          <w:sz w:val="20"/>
        </w:rPr>
        <w:t>Nach DIN EN ISO 14555 ist insbes</w:t>
      </w:r>
      <w:r w:rsidR="00FC265E" w:rsidRPr="00700397">
        <w:rPr>
          <w:rFonts w:ascii="Arial" w:hAnsi="Arial" w:cs="Arial"/>
          <w:sz w:val="20"/>
        </w:rPr>
        <w:t>ondere Folgendes zu beachten: Fü</w:t>
      </w:r>
      <w:r w:rsidRPr="00700397">
        <w:rPr>
          <w:rFonts w:ascii="Arial" w:hAnsi="Arial" w:cs="Arial"/>
          <w:sz w:val="20"/>
        </w:rPr>
        <w:t>r das Bolzenschwei</w:t>
      </w:r>
      <w:r w:rsidR="00FC265E" w:rsidRPr="00700397">
        <w:rPr>
          <w:rFonts w:ascii="Arial" w:hAnsi="Arial" w:cs="Arial"/>
          <w:sz w:val="20"/>
        </w:rPr>
        <w:t>ß</w:t>
      </w:r>
      <w:r w:rsidRPr="00700397">
        <w:rPr>
          <w:rFonts w:ascii="Arial" w:hAnsi="Arial" w:cs="Arial"/>
          <w:sz w:val="20"/>
        </w:rPr>
        <w:t>en auf</w:t>
      </w:r>
    </w:p>
    <w:p w14:paraId="2AC0E6F3" w14:textId="77777777" w:rsidR="003B139B" w:rsidRPr="00700397" w:rsidRDefault="003B139B" w:rsidP="003B139B">
      <w:pPr>
        <w:rPr>
          <w:rFonts w:ascii="Arial" w:hAnsi="Arial" w:cs="Arial"/>
          <w:sz w:val="20"/>
        </w:rPr>
      </w:pPr>
      <w:r w:rsidRPr="00700397">
        <w:rPr>
          <w:rFonts w:ascii="Arial" w:hAnsi="Arial" w:cs="Arial"/>
          <w:sz w:val="20"/>
        </w:rPr>
        <w:t>Verbundbr</w:t>
      </w:r>
      <w:r w:rsidR="00FC265E" w:rsidRPr="00700397">
        <w:rPr>
          <w:rFonts w:ascii="Arial" w:hAnsi="Arial" w:cs="Arial"/>
          <w:sz w:val="20"/>
        </w:rPr>
        <w:t>ü</w:t>
      </w:r>
      <w:r w:rsidRPr="00700397">
        <w:rPr>
          <w:rFonts w:ascii="Arial" w:hAnsi="Arial" w:cs="Arial"/>
          <w:sz w:val="20"/>
        </w:rPr>
        <w:t>cken muss der ausf</w:t>
      </w:r>
      <w:r w:rsidR="00FC265E" w:rsidRPr="00700397">
        <w:rPr>
          <w:rFonts w:ascii="Arial" w:hAnsi="Arial" w:cs="Arial"/>
          <w:sz w:val="20"/>
        </w:rPr>
        <w:t>ü</w:t>
      </w:r>
      <w:r w:rsidRPr="00700397">
        <w:rPr>
          <w:rFonts w:ascii="Arial" w:hAnsi="Arial" w:cs="Arial"/>
          <w:sz w:val="20"/>
        </w:rPr>
        <w:t>hrende Betrieb eine Qualifikation gem</w:t>
      </w:r>
      <w:r w:rsidR="00FC265E" w:rsidRPr="00700397">
        <w:rPr>
          <w:rFonts w:ascii="Arial" w:hAnsi="Arial" w:cs="Arial"/>
          <w:sz w:val="20"/>
        </w:rPr>
        <w:t>äß</w:t>
      </w:r>
      <w:r w:rsidRPr="00700397">
        <w:rPr>
          <w:rFonts w:ascii="Arial" w:hAnsi="Arial" w:cs="Arial"/>
          <w:sz w:val="20"/>
        </w:rPr>
        <w:t xml:space="preserve"> Abschnitt 10 der DIN EN</w:t>
      </w:r>
    </w:p>
    <w:p w14:paraId="4568CE25" w14:textId="77777777" w:rsidR="003B139B" w:rsidRPr="00700397" w:rsidRDefault="003B139B" w:rsidP="003B139B">
      <w:pPr>
        <w:rPr>
          <w:rFonts w:ascii="Arial" w:hAnsi="Arial" w:cs="Arial"/>
          <w:sz w:val="20"/>
        </w:rPr>
      </w:pPr>
      <w:r w:rsidRPr="00700397">
        <w:rPr>
          <w:rFonts w:ascii="Arial" w:hAnsi="Arial" w:cs="Arial"/>
          <w:sz w:val="20"/>
        </w:rPr>
        <w:t>ISO 14555 haben. Es m</w:t>
      </w:r>
      <w:r w:rsidR="00FC265E" w:rsidRPr="00700397">
        <w:rPr>
          <w:rFonts w:ascii="Arial" w:hAnsi="Arial" w:cs="Arial"/>
          <w:sz w:val="20"/>
        </w:rPr>
        <w:t>ü</w:t>
      </w:r>
      <w:r w:rsidRPr="00700397">
        <w:rPr>
          <w:rFonts w:ascii="Arial" w:hAnsi="Arial" w:cs="Arial"/>
          <w:sz w:val="20"/>
        </w:rPr>
        <w:t>ssen die umfassenden Qualit</w:t>
      </w:r>
      <w:r w:rsidR="00FC265E" w:rsidRPr="00700397">
        <w:rPr>
          <w:rFonts w:ascii="Arial" w:hAnsi="Arial" w:cs="Arial"/>
          <w:sz w:val="20"/>
        </w:rPr>
        <w:t>ä</w:t>
      </w:r>
      <w:r w:rsidRPr="00700397">
        <w:rPr>
          <w:rFonts w:ascii="Arial" w:hAnsi="Arial" w:cs="Arial"/>
          <w:sz w:val="20"/>
        </w:rPr>
        <w:t>tsanforderungen gem</w:t>
      </w:r>
      <w:r w:rsidR="00FC265E" w:rsidRPr="00700397">
        <w:rPr>
          <w:rFonts w:ascii="Arial" w:hAnsi="Arial" w:cs="Arial"/>
          <w:sz w:val="20"/>
        </w:rPr>
        <w:t>äß</w:t>
      </w:r>
      <w:r w:rsidRPr="00700397">
        <w:rPr>
          <w:rFonts w:ascii="Arial" w:hAnsi="Arial" w:cs="Arial"/>
          <w:sz w:val="20"/>
        </w:rPr>
        <w:t xml:space="preserve"> Tabelle B.1 der DIN</w:t>
      </w:r>
    </w:p>
    <w:p w14:paraId="60B9416C" w14:textId="77777777" w:rsidR="003B139B" w:rsidRPr="00700397" w:rsidRDefault="003B139B" w:rsidP="003B139B">
      <w:pPr>
        <w:rPr>
          <w:rFonts w:ascii="Arial" w:hAnsi="Arial" w:cs="Arial"/>
          <w:sz w:val="20"/>
        </w:rPr>
      </w:pPr>
      <w:r w:rsidRPr="00700397">
        <w:rPr>
          <w:rFonts w:ascii="Arial" w:hAnsi="Arial" w:cs="Arial"/>
          <w:sz w:val="20"/>
        </w:rPr>
        <w:t>EN ISO 14555 erf</w:t>
      </w:r>
      <w:r w:rsidR="00FC265E" w:rsidRPr="00700397">
        <w:rPr>
          <w:rFonts w:ascii="Arial" w:hAnsi="Arial" w:cs="Arial"/>
          <w:sz w:val="20"/>
        </w:rPr>
        <w:t>ü</w:t>
      </w:r>
      <w:r w:rsidRPr="00700397">
        <w:rPr>
          <w:rFonts w:ascii="Arial" w:hAnsi="Arial" w:cs="Arial"/>
          <w:sz w:val="20"/>
        </w:rPr>
        <w:t>llt werden. Es darf nur gem</w:t>
      </w:r>
      <w:r w:rsidR="00FC265E" w:rsidRPr="00700397">
        <w:rPr>
          <w:rFonts w:ascii="Arial" w:hAnsi="Arial" w:cs="Arial"/>
          <w:sz w:val="20"/>
        </w:rPr>
        <w:t>äß</w:t>
      </w:r>
      <w:r w:rsidRPr="00700397">
        <w:rPr>
          <w:rFonts w:ascii="Arial" w:hAnsi="Arial" w:cs="Arial"/>
          <w:sz w:val="20"/>
        </w:rPr>
        <w:t xml:space="preserve"> DIN EN ISO 14732 und DIN EN ISO 14555,</w:t>
      </w:r>
    </w:p>
    <w:p w14:paraId="3E0FC039" w14:textId="77777777" w:rsidR="003B139B" w:rsidRPr="00700397" w:rsidRDefault="003B139B" w:rsidP="003B139B">
      <w:pPr>
        <w:rPr>
          <w:rFonts w:ascii="Arial" w:hAnsi="Arial" w:cs="Arial"/>
          <w:sz w:val="20"/>
        </w:rPr>
      </w:pPr>
      <w:r w:rsidRPr="00700397">
        <w:rPr>
          <w:rFonts w:ascii="Arial" w:hAnsi="Arial" w:cs="Arial"/>
          <w:sz w:val="20"/>
        </w:rPr>
        <w:t>Abschnitt 6 qualifiziertes Personal eingesetzt werden. Die Eignung des Schwei</w:t>
      </w:r>
      <w:r w:rsidR="00FC265E" w:rsidRPr="00700397">
        <w:rPr>
          <w:rFonts w:ascii="Arial" w:hAnsi="Arial" w:cs="Arial"/>
          <w:sz w:val="20"/>
        </w:rPr>
        <w:t>ß</w:t>
      </w:r>
      <w:r w:rsidRPr="00700397">
        <w:rPr>
          <w:rFonts w:ascii="Arial" w:hAnsi="Arial" w:cs="Arial"/>
          <w:sz w:val="20"/>
        </w:rPr>
        <w:t>personals f</w:t>
      </w:r>
      <w:r w:rsidR="00FC265E" w:rsidRPr="00700397">
        <w:rPr>
          <w:rFonts w:ascii="Arial" w:hAnsi="Arial" w:cs="Arial"/>
          <w:sz w:val="20"/>
        </w:rPr>
        <w:t>ü</w:t>
      </w:r>
      <w:r w:rsidRPr="00700397">
        <w:rPr>
          <w:rFonts w:ascii="Arial" w:hAnsi="Arial" w:cs="Arial"/>
          <w:sz w:val="20"/>
        </w:rPr>
        <w:t>r</w:t>
      </w:r>
    </w:p>
    <w:p w14:paraId="7D4E2B70" w14:textId="77777777" w:rsidR="003B139B" w:rsidRPr="00700397" w:rsidRDefault="003B139B" w:rsidP="003B139B">
      <w:pPr>
        <w:rPr>
          <w:rFonts w:ascii="Arial" w:hAnsi="Arial" w:cs="Arial"/>
          <w:sz w:val="20"/>
        </w:rPr>
      </w:pPr>
      <w:r w:rsidRPr="00700397">
        <w:rPr>
          <w:rFonts w:ascii="Arial" w:hAnsi="Arial" w:cs="Arial"/>
          <w:sz w:val="20"/>
        </w:rPr>
        <w:t>Verbundbr</w:t>
      </w:r>
      <w:r w:rsidR="00FC265E" w:rsidRPr="00700397">
        <w:rPr>
          <w:rFonts w:ascii="Arial" w:hAnsi="Arial" w:cs="Arial"/>
          <w:sz w:val="20"/>
        </w:rPr>
        <w:t>ü</w:t>
      </w:r>
      <w:r w:rsidRPr="00700397">
        <w:rPr>
          <w:rFonts w:ascii="Arial" w:hAnsi="Arial" w:cs="Arial"/>
          <w:sz w:val="20"/>
        </w:rPr>
        <w:t>cken ist durch regelm</w:t>
      </w:r>
      <w:r w:rsidR="00FC265E" w:rsidRPr="00700397">
        <w:rPr>
          <w:rFonts w:ascii="Arial" w:hAnsi="Arial" w:cs="Arial"/>
          <w:sz w:val="20"/>
        </w:rPr>
        <w:t>äß</w:t>
      </w:r>
      <w:r w:rsidRPr="00700397">
        <w:rPr>
          <w:rFonts w:ascii="Arial" w:hAnsi="Arial" w:cs="Arial"/>
          <w:sz w:val="20"/>
        </w:rPr>
        <w:t>ige Arbeitspr</w:t>
      </w:r>
      <w:r w:rsidR="00FC265E" w:rsidRPr="00700397">
        <w:rPr>
          <w:rFonts w:ascii="Arial" w:hAnsi="Arial" w:cs="Arial"/>
          <w:sz w:val="20"/>
        </w:rPr>
        <w:t>ü</w:t>
      </w:r>
      <w:r w:rsidRPr="00700397">
        <w:rPr>
          <w:rFonts w:ascii="Arial" w:hAnsi="Arial" w:cs="Arial"/>
          <w:sz w:val="20"/>
        </w:rPr>
        <w:t>fungen gem</w:t>
      </w:r>
      <w:r w:rsidR="00FC265E" w:rsidRPr="00700397">
        <w:rPr>
          <w:rFonts w:ascii="Arial" w:hAnsi="Arial" w:cs="Arial"/>
          <w:sz w:val="20"/>
        </w:rPr>
        <w:t>äß</w:t>
      </w:r>
      <w:r w:rsidRPr="00700397">
        <w:rPr>
          <w:rFonts w:ascii="Arial" w:hAnsi="Arial" w:cs="Arial"/>
          <w:sz w:val="20"/>
        </w:rPr>
        <w:t xml:space="preserve"> Abschnitt DIN EN ISO 14555, 14.2</w:t>
      </w:r>
    </w:p>
    <w:p w14:paraId="3AE554A2" w14:textId="77777777" w:rsidR="003B139B" w:rsidRPr="00700397" w:rsidRDefault="003B139B" w:rsidP="003B139B">
      <w:pPr>
        <w:rPr>
          <w:rFonts w:ascii="Arial" w:hAnsi="Arial" w:cs="Arial"/>
          <w:sz w:val="20"/>
        </w:rPr>
      </w:pPr>
      <w:r w:rsidRPr="00700397">
        <w:rPr>
          <w:rFonts w:ascii="Arial" w:hAnsi="Arial" w:cs="Arial"/>
          <w:sz w:val="20"/>
        </w:rPr>
        <w:t>auch f</w:t>
      </w:r>
      <w:r w:rsidR="00FC265E" w:rsidRPr="00700397">
        <w:rPr>
          <w:rFonts w:ascii="Arial" w:hAnsi="Arial" w:cs="Arial"/>
          <w:sz w:val="20"/>
        </w:rPr>
        <w:t>ü</w:t>
      </w:r>
      <w:r w:rsidRPr="00700397">
        <w:rPr>
          <w:rFonts w:ascii="Arial" w:hAnsi="Arial" w:cs="Arial"/>
          <w:sz w:val="20"/>
        </w:rPr>
        <w:t>r anspruchsvolle Schwei</w:t>
      </w:r>
      <w:r w:rsidR="00FC265E" w:rsidRPr="00700397">
        <w:rPr>
          <w:rFonts w:ascii="Arial" w:hAnsi="Arial" w:cs="Arial"/>
          <w:sz w:val="20"/>
        </w:rPr>
        <w:t>ß</w:t>
      </w:r>
      <w:r w:rsidRPr="00700397">
        <w:rPr>
          <w:rFonts w:ascii="Arial" w:hAnsi="Arial" w:cs="Arial"/>
          <w:sz w:val="20"/>
        </w:rPr>
        <w:t>positionen, wie z. B. das Schwei</w:t>
      </w:r>
      <w:r w:rsidR="00FC265E" w:rsidRPr="00700397">
        <w:rPr>
          <w:rFonts w:ascii="Arial" w:hAnsi="Arial" w:cs="Arial"/>
          <w:sz w:val="20"/>
        </w:rPr>
        <w:t>ß</w:t>
      </w:r>
      <w:r w:rsidRPr="00700397">
        <w:rPr>
          <w:rFonts w:ascii="Arial" w:hAnsi="Arial" w:cs="Arial"/>
          <w:sz w:val="20"/>
        </w:rPr>
        <w:t>en in der N</w:t>
      </w:r>
      <w:r w:rsidR="00FC265E" w:rsidRPr="00700397">
        <w:rPr>
          <w:rFonts w:ascii="Arial" w:hAnsi="Arial" w:cs="Arial"/>
          <w:sz w:val="20"/>
        </w:rPr>
        <w:t>ä</w:t>
      </w:r>
      <w:r w:rsidRPr="00700397">
        <w:rPr>
          <w:rFonts w:ascii="Arial" w:hAnsi="Arial" w:cs="Arial"/>
          <w:sz w:val="20"/>
        </w:rPr>
        <w:t>he von freien R</w:t>
      </w:r>
      <w:r w:rsidR="00FC265E" w:rsidRPr="00700397">
        <w:rPr>
          <w:rFonts w:ascii="Arial" w:hAnsi="Arial" w:cs="Arial"/>
          <w:sz w:val="20"/>
        </w:rPr>
        <w:t>ä</w:t>
      </w:r>
      <w:r w:rsidRPr="00700397">
        <w:rPr>
          <w:rFonts w:ascii="Arial" w:hAnsi="Arial" w:cs="Arial"/>
          <w:sz w:val="20"/>
        </w:rPr>
        <w:t>ndern</w:t>
      </w:r>
    </w:p>
    <w:p w14:paraId="0AECA8E4" w14:textId="77777777" w:rsidR="003B139B" w:rsidRPr="00700397" w:rsidRDefault="003B139B" w:rsidP="003B139B">
      <w:pPr>
        <w:rPr>
          <w:rFonts w:ascii="Arial" w:hAnsi="Arial" w:cs="Arial"/>
          <w:sz w:val="20"/>
        </w:rPr>
      </w:pPr>
      <w:r w:rsidRPr="00700397">
        <w:rPr>
          <w:rFonts w:ascii="Arial" w:hAnsi="Arial" w:cs="Arial"/>
          <w:sz w:val="20"/>
        </w:rPr>
        <w:t>in PA Position, sowie, falls erforderlich, f</w:t>
      </w:r>
      <w:r w:rsidR="00FC265E" w:rsidRPr="00700397">
        <w:rPr>
          <w:rFonts w:ascii="Arial" w:hAnsi="Arial" w:cs="Arial"/>
          <w:sz w:val="20"/>
        </w:rPr>
        <w:t>ü</w:t>
      </w:r>
      <w:r w:rsidRPr="00700397">
        <w:rPr>
          <w:rFonts w:ascii="Arial" w:hAnsi="Arial" w:cs="Arial"/>
          <w:sz w:val="20"/>
        </w:rPr>
        <w:t>r Schweiflungen in Horizontalposition nachzuweisen. Auf</w:t>
      </w:r>
    </w:p>
    <w:p w14:paraId="3417E4BB" w14:textId="77777777" w:rsidR="003B139B" w:rsidRPr="00700397" w:rsidRDefault="00FC265E" w:rsidP="003B139B">
      <w:pPr>
        <w:rPr>
          <w:rFonts w:ascii="Arial" w:hAnsi="Arial" w:cs="Arial"/>
          <w:sz w:val="20"/>
        </w:rPr>
      </w:pPr>
      <w:r w:rsidRPr="00700397">
        <w:rPr>
          <w:rFonts w:ascii="Arial" w:hAnsi="Arial" w:cs="Arial"/>
          <w:sz w:val="20"/>
        </w:rPr>
        <w:t>die notwendige Durchfü</w:t>
      </w:r>
      <w:r w:rsidR="003B139B" w:rsidRPr="00700397">
        <w:rPr>
          <w:rFonts w:ascii="Arial" w:hAnsi="Arial" w:cs="Arial"/>
          <w:sz w:val="20"/>
        </w:rPr>
        <w:t>hrung und Dokumentation der vereinfachten Arbeitspr</w:t>
      </w:r>
      <w:r w:rsidRPr="00700397">
        <w:rPr>
          <w:rFonts w:ascii="Arial" w:hAnsi="Arial" w:cs="Arial"/>
          <w:sz w:val="20"/>
        </w:rPr>
        <w:t>ü</w:t>
      </w:r>
      <w:r w:rsidR="003B139B" w:rsidRPr="00700397">
        <w:rPr>
          <w:rFonts w:ascii="Arial" w:hAnsi="Arial" w:cs="Arial"/>
          <w:sz w:val="20"/>
        </w:rPr>
        <w:t>fung gem</w:t>
      </w:r>
      <w:r w:rsidRPr="00700397">
        <w:rPr>
          <w:rFonts w:ascii="Arial" w:hAnsi="Arial" w:cs="Arial"/>
          <w:sz w:val="20"/>
        </w:rPr>
        <w:t>äß</w:t>
      </w:r>
      <w:r w:rsidR="003B139B" w:rsidRPr="00700397">
        <w:rPr>
          <w:rFonts w:ascii="Arial" w:hAnsi="Arial" w:cs="Arial"/>
          <w:sz w:val="20"/>
        </w:rPr>
        <w:t xml:space="preserve"> DIN EN</w:t>
      </w:r>
    </w:p>
    <w:p w14:paraId="13AEB2BA" w14:textId="77777777" w:rsidR="003B139B" w:rsidRPr="00700397" w:rsidRDefault="003B139B" w:rsidP="003B139B">
      <w:pPr>
        <w:rPr>
          <w:rFonts w:ascii="Arial" w:hAnsi="Arial" w:cs="Arial"/>
          <w:sz w:val="20"/>
        </w:rPr>
      </w:pPr>
      <w:r w:rsidRPr="00700397">
        <w:rPr>
          <w:rFonts w:ascii="Arial" w:hAnsi="Arial" w:cs="Arial"/>
          <w:sz w:val="20"/>
        </w:rPr>
        <w:t>ISO 14555, Abschnitt 14.3 wird besonders hingewiesen.</w:t>
      </w:r>
    </w:p>
    <w:p w14:paraId="300B466A" w14:textId="77777777" w:rsidR="003B139B" w:rsidRPr="00700397" w:rsidRDefault="003B139B" w:rsidP="003B139B">
      <w:pPr>
        <w:rPr>
          <w:rFonts w:ascii="Arial" w:hAnsi="Arial" w:cs="Arial"/>
          <w:sz w:val="20"/>
        </w:rPr>
      </w:pPr>
      <w:r w:rsidRPr="00700397">
        <w:rPr>
          <w:rFonts w:ascii="Arial" w:hAnsi="Arial" w:cs="Arial"/>
          <w:sz w:val="20"/>
        </w:rPr>
        <w:t>Die Anzahl der mangelhaften Schweiflungen nach DIN EN ISO 14555, 14.7 muss bei</w:t>
      </w:r>
    </w:p>
    <w:p w14:paraId="3B9916DE" w14:textId="77777777" w:rsidR="003B139B" w:rsidRPr="00700397" w:rsidRDefault="003B139B" w:rsidP="003B139B">
      <w:pPr>
        <w:rPr>
          <w:rFonts w:ascii="Arial" w:hAnsi="Arial" w:cs="Arial"/>
          <w:sz w:val="20"/>
        </w:rPr>
      </w:pPr>
      <w:r w:rsidRPr="00700397">
        <w:rPr>
          <w:rFonts w:ascii="Arial" w:hAnsi="Arial" w:cs="Arial"/>
          <w:sz w:val="20"/>
        </w:rPr>
        <w:lastRenderedPageBreak/>
        <w:t>Verbundbr</w:t>
      </w:r>
      <w:r w:rsidR="00FC265E" w:rsidRPr="00700397">
        <w:rPr>
          <w:rFonts w:ascii="Arial" w:hAnsi="Arial" w:cs="Arial"/>
          <w:sz w:val="20"/>
        </w:rPr>
        <w:t>ü</w:t>
      </w:r>
      <w:r w:rsidRPr="00700397">
        <w:rPr>
          <w:rFonts w:ascii="Arial" w:hAnsi="Arial" w:cs="Arial"/>
          <w:sz w:val="20"/>
        </w:rPr>
        <w:t>cken in der Regel unter 1 % der pro Bauteil aufgeschwei</w:t>
      </w:r>
      <w:r w:rsidR="005C1AE6" w:rsidRPr="00700397">
        <w:rPr>
          <w:rFonts w:ascii="Arial" w:hAnsi="Arial" w:cs="Arial"/>
          <w:sz w:val="20"/>
        </w:rPr>
        <w:t>ß</w:t>
      </w:r>
      <w:r w:rsidRPr="00700397">
        <w:rPr>
          <w:rFonts w:ascii="Arial" w:hAnsi="Arial" w:cs="Arial"/>
          <w:sz w:val="20"/>
        </w:rPr>
        <w:t>ten Kopfbolzend</w:t>
      </w:r>
      <w:r w:rsidR="00FC265E" w:rsidRPr="00700397">
        <w:rPr>
          <w:rFonts w:ascii="Arial" w:hAnsi="Arial" w:cs="Arial"/>
          <w:sz w:val="20"/>
        </w:rPr>
        <w:t>ü</w:t>
      </w:r>
      <w:r w:rsidRPr="00700397">
        <w:rPr>
          <w:rFonts w:ascii="Arial" w:hAnsi="Arial" w:cs="Arial"/>
          <w:sz w:val="20"/>
        </w:rPr>
        <w:t>bel liegen.</w:t>
      </w:r>
    </w:p>
    <w:p w14:paraId="7B0F0BA0" w14:textId="77777777" w:rsidR="003B139B" w:rsidRPr="00700397" w:rsidRDefault="003B139B" w:rsidP="003B139B">
      <w:pPr>
        <w:rPr>
          <w:rFonts w:ascii="Arial" w:hAnsi="Arial" w:cs="Arial"/>
          <w:sz w:val="20"/>
        </w:rPr>
      </w:pPr>
      <w:r w:rsidRPr="00700397">
        <w:rPr>
          <w:rFonts w:ascii="Arial" w:hAnsi="Arial" w:cs="Arial"/>
          <w:sz w:val="20"/>
        </w:rPr>
        <w:t>Andernfalls sind Ma</w:t>
      </w:r>
      <w:r w:rsidR="00FC265E" w:rsidRPr="00700397">
        <w:rPr>
          <w:rFonts w:ascii="Arial" w:hAnsi="Arial" w:cs="Arial"/>
          <w:sz w:val="20"/>
        </w:rPr>
        <w:t>ß</w:t>
      </w:r>
      <w:r w:rsidRPr="00700397">
        <w:rPr>
          <w:rFonts w:ascii="Arial" w:hAnsi="Arial" w:cs="Arial"/>
          <w:sz w:val="20"/>
        </w:rPr>
        <w:t>nahmen zur Verbesserung der Ausf</w:t>
      </w:r>
      <w:r w:rsidR="00FC265E" w:rsidRPr="00700397">
        <w:rPr>
          <w:rFonts w:ascii="Arial" w:hAnsi="Arial" w:cs="Arial"/>
          <w:sz w:val="20"/>
        </w:rPr>
        <w:t>ü</w:t>
      </w:r>
      <w:r w:rsidRPr="00700397">
        <w:rPr>
          <w:rFonts w:ascii="Arial" w:hAnsi="Arial" w:cs="Arial"/>
          <w:sz w:val="20"/>
        </w:rPr>
        <w:t>hrungsqualit</w:t>
      </w:r>
      <w:r w:rsidR="00FC265E" w:rsidRPr="00700397">
        <w:rPr>
          <w:rFonts w:ascii="Arial" w:hAnsi="Arial" w:cs="Arial"/>
          <w:sz w:val="20"/>
        </w:rPr>
        <w:t>ä</w:t>
      </w:r>
      <w:r w:rsidRPr="00700397">
        <w:rPr>
          <w:rFonts w:ascii="Arial" w:hAnsi="Arial" w:cs="Arial"/>
          <w:sz w:val="20"/>
        </w:rPr>
        <w:t>t zu ergreifen (siehe DIN EN</w:t>
      </w:r>
    </w:p>
    <w:p w14:paraId="0B3DF62F" w14:textId="77777777" w:rsidR="003B139B" w:rsidRPr="00700397" w:rsidRDefault="003B139B" w:rsidP="003B139B">
      <w:pPr>
        <w:rPr>
          <w:rFonts w:ascii="Arial" w:hAnsi="Arial" w:cs="Arial"/>
          <w:sz w:val="20"/>
        </w:rPr>
      </w:pPr>
      <w:r w:rsidRPr="00700397">
        <w:rPr>
          <w:rFonts w:ascii="Arial" w:hAnsi="Arial" w:cs="Arial"/>
          <w:sz w:val="20"/>
        </w:rPr>
        <w:t>ISO 14555, 14.7, letzter Satz). Wenn der Durchmesser des Schwei</w:t>
      </w:r>
      <w:r w:rsidR="00FC265E" w:rsidRPr="00700397">
        <w:rPr>
          <w:rFonts w:ascii="Arial" w:hAnsi="Arial" w:cs="Arial"/>
          <w:sz w:val="20"/>
        </w:rPr>
        <w:t>ß</w:t>
      </w:r>
      <w:r w:rsidRPr="00700397">
        <w:rPr>
          <w:rFonts w:ascii="Arial" w:hAnsi="Arial" w:cs="Arial"/>
          <w:sz w:val="20"/>
        </w:rPr>
        <w:t>wulstes nicht kleiner als der</w:t>
      </w:r>
    </w:p>
    <w:p w14:paraId="631A22B1" w14:textId="77777777" w:rsidR="003B139B" w:rsidRPr="00700397" w:rsidRDefault="003B139B" w:rsidP="003B139B">
      <w:pPr>
        <w:rPr>
          <w:rFonts w:ascii="Arial" w:hAnsi="Arial" w:cs="Arial"/>
          <w:sz w:val="20"/>
        </w:rPr>
      </w:pPr>
      <w:r w:rsidRPr="00700397">
        <w:rPr>
          <w:rFonts w:ascii="Arial" w:hAnsi="Arial" w:cs="Arial"/>
          <w:sz w:val="20"/>
        </w:rPr>
        <w:t>1,2fache Schaftdurchmesser d des D</w:t>
      </w:r>
      <w:r w:rsidR="00FC265E" w:rsidRPr="00700397">
        <w:rPr>
          <w:rFonts w:ascii="Arial" w:hAnsi="Arial" w:cs="Arial"/>
          <w:sz w:val="20"/>
        </w:rPr>
        <w:t>ü</w:t>
      </w:r>
      <w:r w:rsidRPr="00700397">
        <w:rPr>
          <w:rFonts w:ascii="Arial" w:hAnsi="Arial" w:cs="Arial"/>
          <w:sz w:val="20"/>
        </w:rPr>
        <w:t>bels und die kleinste Wulsth</w:t>
      </w:r>
      <w:r w:rsidR="005C1AE6" w:rsidRPr="00700397">
        <w:rPr>
          <w:rFonts w:ascii="Arial" w:hAnsi="Arial" w:cs="Arial"/>
          <w:sz w:val="20"/>
        </w:rPr>
        <w:t>ö</w:t>
      </w:r>
      <w:r w:rsidRPr="00700397">
        <w:rPr>
          <w:rFonts w:ascii="Arial" w:hAnsi="Arial" w:cs="Arial"/>
          <w:sz w:val="20"/>
        </w:rPr>
        <w:t>he nicht kleiner als 0,15 d ist, darf</w:t>
      </w:r>
    </w:p>
    <w:p w14:paraId="7CB1D449" w14:textId="77777777" w:rsidR="003B139B" w:rsidRPr="00700397" w:rsidRDefault="003B139B" w:rsidP="003B139B">
      <w:pPr>
        <w:rPr>
          <w:rFonts w:ascii="Arial" w:hAnsi="Arial" w:cs="Arial"/>
          <w:sz w:val="20"/>
        </w:rPr>
      </w:pPr>
      <w:r w:rsidRPr="00700397">
        <w:rPr>
          <w:rFonts w:ascii="Arial" w:hAnsi="Arial" w:cs="Arial"/>
          <w:sz w:val="20"/>
        </w:rPr>
        <w:t>davon ausgegangen werden, dass die Schwei</w:t>
      </w:r>
      <w:r w:rsidR="00FC265E" w:rsidRPr="00700397">
        <w:rPr>
          <w:rFonts w:ascii="Arial" w:hAnsi="Arial" w:cs="Arial"/>
          <w:sz w:val="20"/>
        </w:rPr>
        <w:t>ß</w:t>
      </w:r>
      <w:r w:rsidRPr="00700397">
        <w:rPr>
          <w:rFonts w:ascii="Arial" w:hAnsi="Arial" w:cs="Arial"/>
          <w:sz w:val="20"/>
        </w:rPr>
        <w:t>wulstabmessungen den Richtwerten in DIN EN ISO</w:t>
      </w:r>
    </w:p>
    <w:p w14:paraId="4D29FB9D" w14:textId="77777777" w:rsidR="003B139B" w:rsidRPr="00700397" w:rsidRDefault="003B139B" w:rsidP="003B139B">
      <w:pPr>
        <w:rPr>
          <w:rFonts w:ascii="Arial" w:hAnsi="Arial" w:cs="Arial"/>
          <w:sz w:val="20"/>
        </w:rPr>
      </w:pPr>
      <w:r w:rsidRPr="00700397">
        <w:rPr>
          <w:rFonts w:ascii="Arial" w:hAnsi="Arial" w:cs="Arial"/>
          <w:sz w:val="20"/>
        </w:rPr>
        <w:t>13918 noch entsprechen und eine ausreichende Tragf</w:t>
      </w:r>
      <w:r w:rsidR="00FC265E" w:rsidRPr="00700397">
        <w:rPr>
          <w:rFonts w:ascii="Arial" w:hAnsi="Arial" w:cs="Arial"/>
          <w:sz w:val="20"/>
        </w:rPr>
        <w:t>ä</w:t>
      </w:r>
      <w:r w:rsidRPr="00700397">
        <w:rPr>
          <w:rFonts w:ascii="Arial" w:hAnsi="Arial" w:cs="Arial"/>
          <w:sz w:val="20"/>
        </w:rPr>
        <w:t>higkeit sowie eine ausreichende</w:t>
      </w:r>
    </w:p>
    <w:p w14:paraId="5EA6A30E" w14:textId="77777777" w:rsidR="003B139B" w:rsidRPr="00700397" w:rsidRDefault="003B139B" w:rsidP="003B139B">
      <w:pPr>
        <w:rPr>
          <w:rFonts w:ascii="Arial" w:hAnsi="Arial" w:cs="Arial"/>
          <w:sz w:val="20"/>
        </w:rPr>
      </w:pPr>
      <w:r w:rsidRPr="00700397">
        <w:rPr>
          <w:rFonts w:ascii="Arial" w:hAnsi="Arial" w:cs="Arial"/>
          <w:sz w:val="20"/>
        </w:rPr>
        <w:t>Erm</w:t>
      </w:r>
      <w:r w:rsidR="00FC265E" w:rsidRPr="00700397">
        <w:rPr>
          <w:rFonts w:ascii="Arial" w:hAnsi="Arial" w:cs="Arial"/>
          <w:sz w:val="20"/>
        </w:rPr>
        <w:t>ü</w:t>
      </w:r>
      <w:r w:rsidRPr="00700397">
        <w:rPr>
          <w:rFonts w:ascii="Arial" w:hAnsi="Arial" w:cs="Arial"/>
          <w:sz w:val="20"/>
        </w:rPr>
        <w:t>dungsfestigkeit nach DIN EN 1994-2 gegeben ist und die Schwei</w:t>
      </w:r>
      <w:r w:rsidR="00FC265E" w:rsidRPr="00700397">
        <w:rPr>
          <w:rFonts w:ascii="Arial" w:hAnsi="Arial" w:cs="Arial"/>
          <w:sz w:val="20"/>
        </w:rPr>
        <w:t>ß</w:t>
      </w:r>
      <w:r w:rsidRPr="00700397">
        <w:rPr>
          <w:rFonts w:ascii="Arial" w:hAnsi="Arial" w:cs="Arial"/>
          <w:sz w:val="20"/>
        </w:rPr>
        <w:t>ung somit als nicht</w:t>
      </w:r>
    </w:p>
    <w:p w14:paraId="39CA34F1" w14:textId="77777777" w:rsidR="003B139B" w:rsidRPr="00700397" w:rsidRDefault="003B139B" w:rsidP="003B139B">
      <w:pPr>
        <w:rPr>
          <w:rFonts w:ascii="Arial" w:hAnsi="Arial" w:cs="Arial"/>
          <w:sz w:val="20"/>
        </w:rPr>
      </w:pPr>
      <w:r w:rsidRPr="00700397">
        <w:rPr>
          <w:rFonts w:ascii="Arial" w:hAnsi="Arial" w:cs="Arial"/>
          <w:sz w:val="20"/>
        </w:rPr>
        <w:t>mangelhaft angesehen werden kann.</w:t>
      </w:r>
    </w:p>
    <w:p w14:paraId="1D5DC7C3" w14:textId="77777777" w:rsidR="003B139B" w:rsidRPr="00700397" w:rsidRDefault="003B139B" w:rsidP="003B139B">
      <w:pPr>
        <w:rPr>
          <w:rFonts w:ascii="Arial" w:hAnsi="Arial" w:cs="Arial"/>
          <w:sz w:val="20"/>
        </w:rPr>
      </w:pPr>
    </w:p>
    <w:p w14:paraId="31C53EE2" w14:textId="77777777" w:rsidR="003B139B" w:rsidRPr="00700397" w:rsidRDefault="003B139B" w:rsidP="003B139B">
      <w:pPr>
        <w:rPr>
          <w:rFonts w:ascii="Arial" w:hAnsi="Arial" w:cs="Arial"/>
          <w:sz w:val="20"/>
        </w:rPr>
      </w:pPr>
      <w:r w:rsidRPr="00700397">
        <w:rPr>
          <w:rFonts w:ascii="Arial" w:hAnsi="Arial" w:cs="Arial"/>
          <w:sz w:val="20"/>
        </w:rPr>
        <w:t>In DIN EN ISO 14555 werden in Abschnitt 14.7 Ma</w:t>
      </w:r>
      <w:r w:rsidR="00FC265E" w:rsidRPr="00700397">
        <w:rPr>
          <w:rFonts w:ascii="Arial" w:hAnsi="Arial" w:cs="Arial"/>
          <w:sz w:val="20"/>
        </w:rPr>
        <w:t>ß</w:t>
      </w:r>
      <w:r w:rsidRPr="00700397">
        <w:rPr>
          <w:rFonts w:ascii="Arial" w:hAnsi="Arial" w:cs="Arial"/>
          <w:sz w:val="20"/>
        </w:rPr>
        <w:t xml:space="preserve">nahmen bei mangelhafter </w:t>
      </w:r>
      <w:r w:rsidR="005C1AE6" w:rsidRPr="00700397">
        <w:rPr>
          <w:rFonts w:ascii="Arial" w:hAnsi="Arial" w:cs="Arial"/>
          <w:sz w:val="20"/>
        </w:rPr>
        <w:t>Ü</w:t>
      </w:r>
      <w:r w:rsidRPr="00700397">
        <w:rPr>
          <w:rFonts w:ascii="Arial" w:hAnsi="Arial" w:cs="Arial"/>
          <w:sz w:val="20"/>
        </w:rPr>
        <w:t>bereinstimmung mit</w:t>
      </w:r>
    </w:p>
    <w:p w14:paraId="770A4308" w14:textId="77777777" w:rsidR="003B139B" w:rsidRPr="00700397" w:rsidRDefault="003B139B" w:rsidP="003B139B">
      <w:pPr>
        <w:rPr>
          <w:rFonts w:ascii="Arial" w:hAnsi="Arial" w:cs="Arial"/>
          <w:sz w:val="20"/>
        </w:rPr>
      </w:pPr>
      <w:r w:rsidRPr="00700397">
        <w:rPr>
          <w:rFonts w:ascii="Arial" w:hAnsi="Arial" w:cs="Arial"/>
          <w:sz w:val="20"/>
        </w:rPr>
        <w:t>den Vorgaben der DIN EN ISO 13918 angegeben, die zun</w:t>
      </w:r>
      <w:r w:rsidR="00FC265E" w:rsidRPr="00700397">
        <w:rPr>
          <w:rFonts w:ascii="Arial" w:hAnsi="Arial" w:cs="Arial"/>
          <w:sz w:val="20"/>
        </w:rPr>
        <w:t>ä</w:t>
      </w:r>
      <w:r w:rsidRPr="00700397">
        <w:rPr>
          <w:rFonts w:ascii="Arial" w:hAnsi="Arial" w:cs="Arial"/>
          <w:sz w:val="20"/>
        </w:rPr>
        <w:t>chst f</w:t>
      </w:r>
      <w:r w:rsidR="00FC265E" w:rsidRPr="00700397">
        <w:rPr>
          <w:rFonts w:ascii="Arial" w:hAnsi="Arial" w:cs="Arial"/>
          <w:sz w:val="20"/>
        </w:rPr>
        <w:t>ü</w:t>
      </w:r>
      <w:r w:rsidRPr="00700397">
        <w:rPr>
          <w:rFonts w:ascii="Arial" w:hAnsi="Arial" w:cs="Arial"/>
          <w:sz w:val="20"/>
        </w:rPr>
        <w:t>r alle aufgeschwei</w:t>
      </w:r>
      <w:r w:rsidR="00FC265E" w:rsidRPr="00700397">
        <w:rPr>
          <w:rFonts w:ascii="Arial" w:hAnsi="Arial" w:cs="Arial"/>
          <w:sz w:val="20"/>
        </w:rPr>
        <w:t>ß</w:t>
      </w:r>
      <w:r w:rsidRPr="00700397">
        <w:rPr>
          <w:rFonts w:ascii="Arial" w:hAnsi="Arial" w:cs="Arial"/>
          <w:sz w:val="20"/>
        </w:rPr>
        <w:t>ten</w:t>
      </w:r>
    </w:p>
    <w:p w14:paraId="5FBA8F6D" w14:textId="77777777" w:rsidR="003B139B" w:rsidRPr="00700397" w:rsidRDefault="003B139B" w:rsidP="003B139B">
      <w:pPr>
        <w:rPr>
          <w:rFonts w:ascii="Arial" w:hAnsi="Arial" w:cs="Arial"/>
          <w:sz w:val="20"/>
        </w:rPr>
      </w:pPr>
      <w:r w:rsidRPr="00700397">
        <w:rPr>
          <w:rFonts w:ascii="Arial" w:hAnsi="Arial" w:cs="Arial"/>
          <w:sz w:val="20"/>
        </w:rPr>
        <w:t>Bolzenverbindungen gelten. Mit Bezug auf die Anforderungen in DIN EN 1994-2 bez</w:t>
      </w:r>
      <w:r w:rsidR="00FC265E" w:rsidRPr="00700397">
        <w:rPr>
          <w:rFonts w:ascii="Arial" w:hAnsi="Arial" w:cs="Arial"/>
          <w:sz w:val="20"/>
        </w:rPr>
        <w:t>ü</w:t>
      </w:r>
      <w:r w:rsidRPr="00700397">
        <w:rPr>
          <w:rFonts w:ascii="Arial" w:hAnsi="Arial" w:cs="Arial"/>
          <w:sz w:val="20"/>
        </w:rPr>
        <w:t>glich der</w:t>
      </w:r>
    </w:p>
    <w:p w14:paraId="131D3CD1" w14:textId="77777777" w:rsidR="003B139B" w:rsidRPr="00700397" w:rsidRDefault="003B139B" w:rsidP="003B139B">
      <w:pPr>
        <w:rPr>
          <w:rFonts w:ascii="Arial" w:hAnsi="Arial" w:cs="Arial"/>
          <w:sz w:val="20"/>
        </w:rPr>
      </w:pPr>
      <w:r w:rsidRPr="00700397">
        <w:rPr>
          <w:rFonts w:ascii="Arial" w:hAnsi="Arial" w:cs="Arial"/>
          <w:sz w:val="20"/>
        </w:rPr>
        <w:t>Erm</w:t>
      </w:r>
      <w:r w:rsidR="00FC265E" w:rsidRPr="00700397">
        <w:rPr>
          <w:rFonts w:ascii="Arial" w:hAnsi="Arial" w:cs="Arial"/>
          <w:sz w:val="20"/>
        </w:rPr>
        <w:t>ü</w:t>
      </w:r>
      <w:r w:rsidRPr="00700397">
        <w:rPr>
          <w:rFonts w:ascii="Arial" w:hAnsi="Arial" w:cs="Arial"/>
          <w:sz w:val="20"/>
        </w:rPr>
        <w:t>dungsfestigkeit sind die in DIN EN 14555, Abschnitt 14.7 angegebenen Verfahren bei</w:t>
      </w:r>
    </w:p>
    <w:p w14:paraId="63B2C6D6" w14:textId="77777777" w:rsidR="003B139B" w:rsidRPr="00700397" w:rsidRDefault="003B139B" w:rsidP="003B139B">
      <w:pPr>
        <w:rPr>
          <w:rFonts w:ascii="Arial" w:hAnsi="Arial" w:cs="Arial"/>
          <w:sz w:val="20"/>
        </w:rPr>
      </w:pPr>
      <w:r w:rsidRPr="00700397">
        <w:rPr>
          <w:rFonts w:ascii="Arial" w:hAnsi="Arial" w:cs="Arial"/>
          <w:sz w:val="20"/>
        </w:rPr>
        <w:t>Verbundbr</w:t>
      </w:r>
      <w:r w:rsidR="00FC265E" w:rsidRPr="00700397">
        <w:rPr>
          <w:rFonts w:ascii="Arial" w:hAnsi="Arial" w:cs="Arial"/>
          <w:sz w:val="20"/>
        </w:rPr>
        <w:t>ü</w:t>
      </w:r>
      <w:r w:rsidRPr="00700397">
        <w:rPr>
          <w:rFonts w:ascii="Arial" w:hAnsi="Arial" w:cs="Arial"/>
          <w:sz w:val="20"/>
        </w:rPr>
        <w:t>cken nur eingeschr</w:t>
      </w:r>
      <w:r w:rsidR="00FC265E" w:rsidRPr="00700397">
        <w:rPr>
          <w:rFonts w:ascii="Arial" w:hAnsi="Arial" w:cs="Arial"/>
          <w:sz w:val="20"/>
        </w:rPr>
        <w:t>ä</w:t>
      </w:r>
      <w:r w:rsidRPr="00700397">
        <w:rPr>
          <w:rFonts w:ascii="Arial" w:hAnsi="Arial" w:cs="Arial"/>
          <w:sz w:val="20"/>
        </w:rPr>
        <w:t>nkt zugelassen. Bolzen mit mangelhaften Schwei</w:t>
      </w:r>
      <w:r w:rsidR="00FC265E" w:rsidRPr="00700397">
        <w:rPr>
          <w:rFonts w:ascii="Arial" w:hAnsi="Arial" w:cs="Arial"/>
          <w:sz w:val="20"/>
        </w:rPr>
        <w:t>ß</w:t>
      </w:r>
      <w:r w:rsidRPr="00700397">
        <w:rPr>
          <w:rFonts w:ascii="Arial" w:hAnsi="Arial" w:cs="Arial"/>
          <w:sz w:val="20"/>
        </w:rPr>
        <w:t>ungen sind in hoch</w:t>
      </w:r>
    </w:p>
    <w:p w14:paraId="5C82E053" w14:textId="77777777" w:rsidR="003B139B" w:rsidRPr="00700397" w:rsidRDefault="003B139B" w:rsidP="003B139B">
      <w:pPr>
        <w:rPr>
          <w:rFonts w:ascii="Arial" w:hAnsi="Arial" w:cs="Arial"/>
          <w:sz w:val="20"/>
        </w:rPr>
      </w:pPr>
      <w:r w:rsidRPr="00700397">
        <w:rPr>
          <w:rFonts w:ascii="Arial" w:hAnsi="Arial" w:cs="Arial"/>
          <w:sz w:val="20"/>
        </w:rPr>
        <w:t>auf Erm</w:t>
      </w:r>
      <w:r w:rsidR="00FC265E" w:rsidRPr="00700397">
        <w:rPr>
          <w:rFonts w:ascii="Arial" w:hAnsi="Arial" w:cs="Arial"/>
          <w:sz w:val="20"/>
        </w:rPr>
        <w:t>ü</w:t>
      </w:r>
      <w:r w:rsidRPr="00700397">
        <w:rPr>
          <w:rFonts w:ascii="Arial" w:hAnsi="Arial" w:cs="Arial"/>
          <w:sz w:val="20"/>
        </w:rPr>
        <w:t>dung beanspruchten Bauteilen grunds</w:t>
      </w:r>
      <w:r w:rsidR="00FC265E" w:rsidRPr="00700397">
        <w:rPr>
          <w:rFonts w:ascii="Arial" w:hAnsi="Arial" w:cs="Arial"/>
          <w:sz w:val="20"/>
        </w:rPr>
        <w:t>ä</w:t>
      </w:r>
      <w:r w:rsidRPr="00700397">
        <w:rPr>
          <w:rFonts w:ascii="Arial" w:hAnsi="Arial" w:cs="Arial"/>
          <w:sz w:val="20"/>
        </w:rPr>
        <w:t>tzlich auszutauschen. Ein vollst</w:t>
      </w:r>
      <w:r w:rsidR="00FC265E" w:rsidRPr="00700397">
        <w:rPr>
          <w:rFonts w:ascii="Arial" w:hAnsi="Arial" w:cs="Arial"/>
          <w:sz w:val="20"/>
        </w:rPr>
        <w:t>ä</w:t>
      </w:r>
      <w:r w:rsidRPr="00700397">
        <w:rPr>
          <w:rFonts w:ascii="Arial" w:hAnsi="Arial" w:cs="Arial"/>
          <w:sz w:val="20"/>
        </w:rPr>
        <w:t>ndiges oder</w:t>
      </w:r>
    </w:p>
    <w:p w14:paraId="23E4AF2A" w14:textId="77777777" w:rsidR="003B139B" w:rsidRPr="00700397" w:rsidRDefault="003B139B" w:rsidP="003B139B">
      <w:pPr>
        <w:rPr>
          <w:rFonts w:ascii="Arial" w:hAnsi="Arial" w:cs="Arial"/>
          <w:sz w:val="20"/>
        </w:rPr>
      </w:pPr>
      <w:r w:rsidRPr="00700397">
        <w:rPr>
          <w:rFonts w:ascii="Arial" w:hAnsi="Arial" w:cs="Arial"/>
          <w:sz w:val="20"/>
        </w:rPr>
        <w:t>partielles Ausbessern mit anderen Schwei</w:t>
      </w:r>
      <w:r w:rsidR="00FC265E" w:rsidRPr="00700397">
        <w:rPr>
          <w:rFonts w:ascii="Arial" w:hAnsi="Arial" w:cs="Arial"/>
          <w:sz w:val="20"/>
        </w:rPr>
        <w:t>ß</w:t>
      </w:r>
      <w:r w:rsidRPr="00700397">
        <w:rPr>
          <w:rFonts w:ascii="Arial" w:hAnsi="Arial" w:cs="Arial"/>
          <w:sz w:val="20"/>
        </w:rPr>
        <w:t>verfahren ist nicht zul</w:t>
      </w:r>
      <w:r w:rsidR="00FC265E" w:rsidRPr="00700397">
        <w:rPr>
          <w:rFonts w:ascii="Arial" w:hAnsi="Arial" w:cs="Arial"/>
          <w:sz w:val="20"/>
        </w:rPr>
        <w:t>ä</w:t>
      </w:r>
      <w:r w:rsidRPr="00700397">
        <w:rPr>
          <w:rFonts w:ascii="Arial" w:hAnsi="Arial" w:cs="Arial"/>
          <w:sz w:val="20"/>
        </w:rPr>
        <w:t>ssig. Wenn in speziellen F</w:t>
      </w:r>
      <w:r w:rsidR="00FC265E" w:rsidRPr="00700397">
        <w:rPr>
          <w:rFonts w:ascii="Arial" w:hAnsi="Arial" w:cs="Arial"/>
          <w:sz w:val="20"/>
        </w:rPr>
        <w:t>ä</w:t>
      </w:r>
      <w:r w:rsidRPr="00700397">
        <w:rPr>
          <w:rFonts w:ascii="Arial" w:hAnsi="Arial" w:cs="Arial"/>
          <w:sz w:val="20"/>
        </w:rPr>
        <w:t>llen das</w:t>
      </w:r>
    </w:p>
    <w:p w14:paraId="17209E06" w14:textId="77777777" w:rsidR="003B139B" w:rsidRPr="00700397" w:rsidRDefault="003B139B" w:rsidP="003B139B">
      <w:pPr>
        <w:rPr>
          <w:rFonts w:ascii="Arial" w:hAnsi="Arial" w:cs="Arial"/>
          <w:sz w:val="20"/>
        </w:rPr>
      </w:pPr>
      <w:r w:rsidRPr="00700397">
        <w:rPr>
          <w:rFonts w:ascii="Arial" w:hAnsi="Arial" w:cs="Arial"/>
          <w:sz w:val="20"/>
        </w:rPr>
        <w:t>Bolzenschwei</w:t>
      </w:r>
      <w:r w:rsidR="00FC265E" w:rsidRPr="00700397">
        <w:rPr>
          <w:rFonts w:ascii="Arial" w:hAnsi="Arial" w:cs="Arial"/>
          <w:sz w:val="20"/>
        </w:rPr>
        <w:t>ß</w:t>
      </w:r>
      <w:r w:rsidRPr="00700397">
        <w:rPr>
          <w:rFonts w:ascii="Arial" w:hAnsi="Arial" w:cs="Arial"/>
          <w:sz w:val="20"/>
        </w:rPr>
        <w:t>verfahren mit Hubz</w:t>
      </w:r>
      <w:r w:rsidR="00FC265E" w:rsidRPr="00700397">
        <w:rPr>
          <w:rFonts w:ascii="Arial" w:hAnsi="Arial" w:cs="Arial"/>
          <w:sz w:val="20"/>
        </w:rPr>
        <w:t>ü</w:t>
      </w:r>
      <w:r w:rsidRPr="00700397">
        <w:rPr>
          <w:rFonts w:ascii="Arial" w:hAnsi="Arial" w:cs="Arial"/>
          <w:sz w:val="20"/>
        </w:rPr>
        <w:t>ndung nicht mehr m</w:t>
      </w:r>
      <w:r w:rsidR="005C1AE6" w:rsidRPr="00700397">
        <w:rPr>
          <w:rFonts w:ascii="Arial" w:hAnsi="Arial" w:cs="Arial"/>
          <w:sz w:val="20"/>
        </w:rPr>
        <w:t>ö</w:t>
      </w:r>
      <w:r w:rsidRPr="00700397">
        <w:rPr>
          <w:rFonts w:ascii="Arial" w:hAnsi="Arial" w:cs="Arial"/>
          <w:sz w:val="20"/>
        </w:rPr>
        <w:t>glich ist oder die Bedingungen nach 3 nicht</w:t>
      </w:r>
    </w:p>
    <w:p w14:paraId="595B15C2" w14:textId="77777777" w:rsidR="003B139B" w:rsidRPr="00700397" w:rsidRDefault="003B139B" w:rsidP="003B139B">
      <w:pPr>
        <w:rPr>
          <w:rFonts w:ascii="Arial" w:hAnsi="Arial" w:cs="Arial"/>
          <w:sz w:val="20"/>
        </w:rPr>
      </w:pPr>
      <w:r w:rsidRPr="00700397">
        <w:rPr>
          <w:rFonts w:ascii="Arial" w:hAnsi="Arial" w:cs="Arial"/>
          <w:sz w:val="20"/>
        </w:rPr>
        <w:t>eingehalten sind, sind die Bolzen mit dem in ZTV-ING, Teil 4, Abschnitt 2.2 angegebenen Verfahren</w:t>
      </w:r>
    </w:p>
    <w:p w14:paraId="165E9B8E" w14:textId="77777777" w:rsidR="003B139B" w:rsidRPr="00700397" w:rsidRDefault="003B139B" w:rsidP="003B139B">
      <w:pPr>
        <w:rPr>
          <w:rFonts w:ascii="Arial" w:hAnsi="Arial" w:cs="Arial"/>
          <w:sz w:val="20"/>
        </w:rPr>
      </w:pPr>
      <w:r w:rsidRPr="00700397">
        <w:rPr>
          <w:rFonts w:ascii="Arial" w:hAnsi="Arial" w:cs="Arial"/>
          <w:sz w:val="20"/>
        </w:rPr>
        <w:t>auszutauschen oder neue D</w:t>
      </w:r>
      <w:r w:rsidR="00FC265E" w:rsidRPr="00700397">
        <w:rPr>
          <w:rFonts w:ascii="Arial" w:hAnsi="Arial" w:cs="Arial"/>
          <w:sz w:val="20"/>
        </w:rPr>
        <w:t>ü</w:t>
      </w:r>
      <w:r w:rsidRPr="00700397">
        <w:rPr>
          <w:rFonts w:ascii="Arial" w:hAnsi="Arial" w:cs="Arial"/>
          <w:sz w:val="20"/>
        </w:rPr>
        <w:t>bel an einer benachbarten Stelle zu setzen. Ein Belassen der Bolzen mit</w:t>
      </w:r>
    </w:p>
    <w:p w14:paraId="46825587" w14:textId="77777777" w:rsidR="003B139B" w:rsidRPr="00700397" w:rsidRDefault="003B139B" w:rsidP="003B139B">
      <w:pPr>
        <w:rPr>
          <w:rFonts w:ascii="Arial" w:hAnsi="Arial" w:cs="Arial"/>
          <w:sz w:val="20"/>
        </w:rPr>
      </w:pPr>
      <w:r w:rsidRPr="00700397">
        <w:rPr>
          <w:rFonts w:ascii="Arial" w:hAnsi="Arial" w:cs="Arial"/>
          <w:sz w:val="20"/>
        </w:rPr>
        <w:t>mangelhaften Schwei</w:t>
      </w:r>
      <w:r w:rsidR="00FC265E" w:rsidRPr="00700397">
        <w:rPr>
          <w:rFonts w:ascii="Arial" w:hAnsi="Arial" w:cs="Arial"/>
          <w:sz w:val="20"/>
        </w:rPr>
        <w:t>ß</w:t>
      </w:r>
      <w:r w:rsidRPr="00700397">
        <w:rPr>
          <w:rFonts w:ascii="Arial" w:hAnsi="Arial" w:cs="Arial"/>
          <w:sz w:val="20"/>
        </w:rPr>
        <w:t>ungen und ein Ersatz durch einen zus</w:t>
      </w:r>
      <w:r w:rsidR="00FC265E" w:rsidRPr="00700397">
        <w:rPr>
          <w:rFonts w:ascii="Arial" w:hAnsi="Arial" w:cs="Arial"/>
          <w:sz w:val="20"/>
        </w:rPr>
        <w:t>ä</w:t>
      </w:r>
      <w:r w:rsidRPr="00700397">
        <w:rPr>
          <w:rFonts w:ascii="Arial" w:hAnsi="Arial" w:cs="Arial"/>
          <w:sz w:val="20"/>
        </w:rPr>
        <w:t>tzlichen Bolzen ist bei hoch auf</w:t>
      </w:r>
    </w:p>
    <w:p w14:paraId="1117E5B3" w14:textId="77777777" w:rsidR="003B139B" w:rsidRPr="00700397" w:rsidRDefault="003B139B" w:rsidP="003B139B">
      <w:pPr>
        <w:rPr>
          <w:rFonts w:ascii="Arial" w:hAnsi="Arial" w:cs="Arial"/>
          <w:sz w:val="20"/>
        </w:rPr>
      </w:pPr>
      <w:r w:rsidRPr="00700397">
        <w:rPr>
          <w:rFonts w:ascii="Arial" w:hAnsi="Arial" w:cs="Arial"/>
          <w:sz w:val="20"/>
        </w:rPr>
        <w:t>Erm</w:t>
      </w:r>
      <w:r w:rsidR="00FC265E" w:rsidRPr="00700397">
        <w:rPr>
          <w:rFonts w:ascii="Arial" w:hAnsi="Arial" w:cs="Arial"/>
          <w:sz w:val="20"/>
        </w:rPr>
        <w:t>ü</w:t>
      </w:r>
      <w:r w:rsidRPr="00700397">
        <w:rPr>
          <w:rFonts w:ascii="Arial" w:hAnsi="Arial" w:cs="Arial"/>
          <w:sz w:val="20"/>
        </w:rPr>
        <w:t>dung beanspruchten Bauteilen nicht zul</w:t>
      </w:r>
      <w:r w:rsidR="00FC265E" w:rsidRPr="00700397">
        <w:rPr>
          <w:rFonts w:ascii="Arial" w:hAnsi="Arial" w:cs="Arial"/>
          <w:sz w:val="20"/>
        </w:rPr>
        <w:t>ä</w:t>
      </w:r>
      <w:r w:rsidRPr="00700397">
        <w:rPr>
          <w:rFonts w:ascii="Arial" w:hAnsi="Arial" w:cs="Arial"/>
          <w:sz w:val="20"/>
        </w:rPr>
        <w:t>ssig. Mangelhafte D</w:t>
      </w:r>
      <w:r w:rsidR="00FC265E" w:rsidRPr="00700397">
        <w:rPr>
          <w:rFonts w:ascii="Arial" w:hAnsi="Arial" w:cs="Arial"/>
          <w:sz w:val="20"/>
        </w:rPr>
        <w:t>ü</w:t>
      </w:r>
      <w:r w:rsidRPr="00700397">
        <w:rPr>
          <w:rFonts w:ascii="Arial" w:hAnsi="Arial" w:cs="Arial"/>
          <w:sz w:val="20"/>
        </w:rPr>
        <w:t>bel sind kerbfrei zu entfernen (z.</w:t>
      </w:r>
    </w:p>
    <w:p w14:paraId="5CD3CCB5" w14:textId="77777777" w:rsidR="003B139B" w:rsidRPr="00700397" w:rsidRDefault="003B139B" w:rsidP="003B139B">
      <w:pPr>
        <w:rPr>
          <w:rFonts w:ascii="Arial" w:hAnsi="Arial" w:cs="Arial"/>
          <w:sz w:val="20"/>
        </w:rPr>
      </w:pPr>
      <w:r w:rsidRPr="00700397">
        <w:rPr>
          <w:rFonts w:ascii="Arial" w:hAnsi="Arial" w:cs="Arial"/>
          <w:sz w:val="20"/>
        </w:rPr>
        <w:t>B. oberhalb des Wulstes abtrennen, Rest in Kraftrichtung mit Grundwerkstoff eben abschleifen, ggf.</w:t>
      </w:r>
    </w:p>
    <w:p w14:paraId="44611CF0" w14:textId="77777777" w:rsidR="003B139B" w:rsidRPr="00700397" w:rsidRDefault="003B139B" w:rsidP="003B139B">
      <w:pPr>
        <w:rPr>
          <w:rFonts w:ascii="Arial" w:hAnsi="Arial" w:cs="Arial"/>
          <w:sz w:val="20"/>
        </w:rPr>
      </w:pPr>
      <w:r w:rsidRPr="00700397">
        <w:rPr>
          <w:rFonts w:ascii="Arial" w:hAnsi="Arial" w:cs="Arial"/>
          <w:sz w:val="20"/>
        </w:rPr>
        <w:t>Kerben/WEZ ausschleifen, Risspr</w:t>
      </w:r>
      <w:r w:rsidR="00FC265E" w:rsidRPr="00700397">
        <w:rPr>
          <w:rFonts w:ascii="Arial" w:hAnsi="Arial" w:cs="Arial"/>
          <w:sz w:val="20"/>
        </w:rPr>
        <w:t>ü</w:t>
      </w:r>
      <w:r w:rsidRPr="00700397">
        <w:rPr>
          <w:rFonts w:ascii="Arial" w:hAnsi="Arial" w:cs="Arial"/>
          <w:sz w:val="20"/>
        </w:rPr>
        <w:t>fung durchf</w:t>
      </w:r>
      <w:r w:rsidR="00FC265E" w:rsidRPr="00700397">
        <w:rPr>
          <w:rFonts w:ascii="Arial" w:hAnsi="Arial" w:cs="Arial"/>
          <w:sz w:val="20"/>
        </w:rPr>
        <w:t>ü</w:t>
      </w:r>
      <w:r w:rsidRPr="00700397">
        <w:rPr>
          <w:rFonts w:ascii="Arial" w:hAnsi="Arial" w:cs="Arial"/>
          <w:sz w:val="20"/>
        </w:rPr>
        <w:t>hren).</w:t>
      </w:r>
    </w:p>
    <w:p w14:paraId="5C9FED37" w14:textId="77777777" w:rsidR="003B139B" w:rsidRPr="00700397" w:rsidRDefault="003B139B" w:rsidP="003B139B">
      <w:pPr>
        <w:rPr>
          <w:rFonts w:ascii="Arial" w:hAnsi="Arial" w:cs="Arial"/>
          <w:sz w:val="20"/>
        </w:rPr>
      </w:pPr>
      <w:r w:rsidRPr="00700397">
        <w:rPr>
          <w:rFonts w:ascii="Arial" w:hAnsi="Arial" w:cs="Arial"/>
          <w:sz w:val="20"/>
        </w:rPr>
        <w:t>Als hoch auf Erm</w:t>
      </w:r>
      <w:r w:rsidR="00FC265E" w:rsidRPr="00700397">
        <w:rPr>
          <w:rFonts w:ascii="Arial" w:hAnsi="Arial" w:cs="Arial"/>
          <w:sz w:val="20"/>
        </w:rPr>
        <w:t>ü</w:t>
      </w:r>
      <w:r w:rsidRPr="00700397">
        <w:rPr>
          <w:rFonts w:ascii="Arial" w:hAnsi="Arial" w:cs="Arial"/>
          <w:sz w:val="20"/>
        </w:rPr>
        <w:t>dung beanspruchte Bauteile sind die folgenden Bauteile anzusehen:</w:t>
      </w:r>
    </w:p>
    <w:p w14:paraId="7E5C4280" w14:textId="77777777" w:rsidR="003B139B" w:rsidRPr="00700397" w:rsidRDefault="003B139B" w:rsidP="005C1AE6">
      <w:pPr>
        <w:pStyle w:val="Listenabsatz"/>
        <w:numPr>
          <w:ilvl w:val="0"/>
          <w:numId w:val="7"/>
        </w:numPr>
        <w:rPr>
          <w:rFonts w:ascii="Arial" w:hAnsi="Arial" w:cs="Arial"/>
          <w:sz w:val="20"/>
        </w:rPr>
      </w:pPr>
      <w:r w:rsidRPr="00700397">
        <w:rPr>
          <w:rFonts w:ascii="Arial" w:hAnsi="Arial" w:cs="Arial"/>
          <w:sz w:val="20"/>
        </w:rPr>
        <w:t>alle direkt durch Radlasten beanspruchte Verbundbauteile, wie z. B. Zugb</w:t>
      </w:r>
      <w:r w:rsidR="00FC265E" w:rsidRPr="00700397">
        <w:rPr>
          <w:rFonts w:ascii="Arial" w:hAnsi="Arial" w:cs="Arial"/>
          <w:sz w:val="20"/>
        </w:rPr>
        <w:t>ä</w:t>
      </w:r>
      <w:r w:rsidRPr="00700397">
        <w:rPr>
          <w:rFonts w:ascii="Arial" w:hAnsi="Arial" w:cs="Arial"/>
          <w:sz w:val="20"/>
        </w:rPr>
        <w:t>nder bei</w:t>
      </w:r>
    </w:p>
    <w:p w14:paraId="34701B71" w14:textId="77777777" w:rsidR="003B139B" w:rsidRPr="00700397" w:rsidRDefault="005C1AE6" w:rsidP="003B139B">
      <w:pPr>
        <w:rPr>
          <w:rFonts w:ascii="Arial" w:hAnsi="Arial" w:cs="Arial"/>
          <w:sz w:val="20"/>
        </w:rPr>
      </w:pPr>
      <w:r w:rsidRPr="00700397">
        <w:rPr>
          <w:rFonts w:ascii="Arial" w:hAnsi="Arial" w:cs="Arial"/>
          <w:sz w:val="20"/>
        </w:rPr>
        <w:tab/>
      </w:r>
      <w:r w:rsidRPr="00700397">
        <w:rPr>
          <w:rFonts w:ascii="Arial" w:hAnsi="Arial" w:cs="Arial"/>
          <w:sz w:val="20"/>
        </w:rPr>
        <w:tab/>
      </w:r>
      <w:r w:rsidR="003B139B" w:rsidRPr="00700397">
        <w:rPr>
          <w:rFonts w:ascii="Arial" w:hAnsi="Arial" w:cs="Arial"/>
          <w:sz w:val="20"/>
        </w:rPr>
        <w:t>Kastenträgern mit äußeren Diagonalen entsprechend der „Empfehlungen für die Gestal</w:t>
      </w:r>
      <w:r w:rsidRPr="00700397">
        <w:rPr>
          <w:rFonts w:ascii="Arial" w:hAnsi="Arial" w:cs="Arial"/>
          <w:sz w:val="20"/>
        </w:rPr>
        <w:t>-</w:t>
      </w:r>
      <w:r w:rsidRPr="00700397">
        <w:rPr>
          <w:rFonts w:ascii="Arial" w:hAnsi="Arial" w:cs="Arial"/>
          <w:sz w:val="20"/>
        </w:rPr>
        <w:tab/>
      </w:r>
      <w:r w:rsidRPr="00700397">
        <w:rPr>
          <w:rFonts w:ascii="Arial" w:hAnsi="Arial" w:cs="Arial"/>
          <w:sz w:val="20"/>
        </w:rPr>
        <w:tab/>
      </w:r>
      <w:r w:rsidR="003B139B" w:rsidRPr="00700397">
        <w:rPr>
          <w:rFonts w:ascii="Arial" w:hAnsi="Arial" w:cs="Arial"/>
          <w:sz w:val="20"/>
        </w:rPr>
        <w:t>tung von</w:t>
      </w:r>
      <w:r w:rsidRPr="00700397">
        <w:rPr>
          <w:rFonts w:ascii="Arial" w:hAnsi="Arial" w:cs="Arial"/>
          <w:sz w:val="20"/>
        </w:rPr>
        <w:t xml:space="preserve"> </w:t>
      </w:r>
      <w:r w:rsidR="003B139B" w:rsidRPr="00700397">
        <w:rPr>
          <w:rFonts w:ascii="Arial" w:hAnsi="Arial" w:cs="Arial"/>
          <w:sz w:val="20"/>
        </w:rPr>
        <w:t>gro</w:t>
      </w:r>
      <w:r w:rsidR="00FC265E" w:rsidRPr="00700397">
        <w:rPr>
          <w:rFonts w:ascii="Arial" w:hAnsi="Arial" w:cs="Arial"/>
          <w:sz w:val="20"/>
        </w:rPr>
        <w:t>ß</w:t>
      </w:r>
      <w:r w:rsidR="003B139B" w:rsidRPr="00700397">
        <w:rPr>
          <w:rFonts w:ascii="Arial" w:hAnsi="Arial" w:cs="Arial"/>
          <w:sz w:val="20"/>
        </w:rPr>
        <w:t>en Stahlverbund-Hohlkastenbrücken“ und Quer- und L</w:t>
      </w:r>
      <w:r w:rsidR="00FC265E" w:rsidRPr="00700397">
        <w:rPr>
          <w:rFonts w:ascii="Arial" w:hAnsi="Arial" w:cs="Arial"/>
          <w:sz w:val="20"/>
        </w:rPr>
        <w:t>ä</w:t>
      </w:r>
      <w:r w:rsidR="003B139B" w:rsidRPr="00700397">
        <w:rPr>
          <w:rFonts w:ascii="Arial" w:hAnsi="Arial" w:cs="Arial"/>
          <w:sz w:val="20"/>
        </w:rPr>
        <w:t>ngstr</w:t>
      </w:r>
      <w:r w:rsidR="00FC265E" w:rsidRPr="00700397">
        <w:rPr>
          <w:rFonts w:ascii="Arial" w:hAnsi="Arial" w:cs="Arial"/>
          <w:sz w:val="20"/>
        </w:rPr>
        <w:t>ä</w:t>
      </w:r>
      <w:r w:rsidR="003B139B" w:rsidRPr="00700397">
        <w:rPr>
          <w:rFonts w:ascii="Arial" w:hAnsi="Arial" w:cs="Arial"/>
          <w:sz w:val="20"/>
        </w:rPr>
        <w:t>ger zur Ab</w:t>
      </w:r>
      <w:r w:rsidRPr="00700397">
        <w:rPr>
          <w:rFonts w:ascii="Arial" w:hAnsi="Arial" w:cs="Arial"/>
          <w:sz w:val="20"/>
        </w:rPr>
        <w:tab/>
      </w:r>
      <w:r w:rsidRPr="00700397">
        <w:rPr>
          <w:rFonts w:ascii="Arial" w:hAnsi="Arial" w:cs="Arial"/>
          <w:sz w:val="20"/>
        </w:rPr>
        <w:tab/>
      </w:r>
      <w:r w:rsidR="003B139B" w:rsidRPr="00700397">
        <w:rPr>
          <w:rFonts w:ascii="Arial" w:hAnsi="Arial" w:cs="Arial"/>
          <w:sz w:val="20"/>
        </w:rPr>
        <w:t>tragung der</w:t>
      </w:r>
      <w:r w:rsidRPr="00700397">
        <w:rPr>
          <w:rFonts w:ascii="Arial" w:hAnsi="Arial" w:cs="Arial"/>
          <w:sz w:val="20"/>
        </w:rPr>
        <w:t xml:space="preserve"> </w:t>
      </w:r>
      <w:r w:rsidR="003B139B" w:rsidRPr="00700397">
        <w:rPr>
          <w:rFonts w:ascii="Arial" w:hAnsi="Arial" w:cs="Arial"/>
          <w:sz w:val="20"/>
        </w:rPr>
        <w:t>Verkehrslasten in die Haupttr</w:t>
      </w:r>
      <w:r w:rsidR="00FC265E" w:rsidRPr="00700397">
        <w:rPr>
          <w:rFonts w:ascii="Arial" w:hAnsi="Arial" w:cs="Arial"/>
          <w:sz w:val="20"/>
        </w:rPr>
        <w:t>ä</w:t>
      </w:r>
      <w:r w:rsidR="003B139B" w:rsidRPr="00700397">
        <w:rPr>
          <w:rFonts w:ascii="Arial" w:hAnsi="Arial" w:cs="Arial"/>
          <w:sz w:val="20"/>
        </w:rPr>
        <w:t>ger,</w:t>
      </w:r>
    </w:p>
    <w:p w14:paraId="4BD98A1A" w14:textId="77777777" w:rsidR="003B139B" w:rsidRPr="00700397" w:rsidRDefault="003B139B" w:rsidP="005C1AE6">
      <w:pPr>
        <w:pStyle w:val="Listenabsatz"/>
        <w:numPr>
          <w:ilvl w:val="0"/>
          <w:numId w:val="7"/>
        </w:numPr>
        <w:rPr>
          <w:rFonts w:ascii="Arial" w:hAnsi="Arial" w:cs="Arial"/>
          <w:sz w:val="20"/>
        </w:rPr>
      </w:pPr>
      <w:r w:rsidRPr="00700397">
        <w:rPr>
          <w:rFonts w:ascii="Arial" w:hAnsi="Arial" w:cs="Arial"/>
          <w:sz w:val="20"/>
        </w:rPr>
        <w:t>Verbundbr</w:t>
      </w:r>
      <w:r w:rsidR="00FC265E" w:rsidRPr="00700397">
        <w:rPr>
          <w:rFonts w:ascii="Arial" w:hAnsi="Arial" w:cs="Arial"/>
          <w:sz w:val="20"/>
        </w:rPr>
        <w:t>ü</w:t>
      </w:r>
      <w:r w:rsidRPr="00700397">
        <w:rPr>
          <w:rFonts w:ascii="Arial" w:hAnsi="Arial" w:cs="Arial"/>
          <w:sz w:val="20"/>
        </w:rPr>
        <w:t>cken mit kleinen und mittleren St</w:t>
      </w:r>
      <w:r w:rsidR="00FC265E" w:rsidRPr="00700397">
        <w:rPr>
          <w:rFonts w:ascii="Arial" w:hAnsi="Arial" w:cs="Arial"/>
          <w:sz w:val="20"/>
        </w:rPr>
        <w:t>ü</w:t>
      </w:r>
      <w:r w:rsidRPr="00700397">
        <w:rPr>
          <w:rFonts w:ascii="Arial" w:hAnsi="Arial" w:cs="Arial"/>
          <w:sz w:val="20"/>
        </w:rPr>
        <w:t>tzweiten, bei denen die kritische L</w:t>
      </w:r>
      <w:r w:rsidR="00FC265E" w:rsidRPr="00700397">
        <w:rPr>
          <w:rFonts w:ascii="Arial" w:hAnsi="Arial" w:cs="Arial"/>
          <w:sz w:val="20"/>
        </w:rPr>
        <w:t>ä</w:t>
      </w:r>
      <w:r w:rsidRPr="00700397">
        <w:rPr>
          <w:rFonts w:ascii="Arial" w:hAnsi="Arial" w:cs="Arial"/>
          <w:sz w:val="20"/>
        </w:rPr>
        <w:t>nge der</w:t>
      </w:r>
    </w:p>
    <w:p w14:paraId="7393EF4B" w14:textId="77777777" w:rsidR="003B139B" w:rsidRPr="00700397" w:rsidRDefault="005C1AE6" w:rsidP="003B139B">
      <w:pPr>
        <w:rPr>
          <w:rFonts w:ascii="Arial" w:hAnsi="Arial" w:cs="Arial"/>
          <w:sz w:val="20"/>
        </w:rPr>
      </w:pPr>
      <w:r w:rsidRPr="00700397">
        <w:rPr>
          <w:rFonts w:ascii="Arial" w:hAnsi="Arial" w:cs="Arial"/>
          <w:sz w:val="20"/>
        </w:rPr>
        <w:tab/>
      </w:r>
      <w:r w:rsidRPr="00700397">
        <w:rPr>
          <w:rFonts w:ascii="Arial" w:hAnsi="Arial" w:cs="Arial"/>
          <w:sz w:val="20"/>
        </w:rPr>
        <w:tab/>
      </w:r>
      <w:r w:rsidR="003B139B" w:rsidRPr="00700397">
        <w:rPr>
          <w:rFonts w:ascii="Arial" w:hAnsi="Arial" w:cs="Arial"/>
          <w:sz w:val="20"/>
        </w:rPr>
        <w:t>jeweiligen Ein</w:t>
      </w:r>
      <w:r w:rsidRPr="00700397">
        <w:rPr>
          <w:rFonts w:ascii="Arial" w:hAnsi="Arial" w:cs="Arial"/>
          <w:sz w:val="20"/>
        </w:rPr>
        <w:t>fl</w:t>
      </w:r>
      <w:r w:rsidR="003B139B" w:rsidRPr="00700397">
        <w:rPr>
          <w:rFonts w:ascii="Arial" w:hAnsi="Arial" w:cs="Arial"/>
          <w:sz w:val="20"/>
        </w:rPr>
        <w:t>usslinie kleiner als 50 m ist und der Erm</w:t>
      </w:r>
      <w:r w:rsidR="00FC265E" w:rsidRPr="00700397">
        <w:rPr>
          <w:rFonts w:ascii="Arial" w:hAnsi="Arial" w:cs="Arial"/>
          <w:sz w:val="20"/>
        </w:rPr>
        <w:t>ü</w:t>
      </w:r>
      <w:r w:rsidR="003B139B" w:rsidRPr="00700397">
        <w:rPr>
          <w:rFonts w:ascii="Arial" w:hAnsi="Arial" w:cs="Arial"/>
          <w:sz w:val="20"/>
        </w:rPr>
        <w:t>dungsnachweis der Kopfbolzen</w:t>
      </w:r>
      <w:r w:rsidRPr="00700397">
        <w:rPr>
          <w:rFonts w:ascii="Arial" w:hAnsi="Arial" w:cs="Arial"/>
          <w:sz w:val="20"/>
        </w:rPr>
        <w:tab/>
      </w:r>
      <w:r w:rsidRPr="00700397">
        <w:rPr>
          <w:rFonts w:ascii="Arial" w:hAnsi="Arial" w:cs="Arial"/>
          <w:sz w:val="20"/>
        </w:rPr>
        <w:tab/>
      </w:r>
      <w:r w:rsidR="003B139B" w:rsidRPr="00700397">
        <w:rPr>
          <w:rFonts w:ascii="Arial" w:hAnsi="Arial" w:cs="Arial"/>
          <w:sz w:val="20"/>
        </w:rPr>
        <w:t>d</w:t>
      </w:r>
      <w:r w:rsidR="00FC265E" w:rsidRPr="00700397">
        <w:rPr>
          <w:rFonts w:ascii="Arial" w:hAnsi="Arial" w:cs="Arial"/>
          <w:sz w:val="20"/>
        </w:rPr>
        <w:t>ü</w:t>
      </w:r>
      <w:r w:rsidR="003B139B" w:rsidRPr="00700397">
        <w:rPr>
          <w:rFonts w:ascii="Arial" w:hAnsi="Arial" w:cs="Arial"/>
          <w:sz w:val="20"/>
        </w:rPr>
        <w:t>bel</w:t>
      </w:r>
      <w:r w:rsidRPr="00700397">
        <w:rPr>
          <w:rFonts w:ascii="Arial" w:hAnsi="Arial" w:cs="Arial"/>
          <w:sz w:val="20"/>
        </w:rPr>
        <w:t xml:space="preserve"> </w:t>
      </w:r>
      <w:r w:rsidR="003B139B" w:rsidRPr="00700397">
        <w:rPr>
          <w:rFonts w:ascii="Arial" w:hAnsi="Arial" w:cs="Arial"/>
          <w:sz w:val="20"/>
        </w:rPr>
        <w:t>h</w:t>
      </w:r>
      <w:r w:rsidRPr="00700397">
        <w:rPr>
          <w:rFonts w:ascii="Arial" w:hAnsi="Arial" w:cs="Arial"/>
          <w:sz w:val="20"/>
        </w:rPr>
        <w:t>ö</w:t>
      </w:r>
      <w:r w:rsidR="003B139B" w:rsidRPr="00700397">
        <w:rPr>
          <w:rFonts w:ascii="Arial" w:hAnsi="Arial" w:cs="Arial"/>
          <w:sz w:val="20"/>
        </w:rPr>
        <w:t>her als 50 % ausgenutzt ist,</w:t>
      </w:r>
    </w:p>
    <w:p w14:paraId="0D500703" w14:textId="77777777" w:rsidR="003B139B" w:rsidRPr="00700397" w:rsidRDefault="003B139B" w:rsidP="005C1AE6">
      <w:pPr>
        <w:pStyle w:val="Listenabsatz"/>
        <w:numPr>
          <w:ilvl w:val="0"/>
          <w:numId w:val="7"/>
        </w:numPr>
        <w:rPr>
          <w:rFonts w:ascii="Arial" w:hAnsi="Arial" w:cs="Arial"/>
          <w:sz w:val="20"/>
        </w:rPr>
      </w:pPr>
      <w:r w:rsidRPr="00700397">
        <w:rPr>
          <w:rFonts w:ascii="Arial" w:hAnsi="Arial" w:cs="Arial"/>
          <w:sz w:val="20"/>
        </w:rPr>
        <w:t>spezielle Verankerungskonstruktionen bei integralen Br</w:t>
      </w:r>
      <w:r w:rsidR="00FC265E" w:rsidRPr="00700397">
        <w:rPr>
          <w:rFonts w:ascii="Arial" w:hAnsi="Arial" w:cs="Arial"/>
          <w:sz w:val="20"/>
        </w:rPr>
        <w:t>ü</w:t>
      </w:r>
      <w:r w:rsidRPr="00700397">
        <w:rPr>
          <w:rFonts w:ascii="Arial" w:hAnsi="Arial" w:cs="Arial"/>
          <w:sz w:val="20"/>
        </w:rPr>
        <w:t>cken, bei denen Kr</w:t>
      </w:r>
      <w:r w:rsidR="00FC265E" w:rsidRPr="00700397">
        <w:rPr>
          <w:rFonts w:ascii="Arial" w:hAnsi="Arial" w:cs="Arial"/>
          <w:sz w:val="20"/>
        </w:rPr>
        <w:t>ä</w:t>
      </w:r>
      <w:r w:rsidRPr="00700397">
        <w:rPr>
          <w:rFonts w:ascii="Arial" w:hAnsi="Arial" w:cs="Arial"/>
          <w:sz w:val="20"/>
        </w:rPr>
        <w:t xml:space="preserve">fte </w:t>
      </w:r>
      <w:r w:rsidR="00FC265E" w:rsidRPr="00700397">
        <w:rPr>
          <w:rFonts w:ascii="Arial" w:hAnsi="Arial" w:cs="Arial"/>
          <w:sz w:val="20"/>
        </w:rPr>
        <w:t>ü</w:t>
      </w:r>
      <w:r w:rsidRPr="00700397">
        <w:rPr>
          <w:rFonts w:ascii="Arial" w:hAnsi="Arial" w:cs="Arial"/>
          <w:sz w:val="20"/>
        </w:rPr>
        <w:t>ber</w:t>
      </w:r>
    </w:p>
    <w:p w14:paraId="5229ADD2" w14:textId="77777777" w:rsidR="003B139B" w:rsidRPr="00700397" w:rsidRDefault="005C1AE6" w:rsidP="003B139B">
      <w:pPr>
        <w:rPr>
          <w:rFonts w:ascii="Arial" w:hAnsi="Arial" w:cs="Arial"/>
          <w:sz w:val="20"/>
        </w:rPr>
      </w:pPr>
      <w:r w:rsidRPr="00700397">
        <w:rPr>
          <w:rFonts w:ascii="Arial" w:hAnsi="Arial" w:cs="Arial"/>
          <w:sz w:val="20"/>
        </w:rPr>
        <w:tab/>
      </w:r>
      <w:r w:rsidRPr="00700397">
        <w:rPr>
          <w:rFonts w:ascii="Arial" w:hAnsi="Arial" w:cs="Arial"/>
          <w:sz w:val="20"/>
        </w:rPr>
        <w:tab/>
      </w:r>
      <w:r w:rsidR="003B139B" w:rsidRPr="00700397">
        <w:rPr>
          <w:rFonts w:ascii="Arial" w:hAnsi="Arial" w:cs="Arial"/>
          <w:sz w:val="20"/>
        </w:rPr>
        <w:t>„Schwertkonstruktionen“ in die Widerlager eingeleitet werden und die Verteilung der Dü</w:t>
      </w:r>
      <w:r w:rsidRPr="00700397">
        <w:rPr>
          <w:rFonts w:ascii="Arial" w:hAnsi="Arial" w:cs="Arial"/>
          <w:sz w:val="20"/>
        </w:rPr>
        <w:t>-</w:t>
      </w:r>
      <w:r w:rsidRPr="00700397">
        <w:rPr>
          <w:rFonts w:ascii="Arial" w:hAnsi="Arial" w:cs="Arial"/>
          <w:sz w:val="20"/>
        </w:rPr>
        <w:tab/>
      </w:r>
      <w:r w:rsidRPr="00700397">
        <w:rPr>
          <w:rFonts w:ascii="Arial" w:hAnsi="Arial" w:cs="Arial"/>
          <w:sz w:val="20"/>
        </w:rPr>
        <w:tab/>
      </w:r>
      <w:r w:rsidR="003B139B" w:rsidRPr="00700397">
        <w:rPr>
          <w:rFonts w:ascii="Arial" w:hAnsi="Arial" w:cs="Arial"/>
          <w:sz w:val="20"/>
        </w:rPr>
        <w:t>belkräfte</w:t>
      </w:r>
      <w:r w:rsidRPr="00700397">
        <w:rPr>
          <w:rFonts w:ascii="Arial" w:hAnsi="Arial" w:cs="Arial"/>
          <w:sz w:val="20"/>
        </w:rPr>
        <w:t xml:space="preserve"> </w:t>
      </w:r>
      <w:r w:rsidR="003B139B" w:rsidRPr="00700397">
        <w:rPr>
          <w:rFonts w:ascii="Arial" w:hAnsi="Arial" w:cs="Arial"/>
          <w:sz w:val="20"/>
        </w:rPr>
        <w:t>in den Grenzzust</w:t>
      </w:r>
      <w:r w:rsidR="00FC265E" w:rsidRPr="00700397">
        <w:rPr>
          <w:rFonts w:ascii="Arial" w:hAnsi="Arial" w:cs="Arial"/>
          <w:sz w:val="20"/>
        </w:rPr>
        <w:t>ä</w:t>
      </w:r>
      <w:r w:rsidR="003B139B" w:rsidRPr="00700397">
        <w:rPr>
          <w:rFonts w:ascii="Arial" w:hAnsi="Arial" w:cs="Arial"/>
          <w:sz w:val="20"/>
        </w:rPr>
        <w:t>nden der Gebrauchstauglichkeit und der Erm</w:t>
      </w:r>
      <w:r w:rsidR="00FC265E" w:rsidRPr="00700397">
        <w:rPr>
          <w:rFonts w:ascii="Arial" w:hAnsi="Arial" w:cs="Arial"/>
          <w:sz w:val="20"/>
        </w:rPr>
        <w:t>ü</w:t>
      </w:r>
      <w:r w:rsidR="003B139B" w:rsidRPr="00700397">
        <w:rPr>
          <w:rFonts w:ascii="Arial" w:hAnsi="Arial" w:cs="Arial"/>
          <w:sz w:val="20"/>
        </w:rPr>
        <w:t>dung unter Be</w:t>
      </w:r>
      <w:r w:rsidRPr="00700397">
        <w:rPr>
          <w:rFonts w:ascii="Arial" w:hAnsi="Arial" w:cs="Arial"/>
          <w:sz w:val="20"/>
        </w:rPr>
        <w:t>-</w:t>
      </w:r>
      <w:r w:rsidRPr="00700397">
        <w:rPr>
          <w:rFonts w:ascii="Arial" w:hAnsi="Arial" w:cs="Arial"/>
          <w:sz w:val="20"/>
        </w:rPr>
        <w:tab/>
      </w:r>
      <w:r w:rsidRPr="00700397">
        <w:rPr>
          <w:rFonts w:ascii="Arial" w:hAnsi="Arial" w:cs="Arial"/>
          <w:sz w:val="20"/>
        </w:rPr>
        <w:tab/>
      </w:r>
      <w:r w:rsidR="003B139B" w:rsidRPr="00700397">
        <w:rPr>
          <w:rFonts w:ascii="Arial" w:hAnsi="Arial" w:cs="Arial"/>
          <w:sz w:val="20"/>
        </w:rPr>
        <w:t>r</w:t>
      </w:r>
      <w:r w:rsidR="00FC265E" w:rsidRPr="00700397">
        <w:rPr>
          <w:rFonts w:ascii="Arial" w:hAnsi="Arial" w:cs="Arial"/>
          <w:sz w:val="20"/>
        </w:rPr>
        <w:t>ü</w:t>
      </w:r>
      <w:r w:rsidR="003B139B" w:rsidRPr="00700397">
        <w:rPr>
          <w:rFonts w:ascii="Arial" w:hAnsi="Arial" w:cs="Arial"/>
          <w:sz w:val="20"/>
        </w:rPr>
        <w:t>cksichtigung der</w:t>
      </w:r>
      <w:r w:rsidRPr="00700397">
        <w:rPr>
          <w:rFonts w:ascii="Arial" w:hAnsi="Arial" w:cs="Arial"/>
          <w:sz w:val="20"/>
        </w:rPr>
        <w:t xml:space="preserve"> </w:t>
      </w:r>
      <w:r w:rsidR="003B139B" w:rsidRPr="00700397">
        <w:rPr>
          <w:rFonts w:ascii="Arial" w:hAnsi="Arial" w:cs="Arial"/>
          <w:sz w:val="20"/>
        </w:rPr>
        <w:t>Nachgiebigkeit der D</w:t>
      </w:r>
      <w:r w:rsidR="00FC265E" w:rsidRPr="00700397">
        <w:rPr>
          <w:rFonts w:ascii="Arial" w:hAnsi="Arial" w:cs="Arial"/>
          <w:sz w:val="20"/>
        </w:rPr>
        <w:t>ü</w:t>
      </w:r>
      <w:r w:rsidR="003B139B" w:rsidRPr="00700397">
        <w:rPr>
          <w:rFonts w:ascii="Arial" w:hAnsi="Arial" w:cs="Arial"/>
          <w:sz w:val="20"/>
        </w:rPr>
        <w:t>bel ermittelt werden muss,</w:t>
      </w:r>
    </w:p>
    <w:p w14:paraId="23FE1FD1" w14:textId="77777777" w:rsidR="003B139B" w:rsidRPr="00700397" w:rsidRDefault="003B139B" w:rsidP="003B139B">
      <w:pPr>
        <w:rPr>
          <w:rFonts w:ascii="Arial" w:hAnsi="Arial" w:cs="Arial"/>
          <w:sz w:val="20"/>
        </w:rPr>
      </w:pPr>
      <w:r w:rsidRPr="00700397">
        <w:rPr>
          <w:rFonts w:ascii="Arial" w:hAnsi="Arial" w:cs="Arial"/>
          <w:sz w:val="20"/>
        </w:rPr>
        <w:t>Verankerungen von Fahrbahn</w:t>
      </w:r>
      <w:r w:rsidR="00FC265E" w:rsidRPr="00700397">
        <w:rPr>
          <w:rFonts w:ascii="Arial" w:hAnsi="Arial" w:cs="Arial"/>
          <w:sz w:val="20"/>
        </w:rPr>
        <w:t>ü</w:t>
      </w:r>
      <w:r w:rsidRPr="00700397">
        <w:rPr>
          <w:rFonts w:ascii="Arial" w:hAnsi="Arial" w:cs="Arial"/>
          <w:sz w:val="20"/>
        </w:rPr>
        <w:t>berg</w:t>
      </w:r>
      <w:r w:rsidR="00FC265E" w:rsidRPr="00700397">
        <w:rPr>
          <w:rFonts w:ascii="Arial" w:hAnsi="Arial" w:cs="Arial"/>
          <w:sz w:val="20"/>
        </w:rPr>
        <w:t>ä</w:t>
      </w:r>
      <w:r w:rsidRPr="00700397">
        <w:rPr>
          <w:rFonts w:ascii="Arial" w:hAnsi="Arial" w:cs="Arial"/>
          <w:sz w:val="20"/>
        </w:rPr>
        <w:t>ngen und die Verankerung von Lagern, wenn</w:t>
      </w:r>
    </w:p>
    <w:p w14:paraId="67175630" w14:textId="77777777" w:rsidR="003B139B" w:rsidRPr="00700397" w:rsidRDefault="003B139B" w:rsidP="003B139B">
      <w:pPr>
        <w:rPr>
          <w:rFonts w:ascii="Arial" w:hAnsi="Arial" w:cs="Arial"/>
          <w:sz w:val="20"/>
        </w:rPr>
      </w:pPr>
      <w:r w:rsidRPr="00700397">
        <w:rPr>
          <w:rFonts w:ascii="Arial" w:hAnsi="Arial" w:cs="Arial"/>
          <w:sz w:val="20"/>
        </w:rPr>
        <w:t>erm</w:t>
      </w:r>
      <w:r w:rsidR="00FC265E" w:rsidRPr="00700397">
        <w:rPr>
          <w:rFonts w:ascii="Arial" w:hAnsi="Arial" w:cs="Arial"/>
          <w:sz w:val="20"/>
        </w:rPr>
        <w:t>ü</w:t>
      </w:r>
      <w:r w:rsidRPr="00700397">
        <w:rPr>
          <w:rFonts w:ascii="Arial" w:hAnsi="Arial" w:cs="Arial"/>
          <w:sz w:val="20"/>
        </w:rPr>
        <w:t>dungswirksame Einwirkungen zu ber</w:t>
      </w:r>
      <w:r w:rsidR="00FC265E" w:rsidRPr="00700397">
        <w:rPr>
          <w:rFonts w:ascii="Arial" w:hAnsi="Arial" w:cs="Arial"/>
          <w:sz w:val="20"/>
        </w:rPr>
        <w:t>ü</w:t>
      </w:r>
      <w:r w:rsidRPr="00700397">
        <w:rPr>
          <w:rFonts w:ascii="Arial" w:hAnsi="Arial" w:cs="Arial"/>
          <w:sz w:val="20"/>
        </w:rPr>
        <w:t>cksichtigen sind.</w:t>
      </w:r>
    </w:p>
    <w:p w14:paraId="0552514C" w14:textId="77777777" w:rsidR="005C1AE6" w:rsidRPr="00700397" w:rsidRDefault="005C1AE6" w:rsidP="003B139B">
      <w:pPr>
        <w:rPr>
          <w:rFonts w:ascii="Arial" w:hAnsi="Arial" w:cs="Arial"/>
          <w:sz w:val="20"/>
        </w:rPr>
      </w:pPr>
    </w:p>
    <w:p w14:paraId="42058CA1" w14:textId="77777777" w:rsidR="003B139B" w:rsidRPr="00700397" w:rsidRDefault="003B139B" w:rsidP="003B139B">
      <w:pPr>
        <w:rPr>
          <w:rFonts w:ascii="Arial" w:hAnsi="Arial" w:cs="Arial"/>
          <w:b/>
          <w:sz w:val="20"/>
        </w:rPr>
      </w:pPr>
      <w:r w:rsidRPr="00700397">
        <w:rPr>
          <w:rFonts w:ascii="Arial" w:hAnsi="Arial" w:cs="Arial"/>
          <w:b/>
          <w:sz w:val="20"/>
        </w:rPr>
        <w:t>ZTV-ING Teil 4, Abschnitt 2</w:t>
      </w:r>
    </w:p>
    <w:p w14:paraId="69F0C2EB" w14:textId="77777777" w:rsidR="003B139B" w:rsidRPr="00700397" w:rsidRDefault="003B139B" w:rsidP="003B139B">
      <w:pPr>
        <w:rPr>
          <w:rFonts w:ascii="Arial" w:hAnsi="Arial" w:cs="Arial"/>
          <w:sz w:val="20"/>
          <w:u w:val="single"/>
        </w:rPr>
      </w:pPr>
      <w:r w:rsidRPr="00700397">
        <w:rPr>
          <w:rFonts w:ascii="Arial" w:hAnsi="Arial" w:cs="Arial"/>
          <w:sz w:val="20"/>
          <w:u w:val="single"/>
        </w:rPr>
        <w:t>Nr. 2.3. Beton</w:t>
      </w:r>
    </w:p>
    <w:p w14:paraId="5472A7AF" w14:textId="77777777" w:rsidR="003B139B" w:rsidRPr="00700397" w:rsidRDefault="003B139B" w:rsidP="003B139B">
      <w:pPr>
        <w:rPr>
          <w:rFonts w:ascii="Arial" w:hAnsi="Arial" w:cs="Arial"/>
          <w:sz w:val="20"/>
        </w:rPr>
      </w:pPr>
      <w:r w:rsidRPr="00700397">
        <w:rPr>
          <w:rFonts w:ascii="Arial" w:hAnsi="Arial" w:cs="Arial"/>
          <w:sz w:val="20"/>
        </w:rPr>
        <w:t>F</w:t>
      </w:r>
      <w:r w:rsidR="00FC265E" w:rsidRPr="00700397">
        <w:rPr>
          <w:rFonts w:ascii="Arial" w:hAnsi="Arial" w:cs="Arial"/>
          <w:sz w:val="20"/>
        </w:rPr>
        <w:t>ü</w:t>
      </w:r>
      <w:r w:rsidRPr="00700397">
        <w:rPr>
          <w:rFonts w:ascii="Arial" w:hAnsi="Arial" w:cs="Arial"/>
          <w:sz w:val="20"/>
        </w:rPr>
        <w:t>r im Betonfertigteilwerk hergestellte Beton- oder Stahlbetonverbundfertigteile d</w:t>
      </w:r>
      <w:r w:rsidR="00FC265E" w:rsidRPr="00700397">
        <w:rPr>
          <w:rFonts w:ascii="Arial" w:hAnsi="Arial" w:cs="Arial"/>
          <w:sz w:val="20"/>
        </w:rPr>
        <w:t>ü</w:t>
      </w:r>
      <w:r w:rsidRPr="00700397">
        <w:rPr>
          <w:rFonts w:ascii="Arial" w:hAnsi="Arial" w:cs="Arial"/>
          <w:sz w:val="20"/>
        </w:rPr>
        <w:t>rfen abweichend zu</w:t>
      </w:r>
    </w:p>
    <w:p w14:paraId="4D97B725" w14:textId="77777777" w:rsidR="003B139B" w:rsidRPr="00700397" w:rsidRDefault="003B139B" w:rsidP="003B139B">
      <w:pPr>
        <w:rPr>
          <w:rFonts w:ascii="Arial" w:hAnsi="Arial" w:cs="Arial"/>
          <w:sz w:val="20"/>
        </w:rPr>
      </w:pPr>
      <w:r w:rsidRPr="00700397">
        <w:rPr>
          <w:rFonts w:ascii="Arial" w:hAnsi="Arial" w:cs="Arial"/>
          <w:sz w:val="20"/>
        </w:rPr>
        <w:t>(3) auch Betone mit h</w:t>
      </w:r>
      <w:r w:rsidR="005C1AE6" w:rsidRPr="00700397">
        <w:rPr>
          <w:rFonts w:ascii="Arial" w:hAnsi="Arial" w:cs="Arial"/>
          <w:sz w:val="20"/>
        </w:rPr>
        <w:t>ö</w:t>
      </w:r>
      <w:r w:rsidRPr="00700397">
        <w:rPr>
          <w:rFonts w:ascii="Arial" w:hAnsi="Arial" w:cs="Arial"/>
          <w:sz w:val="20"/>
        </w:rPr>
        <w:t>heren Festigkeitsklassen bis C50/60 verwendet werden.</w:t>
      </w:r>
    </w:p>
    <w:p w14:paraId="5059E6B9" w14:textId="77777777" w:rsidR="005C1AE6" w:rsidRPr="00700397" w:rsidRDefault="005C1AE6" w:rsidP="003B139B">
      <w:pPr>
        <w:rPr>
          <w:rFonts w:ascii="Arial" w:hAnsi="Arial" w:cs="Arial"/>
          <w:sz w:val="20"/>
        </w:rPr>
      </w:pPr>
    </w:p>
    <w:p w14:paraId="23F530B5" w14:textId="77777777" w:rsidR="003B139B" w:rsidRPr="00700397" w:rsidRDefault="003B139B" w:rsidP="003B139B">
      <w:pPr>
        <w:rPr>
          <w:rFonts w:ascii="Arial" w:hAnsi="Arial" w:cs="Arial"/>
          <w:sz w:val="20"/>
          <w:u w:val="single"/>
        </w:rPr>
      </w:pPr>
      <w:r w:rsidRPr="00700397">
        <w:rPr>
          <w:rFonts w:ascii="Arial" w:hAnsi="Arial" w:cs="Arial"/>
          <w:sz w:val="20"/>
          <w:u w:val="single"/>
        </w:rPr>
        <w:t>Nr.4 Hinweise f</w:t>
      </w:r>
      <w:r w:rsidR="00FC265E" w:rsidRPr="00700397">
        <w:rPr>
          <w:rFonts w:ascii="Arial" w:hAnsi="Arial" w:cs="Arial"/>
          <w:sz w:val="20"/>
          <w:u w:val="single"/>
        </w:rPr>
        <w:t>ü</w:t>
      </w:r>
      <w:r w:rsidRPr="00700397">
        <w:rPr>
          <w:rFonts w:ascii="Arial" w:hAnsi="Arial" w:cs="Arial"/>
          <w:sz w:val="20"/>
          <w:u w:val="single"/>
        </w:rPr>
        <w:t>r Entwurf und Konstruktion</w:t>
      </w:r>
    </w:p>
    <w:p w14:paraId="105A6001" w14:textId="77777777" w:rsidR="003B139B" w:rsidRPr="00700397" w:rsidRDefault="003B139B" w:rsidP="003B139B">
      <w:pPr>
        <w:rPr>
          <w:rFonts w:ascii="Arial" w:hAnsi="Arial" w:cs="Arial"/>
          <w:sz w:val="20"/>
        </w:rPr>
      </w:pPr>
      <w:r w:rsidRPr="00700397">
        <w:rPr>
          <w:rFonts w:ascii="Arial" w:hAnsi="Arial" w:cs="Arial"/>
          <w:sz w:val="20"/>
        </w:rPr>
        <w:t>Erg</w:t>
      </w:r>
      <w:r w:rsidR="00FC265E" w:rsidRPr="00700397">
        <w:rPr>
          <w:rFonts w:ascii="Arial" w:hAnsi="Arial" w:cs="Arial"/>
          <w:sz w:val="20"/>
        </w:rPr>
        <w:t>ä</w:t>
      </w:r>
      <w:r w:rsidRPr="00700397">
        <w:rPr>
          <w:rFonts w:ascii="Arial" w:hAnsi="Arial" w:cs="Arial"/>
          <w:sz w:val="20"/>
        </w:rPr>
        <w:t>nzend zu (3) wirf folgendes festgelegt:</w:t>
      </w:r>
    </w:p>
    <w:p w14:paraId="7621CE71" w14:textId="77777777" w:rsidR="003B139B" w:rsidRPr="00700397" w:rsidRDefault="003B139B" w:rsidP="003B139B">
      <w:pPr>
        <w:rPr>
          <w:rFonts w:ascii="Arial" w:hAnsi="Arial" w:cs="Arial"/>
          <w:sz w:val="20"/>
        </w:rPr>
      </w:pPr>
      <w:r w:rsidRPr="00700397">
        <w:rPr>
          <w:rFonts w:ascii="Arial" w:hAnsi="Arial" w:cs="Arial"/>
          <w:sz w:val="20"/>
        </w:rPr>
        <w:t>Zur Berechnung der Schnittgr</w:t>
      </w:r>
      <w:r w:rsidR="005C1AE6" w:rsidRPr="00700397">
        <w:rPr>
          <w:rFonts w:ascii="Arial" w:hAnsi="Arial" w:cs="Arial"/>
          <w:sz w:val="20"/>
        </w:rPr>
        <w:t>ö</w:t>
      </w:r>
      <w:r w:rsidR="00FC265E" w:rsidRPr="00700397">
        <w:rPr>
          <w:rFonts w:ascii="Arial" w:hAnsi="Arial" w:cs="Arial"/>
          <w:sz w:val="20"/>
        </w:rPr>
        <w:t>ß</w:t>
      </w:r>
      <w:r w:rsidRPr="00700397">
        <w:rPr>
          <w:rFonts w:ascii="Arial" w:hAnsi="Arial" w:cs="Arial"/>
          <w:sz w:val="20"/>
        </w:rPr>
        <w:t>en ist das Verfahren nach DIN EN 1994-2, 5.4.2.3(2) anzuwenden.</w:t>
      </w:r>
    </w:p>
    <w:p w14:paraId="09F9BB37" w14:textId="77777777" w:rsidR="005C1AE6" w:rsidRPr="00700397" w:rsidRDefault="005C1AE6" w:rsidP="003B139B">
      <w:pPr>
        <w:rPr>
          <w:rFonts w:ascii="Arial" w:hAnsi="Arial" w:cs="Arial"/>
          <w:sz w:val="20"/>
        </w:rPr>
      </w:pPr>
    </w:p>
    <w:p w14:paraId="4C8FF1B0" w14:textId="77777777" w:rsidR="003B139B" w:rsidRPr="00700397" w:rsidRDefault="003B139B" w:rsidP="003B139B">
      <w:pPr>
        <w:rPr>
          <w:rFonts w:ascii="Arial" w:hAnsi="Arial" w:cs="Arial"/>
          <w:b/>
          <w:sz w:val="20"/>
        </w:rPr>
      </w:pPr>
      <w:r w:rsidRPr="00700397">
        <w:rPr>
          <w:rFonts w:ascii="Arial" w:hAnsi="Arial" w:cs="Arial"/>
          <w:b/>
          <w:sz w:val="20"/>
        </w:rPr>
        <w:t>ZTV-ING Teil 6, Abschnitt 4</w:t>
      </w:r>
    </w:p>
    <w:p w14:paraId="4937DC6E" w14:textId="77777777" w:rsidR="003B139B" w:rsidRPr="00700397" w:rsidRDefault="003B139B" w:rsidP="003B139B">
      <w:pPr>
        <w:rPr>
          <w:rFonts w:ascii="Arial" w:hAnsi="Arial" w:cs="Arial"/>
          <w:sz w:val="20"/>
          <w:u w:val="single"/>
        </w:rPr>
      </w:pPr>
      <w:r w:rsidRPr="00700397">
        <w:rPr>
          <w:rFonts w:ascii="Arial" w:hAnsi="Arial" w:cs="Arial"/>
          <w:sz w:val="20"/>
          <w:u w:val="single"/>
        </w:rPr>
        <w:t>Nr. 4.2 Anforderungen an das Personal</w:t>
      </w:r>
    </w:p>
    <w:p w14:paraId="7F104C96" w14:textId="77777777" w:rsidR="003B139B" w:rsidRPr="00700397" w:rsidRDefault="003B139B" w:rsidP="003B139B">
      <w:pPr>
        <w:rPr>
          <w:rFonts w:ascii="Arial" w:hAnsi="Arial" w:cs="Arial"/>
          <w:sz w:val="20"/>
        </w:rPr>
      </w:pPr>
      <w:r w:rsidRPr="00700397">
        <w:rPr>
          <w:rFonts w:ascii="Arial" w:hAnsi="Arial" w:cs="Arial"/>
          <w:sz w:val="20"/>
        </w:rPr>
        <w:t>Ein Wechsel des st</w:t>
      </w:r>
      <w:r w:rsidR="00FC265E" w:rsidRPr="00700397">
        <w:rPr>
          <w:rFonts w:ascii="Arial" w:hAnsi="Arial" w:cs="Arial"/>
          <w:sz w:val="20"/>
        </w:rPr>
        <w:t>ä</w:t>
      </w:r>
      <w:r w:rsidRPr="00700397">
        <w:rPr>
          <w:rFonts w:ascii="Arial" w:hAnsi="Arial" w:cs="Arial"/>
          <w:sz w:val="20"/>
        </w:rPr>
        <w:t>ndig auf der Arbeitsstelle anwesenden Kolonnenf</w:t>
      </w:r>
      <w:r w:rsidR="00FC265E" w:rsidRPr="00700397">
        <w:rPr>
          <w:rFonts w:ascii="Arial" w:hAnsi="Arial" w:cs="Arial"/>
          <w:sz w:val="20"/>
        </w:rPr>
        <w:t>ü</w:t>
      </w:r>
      <w:r w:rsidRPr="00700397">
        <w:rPr>
          <w:rFonts w:ascii="Arial" w:hAnsi="Arial" w:cs="Arial"/>
          <w:sz w:val="20"/>
        </w:rPr>
        <w:t>hrers ist dem Auftraggeber</w:t>
      </w:r>
    </w:p>
    <w:p w14:paraId="2F571486" w14:textId="77777777" w:rsidR="003B139B" w:rsidRPr="00700397" w:rsidRDefault="003B139B" w:rsidP="003B139B">
      <w:pPr>
        <w:rPr>
          <w:rFonts w:ascii="Arial" w:hAnsi="Arial" w:cs="Arial"/>
          <w:sz w:val="20"/>
        </w:rPr>
      </w:pPr>
      <w:r w:rsidRPr="00700397">
        <w:rPr>
          <w:rFonts w:ascii="Arial" w:hAnsi="Arial" w:cs="Arial"/>
          <w:sz w:val="20"/>
        </w:rPr>
        <w:t>vorher schriftlich mitzuteilen.</w:t>
      </w:r>
    </w:p>
    <w:p w14:paraId="3ABB203D" w14:textId="77777777" w:rsidR="00637EB1" w:rsidRPr="00700397" w:rsidRDefault="00637EB1" w:rsidP="003B139B">
      <w:pPr>
        <w:rPr>
          <w:rFonts w:ascii="Arial" w:hAnsi="Arial" w:cs="Arial"/>
          <w:sz w:val="20"/>
        </w:rPr>
      </w:pPr>
    </w:p>
    <w:p w14:paraId="37D0898B" w14:textId="77777777" w:rsidR="003B139B" w:rsidRPr="00700397" w:rsidRDefault="003B139B" w:rsidP="003B139B">
      <w:pPr>
        <w:rPr>
          <w:rFonts w:ascii="Arial" w:hAnsi="Arial" w:cs="Arial"/>
          <w:b/>
          <w:sz w:val="20"/>
        </w:rPr>
      </w:pPr>
      <w:r w:rsidRPr="00700397">
        <w:rPr>
          <w:rFonts w:ascii="Arial" w:hAnsi="Arial" w:cs="Arial"/>
          <w:b/>
          <w:sz w:val="20"/>
        </w:rPr>
        <w:t>ZTV-ING Teil 6, Abschnitt 9</w:t>
      </w:r>
    </w:p>
    <w:p w14:paraId="56397AFA" w14:textId="77777777" w:rsidR="003B139B" w:rsidRPr="00700397" w:rsidRDefault="003B139B" w:rsidP="003B139B">
      <w:pPr>
        <w:rPr>
          <w:rFonts w:ascii="Arial" w:hAnsi="Arial" w:cs="Arial"/>
          <w:sz w:val="20"/>
          <w:u w:val="single"/>
        </w:rPr>
      </w:pPr>
      <w:r w:rsidRPr="00700397">
        <w:rPr>
          <w:rFonts w:ascii="Arial" w:hAnsi="Arial" w:cs="Arial"/>
          <w:sz w:val="20"/>
          <w:u w:val="single"/>
        </w:rPr>
        <w:t>Nr. 2.2.4 Korrosionsschutz</w:t>
      </w:r>
    </w:p>
    <w:p w14:paraId="762FAEB8" w14:textId="77777777" w:rsidR="003B139B" w:rsidRPr="00700397" w:rsidRDefault="003B139B" w:rsidP="003B139B">
      <w:pPr>
        <w:rPr>
          <w:rFonts w:ascii="Arial" w:hAnsi="Arial" w:cs="Arial"/>
          <w:sz w:val="20"/>
        </w:rPr>
      </w:pPr>
      <w:r w:rsidRPr="00700397">
        <w:rPr>
          <w:rFonts w:ascii="Arial" w:hAnsi="Arial" w:cs="Arial"/>
          <w:sz w:val="20"/>
        </w:rPr>
        <w:t>Erg</w:t>
      </w:r>
      <w:r w:rsidR="00FC265E" w:rsidRPr="00700397">
        <w:rPr>
          <w:rFonts w:ascii="Arial" w:hAnsi="Arial" w:cs="Arial"/>
          <w:sz w:val="20"/>
        </w:rPr>
        <w:t>ä</w:t>
      </w:r>
      <w:r w:rsidRPr="00700397">
        <w:rPr>
          <w:rFonts w:ascii="Arial" w:hAnsi="Arial" w:cs="Arial"/>
          <w:sz w:val="20"/>
        </w:rPr>
        <w:t>nzend zu (1) Korrosionsschutz wird festgelegt:</w:t>
      </w:r>
    </w:p>
    <w:p w14:paraId="1E4ECA3F" w14:textId="77777777" w:rsidR="003B139B" w:rsidRPr="00700397" w:rsidRDefault="003B139B" w:rsidP="003B139B">
      <w:pPr>
        <w:rPr>
          <w:rFonts w:ascii="Arial" w:hAnsi="Arial" w:cs="Arial"/>
          <w:sz w:val="20"/>
        </w:rPr>
      </w:pPr>
      <w:r w:rsidRPr="00700397">
        <w:rPr>
          <w:rFonts w:ascii="Arial" w:hAnsi="Arial" w:cs="Arial"/>
          <w:sz w:val="20"/>
        </w:rPr>
        <w:t>„Stahlgeländer erhalten das Korrosionsschutzsystem 1 oder 3 nach ZTV-ING Teil 4, Abschnitt 3,</w:t>
      </w:r>
    </w:p>
    <w:p w14:paraId="4FB1A109" w14:textId="77777777" w:rsidR="003B139B" w:rsidRPr="00700397" w:rsidRDefault="003B139B" w:rsidP="003B139B">
      <w:pPr>
        <w:rPr>
          <w:rFonts w:ascii="Arial" w:hAnsi="Arial" w:cs="Arial"/>
          <w:sz w:val="20"/>
        </w:rPr>
      </w:pPr>
      <w:r w:rsidRPr="00700397">
        <w:rPr>
          <w:rFonts w:ascii="Arial" w:hAnsi="Arial" w:cs="Arial"/>
          <w:sz w:val="20"/>
        </w:rPr>
        <w:lastRenderedPageBreak/>
        <w:t>Anhang A, Tabelle A 4.3.2, Bauteil Nr. 3.1.C.“</w:t>
      </w:r>
    </w:p>
    <w:p w14:paraId="6C7BC16A" w14:textId="77777777" w:rsidR="00637EB1" w:rsidRPr="00700397" w:rsidRDefault="00637EB1" w:rsidP="003B139B">
      <w:pPr>
        <w:rPr>
          <w:rFonts w:ascii="Arial" w:hAnsi="Arial" w:cs="Arial"/>
          <w:sz w:val="20"/>
        </w:rPr>
      </w:pPr>
    </w:p>
    <w:p w14:paraId="62B7F5F8" w14:textId="77777777" w:rsidR="003B139B" w:rsidRPr="00700397" w:rsidRDefault="003B139B" w:rsidP="003B139B">
      <w:pPr>
        <w:rPr>
          <w:rFonts w:ascii="Arial" w:hAnsi="Arial" w:cs="Arial"/>
          <w:b/>
          <w:sz w:val="20"/>
        </w:rPr>
      </w:pPr>
      <w:r w:rsidRPr="00700397">
        <w:rPr>
          <w:rFonts w:ascii="Arial" w:hAnsi="Arial" w:cs="Arial"/>
          <w:b/>
          <w:sz w:val="20"/>
        </w:rPr>
        <w:t>ZTV-ING Teil 8, Abschnitt 3</w:t>
      </w:r>
    </w:p>
    <w:p w14:paraId="46640BAD" w14:textId="77777777" w:rsidR="003B139B" w:rsidRPr="00700397" w:rsidRDefault="003B139B" w:rsidP="003B139B">
      <w:pPr>
        <w:rPr>
          <w:rFonts w:ascii="Arial" w:hAnsi="Arial" w:cs="Arial"/>
          <w:sz w:val="20"/>
          <w:u w:val="single"/>
        </w:rPr>
      </w:pPr>
      <w:r w:rsidRPr="00700397">
        <w:rPr>
          <w:rFonts w:ascii="Arial" w:hAnsi="Arial" w:cs="Arial"/>
          <w:sz w:val="20"/>
          <w:u w:val="single"/>
        </w:rPr>
        <w:t>Nr. 5.2 Baugruben, Gr</w:t>
      </w:r>
      <w:r w:rsidR="00FC265E" w:rsidRPr="00700397">
        <w:rPr>
          <w:rFonts w:ascii="Arial" w:hAnsi="Arial" w:cs="Arial"/>
          <w:sz w:val="20"/>
          <w:u w:val="single"/>
        </w:rPr>
        <w:t>ü</w:t>
      </w:r>
      <w:r w:rsidRPr="00700397">
        <w:rPr>
          <w:rFonts w:ascii="Arial" w:hAnsi="Arial" w:cs="Arial"/>
          <w:sz w:val="20"/>
          <w:u w:val="single"/>
        </w:rPr>
        <w:t>ndungen und Betonsockel und 5.3 Fu</w:t>
      </w:r>
      <w:r w:rsidR="00FC265E" w:rsidRPr="00700397">
        <w:rPr>
          <w:rFonts w:ascii="Arial" w:hAnsi="Arial" w:cs="Arial"/>
          <w:sz w:val="20"/>
          <w:u w:val="single"/>
        </w:rPr>
        <w:t>ß</w:t>
      </w:r>
      <w:r w:rsidRPr="00700397">
        <w:rPr>
          <w:rFonts w:ascii="Arial" w:hAnsi="Arial" w:cs="Arial"/>
          <w:sz w:val="20"/>
          <w:u w:val="single"/>
        </w:rPr>
        <w:t>punktverankerungen</w:t>
      </w:r>
    </w:p>
    <w:p w14:paraId="0720CADC" w14:textId="77777777" w:rsidR="003B139B" w:rsidRPr="00700397" w:rsidRDefault="003B139B" w:rsidP="003B139B">
      <w:pPr>
        <w:rPr>
          <w:rFonts w:ascii="Arial" w:hAnsi="Arial" w:cs="Arial"/>
          <w:sz w:val="20"/>
        </w:rPr>
      </w:pPr>
      <w:r w:rsidRPr="00700397">
        <w:rPr>
          <w:rFonts w:ascii="Arial" w:hAnsi="Arial" w:cs="Arial"/>
          <w:sz w:val="20"/>
        </w:rPr>
        <w:t>Die Bewehrung der Betonsockel wird bis auf die untere Lage der Fundamentbewehrung</w:t>
      </w:r>
    </w:p>
    <w:p w14:paraId="101319B0" w14:textId="77777777" w:rsidR="003B139B" w:rsidRPr="00700397" w:rsidRDefault="003B139B" w:rsidP="003B139B">
      <w:pPr>
        <w:rPr>
          <w:rFonts w:ascii="Arial" w:hAnsi="Arial" w:cs="Arial"/>
          <w:sz w:val="20"/>
        </w:rPr>
      </w:pPr>
      <w:r w:rsidRPr="00700397">
        <w:rPr>
          <w:rFonts w:ascii="Arial" w:hAnsi="Arial" w:cs="Arial"/>
          <w:sz w:val="20"/>
        </w:rPr>
        <w:t>heruntergef</w:t>
      </w:r>
      <w:r w:rsidR="00FC265E" w:rsidRPr="00700397">
        <w:rPr>
          <w:rFonts w:ascii="Arial" w:hAnsi="Arial" w:cs="Arial"/>
          <w:sz w:val="20"/>
        </w:rPr>
        <w:t>ü</w:t>
      </w:r>
      <w:r w:rsidRPr="00700397">
        <w:rPr>
          <w:rFonts w:ascii="Arial" w:hAnsi="Arial" w:cs="Arial"/>
          <w:sz w:val="20"/>
        </w:rPr>
        <w:t>hrt.</w:t>
      </w:r>
    </w:p>
    <w:p w14:paraId="47CD3E84" w14:textId="77777777" w:rsidR="003B139B" w:rsidRPr="00700397" w:rsidRDefault="003B139B" w:rsidP="003B139B">
      <w:pPr>
        <w:rPr>
          <w:rFonts w:ascii="Arial" w:hAnsi="Arial" w:cs="Arial"/>
          <w:sz w:val="20"/>
        </w:rPr>
      </w:pPr>
    </w:p>
    <w:p w14:paraId="27E43608" w14:textId="77777777" w:rsidR="003B139B" w:rsidRPr="00700397" w:rsidRDefault="003B139B" w:rsidP="003B139B">
      <w:pPr>
        <w:rPr>
          <w:rFonts w:ascii="Arial" w:hAnsi="Arial" w:cs="Arial"/>
          <w:sz w:val="20"/>
        </w:rPr>
      </w:pPr>
      <w:r w:rsidRPr="00700397">
        <w:rPr>
          <w:rFonts w:ascii="Arial" w:hAnsi="Arial" w:cs="Arial"/>
          <w:sz w:val="20"/>
        </w:rPr>
        <w:t>Die Ankerschrauben sind vorzufertigen und werden in einer Einbauschablone in die Solllage der</w:t>
      </w:r>
    </w:p>
    <w:p w14:paraId="78F98FD8" w14:textId="77777777" w:rsidR="003B139B" w:rsidRPr="00700397" w:rsidRDefault="00637EB1" w:rsidP="003B139B">
      <w:pPr>
        <w:rPr>
          <w:rFonts w:ascii="Arial" w:hAnsi="Arial" w:cs="Arial"/>
          <w:sz w:val="20"/>
        </w:rPr>
      </w:pPr>
      <w:r w:rsidRPr="00700397">
        <w:rPr>
          <w:rFonts w:ascii="Arial" w:hAnsi="Arial" w:cs="Arial"/>
          <w:sz w:val="20"/>
        </w:rPr>
        <w:t>Hö</w:t>
      </w:r>
      <w:r w:rsidR="003B139B" w:rsidRPr="00700397">
        <w:rPr>
          <w:rFonts w:ascii="Arial" w:hAnsi="Arial" w:cs="Arial"/>
          <w:sz w:val="20"/>
        </w:rPr>
        <w:t>hen- und Achsma</w:t>
      </w:r>
      <w:r w:rsidR="00FC265E" w:rsidRPr="00700397">
        <w:rPr>
          <w:rFonts w:ascii="Arial" w:hAnsi="Arial" w:cs="Arial"/>
          <w:sz w:val="20"/>
        </w:rPr>
        <w:t>ß</w:t>
      </w:r>
      <w:r w:rsidR="003B139B" w:rsidRPr="00700397">
        <w:rPr>
          <w:rFonts w:ascii="Arial" w:hAnsi="Arial" w:cs="Arial"/>
          <w:sz w:val="20"/>
        </w:rPr>
        <w:t>e gebracht. Die Anker werden beim Einbau in die Solllage so mit der</w:t>
      </w:r>
    </w:p>
    <w:p w14:paraId="1910417D" w14:textId="77777777" w:rsidR="003B139B" w:rsidRPr="00700397" w:rsidRDefault="003B139B" w:rsidP="003B139B">
      <w:pPr>
        <w:rPr>
          <w:rFonts w:ascii="Arial" w:hAnsi="Arial" w:cs="Arial"/>
          <w:sz w:val="20"/>
        </w:rPr>
      </w:pPr>
      <w:r w:rsidRPr="00700397">
        <w:rPr>
          <w:rFonts w:ascii="Arial" w:hAnsi="Arial" w:cs="Arial"/>
          <w:sz w:val="20"/>
        </w:rPr>
        <w:t>Bewehrung verbunden, dass ihre Lage beim Betonieren nicht ver</w:t>
      </w:r>
      <w:r w:rsidR="00FC265E" w:rsidRPr="00700397">
        <w:rPr>
          <w:rFonts w:ascii="Arial" w:hAnsi="Arial" w:cs="Arial"/>
          <w:sz w:val="20"/>
        </w:rPr>
        <w:t>ä</w:t>
      </w:r>
      <w:r w:rsidRPr="00700397">
        <w:rPr>
          <w:rFonts w:ascii="Arial" w:hAnsi="Arial" w:cs="Arial"/>
          <w:sz w:val="20"/>
        </w:rPr>
        <w:t>ndert werden kann.</w:t>
      </w:r>
    </w:p>
    <w:p w14:paraId="1FAD212B" w14:textId="77777777" w:rsidR="003B139B" w:rsidRPr="00700397" w:rsidRDefault="003B139B" w:rsidP="003B139B">
      <w:pPr>
        <w:rPr>
          <w:rFonts w:ascii="Arial" w:hAnsi="Arial" w:cs="Arial"/>
          <w:sz w:val="20"/>
        </w:rPr>
      </w:pPr>
      <w:r w:rsidRPr="00700397">
        <w:rPr>
          <w:rFonts w:ascii="Arial" w:hAnsi="Arial" w:cs="Arial"/>
          <w:sz w:val="20"/>
        </w:rPr>
        <w:t>Alle Ankerschrauben werden mind. 20 cm aus dem Betonsockel herausgef</w:t>
      </w:r>
      <w:r w:rsidR="00FC265E" w:rsidRPr="00700397">
        <w:rPr>
          <w:rFonts w:ascii="Arial" w:hAnsi="Arial" w:cs="Arial"/>
          <w:sz w:val="20"/>
        </w:rPr>
        <w:t>ü</w:t>
      </w:r>
      <w:r w:rsidRPr="00700397">
        <w:rPr>
          <w:rFonts w:ascii="Arial" w:hAnsi="Arial" w:cs="Arial"/>
          <w:sz w:val="20"/>
        </w:rPr>
        <w:t>hrt.</w:t>
      </w:r>
    </w:p>
    <w:p w14:paraId="4FDE3068" w14:textId="77777777" w:rsidR="003B139B" w:rsidRPr="00700397" w:rsidRDefault="003B139B" w:rsidP="003B139B">
      <w:pPr>
        <w:rPr>
          <w:rFonts w:ascii="Arial" w:hAnsi="Arial" w:cs="Arial"/>
          <w:sz w:val="20"/>
        </w:rPr>
      </w:pPr>
      <w:r w:rsidRPr="00700397">
        <w:rPr>
          <w:rFonts w:ascii="Arial" w:hAnsi="Arial" w:cs="Arial"/>
          <w:sz w:val="20"/>
        </w:rPr>
        <w:t>Ein nachtr</w:t>
      </w:r>
      <w:r w:rsidR="00FC265E" w:rsidRPr="00700397">
        <w:rPr>
          <w:rFonts w:ascii="Arial" w:hAnsi="Arial" w:cs="Arial"/>
          <w:sz w:val="20"/>
        </w:rPr>
        <w:t>ä</w:t>
      </w:r>
      <w:r w:rsidRPr="00700397">
        <w:rPr>
          <w:rFonts w:ascii="Arial" w:hAnsi="Arial" w:cs="Arial"/>
          <w:sz w:val="20"/>
        </w:rPr>
        <w:t>gliches K</w:t>
      </w:r>
      <w:r w:rsidR="00FC265E" w:rsidRPr="00700397">
        <w:rPr>
          <w:rFonts w:ascii="Arial" w:hAnsi="Arial" w:cs="Arial"/>
          <w:sz w:val="20"/>
        </w:rPr>
        <w:t>ü</w:t>
      </w:r>
      <w:r w:rsidRPr="00700397">
        <w:rPr>
          <w:rFonts w:ascii="Arial" w:hAnsi="Arial" w:cs="Arial"/>
          <w:sz w:val="20"/>
        </w:rPr>
        <w:t>rzen der Anker ist nicht zugelassen.</w:t>
      </w:r>
    </w:p>
    <w:p w14:paraId="19F3F20E" w14:textId="77777777" w:rsidR="003B139B" w:rsidRPr="00700397" w:rsidRDefault="003B139B" w:rsidP="003B139B">
      <w:pPr>
        <w:rPr>
          <w:rFonts w:ascii="Arial" w:hAnsi="Arial" w:cs="Arial"/>
          <w:sz w:val="20"/>
        </w:rPr>
      </w:pPr>
      <w:r w:rsidRPr="00700397">
        <w:rPr>
          <w:rFonts w:ascii="Arial" w:hAnsi="Arial" w:cs="Arial"/>
          <w:sz w:val="20"/>
        </w:rPr>
        <w:t xml:space="preserve">Die Anker werden bis auf 10 cm </w:t>
      </w:r>
      <w:r w:rsidR="00FC265E" w:rsidRPr="00700397">
        <w:rPr>
          <w:rFonts w:ascii="Arial" w:hAnsi="Arial" w:cs="Arial"/>
          <w:sz w:val="20"/>
        </w:rPr>
        <w:t>ü</w:t>
      </w:r>
      <w:r w:rsidRPr="00700397">
        <w:rPr>
          <w:rFonts w:ascii="Arial" w:hAnsi="Arial" w:cs="Arial"/>
          <w:sz w:val="20"/>
        </w:rPr>
        <w:t>ber Unterkante Fundament heruntergef</w:t>
      </w:r>
      <w:r w:rsidR="00FC265E" w:rsidRPr="00700397">
        <w:rPr>
          <w:rFonts w:ascii="Arial" w:hAnsi="Arial" w:cs="Arial"/>
          <w:sz w:val="20"/>
        </w:rPr>
        <w:t>ü</w:t>
      </w:r>
      <w:r w:rsidRPr="00700397">
        <w:rPr>
          <w:rFonts w:ascii="Arial" w:hAnsi="Arial" w:cs="Arial"/>
          <w:sz w:val="20"/>
        </w:rPr>
        <w:t>hrt, jedoch nicht l</w:t>
      </w:r>
      <w:r w:rsidR="00FC265E" w:rsidRPr="00700397">
        <w:rPr>
          <w:rFonts w:ascii="Arial" w:hAnsi="Arial" w:cs="Arial"/>
          <w:sz w:val="20"/>
        </w:rPr>
        <w:t>ä</w:t>
      </w:r>
      <w:r w:rsidRPr="00700397">
        <w:rPr>
          <w:rFonts w:ascii="Arial" w:hAnsi="Arial" w:cs="Arial"/>
          <w:sz w:val="20"/>
        </w:rPr>
        <w:t>nger als</w:t>
      </w:r>
    </w:p>
    <w:p w14:paraId="3E99C89F" w14:textId="77777777" w:rsidR="003B139B" w:rsidRPr="00700397" w:rsidRDefault="003B139B" w:rsidP="003B139B">
      <w:pPr>
        <w:rPr>
          <w:rFonts w:ascii="Arial" w:hAnsi="Arial" w:cs="Arial"/>
          <w:sz w:val="20"/>
        </w:rPr>
      </w:pPr>
      <w:r w:rsidRPr="00700397">
        <w:rPr>
          <w:rFonts w:ascii="Arial" w:hAnsi="Arial" w:cs="Arial"/>
          <w:sz w:val="20"/>
        </w:rPr>
        <w:t>2,00 m ausgef</w:t>
      </w:r>
      <w:r w:rsidR="00FC265E" w:rsidRPr="00700397">
        <w:rPr>
          <w:rFonts w:ascii="Arial" w:hAnsi="Arial" w:cs="Arial"/>
          <w:sz w:val="20"/>
        </w:rPr>
        <w:t>ü</w:t>
      </w:r>
      <w:r w:rsidRPr="00700397">
        <w:rPr>
          <w:rFonts w:ascii="Arial" w:hAnsi="Arial" w:cs="Arial"/>
          <w:sz w:val="20"/>
        </w:rPr>
        <w:t>hrt. Die Anker haben am unteren Ende Haken.</w:t>
      </w:r>
    </w:p>
    <w:p w14:paraId="2CB244D1" w14:textId="77777777" w:rsidR="003B139B" w:rsidRPr="00700397" w:rsidRDefault="003B139B" w:rsidP="003B139B">
      <w:pPr>
        <w:rPr>
          <w:rFonts w:ascii="Arial" w:hAnsi="Arial" w:cs="Arial"/>
          <w:sz w:val="20"/>
        </w:rPr>
      </w:pPr>
      <w:r w:rsidRPr="00700397">
        <w:rPr>
          <w:rFonts w:ascii="Arial" w:hAnsi="Arial" w:cs="Arial"/>
          <w:sz w:val="20"/>
        </w:rPr>
        <w:t>In diese Haken ist ein Betonstabstahl mind. ÿ 25 mm einzulegen. Die St</w:t>
      </w:r>
      <w:r w:rsidR="00FC265E" w:rsidRPr="00700397">
        <w:rPr>
          <w:rFonts w:ascii="Arial" w:hAnsi="Arial" w:cs="Arial"/>
          <w:sz w:val="20"/>
        </w:rPr>
        <w:t>ä</w:t>
      </w:r>
      <w:r w:rsidRPr="00700397">
        <w:rPr>
          <w:rFonts w:ascii="Arial" w:hAnsi="Arial" w:cs="Arial"/>
          <w:sz w:val="20"/>
        </w:rPr>
        <w:t>be werden bis an die Enden</w:t>
      </w:r>
    </w:p>
    <w:p w14:paraId="4E06E396" w14:textId="77777777" w:rsidR="003B139B" w:rsidRPr="00700397" w:rsidRDefault="003B139B" w:rsidP="003B139B">
      <w:pPr>
        <w:rPr>
          <w:rFonts w:ascii="Arial" w:hAnsi="Arial" w:cs="Arial"/>
          <w:sz w:val="20"/>
        </w:rPr>
      </w:pPr>
      <w:r w:rsidRPr="00700397">
        <w:rPr>
          <w:rFonts w:ascii="Arial" w:hAnsi="Arial" w:cs="Arial"/>
          <w:sz w:val="20"/>
        </w:rPr>
        <w:t>der Fundamentl</w:t>
      </w:r>
      <w:r w:rsidR="00FC265E" w:rsidRPr="00700397">
        <w:rPr>
          <w:rFonts w:ascii="Arial" w:hAnsi="Arial" w:cs="Arial"/>
          <w:sz w:val="20"/>
        </w:rPr>
        <w:t>ä</w:t>
      </w:r>
      <w:r w:rsidRPr="00700397">
        <w:rPr>
          <w:rFonts w:ascii="Arial" w:hAnsi="Arial" w:cs="Arial"/>
          <w:sz w:val="20"/>
        </w:rPr>
        <w:t>ngsseiten (unterhalb des Anprallsockels) gef</w:t>
      </w:r>
      <w:r w:rsidR="00FC265E" w:rsidRPr="00700397">
        <w:rPr>
          <w:rFonts w:ascii="Arial" w:hAnsi="Arial" w:cs="Arial"/>
          <w:sz w:val="20"/>
        </w:rPr>
        <w:t>ü</w:t>
      </w:r>
      <w:r w:rsidRPr="00700397">
        <w:rPr>
          <w:rFonts w:ascii="Arial" w:hAnsi="Arial" w:cs="Arial"/>
          <w:sz w:val="20"/>
        </w:rPr>
        <w:t>hrt und am Bewehrungskorb befestigt.</w:t>
      </w:r>
    </w:p>
    <w:p w14:paraId="7955CD47" w14:textId="77777777" w:rsidR="003B139B" w:rsidRPr="00700397" w:rsidRDefault="003B139B" w:rsidP="003B139B">
      <w:pPr>
        <w:rPr>
          <w:rFonts w:ascii="Arial" w:hAnsi="Arial" w:cs="Arial"/>
          <w:sz w:val="20"/>
        </w:rPr>
      </w:pPr>
      <w:r w:rsidRPr="00700397">
        <w:rPr>
          <w:rFonts w:ascii="Arial" w:hAnsi="Arial" w:cs="Arial"/>
          <w:sz w:val="20"/>
        </w:rPr>
        <w:t>An diese Querst</w:t>
      </w:r>
      <w:r w:rsidR="00FC265E" w:rsidRPr="00700397">
        <w:rPr>
          <w:rFonts w:ascii="Arial" w:hAnsi="Arial" w:cs="Arial"/>
          <w:sz w:val="20"/>
        </w:rPr>
        <w:t>ä</w:t>
      </w:r>
      <w:r w:rsidRPr="00700397">
        <w:rPr>
          <w:rFonts w:ascii="Arial" w:hAnsi="Arial" w:cs="Arial"/>
          <w:sz w:val="20"/>
        </w:rPr>
        <w:t>be kann das Erdungsband angeschlossen werden.</w:t>
      </w:r>
    </w:p>
    <w:p w14:paraId="6BB10A30" w14:textId="77777777" w:rsidR="003B139B" w:rsidRPr="00700397" w:rsidRDefault="003B139B" w:rsidP="003B139B">
      <w:pPr>
        <w:rPr>
          <w:rFonts w:ascii="Arial" w:hAnsi="Arial" w:cs="Arial"/>
          <w:sz w:val="20"/>
        </w:rPr>
      </w:pPr>
      <w:r w:rsidRPr="00700397">
        <w:rPr>
          <w:rFonts w:ascii="Arial" w:hAnsi="Arial" w:cs="Arial"/>
          <w:sz w:val="20"/>
        </w:rPr>
        <w:t>Die Schraubverbindungen der Fu</w:t>
      </w:r>
      <w:r w:rsidR="00FC265E" w:rsidRPr="00700397">
        <w:rPr>
          <w:rFonts w:ascii="Arial" w:hAnsi="Arial" w:cs="Arial"/>
          <w:sz w:val="20"/>
        </w:rPr>
        <w:t>ß</w:t>
      </w:r>
      <w:r w:rsidRPr="00700397">
        <w:rPr>
          <w:rFonts w:ascii="Arial" w:hAnsi="Arial" w:cs="Arial"/>
          <w:sz w:val="20"/>
        </w:rPr>
        <w:t>punktverankerungen bleiben sichtbar. Sie werden nicht durch</w:t>
      </w:r>
    </w:p>
    <w:p w14:paraId="01E0B4C6" w14:textId="77777777" w:rsidR="003B139B" w:rsidRPr="00700397" w:rsidRDefault="003B139B" w:rsidP="003B139B">
      <w:pPr>
        <w:rPr>
          <w:rFonts w:ascii="Arial" w:hAnsi="Arial" w:cs="Arial"/>
          <w:sz w:val="20"/>
        </w:rPr>
      </w:pPr>
      <w:r w:rsidRPr="00700397">
        <w:rPr>
          <w:rFonts w:ascii="Arial" w:hAnsi="Arial" w:cs="Arial"/>
          <w:sz w:val="20"/>
        </w:rPr>
        <w:t>Kappen abgedeckt.</w:t>
      </w:r>
    </w:p>
    <w:p w14:paraId="2483C19C" w14:textId="77777777" w:rsidR="00637EB1" w:rsidRPr="00700397" w:rsidRDefault="00637EB1" w:rsidP="003B139B">
      <w:pPr>
        <w:rPr>
          <w:rFonts w:ascii="Arial" w:hAnsi="Arial" w:cs="Arial"/>
          <w:sz w:val="20"/>
        </w:rPr>
      </w:pPr>
    </w:p>
    <w:p w14:paraId="6DA7418F" w14:textId="77777777" w:rsidR="003B139B" w:rsidRPr="00700397" w:rsidRDefault="003B139B" w:rsidP="003B139B">
      <w:pPr>
        <w:rPr>
          <w:rFonts w:ascii="Arial" w:hAnsi="Arial" w:cs="Arial"/>
          <w:sz w:val="20"/>
          <w:u w:val="single"/>
        </w:rPr>
      </w:pPr>
      <w:r w:rsidRPr="00700397">
        <w:rPr>
          <w:rFonts w:ascii="Arial" w:hAnsi="Arial" w:cs="Arial"/>
          <w:sz w:val="20"/>
          <w:u w:val="single"/>
        </w:rPr>
        <w:t>Nr. 5.4 Verbindung zwischen Riegel und Stiel</w:t>
      </w:r>
    </w:p>
    <w:p w14:paraId="448AEB28" w14:textId="77777777" w:rsidR="003B139B" w:rsidRPr="00700397" w:rsidRDefault="003B139B" w:rsidP="003B139B">
      <w:pPr>
        <w:rPr>
          <w:rFonts w:ascii="Arial" w:hAnsi="Arial" w:cs="Arial"/>
          <w:sz w:val="20"/>
        </w:rPr>
      </w:pPr>
      <w:r w:rsidRPr="00700397">
        <w:rPr>
          <w:rFonts w:ascii="Arial" w:hAnsi="Arial" w:cs="Arial"/>
          <w:sz w:val="20"/>
        </w:rPr>
        <w:t>Die Riegel- Stiel- Verbindung ist biegesteif auszubilden. Der Riegel muss voll</w:t>
      </w:r>
      <w:r w:rsidR="00637EB1" w:rsidRPr="00700397">
        <w:rPr>
          <w:rFonts w:ascii="Arial" w:hAnsi="Arial" w:cs="Arial"/>
          <w:sz w:val="20"/>
        </w:rPr>
        <w:t>fl</w:t>
      </w:r>
      <w:r w:rsidR="00FC265E" w:rsidRPr="00700397">
        <w:rPr>
          <w:rFonts w:ascii="Arial" w:hAnsi="Arial" w:cs="Arial"/>
          <w:sz w:val="20"/>
        </w:rPr>
        <w:t>ä</w:t>
      </w:r>
      <w:r w:rsidRPr="00700397">
        <w:rPr>
          <w:rFonts w:ascii="Arial" w:hAnsi="Arial" w:cs="Arial"/>
          <w:sz w:val="20"/>
        </w:rPr>
        <w:t>chig au</w:t>
      </w:r>
      <w:r w:rsidR="00637EB1" w:rsidRPr="00700397">
        <w:rPr>
          <w:rFonts w:ascii="Arial" w:hAnsi="Arial" w:cs="Arial"/>
          <w:sz w:val="20"/>
        </w:rPr>
        <w:t>fl</w:t>
      </w:r>
      <w:r w:rsidRPr="00700397">
        <w:rPr>
          <w:rFonts w:ascii="Arial" w:hAnsi="Arial" w:cs="Arial"/>
          <w:sz w:val="20"/>
        </w:rPr>
        <w:t>iegen.</w:t>
      </w:r>
    </w:p>
    <w:p w14:paraId="206C4010" w14:textId="77777777" w:rsidR="003B139B" w:rsidRPr="00700397" w:rsidRDefault="003B139B" w:rsidP="003B139B">
      <w:pPr>
        <w:rPr>
          <w:rFonts w:ascii="Arial" w:hAnsi="Arial" w:cs="Arial"/>
          <w:sz w:val="20"/>
        </w:rPr>
      </w:pPr>
      <w:r w:rsidRPr="00700397">
        <w:rPr>
          <w:rFonts w:ascii="Arial" w:hAnsi="Arial" w:cs="Arial"/>
          <w:sz w:val="20"/>
        </w:rPr>
        <w:t>Gelenkige Ausbildung ist nicht zugelassen.</w:t>
      </w:r>
    </w:p>
    <w:p w14:paraId="73E27A2E" w14:textId="77777777" w:rsidR="00637EB1" w:rsidRPr="00700397" w:rsidRDefault="00637EB1" w:rsidP="003B139B">
      <w:pPr>
        <w:rPr>
          <w:rFonts w:ascii="Arial" w:hAnsi="Arial" w:cs="Arial"/>
          <w:sz w:val="20"/>
        </w:rPr>
      </w:pPr>
    </w:p>
    <w:p w14:paraId="527624C8" w14:textId="77777777" w:rsidR="003B139B" w:rsidRPr="00700397" w:rsidRDefault="003B139B" w:rsidP="003B139B">
      <w:pPr>
        <w:rPr>
          <w:rFonts w:ascii="Arial" w:hAnsi="Arial" w:cs="Arial"/>
          <w:sz w:val="20"/>
          <w:u w:val="single"/>
        </w:rPr>
      </w:pPr>
      <w:r w:rsidRPr="00700397">
        <w:rPr>
          <w:rFonts w:ascii="Arial" w:hAnsi="Arial" w:cs="Arial"/>
          <w:sz w:val="20"/>
          <w:u w:val="single"/>
        </w:rPr>
        <w:t>Nr. 5.5 Befestigungselemente</w:t>
      </w:r>
    </w:p>
    <w:p w14:paraId="196DE00E" w14:textId="77777777" w:rsidR="003B139B" w:rsidRPr="00700397" w:rsidRDefault="003B139B" w:rsidP="003B139B">
      <w:pPr>
        <w:rPr>
          <w:rFonts w:ascii="Arial" w:hAnsi="Arial" w:cs="Arial"/>
          <w:sz w:val="20"/>
        </w:rPr>
      </w:pPr>
      <w:r w:rsidRPr="00700397">
        <w:rPr>
          <w:rFonts w:ascii="Arial" w:hAnsi="Arial" w:cs="Arial"/>
          <w:sz w:val="20"/>
        </w:rPr>
        <w:t>Es sind Rahmenkonstruktionen gem</w:t>
      </w:r>
      <w:r w:rsidR="00FC265E" w:rsidRPr="00700397">
        <w:rPr>
          <w:rFonts w:ascii="Arial" w:hAnsi="Arial" w:cs="Arial"/>
          <w:sz w:val="20"/>
        </w:rPr>
        <w:t>äß</w:t>
      </w:r>
      <w:r w:rsidRPr="00700397">
        <w:rPr>
          <w:rFonts w:ascii="Arial" w:hAnsi="Arial" w:cs="Arial"/>
          <w:sz w:val="20"/>
        </w:rPr>
        <w:t xml:space="preserve"> RIZ VZB 20 einzubauen.</w:t>
      </w:r>
    </w:p>
    <w:p w14:paraId="273932EF" w14:textId="77777777" w:rsidR="003B139B" w:rsidRPr="00700397" w:rsidRDefault="003B139B" w:rsidP="003B139B">
      <w:pPr>
        <w:rPr>
          <w:rFonts w:ascii="Arial" w:hAnsi="Arial" w:cs="Arial"/>
          <w:sz w:val="20"/>
        </w:rPr>
      </w:pPr>
      <w:r w:rsidRPr="00700397">
        <w:rPr>
          <w:rFonts w:ascii="Arial" w:hAnsi="Arial" w:cs="Arial"/>
          <w:sz w:val="20"/>
        </w:rPr>
        <w:t>F</w:t>
      </w:r>
      <w:r w:rsidR="00FC265E" w:rsidRPr="00700397">
        <w:rPr>
          <w:rFonts w:ascii="Arial" w:hAnsi="Arial" w:cs="Arial"/>
          <w:sz w:val="20"/>
        </w:rPr>
        <w:t>ü</w:t>
      </w:r>
      <w:r w:rsidRPr="00700397">
        <w:rPr>
          <w:rFonts w:ascii="Arial" w:hAnsi="Arial" w:cs="Arial"/>
          <w:sz w:val="20"/>
        </w:rPr>
        <w:t>r die Schraubverbindungen sind feuerverzinkte Schrauben der G</w:t>
      </w:r>
      <w:r w:rsidR="00FC265E" w:rsidRPr="00700397">
        <w:rPr>
          <w:rFonts w:ascii="Arial" w:hAnsi="Arial" w:cs="Arial"/>
          <w:sz w:val="20"/>
        </w:rPr>
        <w:t>ü</w:t>
      </w:r>
      <w:r w:rsidRPr="00700397">
        <w:rPr>
          <w:rFonts w:ascii="Arial" w:hAnsi="Arial" w:cs="Arial"/>
          <w:sz w:val="20"/>
        </w:rPr>
        <w:t>te 5.6 nach DIN EN ISO 898 zu</w:t>
      </w:r>
    </w:p>
    <w:p w14:paraId="5863B6FE" w14:textId="77777777" w:rsidR="003B139B" w:rsidRPr="00700397" w:rsidRDefault="003B139B" w:rsidP="003B139B">
      <w:pPr>
        <w:rPr>
          <w:rFonts w:ascii="Arial" w:hAnsi="Arial" w:cs="Arial"/>
          <w:sz w:val="20"/>
        </w:rPr>
      </w:pPr>
      <w:r w:rsidRPr="00700397">
        <w:rPr>
          <w:rFonts w:ascii="Arial" w:hAnsi="Arial" w:cs="Arial"/>
          <w:sz w:val="20"/>
        </w:rPr>
        <w:t>verwenden.</w:t>
      </w:r>
    </w:p>
    <w:p w14:paraId="047002A6" w14:textId="77777777" w:rsidR="003B139B" w:rsidRPr="00700397" w:rsidRDefault="003B139B" w:rsidP="003B139B">
      <w:pPr>
        <w:rPr>
          <w:rFonts w:ascii="Arial" w:hAnsi="Arial" w:cs="Arial"/>
          <w:sz w:val="20"/>
        </w:rPr>
      </w:pPr>
      <w:r w:rsidRPr="00700397">
        <w:rPr>
          <w:rFonts w:ascii="Arial" w:hAnsi="Arial" w:cs="Arial"/>
          <w:sz w:val="20"/>
        </w:rPr>
        <w:t>Zwischen Riegel und Halterung ist ein umlaufendes elastisches Distanzband einzubauen. Zum</w:t>
      </w:r>
    </w:p>
    <w:p w14:paraId="58223BA6" w14:textId="77777777" w:rsidR="003B139B" w:rsidRPr="00700397" w:rsidRDefault="003B139B" w:rsidP="003B139B">
      <w:pPr>
        <w:rPr>
          <w:rFonts w:ascii="Arial" w:hAnsi="Arial" w:cs="Arial"/>
          <w:sz w:val="20"/>
        </w:rPr>
      </w:pPr>
      <w:r w:rsidRPr="00700397">
        <w:rPr>
          <w:rFonts w:ascii="Arial" w:hAnsi="Arial" w:cs="Arial"/>
          <w:sz w:val="20"/>
        </w:rPr>
        <w:t>besseren Einbau kann es an den Ecken unterbrochen sein.</w:t>
      </w:r>
    </w:p>
    <w:p w14:paraId="345722A0" w14:textId="77777777" w:rsidR="003B139B" w:rsidRPr="00700397" w:rsidRDefault="003B139B" w:rsidP="003B139B">
      <w:pPr>
        <w:rPr>
          <w:rFonts w:ascii="Arial" w:hAnsi="Arial" w:cs="Arial"/>
          <w:sz w:val="20"/>
        </w:rPr>
      </w:pPr>
      <w:r w:rsidRPr="00700397">
        <w:rPr>
          <w:rFonts w:ascii="Arial" w:hAnsi="Arial" w:cs="Arial"/>
          <w:sz w:val="20"/>
        </w:rPr>
        <w:t>Der statische Nachweis der Rahmenkonstruktion ist erforderlich.</w:t>
      </w:r>
    </w:p>
    <w:p w14:paraId="0DD82D5E" w14:textId="77777777" w:rsidR="003B139B" w:rsidRPr="00700397" w:rsidRDefault="003B139B" w:rsidP="003B139B">
      <w:pPr>
        <w:rPr>
          <w:rFonts w:ascii="Arial" w:hAnsi="Arial" w:cs="Arial"/>
          <w:sz w:val="20"/>
        </w:rPr>
      </w:pPr>
      <w:r w:rsidRPr="00700397">
        <w:rPr>
          <w:rFonts w:ascii="Arial" w:hAnsi="Arial" w:cs="Arial"/>
          <w:sz w:val="20"/>
        </w:rPr>
        <w:t>Spannb</w:t>
      </w:r>
      <w:r w:rsidR="00FC265E" w:rsidRPr="00700397">
        <w:rPr>
          <w:rFonts w:ascii="Arial" w:hAnsi="Arial" w:cs="Arial"/>
          <w:sz w:val="20"/>
        </w:rPr>
        <w:t>ä</w:t>
      </w:r>
      <w:r w:rsidRPr="00700397">
        <w:rPr>
          <w:rFonts w:ascii="Arial" w:hAnsi="Arial" w:cs="Arial"/>
          <w:sz w:val="20"/>
        </w:rPr>
        <w:t>nder sind nicht zugelassen.</w:t>
      </w:r>
    </w:p>
    <w:p w14:paraId="39512F70" w14:textId="77777777" w:rsidR="00637EB1" w:rsidRPr="00700397" w:rsidRDefault="00637EB1" w:rsidP="003B139B">
      <w:pPr>
        <w:rPr>
          <w:rFonts w:ascii="Arial" w:hAnsi="Arial" w:cs="Arial"/>
          <w:sz w:val="20"/>
        </w:rPr>
      </w:pPr>
    </w:p>
    <w:p w14:paraId="7A95AFAE" w14:textId="77777777" w:rsidR="003B139B" w:rsidRPr="00700397" w:rsidRDefault="003B139B" w:rsidP="003B139B">
      <w:pPr>
        <w:rPr>
          <w:rFonts w:ascii="Arial" w:hAnsi="Arial" w:cs="Arial"/>
          <w:sz w:val="20"/>
          <w:u w:val="single"/>
        </w:rPr>
      </w:pPr>
      <w:r w:rsidRPr="00700397">
        <w:rPr>
          <w:rFonts w:ascii="Arial" w:hAnsi="Arial" w:cs="Arial"/>
          <w:sz w:val="20"/>
          <w:u w:val="single"/>
        </w:rPr>
        <w:t>Nr. 5.6 Korrosionsschutz</w:t>
      </w:r>
    </w:p>
    <w:p w14:paraId="5B8197CD" w14:textId="77777777" w:rsidR="003B139B" w:rsidRPr="00700397" w:rsidRDefault="003B139B" w:rsidP="003B139B">
      <w:pPr>
        <w:rPr>
          <w:rFonts w:ascii="Arial" w:hAnsi="Arial" w:cs="Arial"/>
          <w:sz w:val="20"/>
        </w:rPr>
      </w:pPr>
      <w:r w:rsidRPr="00700397">
        <w:rPr>
          <w:rFonts w:ascii="Arial" w:hAnsi="Arial" w:cs="Arial"/>
          <w:sz w:val="20"/>
        </w:rPr>
        <w:t>F</w:t>
      </w:r>
      <w:r w:rsidR="00FC265E" w:rsidRPr="00700397">
        <w:rPr>
          <w:rFonts w:ascii="Arial" w:hAnsi="Arial" w:cs="Arial"/>
          <w:sz w:val="20"/>
        </w:rPr>
        <w:t>ü</w:t>
      </w:r>
      <w:r w:rsidRPr="00700397">
        <w:rPr>
          <w:rFonts w:ascii="Arial" w:hAnsi="Arial" w:cs="Arial"/>
          <w:sz w:val="20"/>
        </w:rPr>
        <w:t>r die Tragkonstruktion aus Stahl ist das Korrosionsschutzsystem nach ZTV-ING Teil 4, Abschnitt 3,</w:t>
      </w:r>
    </w:p>
    <w:p w14:paraId="15A97B67" w14:textId="77777777" w:rsidR="003B139B" w:rsidRPr="00700397" w:rsidRDefault="003B139B" w:rsidP="003B139B">
      <w:pPr>
        <w:rPr>
          <w:rFonts w:ascii="Arial" w:hAnsi="Arial" w:cs="Arial"/>
          <w:sz w:val="20"/>
        </w:rPr>
      </w:pPr>
      <w:r w:rsidRPr="00700397">
        <w:rPr>
          <w:rFonts w:ascii="Arial" w:hAnsi="Arial" w:cs="Arial"/>
          <w:sz w:val="20"/>
        </w:rPr>
        <w:t>Anhang A, Tabelle A 4.3.2, Bauteil Nr. 6, Beschichtungssystem Nr. 1 aufzubringen.</w:t>
      </w:r>
    </w:p>
    <w:p w14:paraId="21EFCF6C" w14:textId="77777777" w:rsidR="003B139B" w:rsidRPr="00700397" w:rsidRDefault="003B139B" w:rsidP="003B139B">
      <w:pPr>
        <w:rPr>
          <w:rFonts w:ascii="Arial" w:hAnsi="Arial" w:cs="Arial"/>
          <w:sz w:val="20"/>
        </w:rPr>
      </w:pPr>
      <w:r w:rsidRPr="00700397">
        <w:rPr>
          <w:rFonts w:ascii="Arial" w:hAnsi="Arial" w:cs="Arial"/>
          <w:sz w:val="20"/>
        </w:rPr>
        <w:t xml:space="preserve">Im Bereich bis 2m </w:t>
      </w:r>
      <w:r w:rsidR="00FC265E" w:rsidRPr="00700397">
        <w:rPr>
          <w:rFonts w:ascii="Arial" w:hAnsi="Arial" w:cs="Arial"/>
          <w:sz w:val="20"/>
        </w:rPr>
        <w:t>ü</w:t>
      </w:r>
      <w:r w:rsidRPr="00700397">
        <w:rPr>
          <w:rFonts w:ascii="Arial" w:hAnsi="Arial" w:cs="Arial"/>
          <w:sz w:val="20"/>
        </w:rPr>
        <w:t>ber Gel</w:t>
      </w:r>
      <w:r w:rsidR="00FC265E" w:rsidRPr="00700397">
        <w:rPr>
          <w:rFonts w:ascii="Arial" w:hAnsi="Arial" w:cs="Arial"/>
          <w:sz w:val="20"/>
        </w:rPr>
        <w:t>ä</w:t>
      </w:r>
      <w:r w:rsidRPr="00700397">
        <w:rPr>
          <w:rFonts w:ascii="Arial" w:hAnsi="Arial" w:cs="Arial"/>
          <w:sz w:val="20"/>
        </w:rPr>
        <w:t>ndeoberkante wird zus</w:t>
      </w:r>
      <w:r w:rsidR="00FC265E" w:rsidRPr="00700397">
        <w:rPr>
          <w:rFonts w:ascii="Arial" w:hAnsi="Arial" w:cs="Arial"/>
          <w:sz w:val="20"/>
        </w:rPr>
        <w:t>ä</w:t>
      </w:r>
      <w:r w:rsidRPr="00700397">
        <w:rPr>
          <w:rFonts w:ascii="Arial" w:hAnsi="Arial" w:cs="Arial"/>
          <w:sz w:val="20"/>
        </w:rPr>
        <w:t>tzlich eine 2. Zwischenbeschichtung (ZB)</w:t>
      </w:r>
    </w:p>
    <w:p w14:paraId="07F53422" w14:textId="77777777" w:rsidR="003B139B" w:rsidRPr="00700397" w:rsidRDefault="003B139B" w:rsidP="003B139B">
      <w:pPr>
        <w:rPr>
          <w:rFonts w:ascii="Arial" w:hAnsi="Arial" w:cs="Arial"/>
          <w:sz w:val="20"/>
        </w:rPr>
      </w:pPr>
      <w:r w:rsidRPr="00700397">
        <w:rPr>
          <w:rFonts w:ascii="Arial" w:hAnsi="Arial" w:cs="Arial"/>
          <w:sz w:val="20"/>
        </w:rPr>
        <w:t>aufgebracht. Material wie bei der Deckbeschichtung.</w:t>
      </w:r>
    </w:p>
    <w:p w14:paraId="64DDC448" w14:textId="77777777" w:rsidR="00637EB1" w:rsidRPr="00700397" w:rsidRDefault="00637EB1" w:rsidP="003B139B">
      <w:pPr>
        <w:rPr>
          <w:rFonts w:ascii="Arial" w:hAnsi="Arial" w:cs="Arial"/>
          <w:sz w:val="20"/>
        </w:rPr>
      </w:pPr>
    </w:p>
    <w:p w14:paraId="2ABFE662" w14:textId="77777777" w:rsidR="003B139B" w:rsidRPr="00700397" w:rsidRDefault="003B139B" w:rsidP="003B139B">
      <w:pPr>
        <w:rPr>
          <w:rFonts w:ascii="Arial" w:hAnsi="Arial" w:cs="Arial"/>
          <w:sz w:val="20"/>
          <w:u w:val="single"/>
        </w:rPr>
      </w:pPr>
      <w:r w:rsidRPr="00700397">
        <w:rPr>
          <w:rFonts w:ascii="Arial" w:hAnsi="Arial" w:cs="Arial"/>
          <w:sz w:val="20"/>
          <w:u w:val="single"/>
        </w:rPr>
        <w:t>Nr. 5.8 Steigleitern</w:t>
      </w:r>
    </w:p>
    <w:p w14:paraId="1EF60A7B" w14:textId="77777777" w:rsidR="003B139B" w:rsidRPr="00700397" w:rsidRDefault="003B139B" w:rsidP="003B139B">
      <w:pPr>
        <w:rPr>
          <w:rFonts w:ascii="Arial" w:hAnsi="Arial" w:cs="Arial"/>
          <w:sz w:val="20"/>
        </w:rPr>
      </w:pPr>
      <w:r w:rsidRPr="00700397">
        <w:rPr>
          <w:rFonts w:ascii="Arial" w:hAnsi="Arial" w:cs="Arial"/>
          <w:sz w:val="20"/>
        </w:rPr>
        <w:t>Bei begehbaren Konstruktionen sind bei den Steigleitern R</w:t>
      </w:r>
      <w:r w:rsidR="00FC265E" w:rsidRPr="00700397">
        <w:rPr>
          <w:rFonts w:ascii="Arial" w:hAnsi="Arial" w:cs="Arial"/>
          <w:sz w:val="20"/>
        </w:rPr>
        <w:t>ü</w:t>
      </w:r>
      <w:r w:rsidRPr="00700397">
        <w:rPr>
          <w:rFonts w:ascii="Arial" w:hAnsi="Arial" w:cs="Arial"/>
          <w:sz w:val="20"/>
        </w:rPr>
        <w:t>ckenk</w:t>
      </w:r>
      <w:r w:rsidR="00637EB1" w:rsidRPr="00700397">
        <w:rPr>
          <w:rFonts w:ascii="Arial" w:hAnsi="Arial" w:cs="Arial"/>
          <w:sz w:val="20"/>
        </w:rPr>
        <w:t>ö</w:t>
      </w:r>
      <w:r w:rsidRPr="00700397">
        <w:rPr>
          <w:rFonts w:ascii="Arial" w:hAnsi="Arial" w:cs="Arial"/>
          <w:sz w:val="20"/>
        </w:rPr>
        <w:t>rbe vorzusehen.</w:t>
      </w:r>
    </w:p>
    <w:p w14:paraId="5FFCD218" w14:textId="77777777" w:rsidR="007E3950" w:rsidRPr="00700397" w:rsidRDefault="007E3950" w:rsidP="00223AA0">
      <w:pPr>
        <w:rPr>
          <w:rFonts w:ascii="Arial" w:hAnsi="Arial" w:cs="Arial"/>
          <w:sz w:val="22"/>
          <w:szCs w:val="22"/>
        </w:rPr>
      </w:pPr>
    </w:p>
    <w:p w14:paraId="0114D284" w14:textId="77777777" w:rsidR="00223AA0" w:rsidRPr="00700397" w:rsidRDefault="00D9746F" w:rsidP="00223AA0">
      <w:pPr>
        <w:rPr>
          <w:rFonts w:ascii="Arial" w:hAnsi="Arial" w:cs="Arial"/>
          <w:b/>
          <w:szCs w:val="24"/>
        </w:rPr>
      </w:pPr>
      <w:r w:rsidRPr="00700397">
        <w:rPr>
          <w:rFonts w:ascii="Arial" w:hAnsi="Arial" w:cs="Arial"/>
          <w:b/>
          <w:szCs w:val="24"/>
        </w:rPr>
        <w:t>7.</w:t>
      </w:r>
      <w:r w:rsidR="009A7B77" w:rsidRPr="00700397">
        <w:rPr>
          <w:rFonts w:ascii="Arial" w:hAnsi="Arial" w:cs="Arial"/>
          <w:b/>
          <w:szCs w:val="24"/>
        </w:rPr>
        <w:t>10</w:t>
      </w:r>
      <w:r w:rsidR="001202CE" w:rsidRPr="00700397">
        <w:rPr>
          <w:rFonts w:ascii="Arial" w:hAnsi="Arial" w:cs="Arial"/>
          <w:b/>
          <w:szCs w:val="24"/>
        </w:rPr>
        <w:tab/>
      </w:r>
      <w:r w:rsidR="001202CE" w:rsidRPr="00700397">
        <w:rPr>
          <w:rFonts w:ascii="Arial" w:hAnsi="Arial" w:cs="Arial"/>
          <w:b/>
          <w:szCs w:val="24"/>
        </w:rPr>
        <w:tab/>
      </w:r>
      <w:r w:rsidR="001202CE" w:rsidRPr="00700397">
        <w:rPr>
          <w:rFonts w:ascii="Arial" w:hAnsi="Arial" w:cs="Arial"/>
          <w:b/>
          <w:caps/>
          <w:szCs w:val="24"/>
        </w:rPr>
        <w:t>Ergänzungen zu der ZTV-Bel-B 3/95</w:t>
      </w:r>
    </w:p>
    <w:p w14:paraId="16DCC5BB" w14:textId="77777777" w:rsidR="00637EB1" w:rsidRPr="00700397" w:rsidRDefault="00637EB1" w:rsidP="00637EB1">
      <w:pPr>
        <w:rPr>
          <w:rFonts w:ascii="Arial" w:hAnsi="Arial" w:cs="Arial"/>
          <w:sz w:val="22"/>
          <w:szCs w:val="22"/>
        </w:rPr>
      </w:pPr>
      <w:r w:rsidRPr="00700397">
        <w:rPr>
          <w:rFonts w:ascii="Arial" w:hAnsi="Arial" w:cs="Arial"/>
          <w:sz w:val="22"/>
          <w:szCs w:val="22"/>
        </w:rPr>
        <w:t>Der Nachweis der ausreichenden Qualifikation ist durch den Auftragnehmer für den benannten Kolonnenführer durch</w:t>
      </w:r>
    </w:p>
    <w:p w14:paraId="2E9A5E1E" w14:textId="77777777" w:rsidR="00637EB1" w:rsidRPr="00700397" w:rsidRDefault="00637EB1" w:rsidP="00637EB1">
      <w:pPr>
        <w:rPr>
          <w:rFonts w:ascii="Arial" w:hAnsi="Arial" w:cs="Arial"/>
          <w:sz w:val="22"/>
          <w:szCs w:val="22"/>
        </w:rPr>
      </w:pPr>
      <w:r w:rsidRPr="00700397">
        <w:rPr>
          <w:rFonts w:ascii="Arial" w:hAnsi="Arial" w:cs="Arial"/>
          <w:sz w:val="22"/>
          <w:szCs w:val="22"/>
        </w:rPr>
        <w:t>- die Vorlage einer Bescheinigung des Ausbildungsbeirates „Verarbeiten von Kunststoffen im</w:t>
      </w:r>
    </w:p>
    <w:p w14:paraId="7319794D" w14:textId="77777777" w:rsidR="00637EB1" w:rsidRPr="00700397" w:rsidRDefault="00637EB1" w:rsidP="00637EB1">
      <w:pPr>
        <w:rPr>
          <w:rFonts w:ascii="Arial" w:hAnsi="Arial" w:cs="Arial"/>
          <w:sz w:val="22"/>
          <w:szCs w:val="22"/>
        </w:rPr>
      </w:pPr>
      <w:r w:rsidRPr="00700397">
        <w:rPr>
          <w:rFonts w:ascii="Arial" w:hAnsi="Arial" w:cs="Arial"/>
          <w:sz w:val="22"/>
          <w:szCs w:val="22"/>
        </w:rPr>
        <w:tab/>
        <w:t>Beton“</w:t>
      </w:r>
    </w:p>
    <w:p w14:paraId="334F83B6" w14:textId="77777777" w:rsidR="00637EB1" w:rsidRPr="00700397" w:rsidRDefault="00637EB1" w:rsidP="00637EB1">
      <w:pPr>
        <w:rPr>
          <w:rFonts w:ascii="Arial" w:hAnsi="Arial" w:cs="Arial"/>
          <w:sz w:val="22"/>
          <w:szCs w:val="22"/>
        </w:rPr>
      </w:pPr>
      <w:r w:rsidRPr="00700397">
        <w:rPr>
          <w:rFonts w:ascii="Arial" w:hAnsi="Arial" w:cs="Arial"/>
          <w:sz w:val="22"/>
          <w:szCs w:val="22"/>
        </w:rPr>
        <w:t>- beim Deutschen Beton-Verein e. V. (SIVV-Schein)* oder</w:t>
      </w:r>
    </w:p>
    <w:p w14:paraId="0C7C9B3C" w14:textId="77777777" w:rsidR="00637EB1" w:rsidRPr="00700397" w:rsidRDefault="00637EB1" w:rsidP="00637EB1">
      <w:pPr>
        <w:rPr>
          <w:rFonts w:ascii="Arial" w:hAnsi="Arial" w:cs="Arial"/>
          <w:sz w:val="22"/>
          <w:szCs w:val="22"/>
        </w:rPr>
      </w:pPr>
      <w:r w:rsidRPr="00700397">
        <w:rPr>
          <w:rFonts w:ascii="Arial" w:hAnsi="Arial" w:cs="Arial"/>
          <w:sz w:val="22"/>
          <w:szCs w:val="22"/>
        </w:rPr>
        <w:t>- die Aufschulung zum Asphaltbauer oder einen gleichwertigen Qualifikationsnachweis zu</w:t>
      </w:r>
    </w:p>
    <w:p w14:paraId="235C1687" w14:textId="77777777" w:rsidR="00223AA0" w:rsidRPr="00700397" w:rsidRDefault="00637EB1" w:rsidP="00637EB1">
      <w:pPr>
        <w:rPr>
          <w:rFonts w:ascii="Arial" w:hAnsi="Arial" w:cs="Arial"/>
          <w:sz w:val="22"/>
          <w:szCs w:val="22"/>
        </w:rPr>
      </w:pPr>
      <w:r w:rsidRPr="00700397">
        <w:rPr>
          <w:rFonts w:ascii="Arial" w:hAnsi="Arial" w:cs="Arial"/>
          <w:sz w:val="22"/>
          <w:szCs w:val="22"/>
        </w:rPr>
        <w:tab/>
        <w:t>erbringen.</w:t>
      </w:r>
    </w:p>
    <w:p w14:paraId="1ED908B2" w14:textId="77777777" w:rsidR="007E3950" w:rsidRPr="00700397" w:rsidRDefault="007E3950" w:rsidP="00223AA0">
      <w:pPr>
        <w:rPr>
          <w:rFonts w:ascii="Arial" w:hAnsi="Arial" w:cs="Arial"/>
          <w:sz w:val="22"/>
          <w:szCs w:val="22"/>
        </w:rPr>
      </w:pPr>
    </w:p>
    <w:p w14:paraId="072F4B5E" w14:textId="77777777" w:rsidR="00223AA0" w:rsidRPr="00700397" w:rsidRDefault="00CA2F9E" w:rsidP="00223AA0">
      <w:pPr>
        <w:rPr>
          <w:rFonts w:ascii="Arial" w:hAnsi="Arial" w:cs="Arial"/>
          <w:b/>
          <w:szCs w:val="24"/>
        </w:rPr>
      </w:pPr>
      <w:r w:rsidRPr="00700397">
        <w:rPr>
          <w:rFonts w:ascii="Arial" w:hAnsi="Arial" w:cs="Arial"/>
          <w:b/>
          <w:szCs w:val="24"/>
        </w:rPr>
        <w:t>7.1</w:t>
      </w:r>
      <w:r w:rsidR="00924A9A" w:rsidRPr="00700397">
        <w:rPr>
          <w:rFonts w:ascii="Arial" w:hAnsi="Arial" w:cs="Arial"/>
          <w:b/>
          <w:szCs w:val="24"/>
        </w:rPr>
        <w:t>1</w:t>
      </w:r>
      <w:r w:rsidRPr="00700397">
        <w:rPr>
          <w:rFonts w:ascii="Arial" w:hAnsi="Arial" w:cs="Arial"/>
          <w:b/>
          <w:szCs w:val="24"/>
        </w:rPr>
        <w:tab/>
      </w:r>
      <w:r w:rsidRPr="00700397">
        <w:rPr>
          <w:rFonts w:ascii="Arial" w:hAnsi="Arial" w:cs="Arial"/>
          <w:b/>
          <w:szCs w:val="24"/>
        </w:rPr>
        <w:tab/>
      </w:r>
      <w:r w:rsidRPr="00700397">
        <w:rPr>
          <w:rFonts w:ascii="Arial" w:hAnsi="Arial" w:cs="Arial"/>
          <w:b/>
          <w:caps/>
          <w:szCs w:val="24"/>
        </w:rPr>
        <w:t xml:space="preserve">Ergänzungen zu </w:t>
      </w:r>
      <w:r w:rsidR="00924A9A" w:rsidRPr="00700397">
        <w:rPr>
          <w:rFonts w:ascii="Arial" w:hAnsi="Arial" w:cs="Arial"/>
          <w:b/>
          <w:caps/>
          <w:szCs w:val="24"/>
        </w:rPr>
        <w:t>den ZTV-Lsw 06</w:t>
      </w:r>
    </w:p>
    <w:p w14:paraId="3C6AF931" w14:textId="77777777" w:rsidR="00637EB1" w:rsidRPr="00700397" w:rsidRDefault="00637EB1" w:rsidP="00637EB1">
      <w:pPr>
        <w:rPr>
          <w:rFonts w:ascii="Arial" w:hAnsi="Arial" w:cs="Arial"/>
          <w:sz w:val="22"/>
          <w:szCs w:val="22"/>
        </w:rPr>
      </w:pPr>
      <w:r w:rsidRPr="00700397">
        <w:rPr>
          <w:rFonts w:ascii="Arial" w:hAnsi="Arial" w:cs="Arial"/>
          <w:sz w:val="22"/>
          <w:szCs w:val="22"/>
        </w:rPr>
        <w:t>Ergänzend zu den ZTV-Lsw 06 ist für die Gründungen und die Bemessung von Stahlpfosten von Lärmschutzwänden und Überflughilfen das Merkblatt über Entwurfs- und Berechnungsgrundlagen für Gründungen und Stahlpfosten von Lärmschutzwänden und Überflughilfen an Straßen (M EBGS- LSW) zu berücksichtigen.</w:t>
      </w:r>
    </w:p>
    <w:p w14:paraId="6EE68E6F" w14:textId="77777777" w:rsidR="00637EB1" w:rsidRPr="00700397" w:rsidRDefault="00637EB1" w:rsidP="00637EB1">
      <w:pPr>
        <w:rPr>
          <w:rFonts w:ascii="Arial" w:hAnsi="Arial" w:cs="Arial"/>
          <w:sz w:val="22"/>
          <w:szCs w:val="22"/>
        </w:rPr>
      </w:pPr>
      <w:r w:rsidRPr="00700397">
        <w:rPr>
          <w:rFonts w:ascii="Arial" w:hAnsi="Arial" w:cs="Arial"/>
          <w:sz w:val="22"/>
          <w:szCs w:val="22"/>
        </w:rPr>
        <w:lastRenderedPageBreak/>
        <w:t>Für den gesamten Bereich des LS NRW wird einheitlich die Windzone 2 nach DIN EN 1991-1-4 Anhang NA.A für die zu berücksichtigende Windbelastung von Lärmschutzwänden festgelegt.</w:t>
      </w:r>
    </w:p>
    <w:p w14:paraId="1DF33D06" w14:textId="77777777" w:rsidR="00637EB1" w:rsidRPr="00700397" w:rsidRDefault="00637EB1" w:rsidP="00637EB1">
      <w:pPr>
        <w:rPr>
          <w:rFonts w:ascii="Arial" w:hAnsi="Arial" w:cs="Arial"/>
          <w:sz w:val="22"/>
          <w:szCs w:val="22"/>
        </w:rPr>
      </w:pPr>
      <w:r w:rsidRPr="00700397">
        <w:rPr>
          <w:rFonts w:ascii="Arial" w:hAnsi="Arial" w:cs="Arial"/>
          <w:sz w:val="22"/>
          <w:szCs w:val="22"/>
        </w:rPr>
        <w:t>Für die Bemessung der Lärmschutzwände auf Brücken und anderen Ingenieurbauwerken sowie für absorbierende Wandbekleidungen in Tunneln sind die Regelungen nach ARS Nr. 5/2012 anzuwenden.</w:t>
      </w:r>
    </w:p>
    <w:p w14:paraId="1778DD08" w14:textId="77777777" w:rsidR="007E3950" w:rsidRPr="00700397" w:rsidRDefault="007E3950" w:rsidP="00223AA0">
      <w:pPr>
        <w:rPr>
          <w:rFonts w:ascii="Arial" w:hAnsi="Arial" w:cs="Arial"/>
          <w:sz w:val="22"/>
          <w:szCs w:val="22"/>
        </w:rPr>
      </w:pPr>
    </w:p>
    <w:p w14:paraId="12C44B2F" w14:textId="77777777" w:rsidR="00924A9A" w:rsidRPr="00700397" w:rsidRDefault="00924A9A" w:rsidP="00924A9A">
      <w:pPr>
        <w:rPr>
          <w:rFonts w:ascii="Arial" w:hAnsi="Arial" w:cs="Arial"/>
          <w:b/>
          <w:szCs w:val="24"/>
        </w:rPr>
      </w:pPr>
      <w:r w:rsidRPr="00700397">
        <w:rPr>
          <w:rFonts w:ascii="Arial" w:hAnsi="Arial" w:cs="Arial"/>
          <w:b/>
          <w:szCs w:val="24"/>
        </w:rPr>
        <w:t>7.12</w:t>
      </w:r>
      <w:r w:rsidRPr="00700397">
        <w:rPr>
          <w:rFonts w:ascii="Arial" w:hAnsi="Arial" w:cs="Arial"/>
          <w:b/>
          <w:szCs w:val="24"/>
        </w:rPr>
        <w:tab/>
      </w:r>
      <w:r w:rsidRPr="00700397">
        <w:rPr>
          <w:rFonts w:ascii="Arial" w:hAnsi="Arial" w:cs="Arial"/>
          <w:b/>
          <w:szCs w:val="24"/>
        </w:rPr>
        <w:tab/>
      </w:r>
      <w:r w:rsidRPr="00700397">
        <w:rPr>
          <w:rFonts w:ascii="Arial" w:hAnsi="Arial" w:cs="Arial"/>
          <w:b/>
          <w:caps/>
          <w:szCs w:val="24"/>
        </w:rPr>
        <w:t>Ergänzungen zu den ZTV-SA 97</w:t>
      </w:r>
    </w:p>
    <w:p w14:paraId="0F85044C" w14:textId="77777777" w:rsidR="00924A9A" w:rsidRPr="00700397" w:rsidRDefault="00924A9A" w:rsidP="00223AA0">
      <w:pPr>
        <w:rPr>
          <w:rFonts w:ascii="Arial" w:hAnsi="Arial" w:cs="Arial"/>
          <w:sz w:val="22"/>
          <w:szCs w:val="22"/>
        </w:rPr>
      </w:pPr>
    </w:p>
    <w:p w14:paraId="7D029040"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5.6.2 Warnleuchten</w:t>
      </w:r>
    </w:p>
    <w:p w14:paraId="6664F3BD"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Hinsichtlich Abschnitt 5, insbesondere 5.</w:t>
      </w:r>
      <w:r w:rsidR="00E5576C" w:rsidRPr="00700397">
        <w:rPr>
          <w:rFonts w:ascii="Arial" w:hAnsi="Arial" w:cs="Arial"/>
          <w:sz w:val="20"/>
        </w:rPr>
        <w:t>6.2 der ZTV-SA 97 gilt die „Ergänzungsprü</w:t>
      </w:r>
      <w:r w:rsidRPr="00700397">
        <w:rPr>
          <w:rFonts w:ascii="Arial" w:hAnsi="Arial" w:cs="Arial"/>
          <w:sz w:val="20"/>
        </w:rPr>
        <w:t>fung von</w:t>
      </w:r>
    </w:p>
    <w:p w14:paraId="49E789AD"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Warnleuchten gemäß den Technischen Lieferbedingungen für Warnleuchten (TL-Warnleuchten 90)“</w:t>
      </w:r>
    </w:p>
    <w:p w14:paraId="5299A0E4"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für Arbeitsstellen an allen Straßen gemäß dem Allgemeinen Rundschreiben Straßenbau Nr. 10/1998</w:t>
      </w:r>
    </w:p>
    <w:p w14:paraId="6ABE2C02"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des Bundesministeriums für Verkehr (BMV) vom 12. März 1998, Az.: StB 13/38.59.10-02/184 BASt</w:t>
      </w:r>
    </w:p>
    <w:p w14:paraId="1CAB391F"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97.</w:t>
      </w:r>
    </w:p>
    <w:p w14:paraId="6FBB1F6B"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Veröffentlicht im Verkehrsblatt Heft 7 – 1998, Seite 288, Verkehrsblatt-Verlag, Schleefstraße 14,</w:t>
      </w:r>
    </w:p>
    <w:p w14:paraId="78B13ECF"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44287 Dortmund.</w:t>
      </w:r>
    </w:p>
    <w:p w14:paraId="42C37D9D" w14:textId="77777777" w:rsidR="0053519D" w:rsidRPr="00700397" w:rsidRDefault="0053519D" w:rsidP="0053519D">
      <w:pPr>
        <w:overflowPunct/>
        <w:spacing w:line="240" w:lineRule="auto"/>
        <w:textAlignment w:val="auto"/>
        <w:rPr>
          <w:rFonts w:ascii="Arial" w:hAnsi="Arial" w:cs="Arial"/>
          <w:sz w:val="20"/>
        </w:rPr>
      </w:pPr>
    </w:p>
    <w:p w14:paraId="60B6D7F6"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TL-Warnleuchten 90</w:t>
      </w:r>
    </w:p>
    <w:p w14:paraId="6187CFBB"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Die Tabelle 2 und die Punkte 2.2.1 und 2.2.3 der TL-Warnleuchten 90, Ausgabe 1991, Seite 7 und</w:t>
      </w:r>
    </w:p>
    <w:p w14:paraId="32393132"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Seite 8, sind ungültig und werden durch die der vorgenannten „Ergänzungsprüfung“ des BMV vom</w:t>
      </w:r>
    </w:p>
    <w:p w14:paraId="57211318"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12. März 1998 ersetzt.</w:t>
      </w:r>
    </w:p>
    <w:p w14:paraId="2AE667F2" w14:textId="77777777" w:rsidR="0053519D" w:rsidRPr="00700397" w:rsidRDefault="0053519D" w:rsidP="0053519D">
      <w:pPr>
        <w:overflowPunct/>
        <w:spacing w:line="240" w:lineRule="auto"/>
        <w:textAlignment w:val="auto"/>
        <w:rPr>
          <w:rFonts w:ascii="Arial" w:hAnsi="Arial" w:cs="Arial"/>
          <w:sz w:val="20"/>
        </w:rPr>
      </w:pPr>
    </w:p>
    <w:p w14:paraId="642E7BCA"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TL transportable Schutzeinrichtungen</w:t>
      </w:r>
    </w:p>
    <w:p w14:paraId="664FDC28"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Der Nachweis der Eignung gemäß TL-Transportable Schutzeinrichtungen erfolgt durch die „Liste</w:t>
      </w:r>
    </w:p>
    <w:p w14:paraId="20BDDA54"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nach TL-Transportable Schutzeinrichtungen“ veröffentlicht auf der Internetseite der BASt.</w:t>
      </w:r>
    </w:p>
    <w:p w14:paraId="2E6D7C4B" w14:textId="77777777" w:rsidR="0016428A" w:rsidRPr="00700397" w:rsidRDefault="0016428A" w:rsidP="0053519D">
      <w:pPr>
        <w:overflowPunct/>
        <w:spacing w:line="240" w:lineRule="auto"/>
        <w:textAlignment w:val="auto"/>
        <w:rPr>
          <w:rFonts w:ascii="Arial" w:hAnsi="Arial" w:cs="Arial"/>
          <w:sz w:val="20"/>
        </w:rPr>
      </w:pPr>
    </w:p>
    <w:p w14:paraId="3946106E"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Systemskizzen, Aufbauanleitungen und sonstige Unterlagen die zur Überwachung einer</w:t>
      </w:r>
    </w:p>
    <w:p w14:paraId="4FF114DE"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ausschreibungskonformen Ausführung der zum Einsatz vorgesehenen transportablen</w:t>
      </w:r>
    </w:p>
    <w:p w14:paraId="6EBA585F" w14:textId="77777777" w:rsidR="00223AA0" w:rsidRPr="00700397" w:rsidRDefault="0053519D" w:rsidP="0053519D">
      <w:pPr>
        <w:rPr>
          <w:rFonts w:ascii="Arial" w:hAnsi="Arial" w:cs="Arial"/>
          <w:sz w:val="22"/>
          <w:szCs w:val="22"/>
        </w:rPr>
      </w:pPr>
      <w:r w:rsidRPr="00700397">
        <w:rPr>
          <w:rFonts w:ascii="Arial" w:hAnsi="Arial" w:cs="Arial"/>
          <w:sz w:val="20"/>
        </w:rPr>
        <w:t>Schutzeinrichtungen erforderlich sind, sind dem AG 14 Tage vor Beginn der Aufstellung vorzulegen.</w:t>
      </w:r>
    </w:p>
    <w:p w14:paraId="7DDD188A" w14:textId="77777777" w:rsidR="00CA2F9E" w:rsidRPr="00700397" w:rsidRDefault="00CA2F9E" w:rsidP="00223AA0">
      <w:pPr>
        <w:rPr>
          <w:rFonts w:ascii="Arial" w:hAnsi="Arial" w:cs="Arial"/>
          <w:sz w:val="22"/>
          <w:szCs w:val="22"/>
        </w:rPr>
      </w:pPr>
    </w:p>
    <w:p w14:paraId="260352DB" w14:textId="77777777" w:rsidR="0053519D" w:rsidRPr="00700397" w:rsidRDefault="0053519D" w:rsidP="00223AA0">
      <w:pPr>
        <w:rPr>
          <w:rFonts w:ascii="Arial" w:hAnsi="Arial" w:cs="Arial"/>
          <w:sz w:val="22"/>
          <w:szCs w:val="22"/>
        </w:rPr>
      </w:pPr>
    </w:p>
    <w:p w14:paraId="688E649D" w14:textId="77777777" w:rsidR="00CA2F9E" w:rsidRPr="00700397" w:rsidRDefault="00CA2F9E" w:rsidP="00223AA0">
      <w:pPr>
        <w:rPr>
          <w:rFonts w:ascii="Arial" w:hAnsi="Arial" w:cs="Arial"/>
          <w:sz w:val="22"/>
          <w:szCs w:val="22"/>
        </w:rPr>
      </w:pPr>
      <w:r w:rsidRPr="00700397">
        <w:rPr>
          <w:rFonts w:ascii="Arial" w:hAnsi="Arial" w:cs="Arial"/>
          <w:b/>
          <w:szCs w:val="24"/>
        </w:rPr>
        <w:t>7.1</w:t>
      </w:r>
      <w:r w:rsidR="00924A9A" w:rsidRPr="00700397">
        <w:rPr>
          <w:rFonts w:ascii="Arial" w:hAnsi="Arial" w:cs="Arial"/>
          <w:b/>
          <w:szCs w:val="24"/>
        </w:rPr>
        <w:t>3</w:t>
      </w:r>
      <w:r w:rsidR="00924A9A" w:rsidRPr="00700397">
        <w:rPr>
          <w:rFonts w:ascii="Arial" w:hAnsi="Arial" w:cs="Arial"/>
          <w:b/>
          <w:szCs w:val="24"/>
        </w:rPr>
        <w:tab/>
      </w:r>
      <w:r w:rsidR="00924A9A" w:rsidRPr="00700397">
        <w:rPr>
          <w:rFonts w:ascii="Arial" w:hAnsi="Arial" w:cs="Arial"/>
          <w:b/>
          <w:caps/>
          <w:szCs w:val="24"/>
        </w:rPr>
        <w:tab/>
        <w:t>Ergänzungen zu der ZTV M 13</w:t>
      </w:r>
    </w:p>
    <w:p w14:paraId="39B6B8B2" w14:textId="77777777" w:rsidR="00223AA0" w:rsidRPr="00700397" w:rsidRDefault="00223AA0" w:rsidP="00223AA0">
      <w:pPr>
        <w:rPr>
          <w:rFonts w:ascii="Arial" w:hAnsi="Arial" w:cs="Arial"/>
          <w:sz w:val="22"/>
          <w:szCs w:val="22"/>
        </w:rPr>
      </w:pPr>
    </w:p>
    <w:p w14:paraId="31D86074"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5.1 Allgemeines (Verkehrsbelastung)</w:t>
      </w:r>
    </w:p>
    <w:p w14:paraId="54F9092C"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Auf der Straße L605beträgt die Verkehrsbelastung im Jahr 2015; 2718 KFZ/24h. (siehe Abschnitt 1.1</w:t>
      </w:r>
    </w:p>
    <w:p w14:paraId="70E1BE50"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Oberbau)</w:t>
      </w:r>
    </w:p>
    <w:p w14:paraId="1F4F0165"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Auf der Straße werden Schneep</w:t>
      </w:r>
      <w:r w:rsidR="0016428A" w:rsidRPr="00700397">
        <w:rPr>
          <w:rFonts w:ascii="Arial" w:hAnsi="Arial" w:cs="Arial"/>
          <w:sz w:val="20"/>
        </w:rPr>
        <w:t>fl</w:t>
      </w:r>
      <w:r w:rsidRPr="00700397">
        <w:rPr>
          <w:rFonts w:ascii="Arial" w:hAnsi="Arial" w:cs="Arial"/>
          <w:sz w:val="20"/>
        </w:rPr>
        <w:t>üge mit z.B. Kunststoffschür</w:t>
      </w:r>
      <w:r w:rsidR="0016428A" w:rsidRPr="00700397">
        <w:rPr>
          <w:rFonts w:ascii="Arial" w:hAnsi="Arial" w:cs="Arial"/>
          <w:sz w:val="20"/>
        </w:rPr>
        <w:t>fl</w:t>
      </w:r>
      <w:r w:rsidRPr="00700397">
        <w:rPr>
          <w:rFonts w:ascii="Arial" w:hAnsi="Arial" w:cs="Arial"/>
          <w:sz w:val="20"/>
        </w:rPr>
        <w:t>eisten eingesetzt. Die Anzahl der</w:t>
      </w:r>
    </w:p>
    <w:p w14:paraId="34F53CC2" w14:textId="77777777" w:rsidR="00924A9A" w:rsidRPr="00700397" w:rsidRDefault="0053519D" w:rsidP="0053519D">
      <w:pPr>
        <w:rPr>
          <w:rFonts w:ascii="Arial" w:hAnsi="Arial" w:cs="Arial"/>
          <w:sz w:val="22"/>
          <w:szCs w:val="22"/>
        </w:rPr>
      </w:pPr>
      <w:r w:rsidRPr="00700397">
        <w:rPr>
          <w:rFonts w:ascii="Arial" w:hAnsi="Arial" w:cs="Arial"/>
          <w:sz w:val="20"/>
        </w:rPr>
        <w:t>Einsätze pro Winter beträgt zwischen 50 und 100</w:t>
      </w:r>
    </w:p>
    <w:p w14:paraId="3F28B9BD" w14:textId="77777777" w:rsidR="00EE39B5" w:rsidRPr="00700397" w:rsidRDefault="00EE39B5" w:rsidP="00461FD2">
      <w:pPr>
        <w:pStyle w:val="Textkrper3"/>
        <w:spacing w:line="300" w:lineRule="exact"/>
        <w:rPr>
          <w:rFonts w:ascii="Arial" w:hAnsi="Arial" w:cs="Arial"/>
          <w:b w:val="0"/>
          <w:bCs w:val="0"/>
          <w:sz w:val="22"/>
          <w:szCs w:val="22"/>
        </w:rPr>
      </w:pPr>
    </w:p>
    <w:p w14:paraId="186A6AA5" w14:textId="77777777" w:rsidR="0053519D" w:rsidRPr="00700397" w:rsidRDefault="0053519D" w:rsidP="00461FD2">
      <w:pPr>
        <w:pStyle w:val="Textkrper3"/>
        <w:spacing w:line="300" w:lineRule="exact"/>
        <w:rPr>
          <w:rFonts w:ascii="Arial" w:hAnsi="Arial" w:cs="Arial"/>
          <w:b w:val="0"/>
          <w:bCs w:val="0"/>
          <w:sz w:val="22"/>
          <w:szCs w:val="22"/>
        </w:rPr>
      </w:pPr>
    </w:p>
    <w:p w14:paraId="4589ED65" w14:textId="77777777" w:rsidR="00461FD2" w:rsidRPr="00700397" w:rsidRDefault="00461FD2" w:rsidP="00461FD2">
      <w:pPr>
        <w:pStyle w:val="Textkrper3"/>
        <w:spacing w:line="300" w:lineRule="exact"/>
        <w:rPr>
          <w:rFonts w:ascii="Arial" w:hAnsi="Arial" w:cs="Arial"/>
          <w:bCs w:val="0"/>
          <w:szCs w:val="24"/>
        </w:rPr>
      </w:pPr>
      <w:r w:rsidRPr="00700397">
        <w:rPr>
          <w:rFonts w:ascii="Arial" w:hAnsi="Arial" w:cs="Arial"/>
          <w:bCs w:val="0"/>
          <w:szCs w:val="24"/>
        </w:rPr>
        <w:t>7.1</w:t>
      </w:r>
      <w:r w:rsidR="001007CB" w:rsidRPr="00700397">
        <w:rPr>
          <w:rFonts w:ascii="Arial" w:hAnsi="Arial" w:cs="Arial"/>
          <w:bCs w:val="0"/>
          <w:szCs w:val="24"/>
        </w:rPr>
        <w:t>4</w:t>
      </w:r>
      <w:r w:rsidRPr="00700397">
        <w:rPr>
          <w:rFonts w:ascii="Arial" w:hAnsi="Arial" w:cs="Arial"/>
          <w:bCs w:val="0"/>
          <w:szCs w:val="24"/>
        </w:rPr>
        <w:tab/>
      </w:r>
      <w:r w:rsidRPr="00700397">
        <w:rPr>
          <w:rFonts w:ascii="Arial" w:hAnsi="Arial" w:cs="Arial"/>
          <w:bCs w:val="0"/>
          <w:szCs w:val="24"/>
        </w:rPr>
        <w:tab/>
      </w:r>
      <w:r w:rsidR="001007CB" w:rsidRPr="00700397">
        <w:rPr>
          <w:rFonts w:ascii="Arial" w:hAnsi="Arial" w:cs="Arial"/>
          <w:bCs w:val="0"/>
          <w:caps/>
          <w:szCs w:val="24"/>
        </w:rPr>
        <w:t>Ergänzungen zu den ZTV Verm-StB 01, Ausgabe 2001</w:t>
      </w:r>
    </w:p>
    <w:p w14:paraId="57651109" w14:textId="77777777" w:rsidR="00461FD2" w:rsidRPr="00700397" w:rsidRDefault="00461FD2" w:rsidP="00461FD2">
      <w:pPr>
        <w:pStyle w:val="Kopfzeile"/>
        <w:tabs>
          <w:tab w:val="clear" w:pos="4819"/>
          <w:tab w:val="clear" w:pos="9071"/>
        </w:tabs>
        <w:rPr>
          <w:rFonts w:ascii="Arial" w:hAnsi="Arial" w:cs="Arial"/>
          <w:bCs/>
          <w:sz w:val="22"/>
          <w:szCs w:val="22"/>
        </w:rPr>
      </w:pPr>
    </w:p>
    <w:p w14:paraId="5B4B5BD6" w14:textId="77777777" w:rsidR="001007CB" w:rsidRPr="00700397" w:rsidRDefault="001007CB" w:rsidP="00461FD2">
      <w:pPr>
        <w:pStyle w:val="Kopfzeile"/>
        <w:tabs>
          <w:tab w:val="clear" w:pos="4819"/>
          <w:tab w:val="clear" w:pos="9071"/>
        </w:tabs>
        <w:rPr>
          <w:rFonts w:ascii="Arial" w:hAnsi="Arial" w:cs="Arial"/>
          <w:bCs/>
          <w:sz w:val="22"/>
          <w:szCs w:val="22"/>
        </w:rPr>
      </w:pPr>
      <w:r w:rsidRPr="00700397">
        <w:rPr>
          <w:rFonts w:ascii="Arial" w:hAnsi="Arial" w:cs="Arial"/>
          <w:bCs/>
          <w:sz w:val="22"/>
          <w:szCs w:val="22"/>
        </w:rPr>
        <w:t>Die fortlaufende Bestandserfassung (Ziffer 2.3.6, ZTV Verm-StB01) ist nicht Bestandteil der beauftragten Bauleistung.</w:t>
      </w:r>
    </w:p>
    <w:p w14:paraId="750F0B36" w14:textId="77777777" w:rsidR="001007CB" w:rsidRPr="00700397" w:rsidRDefault="001007CB" w:rsidP="00461FD2">
      <w:pPr>
        <w:pStyle w:val="Kopfzeile"/>
        <w:tabs>
          <w:tab w:val="clear" w:pos="4819"/>
          <w:tab w:val="clear" w:pos="9071"/>
        </w:tabs>
        <w:rPr>
          <w:rFonts w:ascii="Arial" w:hAnsi="Arial" w:cs="Arial"/>
          <w:bCs/>
          <w:sz w:val="22"/>
          <w:szCs w:val="22"/>
        </w:rPr>
      </w:pPr>
    </w:p>
    <w:p w14:paraId="5D2E1B17" w14:textId="77777777" w:rsidR="00A6148D" w:rsidRPr="00700397" w:rsidRDefault="00A6148D" w:rsidP="00461FD2">
      <w:pPr>
        <w:pStyle w:val="Kopfzeile"/>
        <w:tabs>
          <w:tab w:val="clear" w:pos="4819"/>
          <w:tab w:val="clear" w:pos="9071"/>
        </w:tabs>
        <w:rPr>
          <w:rFonts w:ascii="Arial" w:hAnsi="Arial" w:cs="Arial"/>
          <w:bCs/>
          <w:sz w:val="22"/>
          <w:szCs w:val="22"/>
        </w:rPr>
      </w:pPr>
    </w:p>
    <w:p w14:paraId="4CD22097" w14:textId="77777777" w:rsidR="001007CB" w:rsidRPr="00700397" w:rsidRDefault="001007CB" w:rsidP="00461FD2">
      <w:pPr>
        <w:pStyle w:val="Kopfzeile"/>
        <w:tabs>
          <w:tab w:val="clear" w:pos="4819"/>
          <w:tab w:val="clear" w:pos="9071"/>
        </w:tabs>
        <w:rPr>
          <w:rFonts w:ascii="Arial" w:hAnsi="Arial" w:cs="Arial"/>
          <w:b/>
          <w:bCs/>
          <w:sz w:val="22"/>
          <w:szCs w:val="22"/>
        </w:rPr>
      </w:pPr>
      <w:r w:rsidRPr="00700397">
        <w:rPr>
          <w:rFonts w:ascii="Arial" w:hAnsi="Arial" w:cs="Arial"/>
          <w:b/>
          <w:bCs/>
          <w:szCs w:val="24"/>
        </w:rPr>
        <w:t>7.15</w:t>
      </w:r>
      <w:r w:rsidRPr="00700397">
        <w:rPr>
          <w:rFonts w:ascii="Arial" w:hAnsi="Arial" w:cs="Arial"/>
          <w:b/>
          <w:bCs/>
          <w:szCs w:val="24"/>
        </w:rPr>
        <w:tab/>
      </w:r>
      <w:r w:rsidRPr="00700397">
        <w:rPr>
          <w:rFonts w:ascii="Arial" w:hAnsi="Arial" w:cs="Arial"/>
          <w:b/>
          <w:bCs/>
          <w:szCs w:val="24"/>
        </w:rPr>
        <w:tab/>
      </w:r>
      <w:r w:rsidRPr="00700397">
        <w:rPr>
          <w:rFonts w:ascii="Arial" w:hAnsi="Arial" w:cs="Arial"/>
          <w:b/>
          <w:bCs/>
          <w:caps/>
          <w:szCs w:val="24"/>
        </w:rPr>
        <w:t>Ergänzungen zu den ZTV VZ 2011</w:t>
      </w:r>
    </w:p>
    <w:p w14:paraId="34391587" w14:textId="77777777" w:rsidR="001007CB" w:rsidRPr="00700397" w:rsidRDefault="001007CB" w:rsidP="00461FD2">
      <w:pPr>
        <w:pStyle w:val="Kopfzeile"/>
        <w:tabs>
          <w:tab w:val="clear" w:pos="4819"/>
          <w:tab w:val="clear" w:pos="9071"/>
        </w:tabs>
        <w:rPr>
          <w:rFonts w:ascii="Arial" w:hAnsi="Arial" w:cs="Arial"/>
          <w:bCs/>
          <w:sz w:val="22"/>
          <w:szCs w:val="22"/>
        </w:rPr>
      </w:pPr>
    </w:p>
    <w:p w14:paraId="0CFB9943"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4.3 Qualifikation des Erbringers der Leistung</w:t>
      </w:r>
    </w:p>
    <w:p w14:paraId="2B33622D"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Die DIN 18800-7 (Stahlbauten, Teil 7: Ausführung und Herstellerqualifikation) wurde zurückgezogen.</w:t>
      </w:r>
    </w:p>
    <w:p w14:paraId="6D4A3315"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Sie wird durch DIN EN 1090-1 ersetzt. Für den Nachweis der Herstellerqualifikation für das</w:t>
      </w:r>
    </w:p>
    <w:p w14:paraId="5296AB8E"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 xml:space="preserve">Schweißen kann daher </w:t>
      </w:r>
      <w:r w:rsidRPr="00700397">
        <w:rPr>
          <w:rFonts w:ascii="Arial" w:hAnsi="Arial" w:cs="Arial"/>
          <w:sz w:val="20"/>
          <w:u w:val="single"/>
        </w:rPr>
        <w:t>nicht mehr</w:t>
      </w:r>
      <w:r w:rsidRPr="00700397">
        <w:rPr>
          <w:rFonts w:ascii="Arial" w:hAnsi="Arial" w:cs="Arial"/>
          <w:sz w:val="20"/>
        </w:rPr>
        <w:t xml:space="preserve"> die Klasse B nach DIN 18800-7 gefordert werden.</w:t>
      </w:r>
    </w:p>
    <w:p w14:paraId="79405B65" w14:textId="77777777" w:rsidR="0053519D" w:rsidRPr="00700397" w:rsidRDefault="0053519D" w:rsidP="0053519D">
      <w:pPr>
        <w:overflowPunct/>
        <w:spacing w:line="240" w:lineRule="auto"/>
        <w:textAlignment w:val="auto"/>
        <w:rPr>
          <w:rFonts w:ascii="Arial" w:hAnsi="Arial" w:cs="Arial"/>
          <w:sz w:val="20"/>
        </w:rPr>
      </w:pPr>
    </w:p>
    <w:p w14:paraId="34FF38B7"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Für den Geltungsbereich der ortsfesten Verkehrszeichen in Seitenaufstellung wurde die</w:t>
      </w:r>
    </w:p>
    <w:p w14:paraId="3E2F843F"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Klassenauswahl nach DIN EN 1090-2 von der Güteschutzgemeinschaft Verkehrszeichen überprüft.</w:t>
      </w:r>
    </w:p>
    <w:p w14:paraId="3FF12E77"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Es wird Ausführungsklasse EXC2 gefordert.</w:t>
      </w:r>
    </w:p>
    <w:p w14:paraId="2290734F" w14:textId="77777777" w:rsidR="0053519D" w:rsidRPr="00700397" w:rsidRDefault="0053519D" w:rsidP="0053519D">
      <w:pPr>
        <w:overflowPunct/>
        <w:spacing w:line="240" w:lineRule="auto"/>
        <w:textAlignment w:val="auto"/>
        <w:rPr>
          <w:rFonts w:ascii="Arial" w:hAnsi="Arial" w:cs="Arial"/>
          <w:sz w:val="20"/>
        </w:rPr>
      </w:pPr>
    </w:p>
    <w:p w14:paraId="1AA45CA4"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Die Bewertung und Überprüfung der Leistungsbeständigkeit für Aufstellvorrichtungen von ortsfesten</w:t>
      </w:r>
    </w:p>
    <w:p w14:paraId="2E82C93C"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Verkehrszeichen in Seitenaufstellung erfolgt unabhängig vom Inkrafttreten der Normenreihe EN 1090</w:t>
      </w:r>
    </w:p>
    <w:p w14:paraId="6A6ECB7A"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lastRenderedPageBreak/>
        <w:t>weiter nach der Produktnorm EN 12899-1 (CE-Kennzeichnung nach System 1). Dies wurde durch die</w:t>
      </w:r>
    </w:p>
    <w:p w14:paraId="3780E881"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Europäischen Normenorganisation CEN festgelegt.</w:t>
      </w:r>
    </w:p>
    <w:p w14:paraId="676466E4" w14:textId="77777777" w:rsidR="0053519D" w:rsidRPr="00700397" w:rsidRDefault="0053519D" w:rsidP="0053519D">
      <w:pPr>
        <w:overflowPunct/>
        <w:spacing w:line="240" w:lineRule="auto"/>
        <w:textAlignment w:val="auto"/>
        <w:rPr>
          <w:rFonts w:ascii="Arial" w:hAnsi="Arial" w:cs="Arial"/>
          <w:sz w:val="20"/>
        </w:rPr>
      </w:pPr>
    </w:p>
    <w:p w14:paraId="11CC245A"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Damit bleibt auch die Anwendung der Technischen Liefer- und Prüfbedingungen für vertikale</w:t>
      </w:r>
    </w:p>
    <w:p w14:paraId="5F9B5D45"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Verkehrszeichen (TLP VZ) weiter gültig. Auch hier muss jedoch die Klasse B nach DIN 18800-7</w:t>
      </w:r>
    </w:p>
    <w:p w14:paraId="66561254"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sinngemäß durch EXC2 nach EN 1090-2 ersetzt werden.</w:t>
      </w:r>
    </w:p>
    <w:p w14:paraId="0F0A20CC"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Hinweis: Für Schilderbrücken und Kragarme gilt nach wie vor die ZTV-ING. Diese fordert EXC2 und</w:t>
      </w:r>
    </w:p>
    <w:p w14:paraId="1298E464"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es ist der Nachweis nach EN 1090-1 zu erbringen (CE-Kennzeichnung nach System 2+).</w:t>
      </w:r>
    </w:p>
    <w:p w14:paraId="0E7E7F3D" w14:textId="77777777" w:rsidR="0053519D" w:rsidRPr="00700397" w:rsidRDefault="0053519D" w:rsidP="0053519D">
      <w:pPr>
        <w:overflowPunct/>
        <w:spacing w:line="240" w:lineRule="auto"/>
        <w:textAlignment w:val="auto"/>
        <w:rPr>
          <w:rFonts w:ascii="Arial" w:hAnsi="Arial" w:cs="Arial"/>
          <w:sz w:val="20"/>
        </w:rPr>
      </w:pPr>
    </w:p>
    <w:p w14:paraId="25E3EF66"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6.1.3 Auswahl der Ausführungsart des Signalbildes</w:t>
      </w:r>
    </w:p>
    <w:p w14:paraId="3463E449"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Es dürfen nur zugelassene Signalbild-Materialien und zertifizierte Materialkombinationen nach TLP</w:t>
      </w:r>
    </w:p>
    <w:p w14:paraId="7739A240"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VZ verwendet werden. Die Bewertung der Konformität mit den für Deutschland ausgewählten Klassen</w:t>
      </w:r>
    </w:p>
    <w:p w14:paraId="79127A5E"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erfolgt durch die Bundesanstalt für Straßenwesen. Über die für Deutschland freigegebenen</w:t>
      </w:r>
    </w:p>
    <w:p w14:paraId="54ED5192"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Signalbild-Materialien wird bei der BASt eine Liste geführt und diese in regelmäßigen Abständen</w:t>
      </w:r>
    </w:p>
    <w:p w14:paraId="2F5F3DC2"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veröffentlicht.</w:t>
      </w:r>
    </w:p>
    <w:p w14:paraId="73D10EA5" w14:textId="77777777" w:rsidR="0053519D" w:rsidRPr="00700397" w:rsidRDefault="0053519D" w:rsidP="0053519D">
      <w:pPr>
        <w:overflowPunct/>
        <w:spacing w:line="240" w:lineRule="auto"/>
        <w:textAlignment w:val="auto"/>
        <w:rPr>
          <w:rFonts w:ascii="Arial" w:hAnsi="Arial" w:cs="Arial"/>
          <w:sz w:val="20"/>
        </w:rPr>
      </w:pPr>
    </w:p>
    <w:p w14:paraId="362BC19C"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Die Auswahl der Ausführungsart ist nach dem Merkblatt für die Wahl der lichttechnischen</w:t>
      </w:r>
    </w:p>
    <w:p w14:paraId="47AF4647"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Leistungsklasse von vertikalen Verkehrszeichen und Verkehrseinrichtungen (M LV) zu treffen.</w:t>
      </w:r>
    </w:p>
    <w:p w14:paraId="2A27EC02" w14:textId="77777777" w:rsidR="0053519D" w:rsidRPr="00700397" w:rsidRDefault="0053519D" w:rsidP="0053519D">
      <w:pPr>
        <w:overflowPunct/>
        <w:spacing w:line="240" w:lineRule="auto"/>
        <w:textAlignment w:val="auto"/>
        <w:rPr>
          <w:rFonts w:ascii="Arial" w:hAnsi="Arial" w:cs="Arial"/>
          <w:sz w:val="20"/>
        </w:rPr>
      </w:pPr>
    </w:p>
    <w:p w14:paraId="5895D6E0"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Auf eine Kombination von Re</w:t>
      </w:r>
      <w:r w:rsidR="00FC265E" w:rsidRPr="00700397">
        <w:rPr>
          <w:rFonts w:ascii="Arial" w:hAnsi="Arial" w:cs="Arial"/>
          <w:sz w:val="20"/>
        </w:rPr>
        <w:t>ß</w:t>
      </w:r>
      <w:r w:rsidRPr="00700397">
        <w:rPr>
          <w:rFonts w:ascii="Arial" w:hAnsi="Arial" w:cs="Arial"/>
          <w:sz w:val="20"/>
        </w:rPr>
        <w:t>exfolien verschiedener Retrore</w:t>
      </w:r>
      <w:r w:rsidR="00FC265E" w:rsidRPr="00700397">
        <w:rPr>
          <w:rFonts w:ascii="Arial" w:hAnsi="Arial" w:cs="Arial"/>
          <w:sz w:val="20"/>
        </w:rPr>
        <w:t>ß</w:t>
      </w:r>
      <w:r w:rsidRPr="00700397">
        <w:rPr>
          <w:rFonts w:ascii="Arial" w:hAnsi="Arial" w:cs="Arial"/>
          <w:sz w:val="20"/>
        </w:rPr>
        <w:t>exions-Klassen und/oder Re</w:t>
      </w:r>
      <w:r w:rsidR="00FC265E" w:rsidRPr="00700397">
        <w:rPr>
          <w:rFonts w:ascii="Arial" w:hAnsi="Arial" w:cs="Arial"/>
          <w:sz w:val="20"/>
        </w:rPr>
        <w:t>ß</w:t>
      </w:r>
      <w:r w:rsidRPr="00700397">
        <w:rPr>
          <w:rFonts w:ascii="Arial" w:hAnsi="Arial" w:cs="Arial"/>
          <w:sz w:val="20"/>
        </w:rPr>
        <w:t>exfolien-</w:t>
      </w:r>
    </w:p>
    <w:p w14:paraId="07613A87"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Aufbauten innerhalb eines Verkehrszeichens oder einer Verkehrseinrichtung (z.B. RA3 auf RA2</w:t>
      </w:r>
    </w:p>
    <w:p w14:paraId="380EF6C7"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und/oder Re</w:t>
      </w:r>
      <w:r w:rsidR="00FC265E" w:rsidRPr="00700397">
        <w:rPr>
          <w:rFonts w:ascii="Arial" w:hAnsi="Arial" w:cs="Arial"/>
          <w:sz w:val="20"/>
        </w:rPr>
        <w:t>ß</w:t>
      </w:r>
      <w:r w:rsidRPr="00700397">
        <w:rPr>
          <w:rFonts w:ascii="Arial" w:hAnsi="Arial" w:cs="Arial"/>
          <w:sz w:val="20"/>
        </w:rPr>
        <w:t>exfolien-Aufbau C und Re</w:t>
      </w:r>
      <w:r w:rsidR="00FC265E" w:rsidRPr="00700397">
        <w:rPr>
          <w:rFonts w:ascii="Arial" w:hAnsi="Arial" w:cs="Arial"/>
          <w:sz w:val="20"/>
        </w:rPr>
        <w:t>ß</w:t>
      </w:r>
      <w:r w:rsidRPr="00700397">
        <w:rPr>
          <w:rFonts w:ascii="Arial" w:hAnsi="Arial" w:cs="Arial"/>
          <w:sz w:val="20"/>
        </w:rPr>
        <w:t>exfolien-Aufbau B) ist zu verzichten.</w:t>
      </w:r>
    </w:p>
    <w:p w14:paraId="311E10CD" w14:textId="77777777" w:rsidR="0053519D" w:rsidRPr="00700397" w:rsidRDefault="0053519D" w:rsidP="0053519D">
      <w:pPr>
        <w:overflowPunct/>
        <w:spacing w:line="240" w:lineRule="auto"/>
        <w:textAlignment w:val="auto"/>
        <w:rPr>
          <w:rFonts w:ascii="Arial" w:hAnsi="Arial" w:cs="Arial"/>
          <w:sz w:val="20"/>
        </w:rPr>
      </w:pPr>
    </w:p>
    <w:p w14:paraId="69776083" w14:textId="77777777" w:rsidR="0016428A" w:rsidRPr="00700397" w:rsidRDefault="0016428A" w:rsidP="0053519D">
      <w:pPr>
        <w:overflowPunct/>
        <w:spacing w:line="240" w:lineRule="auto"/>
        <w:textAlignment w:val="auto"/>
        <w:rPr>
          <w:rFonts w:ascii="Arial" w:hAnsi="Arial" w:cs="Arial"/>
          <w:sz w:val="20"/>
        </w:rPr>
      </w:pPr>
    </w:p>
    <w:p w14:paraId="23BE6BD7" w14:textId="77777777" w:rsidR="0016428A" w:rsidRPr="00700397" w:rsidRDefault="0016428A" w:rsidP="0016428A">
      <w:pPr>
        <w:overflowPunct/>
        <w:spacing w:line="240" w:lineRule="auto"/>
        <w:textAlignment w:val="auto"/>
        <w:rPr>
          <w:rFonts w:ascii="Arial" w:hAnsi="Arial" w:cs="Arial"/>
          <w:b/>
          <w:sz w:val="20"/>
          <w:u w:val="single"/>
        </w:rPr>
      </w:pPr>
      <w:r w:rsidRPr="00700397">
        <w:rPr>
          <w:rFonts w:ascii="Arial" w:hAnsi="Arial" w:cs="Arial"/>
          <w:b/>
          <w:sz w:val="20"/>
          <w:u w:val="single"/>
        </w:rPr>
        <w:t>Abschnitt 7.1 Passive Sicherheit</w:t>
      </w:r>
    </w:p>
    <w:p w14:paraId="5B3BE04F" w14:textId="77777777" w:rsidR="0016428A" w:rsidRPr="00700397" w:rsidRDefault="0016428A" w:rsidP="0016428A">
      <w:pPr>
        <w:overflowPunct/>
        <w:spacing w:line="240" w:lineRule="auto"/>
        <w:textAlignment w:val="auto"/>
        <w:rPr>
          <w:rFonts w:ascii="Arial" w:hAnsi="Arial" w:cs="Arial"/>
          <w:sz w:val="20"/>
        </w:rPr>
      </w:pPr>
      <w:r w:rsidRPr="00700397">
        <w:rPr>
          <w:rFonts w:ascii="Arial" w:hAnsi="Arial" w:cs="Arial"/>
          <w:sz w:val="20"/>
        </w:rPr>
        <w:t>Der Abschnitte 7.1 der ZTV VZ 2011 ist durch das ARS 02/2022 (Grundsätze für die passiv sichere</w:t>
      </w:r>
    </w:p>
    <w:p w14:paraId="2319224C" w14:textId="77777777" w:rsidR="0016428A" w:rsidRPr="00700397" w:rsidRDefault="0016428A" w:rsidP="0016428A">
      <w:pPr>
        <w:overflowPunct/>
        <w:spacing w:line="240" w:lineRule="auto"/>
        <w:textAlignment w:val="auto"/>
        <w:rPr>
          <w:rFonts w:ascii="Arial" w:hAnsi="Arial" w:cs="Arial"/>
          <w:sz w:val="20"/>
        </w:rPr>
      </w:pPr>
      <w:r w:rsidRPr="00700397">
        <w:rPr>
          <w:rFonts w:ascii="Arial" w:hAnsi="Arial" w:cs="Arial"/>
          <w:sz w:val="20"/>
        </w:rPr>
        <w:t>Aufstellung von Verkehrszeichen) aktualisiert worden.</w:t>
      </w:r>
    </w:p>
    <w:p w14:paraId="16459128" w14:textId="77777777" w:rsidR="0016428A" w:rsidRPr="00700397" w:rsidRDefault="0016428A" w:rsidP="0053519D">
      <w:pPr>
        <w:overflowPunct/>
        <w:spacing w:line="240" w:lineRule="auto"/>
        <w:textAlignment w:val="auto"/>
        <w:rPr>
          <w:rFonts w:ascii="Arial" w:hAnsi="Arial" w:cs="Arial"/>
          <w:sz w:val="20"/>
        </w:rPr>
      </w:pPr>
    </w:p>
    <w:p w14:paraId="05DE7351"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7.2 Konstruktive Einzelheiten</w:t>
      </w:r>
    </w:p>
    <w:p w14:paraId="41FA9E5A"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DIN 18801 (Stahlhochbau; Bemessung, Konstruktion, Herstellung) und DIN 18808 (Stahlbauten;</w:t>
      </w:r>
    </w:p>
    <w:p w14:paraId="4699B7D0"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Tragwerke aus Hohlprofilen unter vorwiegend ruhender Beanspruchung) wurden zurückgezogen. Sie</w:t>
      </w:r>
    </w:p>
    <w:p w14:paraId="122D8D98"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werden durch DIN EN 1993 ersetzt. Die Abmessungen der Ständerkonstruktion sind entsprechend</w:t>
      </w:r>
    </w:p>
    <w:p w14:paraId="789DAA53" w14:textId="77777777" w:rsidR="000C658A"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DIN EN 1993 (Eurocode 3) vorzusehen.</w:t>
      </w:r>
    </w:p>
    <w:p w14:paraId="539C3580" w14:textId="77777777" w:rsidR="0053519D" w:rsidRPr="00700397" w:rsidRDefault="0053519D" w:rsidP="0053519D">
      <w:pPr>
        <w:overflowPunct/>
        <w:spacing w:line="240" w:lineRule="auto"/>
        <w:textAlignment w:val="auto"/>
        <w:rPr>
          <w:rFonts w:ascii="Arial" w:hAnsi="Arial" w:cs="Arial"/>
          <w:sz w:val="20"/>
        </w:rPr>
      </w:pPr>
    </w:p>
    <w:p w14:paraId="2ABD5960"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Für die Ausführung von geschweißten Stahl- und Aluminiumkonstruktionen (Aufstellvorrichtungen,</w:t>
      </w:r>
    </w:p>
    <w:p w14:paraId="3D1A849A"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Schellen, Hinterkonstruktion, Befestigungsteile usw.) siehe Punkt 7.15, Abschnitt 4.3 Qualifikation des</w:t>
      </w:r>
    </w:p>
    <w:p w14:paraId="3D5DE1C9"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Erbringers der Leistung.</w:t>
      </w:r>
    </w:p>
    <w:p w14:paraId="55ABADB1" w14:textId="77777777" w:rsidR="0053519D" w:rsidRPr="00700397" w:rsidRDefault="0053519D" w:rsidP="0053519D">
      <w:pPr>
        <w:overflowPunct/>
        <w:spacing w:line="240" w:lineRule="auto"/>
        <w:textAlignment w:val="auto"/>
        <w:rPr>
          <w:rFonts w:ascii="Arial" w:hAnsi="Arial" w:cs="Arial"/>
          <w:sz w:val="20"/>
        </w:rPr>
      </w:pPr>
    </w:p>
    <w:p w14:paraId="363338B1"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Der Nachweis für die Anschlussschweißnaht Rohr / Fußplatte kann entsprechend DIN EN 1993-1-8</w:t>
      </w:r>
    </w:p>
    <w:p w14:paraId="6612AC86"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bei Einhaltung der Parameter Schweißnahtdicke = Wandstärke entfallen.</w:t>
      </w:r>
    </w:p>
    <w:p w14:paraId="757182CB"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Die Mindestdicke der Kehlnaht beträgt gemäß Eurocode grundsätzlich 3 mm.</w:t>
      </w:r>
    </w:p>
    <w:p w14:paraId="1EB39817" w14:textId="77777777" w:rsidR="0053519D" w:rsidRPr="00700397" w:rsidRDefault="0053519D" w:rsidP="0053519D">
      <w:pPr>
        <w:overflowPunct/>
        <w:spacing w:line="240" w:lineRule="auto"/>
        <w:textAlignment w:val="auto"/>
        <w:rPr>
          <w:rFonts w:ascii="Arial" w:hAnsi="Arial" w:cs="Arial"/>
          <w:sz w:val="20"/>
        </w:rPr>
      </w:pPr>
    </w:p>
    <w:p w14:paraId="6ADE6506"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7.3 Fahrzeug-Rückhaltesysteme</w:t>
      </w:r>
    </w:p>
    <w:p w14:paraId="70D679A2" w14:textId="77777777" w:rsidR="0016428A" w:rsidRPr="00700397" w:rsidRDefault="0016428A" w:rsidP="0016428A">
      <w:pPr>
        <w:overflowPunct/>
        <w:spacing w:line="240" w:lineRule="auto"/>
        <w:textAlignment w:val="auto"/>
        <w:rPr>
          <w:rFonts w:ascii="Arial" w:hAnsi="Arial" w:cs="Arial"/>
          <w:sz w:val="20"/>
        </w:rPr>
      </w:pPr>
      <w:r w:rsidRPr="00700397">
        <w:rPr>
          <w:rFonts w:ascii="Arial" w:hAnsi="Arial" w:cs="Arial"/>
          <w:sz w:val="20"/>
        </w:rPr>
        <w:t>Der Abschnitte 7.3 der ZTV VZ 2011 ist durch das ARS 02/2022 (Grundsätze für die passiv sichere</w:t>
      </w:r>
    </w:p>
    <w:p w14:paraId="6F052FC3" w14:textId="77777777" w:rsidR="0016428A" w:rsidRPr="00700397" w:rsidRDefault="0016428A" w:rsidP="0016428A">
      <w:pPr>
        <w:overflowPunct/>
        <w:spacing w:line="240" w:lineRule="auto"/>
        <w:textAlignment w:val="auto"/>
        <w:rPr>
          <w:rFonts w:ascii="Arial" w:hAnsi="Arial" w:cs="Arial"/>
          <w:sz w:val="20"/>
        </w:rPr>
      </w:pPr>
      <w:r w:rsidRPr="00700397">
        <w:rPr>
          <w:rFonts w:ascii="Arial" w:hAnsi="Arial" w:cs="Arial"/>
          <w:sz w:val="20"/>
        </w:rPr>
        <w:t>Aufstellung von Verkehrszeichen) aktualisiert worden.</w:t>
      </w:r>
    </w:p>
    <w:p w14:paraId="35064C0B" w14:textId="77777777" w:rsidR="0016428A" w:rsidRPr="00700397" w:rsidRDefault="0016428A" w:rsidP="0016428A">
      <w:pPr>
        <w:overflowPunct/>
        <w:spacing w:line="240" w:lineRule="auto"/>
        <w:textAlignment w:val="auto"/>
        <w:rPr>
          <w:rFonts w:ascii="Arial" w:hAnsi="Arial" w:cs="Arial"/>
          <w:sz w:val="20"/>
        </w:rPr>
      </w:pPr>
    </w:p>
    <w:p w14:paraId="4DA013BE"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Vor Schildkonstruktionen auf Gabelständern oder Trimasten sind gemäß RPS 2009 (ARS 28/2010)</w:t>
      </w:r>
    </w:p>
    <w:p w14:paraId="11224062"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passive Schutzeinrichtungen vorzusehen, sofern die passive Sicherheit der Schildkonstruktion nach</w:t>
      </w:r>
    </w:p>
    <w:p w14:paraId="6A0CB9B4"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DIN EN 12767 nicht nachgewiesen wurde.</w:t>
      </w:r>
    </w:p>
    <w:p w14:paraId="053D20E3" w14:textId="77777777" w:rsidR="0053519D" w:rsidRPr="00700397" w:rsidRDefault="0053519D" w:rsidP="0053519D">
      <w:pPr>
        <w:overflowPunct/>
        <w:spacing w:line="240" w:lineRule="auto"/>
        <w:textAlignment w:val="auto"/>
        <w:rPr>
          <w:rFonts w:ascii="Arial" w:hAnsi="Arial" w:cs="Arial"/>
          <w:sz w:val="20"/>
        </w:rPr>
      </w:pPr>
    </w:p>
    <w:p w14:paraId="1523468F"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7.6.5 Aufstellvorrichtungen großer Verkehrszeichen mit variablen Bildinhalten</w:t>
      </w:r>
    </w:p>
    <w:p w14:paraId="0556A83B"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DIN 18800-1 bis -3 wurden zurückgezogen. Sie werden durch DIN EN 1993 (Eurocode 3) ersetzt.</w:t>
      </w:r>
    </w:p>
    <w:p w14:paraId="68808F76"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Für die Nachweise der Tragkonstruktionen aus Stahl ist Eurocode 3 anzuwenden, allerdings sind für</w:t>
      </w:r>
    </w:p>
    <w:p w14:paraId="270C8C44"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ortsfeste Verkehrszeichen in Seitenaufstellung die Teilsicherheitsbeiwerte für Lasten gemäß DIN EN</w:t>
      </w:r>
    </w:p>
    <w:p w14:paraId="276DE3D9"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12899, PAF 1, Tabelle 6 (</w:t>
      </w:r>
      <w:r w:rsidRPr="00700397">
        <w:rPr>
          <w:rFonts w:ascii="Arial" w:hAnsi="Arial" w:cs="Arial"/>
          <w:i/>
          <w:iCs/>
          <w:sz w:val="20"/>
        </w:rPr>
        <w:t>y</w:t>
      </w:r>
      <w:r w:rsidRPr="00700397">
        <w:rPr>
          <w:rFonts w:ascii="Arial" w:hAnsi="Arial" w:cs="Arial"/>
          <w:sz w:val="13"/>
          <w:szCs w:val="13"/>
        </w:rPr>
        <w:t xml:space="preserve">G </w:t>
      </w:r>
      <w:r w:rsidRPr="00700397">
        <w:rPr>
          <w:rFonts w:ascii="Arial" w:hAnsi="Arial" w:cs="Arial"/>
          <w:sz w:val="20"/>
        </w:rPr>
        <w:t xml:space="preserve">= 1,2 für Eigenlasten; </w:t>
      </w:r>
      <w:r w:rsidRPr="00700397">
        <w:rPr>
          <w:rFonts w:ascii="Arial" w:hAnsi="Arial" w:cs="Arial"/>
          <w:i/>
          <w:iCs/>
          <w:sz w:val="20"/>
        </w:rPr>
        <w:t>y</w:t>
      </w:r>
      <w:r w:rsidRPr="00700397">
        <w:rPr>
          <w:rFonts w:ascii="Arial" w:hAnsi="Arial" w:cs="Arial"/>
          <w:sz w:val="13"/>
          <w:szCs w:val="13"/>
        </w:rPr>
        <w:t xml:space="preserve">Q </w:t>
      </w:r>
      <w:r w:rsidRPr="00700397">
        <w:rPr>
          <w:rFonts w:ascii="Arial" w:hAnsi="Arial" w:cs="Arial"/>
          <w:sz w:val="20"/>
        </w:rPr>
        <w:t>= 1,35 für Windlasten) anzusetzen.</w:t>
      </w:r>
    </w:p>
    <w:p w14:paraId="3DCAB8D3" w14:textId="77777777" w:rsidR="0053519D" w:rsidRPr="00700397" w:rsidRDefault="0053519D" w:rsidP="0053519D">
      <w:pPr>
        <w:overflowPunct/>
        <w:spacing w:line="240" w:lineRule="auto"/>
        <w:textAlignment w:val="auto"/>
        <w:rPr>
          <w:rFonts w:ascii="Arial" w:hAnsi="Arial" w:cs="Arial"/>
          <w:sz w:val="20"/>
        </w:rPr>
      </w:pPr>
    </w:p>
    <w:p w14:paraId="25214AF3"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DIN 4113-1 und -2 (Aluminiumkonstruktionen unter vorwiegend ruhender Belastung) wurden</w:t>
      </w:r>
    </w:p>
    <w:p w14:paraId="09450D05"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zurückgezogen. Sie werden durch DIN EN 1999-1-1 (Eurocode 9) ersetzt. Für Tragkonstruktionen</w:t>
      </w:r>
    </w:p>
    <w:p w14:paraId="391129E5"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aus Aluminium gilt entsprechend Eurocode 9.</w:t>
      </w:r>
    </w:p>
    <w:p w14:paraId="62810F0E" w14:textId="77777777" w:rsidR="0053519D" w:rsidRPr="00700397" w:rsidRDefault="0053519D" w:rsidP="0053519D">
      <w:pPr>
        <w:overflowPunct/>
        <w:spacing w:line="240" w:lineRule="auto"/>
        <w:textAlignment w:val="auto"/>
        <w:rPr>
          <w:rFonts w:ascii="Arial" w:hAnsi="Arial" w:cs="Arial"/>
          <w:sz w:val="20"/>
        </w:rPr>
      </w:pPr>
    </w:p>
    <w:p w14:paraId="0C2B7643" w14:textId="77777777" w:rsidR="0053519D" w:rsidRPr="00700397" w:rsidRDefault="0053519D" w:rsidP="0053519D">
      <w:pPr>
        <w:overflowPunct/>
        <w:spacing w:line="240" w:lineRule="auto"/>
        <w:textAlignment w:val="auto"/>
        <w:rPr>
          <w:rFonts w:ascii="Arial" w:hAnsi="Arial" w:cs="Arial"/>
          <w:b/>
          <w:bCs/>
          <w:sz w:val="20"/>
          <w:u w:val="single"/>
        </w:rPr>
      </w:pPr>
      <w:r w:rsidRPr="00700397">
        <w:rPr>
          <w:rFonts w:ascii="Arial" w:hAnsi="Arial" w:cs="Arial"/>
          <w:b/>
          <w:bCs/>
          <w:sz w:val="20"/>
          <w:u w:val="single"/>
        </w:rPr>
        <w:t>Abschnitt 7.6.9 Gründung</w:t>
      </w:r>
    </w:p>
    <w:p w14:paraId="7A64AA93" w14:textId="77777777" w:rsidR="0053519D"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Die Bemessung der Fundamente erfolgt nach Eurocode 7. Die Nachweise sind für den Grenzzustand</w:t>
      </w:r>
    </w:p>
    <w:p w14:paraId="02F0B920" w14:textId="77777777" w:rsidR="0016428A" w:rsidRPr="00700397" w:rsidRDefault="0053519D" w:rsidP="0053519D">
      <w:pPr>
        <w:overflowPunct/>
        <w:spacing w:line="240" w:lineRule="auto"/>
        <w:textAlignment w:val="auto"/>
        <w:rPr>
          <w:rFonts w:ascii="Arial" w:hAnsi="Arial" w:cs="Arial"/>
          <w:sz w:val="20"/>
        </w:rPr>
      </w:pPr>
      <w:r w:rsidRPr="00700397">
        <w:rPr>
          <w:rFonts w:ascii="Arial" w:hAnsi="Arial" w:cs="Arial"/>
          <w:sz w:val="20"/>
        </w:rPr>
        <w:t>der Tragfähigkeit und den Grenzzustand der Gebrauchstauglichkeit zu führen.</w:t>
      </w:r>
    </w:p>
    <w:p w14:paraId="67FAAD81" w14:textId="77777777" w:rsidR="00021536" w:rsidRPr="00700397" w:rsidRDefault="0016428A" w:rsidP="0053519D">
      <w:pPr>
        <w:overflowPunct/>
        <w:spacing w:line="240" w:lineRule="auto"/>
        <w:textAlignment w:val="auto"/>
        <w:rPr>
          <w:rFonts w:ascii="Arial" w:hAnsi="Arial" w:cs="Arial"/>
          <w:sz w:val="20"/>
        </w:rPr>
      </w:pPr>
      <w:r w:rsidRPr="00700397">
        <w:rPr>
          <w:rFonts w:ascii="Arial" w:hAnsi="Arial" w:cs="Arial"/>
          <w:sz w:val="20"/>
        </w:rPr>
        <w:br w:type="column"/>
      </w:r>
    </w:p>
    <w:p w14:paraId="16DF2681" w14:textId="77777777" w:rsidR="00021536" w:rsidRPr="00700397" w:rsidRDefault="00021536" w:rsidP="0053519D">
      <w:pPr>
        <w:overflowPunct/>
        <w:spacing w:line="240" w:lineRule="auto"/>
        <w:textAlignment w:val="auto"/>
        <w:rPr>
          <w:rFonts w:ascii="Arial" w:hAnsi="Arial" w:cs="Arial"/>
          <w:sz w:val="20"/>
        </w:rPr>
      </w:pPr>
    </w:p>
    <w:p w14:paraId="09D4D7EB" w14:textId="77777777" w:rsidR="00021536" w:rsidRPr="00700397" w:rsidRDefault="00021536" w:rsidP="0053519D">
      <w:pPr>
        <w:overflowPunct/>
        <w:spacing w:line="240" w:lineRule="auto"/>
        <w:textAlignment w:val="auto"/>
        <w:rPr>
          <w:rFonts w:ascii="Arial" w:hAnsi="Arial" w:cs="Arial"/>
          <w:sz w:val="20"/>
        </w:rPr>
      </w:pPr>
    </w:p>
    <w:p w14:paraId="456BF690" w14:textId="77777777" w:rsidR="00021536" w:rsidRPr="00700397" w:rsidRDefault="00021536" w:rsidP="00021536">
      <w:pPr>
        <w:overflowPunct/>
        <w:spacing w:line="240" w:lineRule="auto"/>
        <w:jc w:val="center"/>
        <w:textAlignment w:val="auto"/>
        <w:rPr>
          <w:rFonts w:ascii="Arial-BoldMT" w:hAnsi="Arial-BoldMT" w:cs="Arial-BoldMT"/>
          <w:b/>
          <w:bCs/>
          <w:sz w:val="28"/>
          <w:szCs w:val="28"/>
        </w:rPr>
      </w:pPr>
      <w:r w:rsidRPr="00700397">
        <w:rPr>
          <w:rFonts w:ascii="Arial-BoldMT" w:hAnsi="Arial-BoldMT" w:cs="Arial-BoldMT"/>
          <w:b/>
          <w:bCs/>
          <w:sz w:val="28"/>
          <w:szCs w:val="28"/>
        </w:rPr>
        <w:t>Zusammenstellung der Mindestanzahl</w:t>
      </w:r>
    </w:p>
    <w:p w14:paraId="59DEC1E3" w14:textId="77777777" w:rsidR="00021536" w:rsidRPr="00700397" w:rsidRDefault="00021536" w:rsidP="00021536">
      <w:pPr>
        <w:overflowPunct/>
        <w:spacing w:line="240" w:lineRule="auto"/>
        <w:jc w:val="center"/>
        <w:textAlignment w:val="auto"/>
        <w:rPr>
          <w:rFonts w:ascii="Arial-BoldMT" w:hAnsi="Arial-BoldMT" w:cs="Arial-BoldMT"/>
          <w:b/>
          <w:bCs/>
          <w:sz w:val="28"/>
          <w:szCs w:val="28"/>
        </w:rPr>
      </w:pPr>
      <w:r w:rsidRPr="00700397">
        <w:rPr>
          <w:rFonts w:ascii="Arial-BoldMT" w:hAnsi="Arial-BoldMT" w:cs="Arial-BoldMT"/>
          <w:b/>
          <w:bCs/>
          <w:sz w:val="28"/>
          <w:szCs w:val="28"/>
        </w:rPr>
        <w:t>der vom Auftragnehmer als Eigenüberwachungsprüfung</w:t>
      </w:r>
    </w:p>
    <w:p w14:paraId="51C0F78F" w14:textId="77777777" w:rsidR="00021536" w:rsidRPr="00700397" w:rsidRDefault="00021536" w:rsidP="00021536">
      <w:pPr>
        <w:overflowPunct/>
        <w:spacing w:line="240" w:lineRule="auto"/>
        <w:jc w:val="center"/>
        <w:textAlignment w:val="auto"/>
        <w:rPr>
          <w:rFonts w:ascii="Arial-BoldMT" w:hAnsi="Arial-BoldMT" w:cs="Arial-BoldMT"/>
          <w:b/>
          <w:bCs/>
          <w:sz w:val="28"/>
          <w:szCs w:val="28"/>
        </w:rPr>
      </w:pPr>
      <w:r w:rsidRPr="00700397">
        <w:rPr>
          <w:rFonts w:ascii="Arial-BoldMT" w:hAnsi="Arial-BoldMT" w:cs="Arial-BoldMT"/>
          <w:b/>
          <w:bCs/>
          <w:sz w:val="28"/>
          <w:szCs w:val="28"/>
        </w:rPr>
        <w:t>vorzulegenden Verdichtungsnachweise und</w:t>
      </w:r>
    </w:p>
    <w:p w14:paraId="72E5F779" w14:textId="77777777" w:rsidR="0053519D" w:rsidRPr="00700397" w:rsidRDefault="00021536" w:rsidP="00021536">
      <w:pPr>
        <w:overflowPunct/>
        <w:spacing w:line="240" w:lineRule="auto"/>
        <w:jc w:val="center"/>
        <w:textAlignment w:val="auto"/>
        <w:rPr>
          <w:rFonts w:ascii="Arial-BoldMT" w:hAnsi="Arial-BoldMT" w:cs="Arial-BoldMT"/>
          <w:b/>
          <w:bCs/>
          <w:sz w:val="28"/>
          <w:szCs w:val="28"/>
        </w:rPr>
      </w:pPr>
      <w:r w:rsidRPr="00700397">
        <w:rPr>
          <w:rFonts w:ascii="Arial-BoldMT" w:hAnsi="Arial-BoldMT" w:cs="Arial-BoldMT"/>
          <w:b/>
          <w:bCs/>
          <w:sz w:val="28"/>
          <w:szCs w:val="28"/>
        </w:rPr>
        <w:t>Nachweise des Verformungsmoduls auf dem Planum</w:t>
      </w:r>
    </w:p>
    <w:p w14:paraId="7B53C494" w14:textId="77777777" w:rsidR="00021536" w:rsidRPr="00700397" w:rsidRDefault="00021536" w:rsidP="00021536">
      <w:pPr>
        <w:overflowPunct/>
        <w:spacing w:line="240" w:lineRule="auto"/>
        <w:jc w:val="center"/>
        <w:textAlignment w:val="auto"/>
        <w:rPr>
          <w:rFonts w:ascii="Arial-BoldMT" w:hAnsi="Arial-BoldMT" w:cs="Arial-BoldMT"/>
          <w:b/>
          <w:bCs/>
          <w:sz w:val="28"/>
          <w:szCs w:val="28"/>
        </w:rPr>
      </w:pPr>
    </w:p>
    <w:p w14:paraId="57A96A0F" w14:textId="77777777" w:rsidR="00021536" w:rsidRPr="00700397" w:rsidRDefault="00B24123" w:rsidP="00021536">
      <w:pPr>
        <w:overflowPunct/>
        <w:spacing w:line="240" w:lineRule="auto"/>
        <w:jc w:val="center"/>
        <w:textAlignment w:val="auto"/>
        <w:rPr>
          <w:rFonts w:ascii="Arial" w:hAnsi="Arial" w:cs="Arial"/>
          <w:bCs/>
          <w:sz w:val="22"/>
          <w:szCs w:val="22"/>
        </w:rPr>
      </w:pPr>
      <w:r w:rsidRPr="00700397">
        <w:rPr>
          <w:noProof/>
        </w:rPr>
        <mc:AlternateContent>
          <mc:Choice Requires="wps">
            <w:drawing>
              <wp:anchor distT="0" distB="0" distL="114300" distR="114300" simplePos="0" relativeHeight="251673600" behindDoc="0" locked="0" layoutInCell="1" allowOverlap="1" wp14:anchorId="260E0823" wp14:editId="035ADEB1">
                <wp:simplePos x="0" y="0"/>
                <wp:positionH relativeFrom="column">
                  <wp:posOffset>180947</wp:posOffset>
                </wp:positionH>
                <wp:positionV relativeFrom="paragraph">
                  <wp:posOffset>753414</wp:posOffset>
                </wp:positionV>
                <wp:extent cx="2365762" cy="139148"/>
                <wp:effectExtent l="0" t="0" r="15875" b="13335"/>
                <wp:wrapNone/>
                <wp:docPr id="19" name="Rechteck 19"/>
                <wp:cNvGraphicFramePr/>
                <a:graphic xmlns:a="http://schemas.openxmlformats.org/drawingml/2006/main">
                  <a:graphicData uri="http://schemas.microsoft.com/office/word/2010/wordprocessingShape">
                    <wps:wsp>
                      <wps:cNvSpPr/>
                      <wps:spPr>
                        <a:xfrm>
                          <a:off x="0" y="0"/>
                          <a:ext cx="2365762" cy="1391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E80A4" id="Rechteck 19" o:spid="_x0000_s1026" style="position:absolute;margin-left:14.25pt;margin-top:59.3pt;width:186.3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" fillcolor="white [3212]" strokecolor="white [3212]" strokeweight="2pt"/>
            </w:pict>
          </mc:Fallback>
        </mc:AlternateContent>
      </w:r>
      <w:r w:rsidR="0022658D" w:rsidRPr="00700397">
        <w:rPr>
          <w:noProof/>
        </w:rPr>
        <mc:AlternateContent>
          <mc:Choice Requires="wps">
            <w:drawing>
              <wp:anchor distT="0" distB="0" distL="114300" distR="114300" simplePos="0" relativeHeight="251683840" behindDoc="0" locked="0" layoutInCell="1" allowOverlap="1" wp14:anchorId="7BF6B11A" wp14:editId="41F52011">
                <wp:simplePos x="0" y="0"/>
                <wp:positionH relativeFrom="column">
                  <wp:posOffset>3353518</wp:posOffset>
                </wp:positionH>
                <wp:positionV relativeFrom="paragraph">
                  <wp:posOffset>3655639</wp:posOffset>
                </wp:positionV>
                <wp:extent cx="257175" cy="349857"/>
                <wp:effectExtent l="0" t="0" r="28575" b="12700"/>
                <wp:wrapNone/>
                <wp:docPr id="24" name="Rechteck 24"/>
                <wp:cNvGraphicFramePr/>
                <a:graphic xmlns:a="http://schemas.openxmlformats.org/drawingml/2006/main">
                  <a:graphicData uri="http://schemas.microsoft.com/office/word/2010/wordprocessingShape">
                    <wps:wsp>
                      <wps:cNvSpPr/>
                      <wps:spPr>
                        <a:xfrm>
                          <a:off x="0" y="0"/>
                          <a:ext cx="257175" cy="3498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F4EF8" id="Rechteck 24" o:spid="_x0000_s1026" style="position:absolute;margin-left:264.05pt;margin-top:287.85pt;width:20.25pt;height:2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" fillcolor="white [3212]" strokecolor="white [3212]" strokeweight="2pt"/>
            </w:pict>
          </mc:Fallback>
        </mc:AlternateContent>
      </w:r>
      <w:r w:rsidR="0022658D" w:rsidRPr="00700397">
        <w:rPr>
          <w:noProof/>
        </w:rPr>
        <mc:AlternateContent>
          <mc:Choice Requires="wps">
            <w:drawing>
              <wp:anchor distT="0" distB="0" distL="114300" distR="114300" simplePos="0" relativeHeight="251677696" behindDoc="0" locked="0" layoutInCell="1" allowOverlap="1" wp14:anchorId="46CFD56A" wp14:editId="2E3B273D">
                <wp:simplePos x="0" y="0"/>
                <wp:positionH relativeFrom="column">
                  <wp:posOffset>188899</wp:posOffset>
                </wp:positionH>
                <wp:positionV relativeFrom="paragraph">
                  <wp:posOffset>3743104</wp:posOffset>
                </wp:positionV>
                <wp:extent cx="2357810" cy="242929"/>
                <wp:effectExtent l="0" t="0" r="23495" b="24130"/>
                <wp:wrapNone/>
                <wp:docPr id="21" name="Rechteck 21"/>
                <wp:cNvGraphicFramePr/>
                <a:graphic xmlns:a="http://schemas.openxmlformats.org/drawingml/2006/main">
                  <a:graphicData uri="http://schemas.microsoft.com/office/word/2010/wordprocessingShape">
                    <wps:wsp>
                      <wps:cNvSpPr/>
                      <wps:spPr>
                        <a:xfrm>
                          <a:off x="0" y="0"/>
                          <a:ext cx="2357810" cy="2429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703A3" id="Rechteck 21" o:spid="_x0000_s1026" style="position:absolute;margin-left:14.85pt;margin-top:294.75pt;width:185.65pt;height:1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" fillcolor="white [3212]" strokecolor="white [3212]" strokeweight="2pt"/>
            </w:pict>
          </mc:Fallback>
        </mc:AlternateContent>
      </w:r>
      <w:r w:rsidR="0022658D" w:rsidRPr="00700397">
        <w:rPr>
          <w:noProof/>
        </w:rPr>
        <mc:AlternateContent>
          <mc:Choice Requires="wps">
            <w:drawing>
              <wp:anchor distT="0" distB="0" distL="114300" distR="114300" simplePos="0" relativeHeight="251679744" behindDoc="0" locked="0" layoutInCell="1" allowOverlap="1" wp14:anchorId="46CFD56A" wp14:editId="2E3B273D">
                <wp:simplePos x="0" y="0"/>
                <wp:positionH relativeFrom="column">
                  <wp:posOffset>172996</wp:posOffset>
                </wp:positionH>
                <wp:positionV relativeFrom="paragraph">
                  <wp:posOffset>4601844</wp:posOffset>
                </wp:positionV>
                <wp:extent cx="2326005" cy="381663"/>
                <wp:effectExtent l="0" t="0" r="17145" b="18415"/>
                <wp:wrapNone/>
                <wp:docPr id="22" name="Rechteck 22"/>
                <wp:cNvGraphicFramePr/>
                <a:graphic xmlns:a="http://schemas.openxmlformats.org/drawingml/2006/main">
                  <a:graphicData uri="http://schemas.microsoft.com/office/word/2010/wordprocessingShape">
                    <wps:wsp>
                      <wps:cNvSpPr/>
                      <wps:spPr>
                        <a:xfrm>
                          <a:off x="0" y="0"/>
                          <a:ext cx="2326005" cy="3816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9617F" id="Rechteck 22" o:spid="_x0000_s1026" style="position:absolute;margin-left:13.6pt;margin-top:362.35pt;width:183.15pt;height:30.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" fillcolor="white [3212]" strokecolor="white [3212]" strokeweight="2pt"/>
            </w:pict>
          </mc:Fallback>
        </mc:AlternateContent>
      </w:r>
      <w:r w:rsidR="0022658D" w:rsidRPr="00700397">
        <w:rPr>
          <w:noProof/>
        </w:rPr>
        <mc:AlternateContent>
          <mc:Choice Requires="wps">
            <w:drawing>
              <wp:anchor distT="0" distB="0" distL="114300" distR="114300" simplePos="0" relativeHeight="251675648" behindDoc="0" locked="0" layoutInCell="1" allowOverlap="1" wp14:anchorId="46CFD56A" wp14:editId="2E3B273D">
                <wp:simplePos x="0" y="0"/>
                <wp:positionH relativeFrom="column">
                  <wp:posOffset>194945</wp:posOffset>
                </wp:positionH>
                <wp:positionV relativeFrom="paragraph">
                  <wp:posOffset>1477645</wp:posOffset>
                </wp:positionV>
                <wp:extent cx="2326005" cy="247650"/>
                <wp:effectExtent l="0" t="0" r="17145" b="19050"/>
                <wp:wrapNone/>
                <wp:docPr id="20" name="Rechteck 20"/>
                <wp:cNvGraphicFramePr/>
                <a:graphic xmlns:a="http://schemas.openxmlformats.org/drawingml/2006/main">
                  <a:graphicData uri="http://schemas.microsoft.com/office/word/2010/wordprocessingShape">
                    <wps:wsp>
                      <wps:cNvSpPr/>
                      <wps:spPr>
                        <a:xfrm>
                          <a:off x="0" y="0"/>
                          <a:ext cx="232600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9923C" id="Rechteck 20" o:spid="_x0000_s1026" style="position:absolute;margin-left:15.35pt;margin-top:116.35pt;width:183.15pt;height:1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" fillcolor="white [3212]" strokecolor="white [3212]" strokeweight="2pt"/>
            </w:pict>
          </mc:Fallback>
        </mc:AlternateContent>
      </w:r>
      <w:r w:rsidR="0022658D" w:rsidRPr="00700397">
        <w:rPr>
          <w:noProof/>
        </w:rPr>
        <mc:AlternateContent>
          <mc:Choice Requires="wps">
            <w:drawing>
              <wp:anchor distT="0" distB="0" distL="114300" distR="114300" simplePos="0" relativeHeight="251681792" behindDoc="0" locked="0" layoutInCell="1" allowOverlap="1" wp14:anchorId="46CFD56A" wp14:editId="2E3B273D">
                <wp:simplePos x="0" y="0"/>
                <wp:positionH relativeFrom="column">
                  <wp:posOffset>3347720</wp:posOffset>
                </wp:positionH>
                <wp:positionV relativeFrom="paragraph">
                  <wp:posOffset>4563745</wp:posOffset>
                </wp:positionV>
                <wp:extent cx="257175" cy="438150"/>
                <wp:effectExtent l="0" t="0" r="28575" b="19050"/>
                <wp:wrapNone/>
                <wp:docPr id="23" name="Rechteck 23"/>
                <wp:cNvGraphicFramePr/>
                <a:graphic xmlns:a="http://schemas.openxmlformats.org/drawingml/2006/main">
                  <a:graphicData uri="http://schemas.microsoft.com/office/word/2010/wordprocessingShape">
                    <wps:wsp>
                      <wps:cNvSpPr/>
                      <wps:spPr>
                        <a:xfrm>
                          <a:off x="0" y="0"/>
                          <a:ext cx="25717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A7173" id="Rechteck 23" o:spid="_x0000_s1026" style="position:absolute;margin-left:263.6pt;margin-top:359.35pt;width:20.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" fillcolor="white [3212]" strokecolor="white [3212]" strokeweight="2pt"/>
            </w:pict>
          </mc:Fallback>
        </mc:AlternateContent>
      </w:r>
      <w:r w:rsidR="0022658D" w:rsidRPr="00700397">
        <w:rPr>
          <w:noProof/>
        </w:rPr>
        <mc:AlternateContent>
          <mc:Choice Requires="wps">
            <w:drawing>
              <wp:anchor distT="0" distB="0" distL="114300" distR="114300" simplePos="0" relativeHeight="251689984" behindDoc="0" locked="0" layoutInCell="1" allowOverlap="1" wp14:anchorId="72B3A098" wp14:editId="7024DEA7">
                <wp:simplePos x="0" y="0"/>
                <wp:positionH relativeFrom="column">
                  <wp:posOffset>3423920</wp:posOffset>
                </wp:positionH>
                <wp:positionV relativeFrom="paragraph">
                  <wp:posOffset>668020</wp:posOffset>
                </wp:positionV>
                <wp:extent cx="257175" cy="200025"/>
                <wp:effectExtent l="0" t="0" r="28575" b="28575"/>
                <wp:wrapNone/>
                <wp:docPr id="27" name="Rechteck 27"/>
                <wp:cNvGraphicFramePr/>
                <a:graphic xmlns:a="http://schemas.openxmlformats.org/drawingml/2006/main">
                  <a:graphicData uri="http://schemas.microsoft.com/office/word/2010/wordprocessingShape">
                    <wps:wsp>
                      <wps:cNvSpPr/>
                      <wps:spPr>
                        <a:xfrm>
                          <a:off x="0" y="0"/>
                          <a:ext cx="25717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5CD12" id="Rechteck 27" o:spid="_x0000_s1026" style="position:absolute;margin-left:269.6pt;margin-top:52.6pt;width:20.2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" fillcolor="white [3212]" strokecolor="white [3212]" strokeweight="2pt"/>
            </w:pict>
          </mc:Fallback>
        </mc:AlternateContent>
      </w:r>
      <w:r w:rsidR="0022658D" w:rsidRPr="00700397">
        <w:rPr>
          <w:noProof/>
        </w:rPr>
        <mc:AlternateContent>
          <mc:Choice Requires="wps">
            <w:drawing>
              <wp:anchor distT="0" distB="0" distL="114300" distR="114300" simplePos="0" relativeHeight="251687936" behindDoc="0" locked="0" layoutInCell="1" allowOverlap="1" wp14:anchorId="7BF6B11A" wp14:editId="41F52011">
                <wp:simplePos x="0" y="0"/>
                <wp:positionH relativeFrom="column">
                  <wp:posOffset>3357245</wp:posOffset>
                </wp:positionH>
                <wp:positionV relativeFrom="paragraph">
                  <wp:posOffset>2487295</wp:posOffset>
                </wp:positionV>
                <wp:extent cx="257175" cy="200025"/>
                <wp:effectExtent l="0" t="0" r="28575" b="28575"/>
                <wp:wrapNone/>
                <wp:docPr id="26" name="Rechteck 26"/>
                <wp:cNvGraphicFramePr/>
                <a:graphic xmlns:a="http://schemas.openxmlformats.org/drawingml/2006/main">
                  <a:graphicData uri="http://schemas.microsoft.com/office/word/2010/wordprocessingShape">
                    <wps:wsp>
                      <wps:cNvSpPr/>
                      <wps:spPr>
                        <a:xfrm>
                          <a:off x="0" y="0"/>
                          <a:ext cx="25717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52F2" id="Rechteck 26" o:spid="_x0000_s1026" style="position:absolute;margin-left:264.35pt;margin-top:195.85pt;width:20.2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" fillcolor="white [3212]" strokecolor="white [3212]" strokeweight="2pt"/>
            </w:pict>
          </mc:Fallback>
        </mc:AlternateContent>
      </w:r>
      <w:r w:rsidR="0022658D" w:rsidRPr="00700397">
        <w:rPr>
          <w:noProof/>
        </w:rPr>
        <mc:AlternateContent>
          <mc:Choice Requires="wps">
            <w:drawing>
              <wp:anchor distT="0" distB="0" distL="114300" distR="114300" simplePos="0" relativeHeight="251685888" behindDoc="0" locked="0" layoutInCell="1" allowOverlap="1" wp14:anchorId="7BF6B11A" wp14:editId="41F52011">
                <wp:simplePos x="0" y="0"/>
                <wp:positionH relativeFrom="column">
                  <wp:posOffset>3395345</wp:posOffset>
                </wp:positionH>
                <wp:positionV relativeFrom="paragraph">
                  <wp:posOffset>1372870</wp:posOffset>
                </wp:positionV>
                <wp:extent cx="257175" cy="333375"/>
                <wp:effectExtent l="0" t="0" r="28575" b="28575"/>
                <wp:wrapNone/>
                <wp:docPr id="25" name="Rechteck 25"/>
                <wp:cNvGraphicFramePr/>
                <a:graphic xmlns:a="http://schemas.openxmlformats.org/drawingml/2006/main">
                  <a:graphicData uri="http://schemas.microsoft.com/office/word/2010/wordprocessingShape">
                    <wps:wsp>
                      <wps:cNvSpPr/>
                      <wps:spPr>
                        <a:xfrm>
                          <a:off x="0" y="0"/>
                          <a:ext cx="2571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C775E" id="Rechteck 25" o:spid="_x0000_s1026" style="position:absolute;margin-left:267.35pt;margin-top:108.1pt;width:20.2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" fillcolor="white [3212]" strokecolor="white [3212]" strokeweight="2pt"/>
            </w:pict>
          </mc:Fallback>
        </mc:AlternateContent>
      </w:r>
      <w:r w:rsidRPr="00700397">
        <w:rPr>
          <w:noProof/>
        </w:rPr>
        <w:drawing>
          <wp:inline distT="0" distB="0" distL="0" distR="0" wp14:anchorId="221A4503" wp14:editId="0640235D">
            <wp:extent cx="5760085" cy="558546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5585460"/>
                    </a:xfrm>
                    <a:prstGeom prst="rect">
                      <a:avLst/>
                    </a:prstGeom>
                  </pic:spPr>
                </pic:pic>
              </a:graphicData>
            </a:graphic>
          </wp:inline>
        </w:drawing>
      </w:r>
    </w:p>
    <w:p w14:paraId="1956AAE0" w14:textId="77777777" w:rsidR="00021536" w:rsidRPr="00700397" w:rsidRDefault="00021536" w:rsidP="00021536">
      <w:pPr>
        <w:overflowPunct/>
        <w:spacing w:line="240" w:lineRule="auto"/>
        <w:jc w:val="center"/>
        <w:textAlignment w:val="auto"/>
        <w:rPr>
          <w:rFonts w:ascii="Arial" w:hAnsi="Arial" w:cs="Arial"/>
          <w:bCs/>
          <w:sz w:val="22"/>
          <w:szCs w:val="22"/>
        </w:rPr>
      </w:pPr>
    </w:p>
    <w:p w14:paraId="2CE61CA8" w14:textId="77777777" w:rsidR="00021536" w:rsidRPr="00700397" w:rsidRDefault="00021536" w:rsidP="00021536">
      <w:pPr>
        <w:overflowPunct/>
        <w:spacing w:line="240" w:lineRule="auto"/>
        <w:textAlignment w:val="auto"/>
        <w:rPr>
          <w:rFonts w:ascii="Arial" w:hAnsi="Arial" w:cs="Arial"/>
          <w:bCs/>
          <w:sz w:val="22"/>
          <w:szCs w:val="22"/>
        </w:rPr>
      </w:pPr>
      <w:r w:rsidRPr="00700397">
        <w:rPr>
          <w:noProof/>
        </w:rPr>
        <w:drawing>
          <wp:inline distT="0" distB="0" distL="0" distR="0" wp14:anchorId="20BFD64D" wp14:editId="561A5B5C">
            <wp:extent cx="2998381" cy="9994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27847" cy="1009282"/>
                    </a:xfrm>
                    <a:prstGeom prst="rect">
                      <a:avLst/>
                    </a:prstGeom>
                  </pic:spPr>
                </pic:pic>
              </a:graphicData>
            </a:graphic>
          </wp:inline>
        </w:drawing>
      </w:r>
    </w:p>
    <w:p w14:paraId="12E6253D" w14:textId="77777777" w:rsidR="00021536" w:rsidRPr="00700397" w:rsidRDefault="00021536" w:rsidP="00021536">
      <w:pPr>
        <w:overflowPunct/>
        <w:spacing w:line="240" w:lineRule="auto"/>
        <w:jc w:val="center"/>
        <w:textAlignment w:val="auto"/>
        <w:rPr>
          <w:rFonts w:ascii="Arial" w:hAnsi="Arial" w:cs="Arial"/>
          <w:bCs/>
          <w:sz w:val="22"/>
          <w:szCs w:val="22"/>
        </w:rPr>
      </w:pPr>
      <w:r w:rsidRPr="00700397">
        <w:rPr>
          <w:rFonts w:ascii="Arial" w:hAnsi="Arial" w:cs="Arial"/>
          <w:bCs/>
          <w:sz w:val="22"/>
          <w:szCs w:val="22"/>
        </w:rPr>
        <w:br w:type="column"/>
      </w:r>
      <w:r w:rsidRPr="00700397">
        <w:rPr>
          <w:noProof/>
        </w:rPr>
        <w:lastRenderedPageBreak/>
        <w:drawing>
          <wp:inline distT="0" distB="0" distL="0" distR="0" wp14:anchorId="16F0453C" wp14:editId="3C72BDFB">
            <wp:extent cx="8953412" cy="5036849"/>
            <wp:effectExtent l="0" t="4127"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8973143" cy="5047949"/>
                    </a:xfrm>
                    <a:prstGeom prst="rect">
                      <a:avLst/>
                    </a:prstGeom>
                  </pic:spPr>
                </pic:pic>
              </a:graphicData>
            </a:graphic>
          </wp:inline>
        </w:drawing>
      </w:r>
    </w:p>
    <w:p w14:paraId="222F3E39" w14:textId="77777777" w:rsidR="003416D8" w:rsidRPr="00700397" w:rsidRDefault="003416D8">
      <w:pPr>
        <w:rPr>
          <w:rFonts w:ascii="Arial" w:hAnsi="Arial" w:cs="Arial"/>
          <w:sz w:val="22"/>
          <w:szCs w:val="22"/>
        </w:rPr>
      </w:pPr>
    </w:p>
    <w:p w14:paraId="0972D8DE" w14:textId="77777777" w:rsidR="003416D8" w:rsidRPr="00700397" w:rsidRDefault="003416D8">
      <w:pPr>
        <w:rPr>
          <w:rFonts w:ascii="Arial" w:hAnsi="Arial" w:cs="Arial"/>
        </w:rPr>
        <w:sectPr w:rsidR="003416D8" w:rsidRPr="00700397" w:rsidSect="009E1F8B">
          <w:headerReference w:type="default" r:id="rId34"/>
          <w:pgSz w:w="11907" w:h="16840" w:code="9"/>
          <w:pgMar w:top="993" w:right="1418" w:bottom="1134" w:left="1418" w:header="720" w:footer="720" w:gutter="0"/>
          <w:paperSrc w:first="2" w:other="2"/>
          <w:cols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65"/>
        <w:gridCol w:w="1541"/>
        <w:gridCol w:w="1541"/>
        <w:gridCol w:w="1541"/>
        <w:gridCol w:w="1541"/>
      </w:tblGrid>
      <w:tr w:rsidR="00700397" w:rsidRPr="00700397" w14:paraId="23B3407C" w14:textId="77777777" w:rsidTr="00814E7A">
        <w:tc>
          <w:tcPr>
            <w:tcW w:w="10629" w:type="dxa"/>
            <w:gridSpan w:val="5"/>
            <w:tcBorders>
              <w:top w:val="single" w:sz="12" w:space="0" w:color="auto"/>
              <w:left w:val="single" w:sz="12" w:space="0" w:color="auto"/>
              <w:bottom w:val="single" w:sz="6" w:space="0" w:color="auto"/>
            </w:tcBorders>
          </w:tcPr>
          <w:p w14:paraId="15F66D0E" w14:textId="77777777" w:rsidR="003416D8" w:rsidRPr="00700397" w:rsidRDefault="00793D35">
            <w:pPr>
              <w:spacing w:line="240" w:lineRule="auto"/>
              <w:jc w:val="center"/>
              <w:rPr>
                <w:rFonts w:ascii="Arial" w:hAnsi="Arial" w:cs="Arial"/>
                <w:b/>
                <w:sz w:val="28"/>
              </w:rPr>
            </w:pPr>
            <w:r w:rsidRPr="00700397">
              <w:rPr>
                <w:rFonts w:ascii="Arial" w:hAnsi="Arial" w:cs="Arial"/>
                <w:b/>
                <w:sz w:val="28"/>
              </w:rPr>
              <w:lastRenderedPageBreak/>
              <w:t xml:space="preserve">Dokumentation der Eigenüberwachung der Maßnahmen </w:t>
            </w:r>
          </w:p>
          <w:p w14:paraId="29C2729A" w14:textId="77777777" w:rsidR="003416D8" w:rsidRPr="00700397" w:rsidRDefault="00793D35">
            <w:pPr>
              <w:spacing w:line="240" w:lineRule="auto"/>
              <w:jc w:val="center"/>
              <w:rPr>
                <w:rFonts w:ascii="Arial" w:hAnsi="Arial" w:cs="Arial"/>
                <w:b/>
                <w:sz w:val="28"/>
              </w:rPr>
            </w:pPr>
            <w:r w:rsidRPr="00700397">
              <w:rPr>
                <w:rFonts w:ascii="Arial" w:hAnsi="Arial" w:cs="Arial"/>
                <w:b/>
                <w:sz w:val="28"/>
              </w:rPr>
              <w:t>zur Sicherstellung der Anfangsgriffigkeit von Walzasphaltdeckschichten</w:t>
            </w:r>
          </w:p>
        </w:tc>
      </w:tr>
      <w:tr w:rsidR="00700397" w:rsidRPr="00700397" w14:paraId="053254D0" w14:textId="77777777">
        <w:tc>
          <w:tcPr>
            <w:tcW w:w="4465" w:type="dxa"/>
            <w:tcBorders>
              <w:top w:val="single" w:sz="12" w:space="0" w:color="auto"/>
              <w:left w:val="single" w:sz="12" w:space="0" w:color="auto"/>
              <w:bottom w:val="nil"/>
              <w:right w:val="nil"/>
            </w:tcBorders>
          </w:tcPr>
          <w:p w14:paraId="2EBD93EA" w14:textId="77777777" w:rsidR="003416D8" w:rsidRPr="00700397" w:rsidRDefault="00793D35">
            <w:pPr>
              <w:spacing w:line="240" w:lineRule="auto"/>
              <w:jc w:val="both"/>
              <w:rPr>
                <w:rFonts w:ascii="Arial" w:hAnsi="Arial" w:cs="Arial"/>
                <w:sz w:val="20"/>
              </w:rPr>
            </w:pPr>
            <w:r w:rsidRPr="00700397">
              <w:rPr>
                <w:rFonts w:ascii="Arial" w:hAnsi="Arial" w:cs="Arial"/>
                <w:sz w:val="20"/>
              </w:rPr>
              <w:t>Baumaßnahme:</w:t>
            </w:r>
          </w:p>
          <w:p w14:paraId="39E03AB2" w14:textId="77777777" w:rsidR="003416D8" w:rsidRPr="00700397" w:rsidRDefault="00793D35">
            <w:pPr>
              <w:spacing w:line="240" w:lineRule="auto"/>
              <w:jc w:val="both"/>
              <w:rPr>
                <w:rFonts w:ascii="Arial" w:hAnsi="Arial" w:cs="Arial"/>
                <w:sz w:val="20"/>
              </w:rPr>
            </w:pPr>
            <w:r w:rsidRPr="00700397">
              <w:rPr>
                <w:rFonts w:ascii="Arial" w:hAnsi="Arial" w:cs="Arial"/>
                <w:sz w:val="20"/>
              </w:rPr>
              <w:t>Auftragnehmer (AN):</w:t>
            </w:r>
          </w:p>
        </w:tc>
        <w:tc>
          <w:tcPr>
            <w:tcW w:w="1541" w:type="dxa"/>
            <w:tcBorders>
              <w:top w:val="single" w:sz="12" w:space="0" w:color="auto"/>
              <w:left w:val="nil"/>
              <w:bottom w:val="nil"/>
              <w:right w:val="nil"/>
            </w:tcBorders>
          </w:tcPr>
          <w:p w14:paraId="6A388B77" w14:textId="77777777" w:rsidR="003416D8" w:rsidRPr="00700397" w:rsidRDefault="003416D8">
            <w:pPr>
              <w:spacing w:line="240" w:lineRule="auto"/>
              <w:jc w:val="both"/>
              <w:rPr>
                <w:rFonts w:ascii="Arial" w:hAnsi="Arial" w:cs="Arial"/>
              </w:rPr>
            </w:pPr>
          </w:p>
        </w:tc>
        <w:tc>
          <w:tcPr>
            <w:tcW w:w="1541" w:type="dxa"/>
            <w:tcBorders>
              <w:top w:val="single" w:sz="12" w:space="0" w:color="auto"/>
              <w:left w:val="nil"/>
              <w:bottom w:val="single" w:sz="12" w:space="0" w:color="auto"/>
              <w:right w:val="nil"/>
            </w:tcBorders>
          </w:tcPr>
          <w:p w14:paraId="164B350A" w14:textId="77777777" w:rsidR="003416D8" w:rsidRPr="00700397" w:rsidRDefault="00793D35">
            <w:pPr>
              <w:spacing w:line="240" w:lineRule="auto"/>
              <w:jc w:val="both"/>
              <w:rPr>
                <w:rFonts w:ascii="Arial" w:hAnsi="Arial" w:cs="Arial"/>
                <w:sz w:val="20"/>
              </w:rPr>
            </w:pPr>
            <w:r w:rsidRPr="00700397">
              <w:rPr>
                <w:rFonts w:ascii="Arial" w:hAnsi="Arial" w:cs="Arial"/>
                <w:sz w:val="20"/>
              </w:rPr>
              <w:t>Deckschichtart:</w:t>
            </w:r>
          </w:p>
        </w:tc>
        <w:tc>
          <w:tcPr>
            <w:tcW w:w="1541" w:type="dxa"/>
            <w:tcBorders>
              <w:top w:val="single" w:sz="12" w:space="0" w:color="auto"/>
              <w:left w:val="nil"/>
              <w:bottom w:val="single" w:sz="12" w:space="0" w:color="auto"/>
              <w:right w:val="nil"/>
            </w:tcBorders>
          </w:tcPr>
          <w:p w14:paraId="5E3E8E2F" w14:textId="77777777" w:rsidR="003416D8" w:rsidRPr="00700397" w:rsidRDefault="003416D8">
            <w:pPr>
              <w:spacing w:line="240" w:lineRule="auto"/>
              <w:jc w:val="both"/>
              <w:rPr>
                <w:rFonts w:ascii="Arial" w:hAnsi="Arial" w:cs="Arial"/>
              </w:rPr>
            </w:pPr>
          </w:p>
        </w:tc>
        <w:tc>
          <w:tcPr>
            <w:tcW w:w="1541" w:type="dxa"/>
            <w:tcBorders>
              <w:top w:val="single" w:sz="12" w:space="0" w:color="auto"/>
              <w:left w:val="nil"/>
              <w:bottom w:val="single" w:sz="12" w:space="0" w:color="auto"/>
            </w:tcBorders>
          </w:tcPr>
          <w:p w14:paraId="20E17AD7" w14:textId="77777777" w:rsidR="003416D8" w:rsidRPr="00700397" w:rsidRDefault="003416D8">
            <w:pPr>
              <w:spacing w:line="240" w:lineRule="auto"/>
              <w:jc w:val="both"/>
              <w:rPr>
                <w:rFonts w:ascii="Arial" w:hAnsi="Arial" w:cs="Arial"/>
              </w:rPr>
            </w:pPr>
          </w:p>
        </w:tc>
      </w:tr>
      <w:tr w:rsidR="003416D8" w:rsidRPr="00700397" w14:paraId="37B946F1" w14:textId="77777777">
        <w:tc>
          <w:tcPr>
            <w:tcW w:w="4465" w:type="dxa"/>
            <w:tcBorders>
              <w:top w:val="single" w:sz="12" w:space="0" w:color="auto"/>
              <w:left w:val="single" w:sz="12" w:space="0" w:color="auto"/>
              <w:bottom w:val="single" w:sz="12" w:space="0" w:color="auto"/>
              <w:right w:val="single" w:sz="12" w:space="0" w:color="auto"/>
            </w:tcBorders>
          </w:tcPr>
          <w:p w14:paraId="76EC66B5" w14:textId="77777777" w:rsidR="003416D8" w:rsidRPr="00700397" w:rsidRDefault="00793D35">
            <w:pPr>
              <w:spacing w:line="240" w:lineRule="auto"/>
              <w:jc w:val="both"/>
              <w:rPr>
                <w:rFonts w:ascii="Arial" w:hAnsi="Arial" w:cs="Arial"/>
                <w:sz w:val="20"/>
              </w:rPr>
            </w:pPr>
            <w:r w:rsidRPr="00700397">
              <w:rPr>
                <w:rFonts w:ascii="Arial" w:hAnsi="Arial" w:cs="Arial"/>
                <w:sz w:val="20"/>
              </w:rPr>
              <w:t>Strecken-km/Station</w:t>
            </w:r>
          </w:p>
          <w:p w14:paraId="662D21F7" w14:textId="77777777" w:rsidR="003416D8" w:rsidRPr="00700397" w:rsidRDefault="00793D35">
            <w:pPr>
              <w:spacing w:line="240" w:lineRule="auto"/>
              <w:jc w:val="both"/>
              <w:rPr>
                <w:rFonts w:ascii="Arial" w:hAnsi="Arial" w:cs="Arial"/>
                <w:sz w:val="20"/>
              </w:rPr>
            </w:pPr>
            <w:r w:rsidRPr="00700397">
              <w:rPr>
                <w:rFonts w:ascii="Arial" w:hAnsi="Arial" w:cs="Arial"/>
                <w:sz w:val="20"/>
              </w:rPr>
              <w:t>Fahrtrichtung/-spur</w:t>
            </w:r>
          </w:p>
        </w:tc>
        <w:tc>
          <w:tcPr>
            <w:tcW w:w="1541" w:type="dxa"/>
            <w:tcBorders>
              <w:top w:val="single" w:sz="12" w:space="0" w:color="auto"/>
              <w:left w:val="nil"/>
              <w:bottom w:val="single" w:sz="12" w:space="0" w:color="auto"/>
            </w:tcBorders>
          </w:tcPr>
          <w:p w14:paraId="6C7CF671" w14:textId="77777777" w:rsidR="003416D8" w:rsidRPr="00700397" w:rsidRDefault="003416D8">
            <w:pPr>
              <w:spacing w:line="240" w:lineRule="auto"/>
              <w:jc w:val="both"/>
              <w:rPr>
                <w:rFonts w:ascii="Arial" w:hAnsi="Arial" w:cs="Arial"/>
              </w:rPr>
            </w:pPr>
          </w:p>
        </w:tc>
        <w:tc>
          <w:tcPr>
            <w:tcW w:w="1541" w:type="dxa"/>
            <w:tcBorders>
              <w:top w:val="nil"/>
              <w:bottom w:val="single" w:sz="12" w:space="0" w:color="auto"/>
            </w:tcBorders>
          </w:tcPr>
          <w:p w14:paraId="1107349B" w14:textId="77777777" w:rsidR="003416D8" w:rsidRPr="00700397" w:rsidRDefault="003416D8">
            <w:pPr>
              <w:spacing w:line="240" w:lineRule="auto"/>
              <w:jc w:val="both"/>
              <w:rPr>
                <w:rFonts w:ascii="Arial" w:hAnsi="Arial" w:cs="Arial"/>
              </w:rPr>
            </w:pPr>
          </w:p>
        </w:tc>
        <w:tc>
          <w:tcPr>
            <w:tcW w:w="1541" w:type="dxa"/>
            <w:tcBorders>
              <w:top w:val="nil"/>
              <w:bottom w:val="single" w:sz="12" w:space="0" w:color="auto"/>
            </w:tcBorders>
          </w:tcPr>
          <w:p w14:paraId="5C79D2FB" w14:textId="77777777" w:rsidR="003416D8" w:rsidRPr="00700397" w:rsidRDefault="003416D8">
            <w:pPr>
              <w:spacing w:line="240" w:lineRule="auto"/>
              <w:jc w:val="both"/>
              <w:rPr>
                <w:rFonts w:ascii="Arial" w:hAnsi="Arial" w:cs="Arial"/>
              </w:rPr>
            </w:pPr>
          </w:p>
        </w:tc>
        <w:tc>
          <w:tcPr>
            <w:tcW w:w="1541" w:type="dxa"/>
            <w:tcBorders>
              <w:top w:val="nil"/>
              <w:bottom w:val="single" w:sz="12" w:space="0" w:color="auto"/>
            </w:tcBorders>
          </w:tcPr>
          <w:p w14:paraId="489FDB9F" w14:textId="77777777" w:rsidR="003416D8" w:rsidRPr="00700397" w:rsidRDefault="003416D8">
            <w:pPr>
              <w:spacing w:line="240" w:lineRule="auto"/>
              <w:jc w:val="both"/>
              <w:rPr>
                <w:rFonts w:ascii="Arial" w:hAnsi="Arial" w:cs="Arial"/>
              </w:rPr>
            </w:pPr>
          </w:p>
        </w:tc>
      </w:tr>
    </w:tbl>
    <w:p w14:paraId="59E35FC5" w14:textId="77777777" w:rsidR="003416D8" w:rsidRPr="00700397" w:rsidRDefault="003416D8">
      <w:pPr>
        <w:spacing w:line="240" w:lineRule="auto"/>
        <w:jc w:val="both"/>
        <w:rPr>
          <w:rFonts w:ascii="Arial" w:hAnsi="Arial" w:cs="Arial"/>
        </w:rPr>
      </w:pPr>
    </w:p>
    <w:p w14:paraId="02DDE8B4" w14:textId="77777777" w:rsidR="00814E7A" w:rsidRPr="00700397" w:rsidRDefault="00814E7A">
      <w:pPr>
        <w:spacing w:line="240" w:lineRule="auto"/>
        <w:jc w:val="both"/>
        <w:rPr>
          <w:rFonts w:ascii="Arial" w:hAnsi="Arial" w:cs="Arial"/>
        </w:rPr>
      </w:pPr>
    </w:p>
    <w:p w14:paraId="1634F698" w14:textId="77777777" w:rsidR="003416D8" w:rsidRPr="00700397" w:rsidRDefault="00793D35">
      <w:pPr>
        <w:spacing w:line="240" w:lineRule="auto"/>
        <w:jc w:val="both"/>
        <w:rPr>
          <w:rFonts w:ascii="Arial" w:hAnsi="Arial" w:cs="Arial"/>
          <w:b/>
        </w:rPr>
      </w:pPr>
      <w:r w:rsidRPr="00700397">
        <w:rPr>
          <w:rFonts w:ascii="Arial" w:hAnsi="Arial" w:cs="Arial"/>
          <w:b/>
        </w:rPr>
        <w:t xml:space="preserve">Prüfung </w:t>
      </w:r>
      <w:r w:rsidRPr="00700397">
        <w:rPr>
          <w:rFonts w:ascii="Arial" w:hAnsi="Arial" w:cs="Arial"/>
          <w:b/>
          <w:u w:val="single"/>
        </w:rPr>
        <w:t>beim</w:t>
      </w:r>
      <w:r w:rsidRPr="00700397">
        <w:rPr>
          <w:rFonts w:ascii="Arial" w:hAnsi="Arial" w:cs="Arial"/>
          <w:b/>
        </w:rPr>
        <w:t xml:space="preserve"> Einbau:</w:t>
      </w:r>
    </w:p>
    <w:p w14:paraId="08E4D75A" w14:textId="77777777" w:rsidR="00814E7A" w:rsidRPr="00700397" w:rsidRDefault="00814E7A">
      <w:pPr>
        <w:spacing w:line="240" w:lineRule="auto"/>
        <w:jc w:val="both"/>
        <w:rPr>
          <w:rFonts w:ascii="Arial" w:hAnsi="Arial" w:cs="Arial"/>
        </w:rPr>
      </w:pPr>
    </w:p>
    <w:tbl>
      <w:tblPr>
        <w:tblW w:w="106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37"/>
        <w:gridCol w:w="1928"/>
        <w:gridCol w:w="1540"/>
        <w:gridCol w:w="1540"/>
        <w:gridCol w:w="1540"/>
        <w:gridCol w:w="1541"/>
      </w:tblGrid>
      <w:tr w:rsidR="00700397" w:rsidRPr="00700397" w14:paraId="11E38B21" w14:textId="77777777" w:rsidTr="00391E83">
        <w:tc>
          <w:tcPr>
            <w:tcW w:w="4465" w:type="dxa"/>
            <w:gridSpan w:val="2"/>
            <w:tcBorders>
              <w:right w:val="nil"/>
            </w:tcBorders>
          </w:tcPr>
          <w:p w14:paraId="4E264FAB" w14:textId="77777777" w:rsidR="003416D8" w:rsidRPr="00700397" w:rsidRDefault="00793D35">
            <w:pPr>
              <w:spacing w:line="240" w:lineRule="auto"/>
              <w:jc w:val="both"/>
              <w:rPr>
                <w:rFonts w:ascii="Arial" w:hAnsi="Arial" w:cs="Arial"/>
                <w:sz w:val="20"/>
              </w:rPr>
            </w:pPr>
            <w:r w:rsidRPr="00700397">
              <w:rPr>
                <w:rFonts w:ascii="Arial" w:hAnsi="Arial" w:cs="Arial"/>
                <w:sz w:val="20"/>
              </w:rPr>
              <w:t>Einbaudatum</w:t>
            </w:r>
          </w:p>
        </w:tc>
        <w:tc>
          <w:tcPr>
            <w:tcW w:w="1540" w:type="dxa"/>
            <w:tcBorders>
              <w:top w:val="single" w:sz="12" w:space="0" w:color="auto"/>
              <w:left w:val="single" w:sz="12" w:space="0" w:color="auto"/>
              <w:bottom w:val="single" w:sz="6" w:space="0" w:color="auto"/>
            </w:tcBorders>
          </w:tcPr>
          <w:p w14:paraId="2ECB20E6" w14:textId="77777777" w:rsidR="003416D8" w:rsidRPr="00700397" w:rsidRDefault="003416D8">
            <w:pPr>
              <w:spacing w:line="240" w:lineRule="auto"/>
              <w:jc w:val="both"/>
              <w:rPr>
                <w:rFonts w:ascii="Arial" w:hAnsi="Arial" w:cs="Arial"/>
                <w:sz w:val="20"/>
              </w:rPr>
            </w:pPr>
          </w:p>
        </w:tc>
        <w:tc>
          <w:tcPr>
            <w:tcW w:w="1540" w:type="dxa"/>
          </w:tcPr>
          <w:p w14:paraId="41B9DFDC" w14:textId="77777777" w:rsidR="003416D8" w:rsidRPr="00700397" w:rsidRDefault="003416D8">
            <w:pPr>
              <w:spacing w:line="240" w:lineRule="auto"/>
              <w:jc w:val="both"/>
              <w:rPr>
                <w:rFonts w:ascii="Arial" w:hAnsi="Arial" w:cs="Arial"/>
                <w:sz w:val="20"/>
              </w:rPr>
            </w:pPr>
          </w:p>
        </w:tc>
        <w:tc>
          <w:tcPr>
            <w:tcW w:w="1540" w:type="dxa"/>
          </w:tcPr>
          <w:p w14:paraId="12CDDFA1" w14:textId="77777777" w:rsidR="003416D8" w:rsidRPr="00700397" w:rsidRDefault="003416D8">
            <w:pPr>
              <w:spacing w:line="240" w:lineRule="auto"/>
              <w:jc w:val="both"/>
              <w:rPr>
                <w:rFonts w:ascii="Arial" w:hAnsi="Arial" w:cs="Arial"/>
                <w:sz w:val="20"/>
              </w:rPr>
            </w:pPr>
          </w:p>
        </w:tc>
        <w:tc>
          <w:tcPr>
            <w:tcW w:w="1541" w:type="dxa"/>
          </w:tcPr>
          <w:p w14:paraId="7F08DBC2" w14:textId="77777777" w:rsidR="003416D8" w:rsidRPr="00700397" w:rsidRDefault="003416D8">
            <w:pPr>
              <w:spacing w:line="240" w:lineRule="auto"/>
              <w:jc w:val="both"/>
              <w:rPr>
                <w:rFonts w:ascii="Arial" w:hAnsi="Arial" w:cs="Arial"/>
                <w:sz w:val="20"/>
              </w:rPr>
            </w:pPr>
          </w:p>
        </w:tc>
      </w:tr>
      <w:tr w:rsidR="00700397" w:rsidRPr="00700397" w14:paraId="5F37C98F" w14:textId="77777777" w:rsidTr="00391E83">
        <w:tc>
          <w:tcPr>
            <w:tcW w:w="4465" w:type="dxa"/>
            <w:gridSpan w:val="2"/>
            <w:tcBorders>
              <w:right w:val="nil"/>
            </w:tcBorders>
          </w:tcPr>
          <w:p w14:paraId="615D28F5" w14:textId="77777777" w:rsidR="003416D8" w:rsidRPr="00700397" w:rsidRDefault="00793D35">
            <w:pPr>
              <w:spacing w:line="240" w:lineRule="auto"/>
              <w:jc w:val="both"/>
              <w:rPr>
                <w:rFonts w:ascii="Arial" w:hAnsi="Arial" w:cs="Arial"/>
                <w:sz w:val="20"/>
              </w:rPr>
            </w:pPr>
            <w:r w:rsidRPr="00700397">
              <w:rPr>
                <w:rFonts w:ascii="Arial" w:hAnsi="Arial" w:cs="Arial"/>
                <w:sz w:val="20"/>
              </w:rPr>
              <w:t>Wetter (sonnig, bedeckt, Feuchtigkeit,Temperatur)</w:t>
            </w:r>
          </w:p>
        </w:tc>
        <w:tc>
          <w:tcPr>
            <w:tcW w:w="1540" w:type="dxa"/>
            <w:tcBorders>
              <w:top w:val="single" w:sz="6" w:space="0" w:color="auto"/>
              <w:left w:val="single" w:sz="12" w:space="0" w:color="auto"/>
              <w:bottom w:val="single" w:sz="6" w:space="0" w:color="auto"/>
            </w:tcBorders>
          </w:tcPr>
          <w:p w14:paraId="4DF93324" w14:textId="77777777" w:rsidR="003416D8" w:rsidRPr="00700397" w:rsidRDefault="003416D8">
            <w:pPr>
              <w:spacing w:line="240" w:lineRule="auto"/>
              <w:jc w:val="both"/>
              <w:rPr>
                <w:rFonts w:ascii="Arial" w:hAnsi="Arial" w:cs="Arial"/>
                <w:sz w:val="20"/>
              </w:rPr>
            </w:pPr>
          </w:p>
        </w:tc>
        <w:tc>
          <w:tcPr>
            <w:tcW w:w="1540" w:type="dxa"/>
          </w:tcPr>
          <w:p w14:paraId="6C2BDABF" w14:textId="77777777" w:rsidR="003416D8" w:rsidRPr="00700397" w:rsidRDefault="003416D8">
            <w:pPr>
              <w:spacing w:line="240" w:lineRule="auto"/>
              <w:jc w:val="both"/>
              <w:rPr>
                <w:rFonts w:ascii="Arial" w:hAnsi="Arial" w:cs="Arial"/>
                <w:sz w:val="20"/>
              </w:rPr>
            </w:pPr>
          </w:p>
        </w:tc>
        <w:tc>
          <w:tcPr>
            <w:tcW w:w="1540" w:type="dxa"/>
          </w:tcPr>
          <w:p w14:paraId="6973B617" w14:textId="77777777" w:rsidR="003416D8" w:rsidRPr="00700397" w:rsidRDefault="003416D8">
            <w:pPr>
              <w:spacing w:line="240" w:lineRule="auto"/>
              <w:jc w:val="both"/>
              <w:rPr>
                <w:rFonts w:ascii="Arial" w:hAnsi="Arial" w:cs="Arial"/>
                <w:sz w:val="20"/>
              </w:rPr>
            </w:pPr>
          </w:p>
        </w:tc>
        <w:tc>
          <w:tcPr>
            <w:tcW w:w="1541" w:type="dxa"/>
          </w:tcPr>
          <w:p w14:paraId="171D6EFE" w14:textId="77777777" w:rsidR="003416D8" w:rsidRPr="00700397" w:rsidRDefault="003416D8">
            <w:pPr>
              <w:spacing w:line="240" w:lineRule="auto"/>
              <w:jc w:val="both"/>
              <w:rPr>
                <w:rFonts w:ascii="Arial" w:hAnsi="Arial" w:cs="Arial"/>
                <w:sz w:val="20"/>
              </w:rPr>
            </w:pPr>
          </w:p>
        </w:tc>
      </w:tr>
      <w:tr w:rsidR="00700397" w:rsidRPr="00700397" w14:paraId="5720B761" w14:textId="77777777" w:rsidTr="00391E83">
        <w:tc>
          <w:tcPr>
            <w:tcW w:w="2537" w:type="dxa"/>
            <w:tcBorders>
              <w:top w:val="single" w:sz="12" w:space="0" w:color="auto"/>
              <w:bottom w:val="single" w:sz="12" w:space="0" w:color="auto"/>
              <w:right w:val="nil"/>
            </w:tcBorders>
          </w:tcPr>
          <w:p w14:paraId="7A3C5121" w14:textId="77777777" w:rsidR="003416D8" w:rsidRPr="00700397" w:rsidRDefault="003416D8">
            <w:pPr>
              <w:spacing w:line="240" w:lineRule="auto"/>
              <w:jc w:val="both"/>
              <w:rPr>
                <w:rFonts w:ascii="Arial" w:hAnsi="Arial" w:cs="Arial"/>
                <w:sz w:val="20"/>
              </w:rPr>
            </w:pPr>
          </w:p>
        </w:tc>
        <w:tc>
          <w:tcPr>
            <w:tcW w:w="1928" w:type="dxa"/>
            <w:tcBorders>
              <w:top w:val="single" w:sz="12" w:space="0" w:color="auto"/>
              <w:left w:val="single" w:sz="12" w:space="0" w:color="auto"/>
              <w:bottom w:val="single" w:sz="12" w:space="0" w:color="auto"/>
              <w:right w:val="single" w:sz="12" w:space="0" w:color="auto"/>
            </w:tcBorders>
          </w:tcPr>
          <w:p w14:paraId="77016B8D" w14:textId="77777777" w:rsidR="003416D8" w:rsidRPr="00700397" w:rsidRDefault="00793D35">
            <w:pPr>
              <w:spacing w:line="240" w:lineRule="auto"/>
              <w:jc w:val="center"/>
              <w:rPr>
                <w:rFonts w:ascii="Arial" w:hAnsi="Arial" w:cs="Arial"/>
                <w:b/>
                <w:sz w:val="20"/>
              </w:rPr>
            </w:pPr>
            <w:r w:rsidRPr="00700397">
              <w:rPr>
                <w:rFonts w:ascii="Arial" w:hAnsi="Arial" w:cs="Arial"/>
                <w:b/>
                <w:sz w:val="20"/>
              </w:rPr>
              <w:t>Soll-Vorgaben des AN</w:t>
            </w:r>
          </w:p>
        </w:tc>
        <w:tc>
          <w:tcPr>
            <w:tcW w:w="6161" w:type="dxa"/>
            <w:gridSpan w:val="4"/>
            <w:tcBorders>
              <w:top w:val="single" w:sz="12" w:space="0" w:color="auto"/>
              <w:left w:val="nil"/>
              <w:bottom w:val="single" w:sz="12" w:space="0" w:color="auto"/>
            </w:tcBorders>
          </w:tcPr>
          <w:p w14:paraId="0C87F723" w14:textId="77777777" w:rsidR="003416D8" w:rsidRPr="00700397" w:rsidRDefault="00793D35">
            <w:pPr>
              <w:spacing w:line="240" w:lineRule="auto"/>
              <w:jc w:val="center"/>
              <w:rPr>
                <w:rFonts w:ascii="Arial" w:hAnsi="Arial" w:cs="Arial"/>
                <w:b/>
                <w:sz w:val="20"/>
              </w:rPr>
            </w:pPr>
            <w:r w:rsidRPr="00700397">
              <w:rPr>
                <w:rFonts w:ascii="Arial" w:hAnsi="Arial" w:cs="Arial"/>
                <w:b/>
                <w:sz w:val="20"/>
              </w:rPr>
              <w:t>Ist-Feststellung des AN</w:t>
            </w:r>
          </w:p>
        </w:tc>
      </w:tr>
      <w:tr w:rsidR="00700397" w:rsidRPr="00700397" w14:paraId="66E45EF7" w14:textId="77777777" w:rsidTr="00391E83">
        <w:tc>
          <w:tcPr>
            <w:tcW w:w="2537" w:type="dxa"/>
            <w:tcBorders>
              <w:right w:val="nil"/>
            </w:tcBorders>
          </w:tcPr>
          <w:p w14:paraId="1D27F0E3" w14:textId="77777777" w:rsidR="003416D8" w:rsidRPr="00700397" w:rsidRDefault="00793D35">
            <w:pPr>
              <w:spacing w:line="240" w:lineRule="auto"/>
              <w:jc w:val="both"/>
              <w:rPr>
                <w:rFonts w:ascii="Arial" w:hAnsi="Arial" w:cs="Arial"/>
                <w:sz w:val="20"/>
              </w:rPr>
            </w:pPr>
            <w:r w:rsidRPr="00700397">
              <w:rPr>
                <w:rFonts w:ascii="Arial" w:hAnsi="Arial" w:cs="Arial"/>
                <w:sz w:val="20"/>
              </w:rPr>
              <w:t>Mischguttemperatur [°C]</w:t>
            </w:r>
          </w:p>
        </w:tc>
        <w:tc>
          <w:tcPr>
            <w:tcW w:w="1928" w:type="dxa"/>
            <w:tcBorders>
              <w:left w:val="single" w:sz="12" w:space="0" w:color="auto"/>
              <w:right w:val="single" w:sz="12" w:space="0" w:color="auto"/>
            </w:tcBorders>
          </w:tcPr>
          <w:p w14:paraId="2050F67B"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5D0C8122" w14:textId="77777777" w:rsidR="003416D8" w:rsidRPr="00700397" w:rsidRDefault="003416D8">
            <w:pPr>
              <w:spacing w:line="240" w:lineRule="auto"/>
              <w:jc w:val="both"/>
              <w:rPr>
                <w:rFonts w:ascii="Arial" w:hAnsi="Arial" w:cs="Arial"/>
                <w:sz w:val="20"/>
              </w:rPr>
            </w:pPr>
          </w:p>
        </w:tc>
        <w:tc>
          <w:tcPr>
            <w:tcW w:w="1540" w:type="dxa"/>
          </w:tcPr>
          <w:p w14:paraId="43C2D4E3" w14:textId="77777777" w:rsidR="003416D8" w:rsidRPr="00700397" w:rsidRDefault="003416D8">
            <w:pPr>
              <w:spacing w:line="240" w:lineRule="auto"/>
              <w:jc w:val="both"/>
              <w:rPr>
                <w:rFonts w:ascii="Arial" w:hAnsi="Arial" w:cs="Arial"/>
                <w:sz w:val="20"/>
              </w:rPr>
            </w:pPr>
          </w:p>
        </w:tc>
        <w:tc>
          <w:tcPr>
            <w:tcW w:w="1540" w:type="dxa"/>
          </w:tcPr>
          <w:p w14:paraId="246DD2A5" w14:textId="77777777" w:rsidR="003416D8" w:rsidRPr="00700397" w:rsidRDefault="003416D8">
            <w:pPr>
              <w:spacing w:line="240" w:lineRule="auto"/>
              <w:jc w:val="both"/>
              <w:rPr>
                <w:rFonts w:ascii="Arial" w:hAnsi="Arial" w:cs="Arial"/>
                <w:sz w:val="20"/>
              </w:rPr>
            </w:pPr>
          </w:p>
        </w:tc>
        <w:tc>
          <w:tcPr>
            <w:tcW w:w="1541" w:type="dxa"/>
          </w:tcPr>
          <w:p w14:paraId="2436D70A" w14:textId="77777777" w:rsidR="003416D8" w:rsidRPr="00700397" w:rsidRDefault="003416D8">
            <w:pPr>
              <w:spacing w:line="240" w:lineRule="auto"/>
              <w:jc w:val="both"/>
              <w:rPr>
                <w:rFonts w:ascii="Arial" w:hAnsi="Arial" w:cs="Arial"/>
                <w:sz w:val="20"/>
              </w:rPr>
            </w:pPr>
          </w:p>
        </w:tc>
      </w:tr>
      <w:tr w:rsidR="00700397" w:rsidRPr="00700397" w14:paraId="44D8859B" w14:textId="77777777" w:rsidTr="00391E83">
        <w:tc>
          <w:tcPr>
            <w:tcW w:w="2537" w:type="dxa"/>
            <w:tcBorders>
              <w:right w:val="nil"/>
            </w:tcBorders>
          </w:tcPr>
          <w:p w14:paraId="621C1CBE" w14:textId="77777777" w:rsidR="003416D8" w:rsidRPr="00700397" w:rsidRDefault="00793D35">
            <w:pPr>
              <w:spacing w:line="240" w:lineRule="auto"/>
              <w:jc w:val="both"/>
              <w:rPr>
                <w:rFonts w:ascii="Arial" w:hAnsi="Arial" w:cs="Arial"/>
                <w:sz w:val="20"/>
              </w:rPr>
            </w:pPr>
            <w:r w:rsidRPr="00700397">
              <w:rPr>
                <w:rFonts w:ascii="Arial" w:hAnsi="Arial" w:cs="Arial"/>
                <w:sz w:val="20"/>
              </w:rPr>
              <w:t>Mischgutbeschaffenheit</w:t>
            </w:r>
          </w:p>
        </w:tc>
        <w:tc>
          <w:tcPr>
            <w:tcW w:w="1928" w:type="dxa"/>
            <w:tcBorders>
              <w:left w:val="single" w:sz="12" w:space="0" w:color="auto"/>
              <w:right w:val="single" w:sz="12" w:space="0" w:color="auto"/>
            </w:tcBorders>
          </w:tcPr>
          <w:p w14:paraId="6B879E41"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4CCF1FC5" w14:textId="77777777" w:rsidR="003416D8" w:rsidRPr="00700397" w:rsidRDefault="003416D8">
            <w:pPr>
              <w:spacing w:line="240" w:lineRule="auto"/>
              <w:jc w:val="both"/>
              <w:rPr>
                <w:rFonts w:ascii="Arial" w:hAnsi="Arial" w:cs="Arial"/>
                <w:sz w:val="20"/>
              </w:rPr>
            </w:pPr>
          </w:p>
        </w:tc>
        <w:tc>
          <w:tcPr>
            <w:tcW w:w="1540" w:type="dxa"/>
          </w:tcPr>
          <w:p w14:paraId="4102A1A8" w14:textId="77777777" w:rsidR="003416D8" w:rsidRPr="00700397" w:rsidRDefault="003416D8">
            <w:pPr>
              <w:spacing w:line="240" w:lineRule="auto"/>
              <w:jc w:val="both"/>
              <w:rPr>
                <w:rFonts w:ascii="Arial" w:hAnsi="Arial" w:cs="Arial"/>
                <w:sz w:val="20"/>
              </w:rPr>
            </w:pPr>
          </w:p>
        </w:tc>
        <w:tc>
          <w:tcPr>
            <w:tcW w:w="1540" w:type="dxa"/>
          </w:tcPr>
          <w:p w14:paraId="1D0082C0" w14:textId="77777777" w:rsidR="003416D8" w:rsidRPr="00700397" w:rsidRDefault="003416D8">
            <w:pPr>
              <w:spacing w:line="240" w:lineRule="auto"/>
              <w:jc w:val="both"/>
              <w:rPr>
                <w:rFonts w:ascii="Arial" w:hAnsi="Arial" w:cs="Arial"/>
                <w:sz w:val="20"/>
              </w:rPr>
            </w:pPr>
          </w:p>
        </w:tc>
        <w:tc>
          <w:tcPr>
            <w:tcW w:w="1541" w:type="dxa"/>
          </w:tcPr>
          <w:p w14:paraId="37A4B5A0" w14:textId="77777777" w:rsidR="003416D8" w:rsidRPr="00700397" w:rsidRDefault="003416D8">
            <w:pPr>
              <w:spacing w:line="240" w:lineRule="auto"/>
              <w:jc w:val="both"/>
              <w:rPr>
                <w:rFonts w:ascii="Arial" w:hAnsi="Arial" w:cs="Arial"/>
                <w:sz w:val="20"/>
              </w:rPr>
            </w:pPr>
          </w:p>
        </w:tc>
      </w:tr>
      <w:tr w:rsidR="00700397" w:rsidRPr="00700397" w14:paraId="47F13560" w14:textId="77777777" w:rsidTr="00391E83">
        <w:tc>
          <w:tcPr>
            <w:tcW w:w="2537" w:type="dxa"/>
            <w:tcBorders>
              <w:right w:val="nil"/>
            </w:tcBorders>
          </w:tcPr>
          <w:p w14:paraId="418A53EA" w14:textId="77777777" w:rsidR="003416D8" w:rsidRPr="00700397" w:rsidRDefault="00793D35">
            <w:pPr>
              <w:spacing w:before="120" w:after="120" w:line="240" w:lineRule="auto"/>
              <w:jc w:val="both"/>
              <w:rPr>
                <w:rFonts w:ascii="Arial" w:hAnsi="Arial" w:cs="Arial"/>
                <w:sz w:val="20"/>
              </w:rPr>
            </w:pPr>
            <w:r w:rsidRPr="00700397">
              <w:rPr>
                <w:rFonts w:ascii="Arial" w:hAnsi="Arial" w:cs="Arial"/>
                <w:sz w:val="20"/>
              </w:rPr>
              <w:t>Einbaugeräte</w:t>
            </w:r>
          </w:p>
        </w:tc>
        <w:tc>
          <w:tcPr>
            <w:tcW w:w="1928" w:type="dxa"/>
            <w:tcBorders>
              <w:left w:val="single" w:sz="12" w:space="0" w:color="auto"/>
              <w:right w:val="single" w:sz="12" w:space="0" w:color="auto"/>
            </w:tcBorders>
          </w:tcPr>
          <w:p w14:paraId="72C21238"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1A41E2DC" w14:textId="77777777" w:rsidR="003416D8" w:rsidRPr="00700397" w:rsidRDefault="003416D8">
            <w:pPr>
              <w:spacing w:line="240" w:lineRule="auto"/>
              <w:jc w:val="both"/>
              <w:rPr>
                <w:rFonts w:ascii="Arial" w:hAnsi="Arial" w:cs="Arial"/>
                <w:sz w:val="20"/>
              </w:rPr>
            </w:pPr>
          </w:p>
        </w:tc>
        <w:tc>
          <w:tcPr>
            <w:tcW w:w="1540" w:type="dxa"/>
          </w:tcPr>
          <w:p w14:paraId="6CA8D6C7" w14:textId="77777777" w:rsidR="003416D8" w:rsidRPr="00700397" w:rsidRDefault="003416D8">
            <w:pPr>
              <w:spacing w:line="240" w:lineRule="auto"/>
              <w:jc w:val="both"/>
              <w:rPr>
                <w:rFonts w:ascii="Arial" w:hAnsi="Arial" w:cs="Arial"/>
                <w:sz w:val="20"/>
              </w:rPr>
            </w:pPr>
          </w:p>
        </w:tc>
        <w:tc>
          <w:tcPr>
            <w:tcW w:w="1540" w:type="dxa"/>
          </w:tcPr>
          <w:p w14:paraId="24448DBA" w14:textId="77777777" w:rsidR="003416D8" w:rsidRPr="00700397" w:rsidRDefault="003416D8">
            <w:pPr>
              <w:spacing w:line="240" w:lineRule="auto"/>
              <w:jc w:val="both"/>
              <w:rPr>
                <w:rFonts w:ascii="Arial" w:hAnsi="Arial" w:cs="Arial"/>
                <w:sz w:val="20"/>
              </w:rPr>
            </w:pPr>
          </w:p>
        </w:tc>
        <w:tc>
          <w:tcPr>
            <w:tcW w:w="1541" w:type="dxa"/>
          </w:tcPr>
          <w:p w14:paraId="74FDCEBE" w14:textId="77777777" w:rsidR="003416D8" w:rsidRPr="00700397" w:rsidRDefault="003416D8">
            <w:pPr>
              <w:spacing w:line="240" w:lineRule="auto"/>
              <w:jc w:val="both"/>
              <w:rPr>
                <w:rFonts w:ascii="Arial" w:hAnsi="Arial" w:cs="Arial"/>
                <w:sz w:val="20"/>
              </w:rPr>
            </w:pPr>
          </w:p>
        </w:tc>
      </w:tr>
      <w:tr w:rsidR="00700397" w:rsidRPr="00700397" w14:paraId="33C9FFDB" w14:textId="77777777" w:rsidTr="00391E83">
        <w:tc>
          <w:tcPr>
            <w:tcW w:w="2537" w:type="dxa"/>
            <w:tcBorders>
              <w:right w:val="nil"/>
            </w:tcBorders>
          </w:tcPr>
          <w:p w14:paraId="0B998283" w14:textId="77777777" w:rsidR="003416D8" w:rsidRPr="00700397" w:rsidRDefault="00793D35">
            <w:pPr>
              <w:spacing w:line="240" w:lineRule="auto"/>
              <w:jc w:val="both"/>
              <w:rPr>
                <w:rFonts w:ascii="Arial" w:hAnsi="Arial" w:cs="Arial"/>
                <w:sz w:val="20"/>
              </w:rPr>
            </w:pPr>
            <w:r w:rsidRPr="00700397">
              <w:rPr>
                <w:rFonts w:ascii="Arial" w:hAnsi="Arial" w:cs="Arial"/>
                <w:sz w:val="20"/>
              </w:rPr>
              <w:t>Verdichtungsgeräte</w:t>
            </w:r>
          </w:p>
          <w:p w14:paraId="1B309EE1" w14:textId="77777777" w:rsidR="003416D8" w:rsidRPr="00700397" w:rsidRDefault="003416D8">
            <w:pPr>
              <w:spacing w:line="240" w:lineRule="auto"/>
              <w:jc w:val="both"/>
              <w:rPr>
                <w:rFonts w:ascii="Arial" w:hAnsi="Arial" w:cs="Arial"/>
                <w:sz w:val="20"/>
              </w:rPr>
            </w:pPr>
          </w:p>
          <w:p w14:paraId="334BD590" w14:textId="77777777" w:rsidR="003416D8" w:rsidRPr="00700397" w:rsidRDefault="00793D35">
            <w:pPr>
              <w:spacing w:line="240" w:lineRule="auto"/>
              <w:jc w:val="both"/>
              <w:rPr>
                <w:rFonts w:ascii="Arial" w:hAnsi="Arial" w:cs="Arial"/>
                <w:sz w:val="20"/>
              </w:rPr>
            </w:pPr>
            <w:r w:rsidRPr="00700397">
              <w:rPr>
                <w:rFonts w:ascii="Arial" w:hAnsi="Arial" w:cs="Arial"/>
                <w:sz w:val="20"/>
              </w:rPr>
              <w:t>Versichtungsschema</w:t>
            </w:r>
          </w:p>
        </w:tc>
        <w:tc>
          <w:tcPr>
            <w:tcW w:w="1928" w:type="dxa"/>
            <w:tcBorders>
              <w:left w:val="single" w:sz="12" w:space="0" w:color="auto"/>
              <w:right w:val="single" w:sz="12" w:space="0" w:color="auto"/>
            </w:tcBorders>
          </w:tcPr>
          <w:p w14:paraId="7F4CB526"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3CCE69B7" w14:textId="77777777" w:rsidR="003416D8" w:rsidRPr="00700397" w:rsidRDefault="003416D8">
            <w:pPr>
              <w:spacing w:line="240" w:lineRule="auto"/>
              <w:jc w:val="both"/>
              <w:rPr>
                <w:rFonts w:ascii="Arial" w:hAnsi="Arial" w:cs="Arial"/>
                <w:sz w:val="20"/>
              </w:rPr>
            </w:pPr>
          </w:p>
        </w:tc>
        <w:tc>
          <w:tcPr>
            <w:tcW w:w="1540" w:type="dxa"/>
          </w:tcPr>
          <w:p w14:paraId="55BA7582" w14:textId="77777777" w:rsidR="003416D8" w:rsidRPr="00700397" w:rsidRDefault="003416D8">
            <w:pPr>
              <w:spacing w:line="240" w:lineRule="auto"/>
              <w:jc w:val="both"/>
              <w:rPr>
                <w:rFonts w:ascii="Arial" w:hAnsi="Arial" w:cs="Arial"/>
                <w:sz w:val="20"/>
              </w:rPr>
            </w:pPr>
          </w:p>
        </w:tc>
        <w:tc>
          <w:tcPr>
            <w:tcW w:w="1540" w:type="dxa"/>
          </w:tcPr>
          <w:p w14:paraId="6D3AE8DF" w14:textId="77777777" w:rsidR="003416D8" w:rsidRPr="00700397" w:rsidRDefault="003416D8">
            <w:pPr>
              <w:spacing w:line="240" w:lineRule="auto"/>
              <w:jc w:val="both"/>
              <w:rPr>
                <w:rFonts w:ascii="Arial" w:hAnsi="Arial" w:cs="Arial"/>
                <w:sz w:val="20"/>
              </w:rPr>
            </w:pPr>
          </w:p>
        </w:tc>
        <w:tc>
          <w:tcPr>
            <w:tcW w:w="1541" w:type="dxa"/>
          </w:tcPr>
          <w:p w14:paraId="08049B64" w14:textId="77777777" w:rsidR="003416D8" w:rsidRPr="00700397" w:rsidRDefault="003416D8">
            <w:pPr>
              <w:spacing w:line="240" w:lineRule="auto"/>
              <w:jc w:val="both"/>
              <w:rPr>
                <w:rFonts w:ascii="Arial" w:hAnsi="Arial" w:cs="Arial"/>
                <w:sz w:val="20"/>
              </w:rPr>
            </w:pPr>
          </w:p>
        </w:tc>
      </w:tr>
      <w:tr w:rsidR="00700397" w:rsidRPr="00700397" w14:paraId="72719386" w14:textId="77777777" w:rsidTr="00391E83">
        <w:tc>
          <w:tcPr>
            <w:tcW w:w="2537" w:type="dxa"/>
            <w:tcBorders>
              <w:right w:val="nil"/>
            </w:tcBorders>
          </w:tcPr>
          <w:p w14:paraId="676934B2" w14:textId="77777777" w:rsidR="003416D8" w:rsidRPr="00700397" w:rsidRDefault="00793D35">
            <w:pPr>
              <w:spacing w:line="240" w:lineRule="auto"/>
              <w:jc w:val="both"/>
              <w:rPr>
                <w:rFonts w:ascii="Arial" w:hAnsi="Arial" w:cs="Arial"/>
                <w:sz w:val="20"/>
              </w:rPr>
            </w:pPr>
            <w:r w:rsidRPr="00700397">
              <w:rPr>
                <w:rFonts w:ascii="Arial" w:hAnsi="Arial" w:cs="Arial"/>
                <w:sz w:val="20"/>
              </w:rPr>
              <w:t>Abstreugerät/-verfahren</w:t>
            </w:r>
          </w:p>
        </w:tc>
        <w:tc>
          <w:tcPr>
            <w:tcW w:w="1928" w:type="dxa"/>
            <w:tcBorders>
              <w:left w:val="single" w:sz="12" w:space="0" w:color="auto"/>
              <w:right w:val="single" w:sz="12" w:space="0" w:color="auto"/>
            </w:tcBorders>
          </w:tcPr>
          <w:p w14:paraId="4A177D16"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02268877" w14:textId="77777777" w:rsidR="003416D8" w:rsidRPr="00700397" w:rsidRDefault="003416D8">
            <w:pPr>
              <w:spacing w:line="240" w:lineRule="auto"/>
              <w:jc w:val="both"/>
              <w:rPr>
                <w:rFonts w:ascii="Arial" w:hAnsi="Arial" w:cs="Arial"/>
                <w:sz w:val="20"/>
              </w:rPr>
            </w:pPr>
          </w:p>
        </w:tc>
        <w:tc>
          <w:tcPr>
            <w:tcW w:w="1540" w:type="dxa"/>
          </w:tcPr>
          <w:p w14:paraId="1B4DFE0C" w14:textId="77777777" w:rsidR="003416D8" w:rsidRPr="00700397" w:rsidRDefault="003416D8">
            <w:pPr>
              <w:spacing w:line="240" w:lineRule="auto"/>
              <w:jc w:val="both"/>
              <w:rPr>
                <w:rFonts w:ascii="Arial" w:hAnsi="Arial" w:cs="Arial"/>
                <w:sz w:val="20"/>
              </w:rPr>
            </w:pPr>
          </w:p>
        </w:tc>
        <w:tc>
          <w:tcPr>
            <w:tcW w:w="1540" w:type="dxa"/>
          </w:tcPr>
          <w:p w14:paraId="1A17CA69" w14:textId="77777777" w:rsidR="003416D8" w:rsidRPr="00700397" w:rsidRDefault="003416D8">
            <w:pPr>
              <w:spacing w:line="240" w:lineRule="auto"/>
              <w:jc w:val="both"/>
              <w:rPr>
                <w:rFonts w:ascii="Arial" w:hAnsi="Arial" w:cs="Arial"/>
                <w:sz w:val="20"/>
              </w:rPr>
            </w:pPr>
          </w:p>
        </w:tc>
        <w:tc>
          <w:tcPr>
            <w:tcW w:w="1541" w:type="dxa"/>
          </w:tcPr>
          <w:p w14:paraId="1DBCE388" w14:textId="77777777" w:rsidR="003416D8" w:rsidRPr="00700397" w:rsidRDefault="003416D8">
            <w:pPr>
              <w:spacing w:line="240" w:lineRule="auto"/>
              <w:jc w:val="both"/>
              <w:rPr>
                <w:rFonts w:ascii="Arial" w:hAnsi="Arial" w:cs="Arial"/>
                <w:sz w:val="20"/>
              </w:rPr>
            </w:pPr>
          </w:p>
        </w:tc>
      </w:tr>
      <w:tr w:rsidR="00700397" w:rsidRPr="00700397" w14:paraId="06BF0AB6" w14:textId="77777777" w:rsidTr="00391E83">
        <w:tc>
          <w:tcPr>
            <w:tcW w:w="2537" w:type="dxa"/>
            <w:tcBorders>
              <w:right w:val="nil"/>
            </w:tcBorders>
          </w:tcPr>
          <w:p w14:paraId="0A356196" w14:textId="77777777" w:rsidR="003416D8" w:rsidRPr="00700397" w:rsidRDefault="00793D35">
            <w:pPr>
              <w:spacing w:line="240" w:lineRule="auto"/>
              <w:jc w:val="both"/>
              <w:rPr>
                <w:rFonts w:ascii="Arial" w:hAnsi="Arial" w:cs="Arial"/>
                <w:sz w:val="20"/>
              </w:rPr>
            </w:pPr>
            <w:r w:rsidRPr="00700397">
              <w:rPr>
                <w:rFonts w:ascii="Arial" w:hAnsi="Arial" w:cs="Arial"/>
                <w:sz w:val="20"/>
              </w:rPr>
              <w:t>Beschaffenheit der Ober-</w:t>
            </w:r>
            <w:r w:rsidR="00FC265E" w:rsidRPr="00700397">
              <w:rPr>
                <w:rFonts w:ascii="Arial" w:hAnsi="Arial" w:cs="Arial"/>
                <w:sz w:val="20"/>
              </w:rPr>
              <w:t>ß</w:t>
            </w:r>
            <w:r w:rsidRPr="00700397">
              <w:rPr>
                <w:rFonts w:ascii="Arial" w:hAnsi="Arial" w:cs="Arial"/>
                <w:sz w:val="20"/>
              </w:rPr>
              <w:t>äche vor Bearbeitung</w:t>
            </w:r>
          </w:p>
          <w:p w14:paraId="3CED6C2B" w14:textId="77777777" w:rsidR="003416D8" w:rsidRPr="00700397" w:rsidRDefault="00793D35">
            <w:pPr>
              <w:spacing w:line="240" w:lineRule="auto"/>
              <w:jc w:val="both"/>
              <w:rPr>
                <w:rFonts w:ascii="Arial" w:hAnsi="Arial" w:cs="Arial"/>
                <w:sz w:val="14"/>
              </w:rPr>
            </w:pPr>
            <w:r w:rsidRPr="00700397">
              <w:rPr>
                <w:rFonts w:ascii="Arial" w:hAnsi="Arial" w:cs="Arial"/>
                <w:sz w:val="14"/>
              </w:rPr>
              <w:t>- gleichmäßig</w:t>
            </w:r>
          </w:p>
          <w:p w14:paraId="7B5B7BB1" w14:textId="77777777" w:rsidR="003416D8" w:rsidRPr="00700397" w:rsidRDefault="00793D35">
            <w:pPr>
              <w:spacing w:line="240" w:lineRule="auto"/>
              <w:jc w:val="both"/>
              <w:rPr>
                <w:rFonts w:ascii="Arial" w:hAnsi="Arial" w:cs="Arial"/>
                <w:sz w:val="14"/>
              </w:rPr>
            </w:pPr>
            <w:r w:rsidRPr="00700397">
              <w:rPr>
                <w:rFonts w:ascii="Arial" w:hAnsi="Arial" w:cs="Arial"/>
                <w:sz w:val="14"/>
              </w:rPr>
              <w:t>- Entmischung/offene Stellen</w:t>
            </w:r>
          </w:p>
          <w:p w14:paraId="7FA53FD7" w14:textId="77777777" w:rsidR="003416D8" w:rsidRPr="00700397" w:rsidRDefault="00793D35">
            <w:pPr>
              <w:spacing w:line="240" w:lineRule="auto"/>
              <w:jc w:val="both"/>
              <w:rPr>
                <w:rFonts w:ascii="Arial" w:hAnsi="Arial" w:cs="Arial"/>
                <w:sz w:val="20"/>
              </w:rPr>
            </w:pPr>
            <w:r w:rsidRPr="00700397">
              <w:rPr>
                <w:rFonts w:ascii="Arial" w:hAnsi="Arial" w:cs="Arial"/>
                <w:sz w:val="14"/>
              </w:rPr>
              <w:t>- Fettstellen/Mörtelanreicherung</w:t>
            </w:r>
          </w:p>
        </w:tc>
        <w:tc>
          <w:tcPr>
            <w:tcW w:w="1928" w:type="dxa"/>
            <w:tcBorders>
              <w:left w:val="single" w:sz="12" w:space="0" w:color="auto"/>
              <w:right w:val="single" w:sz="12" w:space="0" w:color="auto"/>
            </w:tcBorders>
          </w:tcPr>
          <w:p w14:paraId="018F15C4"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6942C104" w14:textId="77777777" w:rsidR="003416D8" w:rsidRPr="00700397" w:rsidRDefault="003416D8">
            <w:pPr>
              <w:spacing w:line="240" w:lineRule="auto"/>
              <w:jc w:val="both"/>
              <w:rPr>
                <w:rFonts w:ascii="Arial" w:hAnsi="Arial" w:cs="Arial"/>
                <w:sz w:val="20"/>
              </w:rPr>
            </w:pPr>
          </w:p>
        </w:tc>
        <w:tc>
          <w:tcPr>
            <w:tcW w:w="1540" w:type="dxa"/>
          </w:tcPr>
          <w:p w14:paraId="40F394DD" w14:textId="77777777" w:rsidR="003416D8" w:rsidRPr="00700397" w:rsidRDefault="003416D8">
            <w:pPr>
              <w:spacing w:line="240" w:lineRule="auto"/>
              <w:jc w:val="both"/>
              <w:rPr>
                <w:rFonts w:ascii="Arial" w:hAnsi="Arial" w:cs="Arial"/>
                <w:sz w:val="20"/>
              </w:rPr>
            </w:pPr>
          </w:p>
        </w:tc>
        <w:tc>
          <w:tcPr>
            <w:tcW w:w="1540" w:type="dxa"/>
          </w:tcPr>
          <w:p w14:paraId="5BA2C27E" w14:textId="77777777" w:rsidR="003416D8" w:rsidRPr="00700397" w:rsidRDefault="003416D8">
            <w:pPr>
              <w:spacing w:line="240" w:lineRule="auto"/>
              <w:jc w:val="both"/>
              <w:rPr>
                <w:rFonts w:ascii="Arial" w:hAnsi="Arial" w:cs="Arial"/>
                <w:sz w:val="20"/>
              </w:rPr>
            </w:pPr>
          </w:p>
        </w:tc>
        <w:tc>
          <w:tcPr>
            <w:tcW w:w="1541" w:type="dxa"/>
          </w:tcPr>
          <w:p w14:paraId="0E0C3E4F" w14:textId="77777777" w:rsidR="003416D8" w:rsidRPr="00700397" w:rsidRDefault="003416D8">
            <w:pPr>
              <w:spacing w:line="240" w:lineRule="auto"/>
              <w:jc w:val="both"/>
              <w:rPr>
                <w:rFonts w:ascii="Arial" w:hAnsi="Arial" w:cs="Arial"/>
                <w:sz w:val="20"/>
              </w:rPr>
            </w:pPr>
          </w:p>
        </w:tc>
      </w:tr>
      <w:tr w:rsidR="00700397" w:rsidRPr="00700397" w14:paraId="7047CB5F" w14:textId="77777777" w:rsidTr="00391E83">
        <w:tc>
          <w:tcPr>
            <w:tcW w:w="2537" w:type="dxa"/>
            <w:tcBorders>
              <w:right w:val="nil"/>
            </w:tcBorders>
          </w:tcPr>
          <w:p w14:paraId="6A0A8975" w14:textId="77777777" w:rsidR="003416D8" w:rsidRPr="00700397" w:rsidRDefault="00793D35">
            <w:pPr>
              <w:spacing w:line="240" w:lineRule="auto"/>
              <w:jc w:val="both"/>
              <w:rPr>
                <w:rFonts w:ascii="Arial" w:hAnsi="Arial" w:cs="Arial"/>
                <w:sz w:val="20"/>
              </w:rPr>
            </w:pPr>
            <w:r w:rsidRPr="00700397">
              <w:rPr>
                <w:rFonts w:ascii="Arial" w:hAnsi="Arial" w:cs="Arial"/>
                <w:sz w:val="20"/>
              </w:rPr>
              <w:t>Ober</w:t>
            </w:r>
            <w:r w:rsidR="00FC265E" w:rsidRPr="00700397">
              <w:rPr>
                <w:rFonts w:ascii="Arial" w:hAnsi="Arial" w:cs="Arial"/>
                <w:sz w:val="20"/>
              </w:rPr>
              <w:t>ß</w:t>
            </w:r>
            <w:r w:rsidRPr="00700397">
              <w:rPr>
                <w:rFonts w:ascii="Arial" w:hAnsi="Arial" w:cs="Arial"/>
                <w:sz w:val="20"/>
              </w:rPr>
              <w:t>ächentemperatur</w:t>
            </w:r>
          </w:p>
          <w:p w14:paraId="31484730" w14:textId="77777777" w:rsidR="003416D8" w:rsidRPr="00700397" w:rsidRDefault="00793D35">
            <w:pPr>
              <w:spacing w:line="240" w:lineRule="auto"/>
              <w:jc w:val="both"/>
              <w:rPr>
                <w:rFonts w:ascii="Arial" w:hAnsi="Arial" w:cs="Arial"/>
                <w:sz w:val="20"/>
              </w:rPr>
            </w:pPr>
            <w:r w:rsidRPr="00700397">
              <w:rPr>
                <w:rFonts w:ascii="Arial" w:hAnsi="Arial" w:cs="Arial"/>
                <w:sz w:val="14"/>
              </w:rPr>
              <w:t>[°C] beim Abstreuen</w:t>
            </w:r>
          </w:p>
        </w:tc>
        <w:tc>
          <w:tcPr>
            <w:tcW w:w="1928" w:type="dxa"/>
            <w:tcBorders>
              <w:left w:val="single" w:sz="12" w:space="0" w:color="auto"/>
              <w:right w:val="single" w:sz="12" w:space="0" w:color="auto"/>
            </w:tcBorders>
          </w:tcPr>
          <w:p w14:paraId="3CDFD5AD"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7215347F" w14:textId="77777777" w:rsidR="003416D8" w:rsidRPr="00700397" w:rsidRDefault="003416D8">
            <w:pPr>
              <w:spacing w:line="240" w:lineRule="auto"/>
              <w:jc w:val="both"/>
              <w:rPr>
                <w:rFonts w:ascii="Arial" w:hAnsi="Arial" w:cs="Arial"/>
                <w:sz w:val="20"/>
              </w:rPr>
            </w:pPr>
          </w:p>
        </w:tc>
        <w:tc>
          <w:tcPr>
            <w:tcW w:w="1540" w:type="dxa"/>
          </w:tcPr>
          <w:p w14:paraId="328BE67F" w14:textId="77777777" w:rsidR="003416D8" w:rsidRPr="00700397" w:rsidRDefault="003416D8">
            <w:pPr>
              <w:spacing w:line="240" w:lineRule="auto"/>
              <w:jc w:val="both"/>
              <w:rPr>
                <w:rFonts w:ascii="Arial" w:hAnsi="Arial" w:cs="Arial"/>
                <w:sz w:val="20"/>
              </w:rPr>
            </w:pPr>
          </w:p>
        </w:tc>
        <w:tc>
          <w:tcPr>
            <w:tcW w:w="1540" w:type="dxa"/>
          </w:tcPr>
          <w:p w14:paraId="3C166171" w14:textId="77777777" w:rsidR="003416D8" w:rsidRPr="00700397" w:rsidRDefault="003416D8">
            <w:pPr>
              <w:spacing w:line="240" w:lineRule="auto"/>
              <w:jc w:val="both"/>
              <w:rPr>
                <w:rFonts w:ascii="Arial" w:hAnsi="Arial" w:cs="Arial"/>
                <w:sz w:val="20"/>
              </w:rPr>
            </w:pPr>
          </w:p>
        </w:tc>
        <w:tc>
          <w:tcPr>
            <w:tcW w:w="1541" w:type="dxa"/>
          </w:tcPr>
          <w:p w14:paraId="41A4F495" w14:textId="77777777" w:rsidR="003416D8" w:rsidRPr="00700397" w:rsidRDefault="003416D8">
            <w:pPr>
              <w:spacing w:line="240" w:lineRule="auto"/>
              <w:jc w:val="both"/>
              <w:rPr>
                <w:rFonts w:ascii="Arial" w:hAnsi="Arial" w:cs="Arial"/>
                <w:sz w:val="20"/>
              </w:rPr>
            </w:pPr>
          </w:p>
        </w:tc>
      </w:tr>
      <w:tr w:rsidR="00700397" w:rsidRPr="00700397" w14:paraId="41E859A2" w14:textId="77777777" w:rsidTr="00391E83">
        <w:tc>
          <w:tcPr>
            <w:tcW w:w="2537" w:type="dxa"/>
            <w:tcBorders>
              <w:right w:val="nil"/>
            </w:tcBorders>
          </w:tcPr>
          <w:p w14:paraId="0D51F426" w14:textId="77777777" w:rsidR="003416D8" w:rsidRPr="00700397" w:rsidRDefault="00793D35">
            <w:pPr>
              <w:spacing w:line="240" w:lineRule="auto"/>
              <w:jc w:val="both"/>
              <w:rPr>
                <w:rFonts w:ascii="Arial" w:hAnsi="Arial" w:cs="Arial"/>
                <w:sz w:val="20"/>
              </w:rPr>
            </w:pPr>
            <w:r w:rsidRPr="00700397">
              <w:rPr>
                <w:rFonts w:ascii="Arial" w:hAnsi="Arial" w:cs="Arial"/>
                <w:sz w:val="20"/>
              </w:rPr>
              <w:t>Abstreumaterial</w:t>
            </w:r>
          </w:p>
          <w:p w14:paraId="1C101A5E" w14:textId="77777777" w:rsidR="003416D8" w:rsidRPr="00700397" w:rsidRDefault="00793D35">
            <w:pPr>
              <w:spacing w:line="240" w:lineRule="auto"/>
              <w:jc w:val="both"/>
              <w:rPr>
                <w:rFonts w:ascii="Arial" w:hAnsi="Arial" w:cs="Arial"/>
                <w:sz w:val="14"/>
              </w:rPr>
            </w:pPr>
            <w:r w:rsidRPr="00700397">
              <w:rPr>
                <w:rFonts w:ascii="Arial" w:hAnsi="Arial" w:cs="Arial"/>
                <w:sz w:val="14"/>
              </w:rPr>
              <w:t>- Gesteinsart</w:t>
            </w:r>
          </w:p>
          <w:p w14:paraId="30D04358" w14:textId="77777777" w:rsidR="003416D8" w:rsidRPr="00700397" w:rsidRDefault="00793D35">
            <w:pPr>
              <w:spacing w:line="240" w:lineRule="auto"/>
              <w:jc w:val="both"/>
              <w:rPr>
                <w:rFonts w:ascii="Arial" w:hAnsi="Arial" w:cs="Arial"/>
                <w:sz w:val="14"/>
              </w:rPr>
            </w:pPr>
            <w:r w:rsidRPr="00700397">
              <w:rPr>
                <w:rFonts w:ascii="Arial" w:hAnsi="Arial" w:cs="Arial"/>
                <w:sz w:val="14"/>
              </w:rPr>
              <w:t>- Körnung</w:t>
            </w:r>
          </w:p>
          <w:p w14:paraId="40B44D7A" w14:textId="77777777" w:rsidR="003416D8" w:rsidRPr="00700397" w:rsidRDefault="00793D35">
            <w:pPr>
              <w:spacing w:line="240" w:lineRule="auto"/>
              <w:jc w:val="both"/>
              <w:rPr>
                <w:rFonts w:ascii="Arial" w:hAnsi="Arial" w:cs="Arial"/>
                <w:sz w:val="14"/>
              </w:rPr>
            </w:pPr>
            <w:r w:rsidRPr="00700397">
              <w:rPr>
                <w:rFonts w:ascii="Arial" w:hAnsi="Arial" w:cs="Arial"/>
                <w:sz w:val="14"/>
              </w:rPr>
              <w:t>- roh</w:t>
            </w:r>
          </w:p>
          <w:p w14:paraId="600D183C" w14:textId="77777777" w:rsidR="003416D8" w:rsidRPr="00700397" w:rsidRDefault="00793D35">
            <w:pPr>
              <w:spacing w:line="240" w:lineRule="auto"/>
              <w:jc w:val="both"/>
              <w:rPr>
                <w:rFonts w:ascii="Arial" w:hAnsi="Arial" w:cs="Arial"/>
                <w:sz w:val="20"/>
              </w:rPr>
            </w:pPr>
            <w:r w:rsidRPr="00700397">
              <w:rPr>
                <w:rFonts w:ascii="Arial" w:hAnsi="Arial" w:cs="Arial"/>
                <w:sz w:val="14"/>
              </w:rPr>
              <w:t>- bituminiert</w:t>
            </w:r>
          </w:p>
        </w:tc>
        <w:tc>
          <w:tcPr>
            <w:tcW w:w="1928" w:type="dxa"/>
            <w:tcBorders>
              <w:left w:val="single" w:sz="12" w:space="0" w:color="auto"/>
              <w:right w:val="single" w:sz="12" w:space="0" w:color="auto"/>
            </w:tcBorders>
          </w:tcPr>
          <w:p w14:paraId="7167AA9B"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31090355" w14:textId="77777777" w:rsidR="003416D8" w:rsidRPr="00700397" w:rsidRDefault="003416D8">
            <w:pPr>
              <w:spacing w:line="240" w:lineRule="auto"/>
              <w:jc w:val="both"/>
              <w:rPr>
                <w:rFonts w:ascii="Arial" w:hAnsi="Arial" w:cs="Arial"/>
                <w:sz w:val="20"/>
              </w:rPr>
            </w:pPr>
          </w:p>
        </w:tc>
        <w:tc>
          <w:tcPr>
            <w:tcW w:w="1540" w:type="dxa"/>
          </w:tcPr>
          <w:p w14:paraId="41D193A5" w14:textId="77777777" w:rsidR="003416D8" w:rsidRPr="00700397" w:rsidRDefault="003416D8">
            <w:pPr>
              <w:spacing w:line="240" w:lineRule="auto"/>
              <w:jc w:val="both"/>
              <w:rPr>
                <w:rFonts w:ascii="Arial" w:hAnsi="Arial" w:cs="Arial"/>
                <w:sz w:val="20"/>
              </w:rPr>
            </w:pPr>
          </w:p>
        </w:tc>
        <w:tc>
          <w:tcPr>
            <w:tcW w:w="1540" w:type="dxa"/>
          </w:tcPr>
          <w:p w14:paraId="2019EA86" w14:textId="77777777" w:rsidR="003416D8" w:rsidRPr="00700397" w:rsidRDefault="003416D8">
            <w:pPr>
              <w:spacing w:line="240" w:lineRule="auto"/>
              <w:jc w:val="both"/>
              <w:rPr>
                <w:rFonts w:ascii="Arial" w:hAnsi="Arial" w:cs="Arial"/>
                <w:sz w:val="20"/>
              </w:rPr>
            </w:pPr>
          </w:p>
        </w:tc>
        <w:tc>
          <w:tcPr>
            <w:tcW w:w="1541" w:type="dxa"/>
          </w:tcPr>
          <w:p w14:paraId="1D46D865" w14:textId="77777777" w:rsidR="003416D8" w:rsidRPr="00700397" w:rsidRDefault="003416D8">
            <w:pPr>
              <w:spacing w:line="240" w:lineRule="auto"/>
              <w:jc w:val="both"/>
              <w:rPr>
                <w:rFonts w:ascii="Arial" w:hAnsi="Arial" w:cs="Arial"/>
                <w:sz w:val="20"/>
              </w:rPr>
            </w:pPr>
          </w:p>
        </w:tc>
      </w:tr>
      <w:tr w:rsidR="00700397" w:rsidRPr="00700397" w14:paraId="46FC352B" w14:textId="77777777" w:rsidTr="00391E83">
        <w:tc>
          <w:tcPr>
            <w:tcW w:w="2537" w:type="dxa"/>
            <w:tcBorders>
              <w:right w:val="nil"/>
            </w:tcBorders>
          </w:tcPr>
          <w:p w14:paraId="09C36582" w14:textId="77777777" w:rsidR="003416D8" w:rsidRPr="00700397" w:rsidRDefault="00793D35">
            <w:pPr>
              <w:spacing w:line="240" w:lineRule="auto"/>
              <w:jc w:val="both"/>
              <w:rPr>
                <w:rFonts w:ascii="Arial" w:hAnsi="Arial" w:cs="Arial"/>
                <w:sz w:val="20"/>
              </w:rPr>
            </w:pPr>
            <w:r w:rsidRPr="00700397">
              <w:rPr>
                <w:rFonts w:ascii="Arial" w:hAnsi="Arial" w:cs="Arial"/>
                <w:sz w:val="20"/>
              </w:rPr>
              <w:t>Menge-Abstreumat</w:t>
            </w:r>
            <w:r w:rsidRPr="00700397">
              <w:rPr>
                <w:rFonts w:ascii="Arial" w:hAnsi="Arial" w:cs="Arial"/>
                <w:sz w:val="14"/>
              </w:rPr>
              <w:t>. [kg/m²]</w:t>
            </w:r>
          </w:p>
        </w:tc>
        <w:tc>
          <w:tcPr>
            <w:tcW w:w="1928" w:type="dxa"/>
            <w:tcBorders>
              <w:left w:val="single" w:sz="12" w:space="0" w:color="auto"/>
              <w:right w:val="single" w:sz="12" w:space="0" w:color="auto"/>
            </w:tcBorders>
          </w:tcPr>
          <w:p w14:paraId="2819F4E9"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06D54978" w14:textId="77777777" w:rsidR="003416D8" w:rsidRPr="00700397" w:rsidRDefault="003416D8">
            <w:pPr>
              <w:spacing w:line="240" w:lineRule="auto"/>
              <w:jc w:val="both"/>
              <w:rPr>
                <w:rFonts w:ascii="Arial" w:hAnsi="Arial" w:cs="Arial"/>
                <w:sz w:val="20"/>
              </w:rPr>
            </w:pPr>
          </w:p>
        </w:tc>
        <w:tc>
          <w:tcPr>
            <w:tcW w:w="1540" w:type="dxa"/>
          </w:tcPr>
          <w:p w14:paraId="3F702443" w14:textId="77777777" w:rsidR="003416D8" w:rsidRPr="00700397" w:rsidRDefault="003416D8">
            <w:pPr>
              <w:spacing w:line="240" w:lineRule="auto"/>
              <w:jc w:val="both"/>
              <w:rPr>
                <w:rFonts w:ascii="Arial" w:hAnsi="Arial" w:cs="Arial"/>
                <w:sz w:val="20"/>
              </w:rPr>
            </w:pPr>
          </w:p>
        </w:tc>
        <w:tc>
          <w:tcPr>
            <w:tcW w:w="1540" w:type="dxa"/>
          </w:tcPr>
          <w:p w14:paraId="4C2BE380" w14:textId="77777777" w:rsidR="003416D8" w:rsidRPr="00700397" w:rsidRDefault="003416D8">
            <w:pPr>
              <w:spacing w:line="240" w:lineRule="auto"/>
              <w:jc w:val="both"/>
              <w:rPr>
                <w:rFonts w:ascii="Arial" w:hAnsi="Arial" w:cs="Arial"/>
                <w:sz w:val="20"/>
              </w:rPr>
            </w:pPr>
          </w:p>
        </w:tc>
        <w:tc>
          <w:tcPr>
            <w:tcW w:w="1541" w:type="dxa"/>
          </w:tcPr>
          <w:p w14:paraId="4AC37214" w14:textId="77777777" w:rsidR="003416D8" w:rsidRPr="00700397" w:rsidRDefault="003416D8">
            <w:pPr>
              <w:spacing w:line="240" w:lineRule="auto"/>
              <w:jc w:val="both"/>
              <w:rPr>
                <w:rFonts w:ascii="Arial" w:hAnsi="Arial" w:cs="Arial"/>
                <w:sz w:val="20"/>
              </w:rPr>
            </w:pPr>
          </w:p>
        </w:tc>
      </w:tr>
      <w:tr w:rsidR="00700397" w:rsidRPr="00700397" w14:paraId="54801A36" w14:textId="77777777" w:rsidTr="00391E83">
        <w:tc>
          <w:tcPr>
            <w:tcW w:w="2537" w:type="dxa"/>
            <w:tcBorders>
              <w:right w:val="nil"/>
            </w:tcBorders>
          </w:tcPr>
          <w:p w14:paraId="54908C89" w14:textId="77777777" w:rsidR="003416D8" w:rsidRPr="00700397" w:rsidRDefault="00793D35">
            <w:pPr>
              <w:spacing w:line="240" w:lineRule="auto"/>
              <w:jc w:val="both"/>
              <w:rPr>
                <w:rFonts w:ascii="Arial" w:hAnsi="Arial" w:cs="Arial"/>
                <w:sz w:val="20"/>
              </w:rPr>
            </w:pPr>
            <w:r w:rsidRPr="00700397">
              <w:rPr>
                <w:rFonts w:ascii="Arial" w:hAnsi="Arial" w:cs="Arial"/>
                <w:sz w:val="20"/>
              </w:rPr>
              <w:t>Verteilung-</w:t>
            </w:r>
          </w:p>
          <w:p w14:paraId="486C3C69" w14:textId="77777777" w:rsidR="003416D8" w:rsidRPr="00700397" w:rsidRDefault="00793D35">
            <w:pPr>
              <w:spacing w:line="240" w:lineRule="auto"/>
              <w:jc w:val="both"/>
              <w:rPr>
                <w:rFonts w:ascii="Arial" w:hAnsi="Arial" w:cs="Arial"/>
                <w:sz w:val="20"/>
              </w:rPr>
            </w:pPr>
            <w:r w:rsidRPr="00700397">
              <w:rPr>
                <w:rFonts w:ascii="Arial" w:hAnsi="Arial" w:cs="Arial"/>
                <w:sz w:val="20"/>
              </w:rPr>
              <w:t>Abstreumaterial</w:t>
            </w:r>
          </w:p>
        </w:tc>
        <w:tc>
          <w:tcPr>
            <w:tcW w:w="1928" w:type="dxa"/>
            <w:tcBorders>
              <w:left w:val="single" w:sz="12" w:space="0" w:color="auto"/>
              <w:right w:val="single" w:sz="12" w:space="0" w:color="auto"/>
            </w:tcBorders>
          </w:tcPr>
          <w:p w14:paraId="7B565D69"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3B4A7A1C" w14:textId="77777777" w:rsidR="003416D8" w:rsidRPr="00700397" w:rsidRDefault="003416D8">
            <w:pPr>
              <w:spacing w:line="240" w:lineRule="auto"/>
              <w:jc w:val="both"/>
              <w:rPr>
                <w:rFonts w:ascii="Arial" w:hAnsi="Arial" w:cs="Arial"/>
                <w:sz w:val="20"/>
              </w:rPr>
            </w:pPr>
          </w:p>
        </w:tc>
        <w:tc>
          <w:tcPr>
            <w:tcW w:w="1540" w:type="dxa"/>
          </w:tcPr>
          <w:p w14:paraId="333B4C7B" w14:textId="77777777" w:rsidR="003416D8" w:rsidRPr="00700397" w:rsidRDefault="003416D8">
            <w:pPr>
              <w:spacing w:line="240" w:lineRule="auto"/>
              <w:jc w:val="both"/>
              <w:rPr>
                <w:rFonts w:ascii="Arial" w:hAnsi="Arial" w:cs="Arial"/>
                <w:sz w:val="20"/>
              </w:rPr>
            </w:pPr>
          </w:p>
        </w:tc>
        <w:tc>
          <w:tcPr>
            <w:tcW w:w="1540" w:type="dxa"/>
          </w:tcPr>
          <w:p w14:paraId="04F1C907" w14:textId="77777777" w:rsidR="003416D8" w:rsidRPr="00700397" w:rsidRDefault="003416D8">
            <w:pPr>
              <w:spacing w:line="240" w:lineRule="auto"/>
              <w:jc w:val="both"/>
              <w:rPr>
                <w:rFonts w:ascii="Arial" w:hAnsi="Arial" w:cs="Arial"/>
                <w:sz w:val="20"/>
              </w:rPr>
            </w:pPr>
          </w:p>
        </w:tc>
        <w:tc>
          <w:tcPr>
            <w:tcW w:w="1541" w:type="dxa"/>
          </w:tcPr>
          <w:p w14:paraId="4AB9C9D0" w14:textId="77777777" w:rsidR="003416D8" w:rsidRPr="00700397" w:rsidRDefault="003416D8">
            <w:pPr>
              <w:spacing w:line="240" w:lineRule="auto"/>
              <w:jc w:val="both"/>
              <w:rPr>
                <w:rFonts w:ascii="Arial" w:hAnsi="Arial" w:cs="Arial"/>
                <w:sz w:val="20"/>
              </w:rPr>
            </w:pPr>
          </w:p>
        </w:tc>
      </w:tr>
      <w:tr w:rsidR="003416D8" w:rsidRPr="00700397" w14:paraId="06584F2F" w14:textId="77777777" w:rsidTr="00391E83">
        <w:tc>
          <w:tcPr>
            <w:tcW w:w="2537" w:type="dxa"/>
            <w:tcBorders>
              <w:right w:val="nil"/>
            </w:tcBorders>
          </w:tcPr>
          <w:p w14:paraId="517A67CD" w14:textId="77777777" w:rsidR="003416D8" w:rsidRPr="00700397" w:rsidRDefault="00793D35">
            <w:pPr>
              <w:spacing w:line="240" w:lineRule="auto"/>
              <w:jc w:val="both"/>
              <w:rPr>
                <w:rFonts w:ascii="Arial" w:hAnsi="Arial" w:cs="Arial"/>
                <w:sz w:val="20"/>
              </w:rPr>
            </w:pPr>
            <w:r w:rsidRPr="00700397">
              <w:rPr>
                <w:rFonts w:ascii="Arial" w:hAnsi="Arial" w:cs="Arial"/>
                <w:sz w:val="20"/>
              </w:rPr>
              <w:t>Geprüft durch</w:t>
            </w:r>
          </w:p>
          <w:p w14:paraId="5FED09AC" w14:textId="77777777" w:rsidR="003416D8" w:rsidRPr="00700397" w:rsidRDefault="00793D35">
            <w:pPr>
              <w:spacing w:line="240" w:lineRule="auto"/>
              <w:jc w:val="both"/>
              <w:rPr>
                <w:rFonts w:ascii="Arial" w:hAnsi="Arial" w:cs="Arial"/>
                <w:sz w:val="14"/>
              </w:rPr>
            </w:pPr>
            <w:r w:rsidRPr="00700397">
              <w:rPr>
                <w:rFonts w:ascii="Arial" w:hAnsi="Arial" w:cs="Arial"/>
                <w:sz w:val="14"/>
              </w:rPr>
              <w:t>(Name)</w:t>
            </w:r>
          </w:p>
          <w:p w14:paraId="23990266" w14:textId="77777777" w:rsidR="003416D8" w:rsidRPr="00700397" w:rsidRDefault="003416D8">
            <w:pPr>
              <w:spacing w:line="240" w:lineRule="auto"/>
              <w:jc w:val="both"/>
              <w:rPr>
                <w:rFonts w:ascii="Arial" w:hAnsi="Arial" w:cs="Arial"/>
                <w:sz w:val="14"/>
              </w:rPr>
            </w:pPr>
          </w:p>
          <w:p w14:paraId="3FFDC0A5" w14:textId="77777777" w:rsidR="003416D8" w:rsidRPr="00700397" w:rsidRDefault="00793D35">
            <w:pPr>
              <w:spacing w:line="240" w:lineRule="auto"/>
              <w:jc w:val="both"/>
              <w:rPr>
                <w:rFonts w:ascii="Arial" w:hAnsi="Arial" w:cs="Arial"/>
                <w:sz w:val="14"/>
              </w:rPr>
            </w:pPr>
            <w:r w:rsidRPr="00700397">
              <w:rPr>
                <w:rFonts w:ascii="Arial" w:hAnsi="Arial" w:cs="Arial"/>
                <w:sz w:val="14"/>
              </w:rPr>
              <w:t>(Unterschrift)</w:t>
            </w:r>
          </w:p>
          <w:p w14:paraId="04D45F9F" w14:textId="77777777" w:rsidR="003416D8" w:rsidRPr="00700397" w:rsidRDefault="003416D8">
            <w:pPr>
              <w:spacing w:line="240" w:lineRule="auto"/>
              <w:jc w:val="both"/>
              <w:rPr>
                <w:rFonts w:ascii="Arial" w:hAnsi="Arial" w:cs="Arial"/>
                <w:sz w:val="20"/>
              </w:rPr>
            </w:pPr>
          </w:p>
        </w:tc>
        <w:tc>
          <w:tcPr>
            <w:tcW w:w="1928" w:type="dxa"/>
            <w:tcBorders>
              <w:left w:val="single" w:sz="12" w:space="0" w:color="auto"/>
              <w:bottom w:val="single" w:sz="12" w:space="0" w:color="auto"/>
              <w:right w:val="single" w:sz="12" w:space="0" w:color="auto"/>
            </w:tcBorders>
          </w:tcPr>
          <w:p w14:paraId="62651CE5" w14:textId="77777777" w:rsidR="003416D8" w:rsidRPr="00700397" w:rsidRDefault="003416D8">
            <w:pPr>
              <w:spacing w:line="240" w:lineRule="auto"/>
              <w:jc w:val="both"/>
              <w:rPr>
                <w:rFonts w:ascii="Arial" w:hAnsi="Arial" w:cs="Arial"/>
                <w:sz w:val="20"/>
              </w:rPr>
            </w:pPr>
          </w:p>
        </w:tc>
        <w:tc>
          <w:tcPr>
            <w:tcW w:w="1540" w:type="dxa"/>
            <w:tcBorders>
              <w:left w:val="nil"/>
            </w:tcBorders>
          </w:tcPr>
          <w:p w14:paraId="5C1257A1" w14:textId="77777777" w:rsidR="003416D8" w:rsidRPr="00700397" w:rsidRDefault="003416D8">
            <w:pPr>
              <w:spacing w:line="240" w:lineRule="auto"/>
              <w:jc w:val="both"/>
              <w:rPr>
                <w:rFonts w:ascii="Arial" w:hAnsi="Arial" w:cs="Arial"/>
                <w:sz w:val="20"/>
              </w:rPr>
            </w:pPr>
          </w:p>
        </w:tc>
        <w:tc>
          <w:tcPr>
            <w:tcW w:w="1540" w:type="dxa"/>
          </w:tcPr>
          <w:p w14:paraId="46B89E8B" w14:textId="77777777" w:rsidR="003416D8" w:rsidRPr="00700397" w:rsidRDefault="003416D8">
            <w:pPr>
              <w:spacing w:line="240" w:lineRule="auto"/>
              <w:jc w:val="both"/>
              <w:rPr>
                <w:rFonts w:ascii="Arial" w:hAnsi="Arial" w:cs="Arial"/>
                <w:sz w:val="20"/>
              </w:rPr>
            </w:pPr>
          </w:p>
        </w:tc>
        <w:tc>
          <w:tcPr>
            <w:tcW w:w="1540" w:type="dxa"/>
          </w:tcPr>
          <w:p w14:paraId="33A71948" w14:textId="77777777" w:rsidR="003416D8" w:rsidRPr="00700397" w:rsidRDefault="003416D8">
            <w:pPr>
              <w:spacing w:line="240" w:lineRule="auto"/>
              <w:jc w:val="both"/>
              <w:rPr>
                <w:rFonts w:ascii="Arial" w:hAnsi="Arial" w:cs="Arial"/>
                <w:sz w:val="20"/>
              </w:rPr>
            </w:pPr>
          </w:p>
        </w:tc>
        <w:tc>
          <w:tcPr>
            <w:tcW w:w="1541" w:type="dxa"/>
          </w:tcPr>
          <w:p w14:paraId="2C81B061" w14:textId="77777777" w:rsidR="003416D8" w:rsidRPr="00700397" w:rsidRDefault="003416D8">
            <w:pPr>
              <w:spacing w:line="240" w:lineRule="auto"/>
              <w:jc w:val="both"/>
              <w:rPr>
                <w:rFonts w:ascii="Arial" w:hAnsi="Arial" w:cs="Arial"/>
                <w:sz w:val="20"/>
              </w:rPr>
            </w:pPr>
          </w:p>
        </w:tc>
      </w:tr>
    </w:tbl>
    <w:p w14:paraId="04E27EAB" w14:textId="77777777" w:rsidR="003416D8" w:rsidRPr="00700397" w:rsidRDefault="003416D8">
      <w:pPr>
        <w:spacing w:line="240" w:lineRule="auto"/>
        <w:jc w:val="both"/>
        <w:rPr>
          <w:rFonts w:ascii="Arial" w:hAnsi="Arial" w:cs="Arial"/>
          <w:sz w:val="20"/>
        </w:rPr>
      </w:pPr>
    </w:p>
    <w:p w14:paraId="00220944" w14:textId="77777777" w:rsidR="003416D8" w:rsidRPr="00700397" w:rsidRDefault="00793D35">
      <w:pPr>
        <w:spacing w:line="240" w:lineRule="auto"/>
        <w:jc w:val="both"/>
        <w:rPr>
          <w:rFonts w:ascii="Arial" w:hAnsi="Arial" w:cs="Arial"/>
          <w:b/>
        </w:rPr>
      </w:pPr>
      <w:r w:rsidRPr="00700397">
        <w:rPr>
          <w:rFonts w:ascii="Arial" w:hAnsi="Arial" w:cs="Arial"/>
          <w:b/>
        </w:rPr>
        <w:t xml:space="preserve">Prüfung </w:t>
      </w:r>
      <w:r w:rsidRPr="00700397">
        <w:rPr>
          <w:rFonts w:ascii="Arial" w:hAnsi="Arial" w:cs="Arial"/>
          <w:b/>
          <w:u w:val="single"/>
        </w:rPr>
        <w:t>nach</w:t>
      </w:r>
      <w:r w:rsidRPr="00700397">
        <w:rPr>
          <w:rFonts w:ascii="Arial" w:hAnsi="Arial" w:cs="Arial"/>
          <w:b/>
        </w:rPr>
        <w:t xml:space="preserve"> Einbau:</w:t>
      </w:r>
    </w:p>
    <w:p w14:paraId="34CA3073" w14:textId="77777777" w:rsidR="00814E7A" w:rsidRPr="00700397" w:rsidRDefault="00814E7A">
      <w:pPr>
        <w:spacing w:line="240" w:lineRule="auto"/>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2197"/>
        <w:gridCol w:w="2268"/>
        <w:gridCol w:w="1540"/>
        <w:gridCol w:w="1540"/>
        <w:gridCol w:w="1540"/>
        <w:gridCol w:w="1541"/>
      </w:tblGrid>
      <w:tr w:rsidR="00700397" w:rsidRPr="00700397" w14:paraId="54727520" w14:textId="77777777">
        <w:tc>
          <w:tcPr>
            <w:tcW w:w="2197" w:type="dxa"/>
            <w:tcBorders>
              <w:top w:val="single" w:sz="12" w:space="0" w:color="auto"/>
              <w:left w:val="single" w:sz="12" w:space="0" w:color="auto"/>
              <w:bottom w:val="single" w:sz="12" w:space="0" w:color="auto"/>
            </w:tcBorders>
          </w:tcPr>
          <w:p w14:paraId="4BB16ED7" w14:textId="77777777" w:rsidR="003416D8" w:rsidRPr="00700397" w:rsidRDefault="003416D8">
            <w:pPr>
              <w:spacing w:line="240" w:lineRule="auto"/>
              <w:jc w:val="both"/>
              <w:rPr>
                <w:rFonts w:ascii="Arial" w:hAnsi="Arial" w:cs="Arial"/>
                <w:sz w:val="20"/>
              </w:rPr>
            </w:pPr>
          </w:p>
        </w:tc>
        <w:tc>
          <w:tcPr>
            <w:tcW w:w="2268" w:type="dxa"/>
            <w:tcBorders>
              <w:top w:val="single" w:sz="12" w:space="0" w:color="auto"/>
              <w:left w:val="single" w:sz="12" w:space="0" w:color="auto"/>
              <w:bottom w:val="single" w:sz="12" w:space="0" w:color="auto"/>
              <w:right w:val="single" w:sz="12" w:space="0" w:color="auto"/>
            </w:tcBorders>
          </w:tcPr>
          <w:p w14:paraId="70F605C5" w14:textId="77777777" w:rsidR="003416D8" w:rsidRPr="00700397" w:rsidRDefault="00793D35">
            <w:pPr>
              <w:spacing w:line="240" w:lineRule="auto"/>
              <w:jc w:val="center"/>
              <w:rPr>
                <w:rFonts w:ascii="Arial" w:hAnsi="Arial" w:cs="Arial"/>
                <w:b/>
                <w:sz w:val="20"/>
              </w:rPr>
            </w:pPr>
            <w:r w:rsidRPr="00700397">
              <w:rPr>
                <w:rFonts w:ascii="Arial" w:hAnsi="Arial" w:cs="Arial"/>
                <w:b/>
                <w:sz w:val="20"/>
              </w:rPr>
              <w:t>Soll-Vorgaben des AN</w:t>
            </w:r>
          </w:p>
        </w:tc>
        <w:tc>
          <w:tcPr>
            <w:tcW w:w="6161" w:type="dxa"/>
            <w:gridSpan w:val="4"/>
            <w:tcBorders>
              <w:top w:val="single" w:sz="12" w:space="0" w:color="auto"/>
              <w:left w:val="nil"/>
              <w:bottom w:val="single" w:sz="12" w:space="0" w:color="auto"/>
              <w:right w:val="single" w:sz="12" w:space="0" w:color="auto"/>
            </w:tcBorders>
          </w:tcPr>
          <w:p w14:paraId="29484457" w14:textId="77777777" w:rsidR="003416D8" w:rsidRPr="00700397" w:rsidRDefault="00793D35">
            <w:pPr>
              <w:tabs>
                <w:tab w:val="left" w:pos="4891"/>
              </w:tabs>
              <w:spacing w:line="240" w:lineRule="auto"/>
              <w:jc w:val="center"/>
              <w:rPr>
                <w:rFonts w:ascii="Arial" w:hAnsi="Arial" w:cs="Arial"/>
                <w:b/>
                <w:sz w:val="20"/>
              </w:rPr>
            </w:pPr>
            <w:r w:rsidRPr="00700397">
              <w:rPr>
                <w:rFonts w:ascii="Arial" w:hAnsi="Arial" w:cs="Arial"/>
                <w:b/>
                <w:sz w:val="20"/>
              </w:rPr>
              <w:t>Ist-Feststellung des AN</w:t>
            </w:r>
          </w:p>
        </w:tc>
      </w:tr>
      <w:tr w:rsidR="00700397" w:rsidRPr="00700397" w14:paraId="550768FA" w14:textId="77777777">
        <w:tc>
          <w:tcPr>
            <w:tcW w:w="2197" w:type="dxa"/>
            <w:tcBorders>
              <w:top w:val="single" w:sz="6" w:space="0" w:color="auto"/>
              <w:left w:val="single" w:sz="12" w:space="0" w:color="auto"/>
              <w:bottom w:val="single" w:sz="6" w:space="0" w:color="auto"/>
            </w:tcBorders>
          </w:tcPr>
          <w:p w14:paraId="46043D51" w14:textId="77777777" w:rsidR="003416D8" w:rsidRPr="00700397" w:rsidRDefault="00793D35">
            <w:pPr>
              <w:spacing w:line="240" w:lineRule="auto"/>
              <w:jc w:val="both"/>
              <w:rPr>
                <w:rFonts w:ascii="Arial" w:hAnsi="Arial" w:cs="Arial"/>
                <w:sz w:val="20"/>
              </w:rPr>
            </w:pPr>
            <w:r w:rsidRPr="00700397">
              <w:rPr>
                <w:rFonts w:ascii="Arial" w:hAnsi="Arial" w:cs="Arial"/>
                <w:sz w:val="20"/>
              </w:rPr>
              <w:t>Nicht gebundenes Material entfernt.</w:t>
            </w:r>
          </w:p>
        </w:tc>
        <w:tc>
          <w:tcPr>
            <w:tcW w:w="2268" w:type="dxa"/>
            <w:tcBorders>
              <w:top w:val="single" w:sz="6" w:space="0" w:color="auto"/>
              <w:left w:val="single" w:sz="12" w:space="0" w:color="auto"/>
              <w:bottom w:val="single" w:sz="6" w:space="0" w:color="auto"/>
              <w:right w:val="single" w:sz="12" w:space="0" w:color="auto"/>
            </w:tcBorders>
          </w:tcPr>
          <w:p w14:paraId="2BB12D76"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nil"/>
              <w:bottom w:val="single" w:sz="6" w:space="0" w:color="auto"/>
              <w:right w:val="single" w:sz="6" w:space="0" w:color="auto"/>
            </w:tcBorders>
          </w:tcPr>
          <w:p w14:paraId="4729C3F6" w14:textId="77777777" w:rsidR="003416D8" w:rsidRPr="00700397" w:rsidRDefault="003416D8">
            <w:pPr>
              <w:tabs>
                <w:tab w:val="left" w:pos="4891"/>
              </w:tabs>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6" w:space="0" w:color="auto"/>
            </w:tcBorders>
          </w:tcPr>
          <w:p w14:paraId="284F81C5"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6" w:space="0" w:color="auto"/>
            </w:tcBorders>
          </w:tcPr>
          <w:p w14:paraId="0D322E66" w14:textId="77777777" w:rsidR="003416D8" w:rsidRPr="00700397" w:rsidRDefault="003416D8">
            <w:pPr>
              <w:spacing w:line="240" w:lineRule="auto"/>
              <w:jc w:val="both"/>
              <w:rPr>
                <w:rFonts w:ascii="Arial" w:hAnsi="Arial" w:cs="Arial"/>
                <w:sz w:val="20"/>
              </w:rPr>
            </w:pPr>
          </w:p>
        </w:tc>
        <w:tc>
          <w:tcPr>
            <w:tcW w:w="1540" w:type="dxa"/>
            <w:tcBorders>
              <w:left w:val="single" w:sz="6" w:space="0" w:color="auto"/>
              <w:bottom w:val="single" w:sz="6" w:space="0" w:color="auto"/>
              <w:right w:val="single" w:sz="12" w:space="0" w:color="auto"/>
            </w:tcBorders>
          </w:tcPr>
          <w:p w14:paraId="592AABA3" w14:textId="77777777" w:rsidR="003416D8" w:rsidRPr="00700397" w:rsidRDefault="003416D8">
            <w:pPr>
              <w:spacing w:line="240" w:lineRule="auto"/>
              <w:jc w:val="both"/>
              <w:rPr>
                <w:rFonts w:ascii="Arial" w:hAnsi="Arial" w:cs="Arial"/>
                <w:sz w:val="20"/>
              </w:rPr>
            </w:pPr>
          </w:p>
        </w:tc>
      </w:tr>
      <w:tr w:rsidR="00700397" w:rsidRPr="00700397" w14:paraId="506D368E" w14:textId="77777777">
        <w:tc>
          <w:tcPr>
            <w:tcW w:w="2197" w:type="dxa"/>
            <w:tcBorders>
              <w:top w:val="single" w:sz="6" w:space="0" w:color="auto"/>
              <w:left w:val="single" w:sz="12" w:space="0" w:color="auto"/>
              <w:bottom w:val="single" w:sz="6" w:space="0" w:color="auto"/>
            </w:tcBorders>
          </w:tcPr>
          <w:p w14:paraId="185313B8" w14:textId="77777777" w:rsidR="003416D8" w:rsidRPr="00700397" w:rsidRDefault="00793D35">
            <w:pPr>
              <w:spacing w:line="240" w:lineRule="auto"/>
              <w:jc w:val="both"/>
              <w:rPr>
                <w:rFonts w:ascii="Arial" w:hAnsi="Arial" w:cs="Arial"/>
                <w:sz w:val="20"/>
              </w:rPr>
            </w:pPr>
            <w:r w:rsidRPr="00700397">
              <w:rPr>
                <w:rFonts w:ascii="Arial" w:hAnsi="Arial" w:cs="Arial"/>
                <w:sz w:val="20"/>
              </w:rPr>
              <w:t>Beschaffenheit der Ober-</w:t>
            </w:r>
            <w:r w:rsidR="00FC265E" w:rsidRPr="00700397">
              <w:rPr>
                <w:rFonts w:ascii="Arial" w:hAnsi="Arial" w:cs="Arial"/>
                <w:sz w:val="20"/>
              </w:rPr>
              <w:t>ß</w:t>
            </w:r>
            <w:r w:rsidRPr="00700397">
              <w:rPr>
                <w:rFonts w:ascii="Arial" w:hAnsi="Arial" w:cs="Arial"/>
                <w:sz w:val="20"/>
              </w:rPr>
              <w:t xml:space="preserve">äche nach der Bearbeitung </w:t>
            </w:r>
            <w:r w:rsidRPr="00700397">
              <w:rPr>
                <w:rFonts w:ascii="Arial" w:hAnsi="Arial" w:cs="Arial"/>
                <w:sz w:val="14"/>
              </w:rPr>
              <w:t>(Gleichmäßigkeit)</w:t>
            </w:r>
          </w:p>
        </w:tc>
        <w:tc>
          <w:tcPr>
            <w:tcW w:w="2268" w:type="dxa"/>
            <w:tcBorders>
              <w:top w:val="single" w:sz="6" w:space="0" w:color="auto"/>
              <w:left w:val="single" w:sz="12" w:space="0" w:color="auto"/>
              <w:bottom w:val="single" w:sz="6" w:space="0" w:color="auto"/>
              <w:right w:val="single" w:sz="12" w:space="0" w:color="auto"/>
            </w:tcBorders>
          </w:tcPr>
          <w:p w14:paraId="4628259A"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nil"/>
              <w:bottom w:val="single" w:sz="6" w:space="0" w:color="auto"/>
              <w:right w:val="single" w:sz="6" w:space="0" w:color="auto"/>
            </w:tcBorders>
          </w:tcPr>
          <w:p w14:paraId="0D3761C9" w14:textId="77777777" w:rsidR="003416D8" w:rsidRPr="00700397" w:rsidRDefault="003416D8">
            <w:pPr>
              <w:tabs>
                <w:tab w:val="left" w:pos="4891"/>
              </w:tabs>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6" w:space="0" w:color="auto"/>
            </w:tcBorders>
          </w:tcPr>
          <w:p w14:paraId="20AF1185"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6" w:space="0" w:color="auto"/>
            </w:tcBorders>
          </w:tcPr>
          <w:p w14:paraId="773FE950"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12" w:space="0" w:color="auto"/>
            </w:tcBorders>
          </w:tcPr>
          <w:p w14:paraId="69E6A5A2" w14:textId="77777777" w:rsidR="003416D8" w:rsidRPr="00700397" w:rsidRDefault="003416D8">
            <w:pPr>
              <w:spacing w:line="240" w:lineRule="auto"/>
              <w:jc w:val="both"/>
              <w:rPr>
                <w:rFonts w:ascii="Arial" w:hAnsi="Arial" w:cs="Arial"/>
                <w:sz w:val="20"/>
              </w:rPr>
            </w:pPr>
          </w:p>
        </w:tc>
      </w:tr>
      <w:tr w:rsidR="00700397" w:rsidRPr="00700397" w14:paraId="0EF89618" w14:textId="77777777">
        <w:tc>
          <w:tcPr>
            <w:tcW w:w="2197" w:type="dxa"/>
            <w:tcBorders>
              <w:top w:val="single" w:sz="6" w:space="0" w:color="auto"/>
              <w:left w:val="single" w:sz="12" w:space="0" w:color="auto"/>
              <w:bottom w:val="single" w:sz="6" w:space="0" w:color="auto"/>
            </w:tcBorders>
          </w:tcPr>
          <w:p w14:paraId="08D2C559" w14:textId="77777777" w:rsidR="003416D8" w:rsidRPr="00700397" w:rsidRDefault="00793D35">
            <w:pPr>
              <w:spacing w:line="240" w:lineRule="auto"/>
              <w:rPr>
                <w:rFonts w:ascii="Arial" w:hAnsi="Arial" w:cs="Arial"/>
                <w:sz w:val="20"/>
              </w:rPr>
            </w:pPr>
            <w:r w:rsidRPr="00700397">
              <w:rPr>
                <w:rFonts w:ascii="Arial" w:hAnsi="Arial" w:cs="Arial"/>
                <w:sz w:val="20"/>
              </w:rPr>
              <w:t>Einbindungsgrad des Abstreumaterials</w:t>
            </w:r>
          </w:p>
        </w:tc>
        <w:tc>
          <w:tcPr>
            <w:tcW w:w="2268" w:type="dxa"/>
            <w:tcBorders>
              <w:top w:val="single" w:sz="6" w:space="0" w:color="auto"/>
              <w:left w:val="single" w:sz="12" w:space="0" w:color="auto"/>
              <w:bottom w:val="single" w:sz="6" w:space="0" w:color="auto"/>
              <w:right w:val="single" w:sz="12" w:space="0" w:color="auto"/>
            </w:tcBorders>
          </w:tcPr>
          <w:p w14:paraId="18E9A00E"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nil"/>
              <w:bottom w:val="single" w:sz="6" w:space="0" w:color="auto"/>
              <w:right w:val="single" w:sz="6" w:space="0" w:color="auto"/>
            </w:tcBorders>
          </w:tcPr>
          <w:p w14:paraId="55ADFFD1" w14:textId="77777777" w:rsidR="003416D8" w:rsidRPr="00700397" w:rsidRDefault="003416D8">
            <w:pPr>
              <w:tabs>
                <w:tab w:val="left" w:pos="4891"/>
              </w:tabs>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6" w:space="0" w:color="auto"/>
            </w:tcBorders>
          </w:tcPr>
          <w:p w14:paraId="0F3BE0C0"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6" w:space="0" w:color="auto"/>
            </w:tcBorders>
          </w:tcPr>
          <w:p w14:paraId="0729E7D7"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12" w:space="0" w:color="auto"/>
            </w:tcBorders>
          </w:tcPr>
          <w:p w14:paraId="6DAFDE85" w14:textId="77777777" w:rsidR="003416D8" w:rsidRPr="00700397" w:rsidRDefault="003416D8">
            <w:pPr>
              <w:spacing w:line="240" w:lineRule="auto"/>
              <w:jc w:val="both"/>
              <w:rPr>
                <w:rFonts w:ascii="Arial" w:hAnsi="Arial" w:cs="Arial"/>
                <w:sz w:val="20"/>
              </w:rPr>
            </w:pPr>
          </w:p>
        </w:tc>
      </w:tr>
      <w:tr w:rsidR="00700397" w:rsidRPr="00700397" w14:paraId="6358C3A2" w14:textId="77777777">
        <w:tc>
          <w:tcPr>
            <w:tcW w:w="2197" w:type="dxa"/>
            <w:tcBorders>
              <w:top w:val="single" w:sz="6" w:space="0" w:color="auto"/>
              <w:left w:val="single" w:sz="12" w:space="0" w:color="auto"/>
              <w:bottom w:val="single" w:sz="6" w:space="0" w:color="auto"/>
            </w:tcBorders>
          </w:tcPr>
          <w:p w14:paraId="71A2E145" w14:textId="77777777" w:rsidR="003416D8" w:rsidRPr="00700397" w:rsidRDefault="00793D35">
            <w:pPr>
              <w:spacing w:line="240" w:lineRule="auto"/>
              <w:jc w:val="both"/>
              <w:rPr>
                <w:rFonts w:ascii="Arial" w:hAnsi="Arial" w:cs="Arial"/>
                <w:sz w:val="20"/>
              </w:rPr>
            </w:pPr>
            <w:r w:rsidRPr="00700397">
              <w:rPr>
                <w:rFonts w:ascii="Arial" w:hAnsi="Arial" w:cs="Arial"/>
                <w:sz w:val="20"/>
              </w:rPr>
              <w:t>Bemerkungen</w:t>
            </w:r>
          </w:p>
          <w:p w14:paraId="10A90A02" w14:textId="77777777" w:rsidR="003416D8" w:rsidRPr="00700397" w:rsidRDefault="00793D35">
            <w:pPr>
              <w:spacing w:line="240" w:lineRule="auto"/>
              <w:rPr>
                <w:rFonts w:ascii="Arial" w:hAnsi="Arial" w:cs="Arial"/>
                <w:sz w:val="20"/>
              </w:rPr>
            </w:pPr>
            <w:r w:rsidRPr="00700397">
              <w:rPr>
                <w:rFonts w:ascii="Arial" w:hAnsi="Arial" w:cs="Arial"/>
                <w:sz w:val="14"/>
              </w:rPr>
              <w:t>(z. B. Mindestabkühlzeit vor Verkehrsfreigabe)</w:t>
            </w:r>
          </w:p>
        </w:tc>
        <w:tc>
          <w:tcPr>
            <w:tcW w:w="2268" w:type="dxa"/>
            <w:tcBorders>
              <w:top w:val="single" w:sz="6" w:space="0" w:color="auto"/>
              <w:left w:val="single" w:sz="12" w:space="0" w:color="auto"/>
              <w:bottom w:val="single" w:sz="6" w:space="0" w:color="auto"/>
              <w:right w:val="single" w:sz="12" w:space="0" w:color="auto"/>
            </w:tcBorders>
          </w:tcPr>
          <w:p w14:paraId="3FF19E9B"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nil"/>
              <w:bottom w:val="single" w:sz="6" w:space="0" w:color="auto"/>
              <w:right w:val="single" w:sz="6" w:space="0" w:color="auto"/>
            </w:tcBorders>
          </w:tcPr>
          <w:p w14:paraId="335E7CC5" w14:textId="77777777" w:rsidR="003416D8" w:rsidRPr="00700397" w:rsidRDefault="003416D8">
            <w:pPr>
              <w:tabs>
                <w:tab w:val="left" w:pos="4891"/>
              </w:tabs>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6" w:space="0" w:color="auto"/>
            </w:tcBorders>
          </w:tcPr>
          <w:p w14:paraId="4AE570F3"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6" w:space="0" w:color="auto"/>
            </w:tcBorders>
          </w:tcPr>
          <w:p w14:paraId="5F2AFCE2"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single" w:sz="6" w:space="0" w:color="auto"/>
              <w:bottom w:val="single" w:sz="6" w:space="0" w:color="auto"/>
              <w:right w:val="single" w:sz="12" w:space="0" w:color="auto"/>
            </w:tcBorders>
          </w:tcPr>
          <w:p w14:paraId="0F344571" w14:textId="77777777" w:rsidR="003416D8" w:rsidRPr="00700397" w:rsidRDefault="003416D8">
            <w:pPr>
              <w:spacing w:line="240" w:lineRule="auto"/>
              <w:jc w:val="both"/>
              <w:rPr>
                <w:rFonts w:ascii="Arial" w:hAnsi="Arial" w:cs="Arial"/>
                <w:sz w:val="20"/>
              </w:rPr>
            </w:pPr>
          </w:p>
        </w:tc>
      </w:tr>
      <w:tr w:rsidR="00700397" w:rsidRPr="00700397" w14:paraId="015D45F3" w14:textId="77777777">
        <w:tc>
          <w:tcPr>
            <w:tcW w:w="2197" w:type="dxa"/>
            <w:tcBorders>
              <w:top w:val="single" w:sz="6" w:space="0" w:color="auto"/>
              <w:left w:val="single" w:sz="12" w:space="0" w:color="auto"/>
              <w:bottom w:val="single" w:sz="12" w:space="0" w:color="auto"/>
            </w:tcBorders>
          </w:tcPr>
          <w:p w14:paraId="5F5617E8" w14:textId="77777777" w:rsidR="003416D8" w:rsidRPr="00700397" w:rsidRDefault="00793D35">
            <w:pPr>
              <w:spacing w:line="240" w:lineRule="auto"/>
              <w:jc w:val="both"/>
              <w:rPr>
                <w:rFonts w:ascii="Arial" w:hAnsi="Arial" w:cs="Arial"/>
                <w:sz w:val="20"/>
              </w:rPr>
            </w:pPr>
            <w:r w:rsidRPr="00700397">
              <w:rPr>
                <w:rFonts w:ascii="Arial" w:hAnsi="Arial" w:cs="Arial"/>
                <w:sz w:val="20"/>
              </w:rPr>
              <w:t>Geprüft durch</w:t>
            </w:r>
          </w:p>
          <w:p w14:paraId="04E01B5E" w14:textId="77777777" w:rsidR="003416D8" w:rsidRPr="00700397" w:rsidRDefault="00793D35">
            <w:pPr>
              <w:spacing w:line="240" w:lineRule="auto"/>
              <w:jc w:val="both"/>
              <w:rPr>
                <w:rFonts w:ascii="Arial" w:hAnsi="Arial" w:cs="Arial"/>
                <w:sz w:val="14"/>
              </w:rPr>
            </w:pPr>
            <w:r w:rsidRPr="00700397">
              <w:rPr>
                <w:rFonts w:ascii="Arial" w:hAnsi="Arial" w:cs="Arial"/>
                <w:sz w:val="14"/>
              </w:rPr>
              <w:t>(Name)</w:t>
            </w:r>
          </w:p>
          <w:p w14:paraId="248690D5" w14:textId="77777777" w:rsidR="003416D8" w:rsidRPr="00700397" w:rsidRDefault="003416D8">
            <w:pPr>
              <w:spacing w:line="240" w:lineRule="auto"/>
              <w:jc w:val="both"/>
              <w:rPr>
                <w:rFonts w:ascii="Arial" w:hAnsi="Arial" w:cs="Arial"/>
                <w:sz w:val="14"/>
              </w:rPr>
            </w:pPr>
          </w:p>
          <w:p w14:paraId="596F113F" w14:textId="77777777" w:rsidR="003416D8" w:rsidRPr="00700397" w:rsidRDefault="00793D35">
            <w:pPr>
              <w:spacing w:line="240" w:lineRule="auto"/>
              <w:jc w:val="both"/>
              <w:rPr>
                <w:rFonts w:ascii="Arial" w:hAnsi="Arial" w:cs="Arial"/>
                <w:sz w:val="14"/>
              </w:rPr>
            </w:pPr>
            <w:r w:rsidRPr="00700397">
              <w:rPr>
                <w:rFonts w:ascii="Arial" w:hAnsi="Arial" w:cs="Arial"/>
                <w:sz w:val="14"/>
              </w:rPr>
              <w:t>(Unterschrift)</w:t>
            </w:r>
          </w:p>
          <w:p w14:paraId="14F57DDF" w14:textId="77777777" w:rsidR="003416D8" w:rsidRPr="00700397" w:rsidRDefault="003416D8">
            <w:pPr>
              <w:spacing w:line="240" w:lineRule="auto"/>
              <w:jc w:val="both"/>
              <w:rPr>
                <w:rFonts w:ascii="Arial" w:hAnsi="Arial" w:cs="Arial"/>
                <w:sz w:val="20"/>
              </w:rPr>
            </w:pPr>
          </w:p>
        </w:tc>
        <w:tc>
          <w:tcPr>
            <w:tcW w:w="2268" w:type="dxa"/>
            <w:tcBorders>
              <w:top w:val="single" w:sz="6" w:space="0" w:color="auto"/>
              <w:left w:val="single" w:sz="12" w:space="0" w:color="auto"/>
              <w:bottom w:val="single" w:sz="12" w:space="0" w:color="auto"/>
              <w:right w:val="single" w:sz="12" w:space="0" w:color="auto"/>
            </w:tcBorders>
          </w:tcPr>
          <w:p w14:paraId="28EAA1A4"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nil"/>
              <w:bottom w:val="single" w:sz="12" w:space="0" w:color="auto"/>
              <w:right w:val="single" w:sz="6" w:space="0" w:color="auto"/>
            </w:tcBorders>
          </w:tcPr>
          <w:p w14:paraId="4C47CAF2" w14:textId="77777777" w:rsidR="003416D8" w:rsidRPr="00700397" w:rsidRDefault="003416D8">
            <w:pPr>
              <w:tabs>
                <w:tab w:val="left" w:pos="4891"/>
              </w:tabs>
              <w:spacing w:line="240" w:lineRule="auto"/>
              <w:jc w:val="both"/>
              <w:rPr>
                <w:rFonts w:ascii="Arial" w:hAnsi="Arial" w:cs="Arial"/>
                <w:sz w:val="20"/>
              </w:rPr>
            </w:pPr>
          </w:p>
        </w:tc>
        <w:tc>
          <w:tcPr>
            <w:tcW w:w="1540" w:type="dxa"/>
            <w:tcBorders>
              <w:top w:val="single" w:sz="6" w:space="0" w:color="auto"/>
              <w:left w:val="single" w:sz="6" w:space="0" w:color="auto"/>
              <w:bottom w:val="single" w:sz="12" w:space="0" w:color="auto"/>
              <w:right w:val="single" w:sz="6" w:space="0" w:color="auto"/>
            </w:tcBorders>
          </w:tcPr>
          <w:p w14:paraId="794192DB"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single" w:sz="6" w:space="0" w:color="auto"/>
              <w:bottom w:val="single" w:sz="12" w:space="0" w:color="auto"/>
              <w:right w:val="single" w:sz="6" w:space="0" w:color="auto"/>
            </w:tcBorders>
          </w:tcPr>
          <w:p w14:paraId="63ABDFCE" w14:textId="77777777" w:rsidR="003416D8" w:rsidRPr="00700397" w:rsidRDefault="003416D8">
            <w:pPr>
              <w:spacing w:line="240" w:lineRule="auto"/>
              <w:jc w:val="both"/>
              <w:rPr>
                <w:rFonts w:ascii="Arial" w:hAnsi="Arial" w:cs="Arial"/>
                <w:sz w:val="20"/>
              </w:rPr>
            </w:pPr>
          </w:p>
        </w:tc>
        <w:tc>
          <w:tcPr>
            <w:tcW w:w="1540" w:type="dxa"/>
            <w:tcBorders>
              <w:top w:val="single" w:sz="6" w:space="0" w:color="auto"/>
              <w:left w:val="single" w:sz="6" w:space="0" w:color="auto"/>
              <w:bottom w:val="single" w:sz="12" w:space="0" w:color="auto"/>
              <w:right w:val="single" w:sz="12" w:space="0" w:color="auto"/>
            </w:tcBorders>
          </w:tcPr>
          <w:p w14:paraId="53B5D29A" w14:textId="77777777" w:rsidR="003416D8" w:rsidRPr="00700397" w:rsidRDefault="003416D8">
            <w:pPr>
              <w:spacing w:line="240" w:lineRule="auto"/>
              <w:jc w:val="both"/>
              <w:rPr>
                <w:rFonts w:ascii="Arial" w:hAnsi="Arial" w:cs="Arial"/>
                <w:sz w:val="20"/>
              </w:rPr>
            </w:pPr>
          </w:p>
        </w:tc>
      </w:tr>
    </w:tbl>
    <w:p w14:paraId="7251333F" w14:textId="77777777" w:rsidR="003E5E33" w:rsidRPr="00700397" w:rsidRDefault="003E5E33">
      <w:pPr>
        <w:spacing w:line="240" w:lineRule="auto"/>
        <w:jc w:val="both"/>
        <w:rPr>
          <w:rFonts w:ascii="Arial" w:hAnsi="Arial" w:cs="Arial"/>
          <w:sz w:val="20"/>
        </w:rPr>
      </w:pPr>
    </w:p>
    <w:sectPr w:rsidR="003E5E33" w:rsidRPr="00700397" w:rsidSect="003416D8">
      <w:headerReference w:type="default" r:id="rId35"/>
      <w:headerReference w:type="first" r:id="rId36"/>
      <w:pgSz w:w="11907" w:h="16840" w:code="9"/>
      <w:pgMar w:top="1134" w:right="567" w:bottom="1134" w:left="851" w:header="420" w:footer="567"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C3074" w14:textId="77777777" w:rsidR="006A73A4" w:rsidRDefault="006A73A4">
      <w:pPr>
        <w:spacing w:line="240" w:lineRule="auto"/>
      </w:pPr>
      <w:r>
        <w:separator/>
      </w:r>
    </w:p>
  </w:endnote>
  <w:endnote w:type="continuationSeparator" w:id="0">
    <w:p w14:paraId="0EA304E5" w14:textId="77777777" w:rsidR="006A73A4" w:rsidRDefault="006A73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Calibri"/>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462660"/>
      <w:docPartObj>
        <w:docPartGallery w:val="Page Numbers (Bottom of Page)"/>
        <w:docPartUnique/>
      </w:docPartObj>
    </w:sdtPr>
    <w:sdtEndPr/>
    <w:sdtContent>
      <w:p w14:paraId="5E9A9C57" w14:textId="77777777" w:rsidR="00381BAD" w:rsidRDefault="00381BAD">
        <w:pPr>
          <w:pStyle w:val="Fuzeile"/>
          <w:jc w:val="center"/>
        </w:pPr>
        <w:r>
          <w:fldChar w:fldCharType="begin"/>
        </w:r>
        <w:r>
          <w:instrText>PAGE   \* MERGEFORMAT</w:instrText>
        </w:r>
        <w:r>
          <w:fldChar w:fldCharType="separate"/>
        </w:r>
        <w:r w:rsidR="008A01AE">
          <w:rPr>
            <w:noProof/>
          </w:rPr>
          <w:t>1</w:t>
        </w:r>
        <w:r>
          <w:fldChar w:fldCharType="end"/>
        </w:r>
      </w:p>
    </w:sdtContent>
  </w:sdt>
  <w:p w14:paraId="6C6C9BCE" w14:textId="77777777" w:rsidR="00381BAD" w:rsidRDefault="00381B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82B1" w14:textId="77777777" w:rsidR="00381BAD" w:rsidRDefault="00381BAD">
    <w:pPr>
      <w:pStyle w:val="Fuzeile"/>
      <w:jc w:val="center"/>
    </w:pPr>
    <w:r>
      <w:rPr>
        <w:rStyle w:val="Seitenzahl"/>
      </w:rPr>
      <w:fldChar w:fldCharType="begin"/>
    </w:r>
    <w:r>
      <w:rPr>
        <w:rStyle w:val="Seitenzahl"/>
      </w:rPr>
      <w:instrText xml:space="preserve"> PAGE </w:instrText>
    </w:r>
    <w:r>
      <w:rPr>
        <w:rStyle w:val="Seitenzahl"/>
      </w:rPr>
      <w:fldChar w:fldCharType="separate"/>
    </w:r>
    <w:r w:rsidR="008A01AE">
      <w:rPr>
        <w:rStyle w:val="Seitenzahl"/>
        <w:noProof/>
      </w:rPr>
      <w:t>2</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FDBCA" w14:textId="77777777" w:rsidR="006A73A4" w:rsidRDefault="006A73A4">
      <w:pPr>
        <w:spacing w:line="240" w:lineRule="auto"/>
      </w:pPr>
      <w:r>
        <w:separator/>
      </w:r>
    </w:p>
  </w:footnote>
  <w:footnote w:type="continuationSeparator" w:id="0">
    <w:p w14:paraId="6F9CA1D7" w14:textId="77777777" w:rsidR="006A73A4" w:rsidRDefault="006A73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D70A" w14:textId="77777777" w:rsidR="00381BAD" w:rsidRDefault="00381BAD">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8976A" w14:textId="77777777" w:rsidR="00381BAD" w:rsidRDefault="00381BAD" w:rsidP="00A04777">
    <w:pPr>
      <w:pStyle w:val="Kopfzeile"/>
      <w:jc w:val="center"/>
    </w:pPr>
    <w:r>
      <w:tab/>
    </w:r>
    <w:r>
      <w:tab/>
      <w:t>HVA B-StB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40EE3" w14:textId="77777777" w:rsidR="00381BAD" w:rsidRDefault="00381BAD" w:rsidP="00A04777">
    <w:pPr>
      <w:pStyle w:val="Kopfzeile"/>
      <w:jc w:val="cent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06DC" w14:textId="77777777" w:rsidR="00381BAD" w:rsidRDefault="00381BAD">
    <w:pPr>
      <w:pStyle w:val="Kopfzeile"/>
      <w:pBdr>
        <w:bottom w:val="single" w:sz="6" w:space="1" w:color="auto"/>
      </w:pBdr>
      <w:tabs>
        <w:tab w:val="clear" w:pos="4819"/>
        <w:tab w:val="clear" w:pos="9071"/>
        <w:tab w:val="right" w:pos="9072"/>
      </w:tabs>
    </w:pPr>
    <w:r>
      <w:t>Baubeschreibung</w:t>
    </w:r>
    <w:r>
      <w:tab/>
      <w:t>Anlage 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85D9F" w14:textId="77777777" w:rsidR="00381BAD" w:rsidRDefault="00381BAD">
    <w:pPr>
      <w:pStyle w:val="Kopfzeile"/>
      <w:pBdr>
        <w:bottom w:val="single" w:sz="6" w:space="1" w:color="auto"/>
      </w:pBdr>
      <w:tabs>
        <w:tab w:val="clear" w:pos="4819"/>
        <w:tab w:val="clear" w:pos="9071"/>
        <w:tab w:val="right" w:pos="14317"/>
      </w:tabs>
    </w:pPr>
    <w:r>
      <w:t>Baubeschreibung</w:t>
    </w:r>
    <w:r>
      <w:tab/>
      <w:t>Anlage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0A46"/>
    <w:multiLevelType w:val="hybridMultilevel"/>
    <w:tmpl w:val="F530F4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F23993"/>
    <w:multiLevelType w:val="multilevel"/>
    <w:tmpl w:val="0AF842E4"/>
    <w:lvl w:ilvl="0">
      <w:start w:val="7"/>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AC2D61"/>
    <w:multiLevelType w:val="hybridMultilevel"/>
    <w:tmpl w:val="28628890"/>
    <w:lvl w:ilvl="0" w:tplc="73E8F5EC">
      <w:start w:val="1"/>
      <w:numFmt w:val="upperLetter"/>
      <w:lvlText w:val="%1."/>
      <w:lvlJc w:val="left"/>
      <w:pPr>
        <w:ind w:left="1080" w:hanging="360"/>
      </w:pPr>
      <w:rPr>
        <w:rFonts w:hint="default"/>
        <w:b/>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1A9910D4"/>
    <w:multiLevelType w:val="hybridMultilevel"/>
    <w:tmpl w:val="1640DC30"/>
    <w:lvl w:ilvl="0" w:tplc="69184172">
      <w:start w:val="1"/>
      <w:numFmt w:val="bullet"/>
      <w:lvlText w:val="-"/>
      <w:lvlJc w:val="left"/>
      <w:pPr>
        <w:tabs>
          <w:tab w:val="num" w:pos="1065"/>
        </w:tabs>
        <w:ind w:left="1065" w:hanging="360"/>
      </w:pPr>
      <w:rPr>
        <w:rFonts w:ascii="Times New Roman" w:eastAsia="Times New Roman" w:hAnsi="Times New Roman" w:cs="Times New Roman" w:hint="default"/>
      </w:rPr>
    </w:lvl>
    <w:lvl w:ilvl="1" w:tplc="04070003">
      <w:start w:val="1"/>
      <w:numFmt w:val="bullet"/>
      <w:lvlText w:val="o"/>
      <w:lvlJc w:val="left"/>
      <w:pPr>
        <w:tabs>
          <w:tab w:val="num" w:pos="1785"/>
        </w:tabs>
        <w:ind w:left="1785" w:hanging="360"/>
      </w:pPr>
      <w:rPr>
        <w:rFonts w:ascii="Courier New" w:hAnsi="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1BD75031"/>
    <w:multiLevelType w:val="hybridMultilevel"/>
    <w:tmpl w:val="58BC8B82"/>
    <w:lvl w:ilvl="0" w:tplc="04070015">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15:restartNumberingAfterBreak="0">
    <w:nsid w:val="1CAE69CB"/>
    <w:multiLevelType w:val="multilevel"/>
    <w:tmpl w:val="BC5ED4BC"/>
    <w:lvl w:ilvl="0">
      <w:start w:val="7"/>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7"/>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D6E40D2"/>
    <w:multiLevelType w:val="hybridMultilevel"/>
    <w:tmpl w:val="820214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950A28"/>
    <w:multiLevelType w:val="multilevel"/>
    <w:tmpl w:val="A24A9D62"/>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2E05FF"/>
    <w:multiLevelType w:val="hybridMultilevel"/>
    <w:tmpl w:val="9428661E"/>
    <w:lvl w:ilvl="0" w:tplc="04070015">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9" w15:restartNumberingAfterBreak="0">
    <w:nsid w:val="218F1552"/>
    <w:multiLevelType w:val="hybridMultilevel"/>
    <w:tmpl w:val="1B6090B8"/>
    <w:lvl w:ilvl="0" w:tplc="04070015">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15:restartNumberingAfterBreak="0">
    <w:nsid w:val="22BF25F6"/>
    <w:multiLevelType w:val="multilevel"/>
    <w:tmpl w:val="EBCA262A"/>
    <w:lvl w:ilvl="0">
      <w:start w:val="7"/>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FA2AE5"/>
    <w:multiLevelType w:val="multilevel"/>
    <w:tmpl w:val="91EA364E"/>
    <w:lvl w:ilvl="0">
      <w:start w:val="7"/>
      <w:numFmt w:val="decimal"/>
      <w:lvlText w:val="%1"/>
      <w:lvlJc w:val="left"/>
      <w:pPr>
        <w:ind w:left="570" w:hanging="570"/>
      </w:pPr>
      <w:rPr>
        <w:rFonts w:hint="default"/>
      </w:rPr>
    </w:lvl>
    <w:lvl w:ilvl="1">
      <w:start w:val="10"/>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6F54B72"/>
    <w:multiLevelType w:val="hybridMultilevel"/>
    <w:tmpl w:val="08EA7D96"/>
    <w:lvl w:ilvl="0" w:tplc="82EAAA96">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61720F"/>
    <w:multiLevelType w:val="multilevel"/>
    <w:tmpl w:val="0504EBD0"/>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6752EC"/>
    <w:multiLevelType w:val="multilevel"/>
    <w:tmpl w:val="0B8A1C2E"/>
    <w:lvl w:ilvl="0">
      <w:start w:val="1"/>
      <w:numFmt w:val="decimal"/>
      <w:lvlText w:val="%1."/>
      <w:lvlJc w:val="left"/>
      <w:pPr>
        <w:tabs>
          <w:tab w:val="num" w:pos="720"/>
        </w:tabs>
        <w:ind w:left="720" w:hanging="360"/>
      </w:pPr>
      <w:rPr>
        <w:rFonts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ECC0596"/>
    <w:multiLevelType w:val="hybridMultilevel"/>
    <w:tmpl w:val="8D7C405C"/>
    <w:lvl w:ilvl="0" w:tplc="FDB6B4E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0BF4FF3"/>
    <w:multiLevelType w:val="hybridMultilevel"/>
    <w:tmpl w:val="BB88D89E"/>
    <w:lvl w:ilvl="0" w:tplc="E79E5E58">
      <w:start w:val="6"/>
      <w:numFmt w:val="decimal"/>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4002BA0"/>
    <w:multiLevelType w:val="multilevel"/>
    <w:tmpl w:val="A260BDC4"/>
    <w:lvl w:ilvl="0">
      <w:start w:val="7"/>
      <w:numFmt w:val="decimal"/>
      <w:lvlText w:val="%1"/>
      <w:lvlJc w:val="left"/>
      <w:pPr>
        <w:tabs>
          <w:tab w:val="num" w:pos="600"/>
        </w:tabs>
        <w:ind w:left="600" w:hanging="600"/>
      </w:pPr>
      <w:rPr>
        <w:rFonts w:hint="default"/>
      </w:rPr>
    </w:lvl>
    <w:lvl w:ilvl="1">
      <w:start w:val="17"/>
      <w:numFmt w:val="decimal"/>
      <w:lvlText w:val="%1.%2"/>
      <w:lvlJc w:val="left"/>
      <w:pPr>
        <w:tabs>
          <w:tab w:val="num" w:pos="600"/>
        </w:tabs>
        <w:ind w:left="600" w:hanging="60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42F2FF1"/>
    <w:multiLevelType w:val="hybridMultilevel"/>
    <w:tmpl w:val="427629AA"/>
    <w:lvl w:ilvl="0" w:tplc="4810DA4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7335854"/>
    <w:multiLevelType w:val="hybridMultilevel"/>
    <w:tmpl w:val="A5B24EE6"/>
    <w:lvl w:ilvl="0" w:tplc="8A30CA48">
      <w:start w:val="1"/>
      <w:numFmt w:val="bullet"/>
      <w:lvlText w:val=""/>
      <w:lvlJc w:val="left"/>
      <w:pPr>
        <w:tabs>
          <w:tab w:val="num" w:pos="1069"/>
        </w:tabs>
        <w:ind w:left="1069"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B41A9A"/>
    <w:multiLevelType w:val="hybridMultilevel"/>
    <w:tmpl w:val="BA9A2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663619"/>
    <w:multiLevelType w:val="singleLevel"/>
    <w:tmpl w:val="7FF41786"/>
    <w:lvl w:ilvl="0">
      <w:start w:val="2"/>
      <w:numFmt w:val="decimal"/>
      <w:lvlText w:val="%1."/>
      <w:lvlJc w:val="left"/>
      <w:pPr>
        <w:ind w:left="283" w:hanging="283"/>
      </w:pPr>
      <w:rPr>
        <w:rFonts w:hint="default"/>
        <w:b/>
      </w:rPr>
    </w:lvl>
  </w:abstractNum>
  <w:abstractNum w:abstractNumId="22" w15:restartNumberingAfterBreak="0">
    <w:nsid w:val="3E200277"/>
    <w:multiLevelType w:val="multilevel"/>
    <w:tmpl w:val="4CB4EB32"/>
    <w:lvl w:ilvl="0">
      <w:start w:val="1"/>
      <w:numFmt w:val="decimal"/>
      <w:lvlText w:val="%1"/>
      <w:lvlJc w:val="left"/>
      <w:pPr>
        <w:tabs>
          <w:tab w:val="num" w:pos="432"/>
        </w:tabs>
        <w:ind w:left="432" w:hanging="432"/>
      </w:pPr>
    </w:lvl>
    <w:lvl w:ilvl="1">
      <w:start w:val="1"/>
      <w:numFmt w:val="decimal"/>
      <w:lvlText w:val="%1.%2"/>
      <w:lvlJc w:val="left"/>
      <w:pPr>
        <w:tabs>
          <w:tab w:val="num" w:pos="756"/>
        </w:tabs>
        <w:ind w:left="75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402640AB"/>
    <w:multiLevelType w:val="hybridMultilevel"/>
    <w:tmpl w:val="D054C1E2"/>
    <w:lvl w:ilvl="0" w:tplc="82EAAA96">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6C06609"/>
    <w:multiLevelType w:val="hybridMultilevel"/>
    <w:tmpl w:val="0F64B3F6"/>
    <w:lvl w:ilvl="0" w:tplc="FCD2CDAE">
      <w:start w:val="1"/>
      <w:numFmt w:val="upperLetter"/>
      <w:lvlText w:val="%1."/>
      <w:lvlJc w:val="left"/>
      <w:pPr>
        <w:ind w:left="720" w:hanging="360"/>
      </w:pPr>
      <w:rPr>
        <w:rFonts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E2B010C"/>
    <w:multiLevelType w:val="multilevel"/>
    <w:tmpl w:val="A90CAE4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F74735"/>
    <w:multiLevelType w:val="hybridMultilevel"/>
    <w:tmpl w:val="9BCC8B1C"/>
    <w:lvl w:ilvl="0" w:tplc="3BEC2844">
      <w:numFmt w:val="bullet"/>
      <w:lvlText w:val="-"/>
      <w:lvlJc w:val="left"/>
      <w:pPr>
        <w:ind w:left="72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C11533F"/>
    <w:multiLevelType w:val="multilevel"/>
    <w:tmpl w:val="ADB8FAE2"/>
    <w:lvl w:ilvl="0">
      <w:start w:val="7"/>
      <w:numFmt w:val="decimal"/>
      <w:lvlText w:val="%1"/>
      <w:lvlJc w:val="left"/>
      <w:pPr>
        <w:tabs>
          <w:tab w:val="num" w:pos="1140"/>
        </w:tabs>
        <w:ind w:left="1140" w:hanging="1140"/>
      </w:pPr>
      <w:rPr>
        <w:rFonts w:hint="default"/>
      </w:rPr>
    </w:lvl>
    <w:lvl w:ilvl="1">
      <w:start w:val="1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DD90F34"/>
    <w:multiLevelType w:val="multilevel"/>
    <w:tmpl w:val="C41E276A"/>
    <w:lvl w:ilvl="0">
      <w:start w:val="7"/>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9930680"/>
    <w:multiLevelType w:val="hybridMultilevel"/>
    <w:tmpl w:val="FFFC09F4"/>
    <w:lvl w:ilvl="0" w:tplc="53FC593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A214EAA"/>
    <w:multiLevelType w:val="hybridMultilevel"/>
    <w:tmpl w:val="1B62E4D0"/>
    <w:lvl w:ilvl="0" w:tplc="5C3CFF5C">
      <w:start w:val="1"/>
      <w:numFmt w:val="bullet"/>
      <w:lvlText w:val="-"/>
      <w:lvlJc w:val="left"/>
      <w:pPr>
        <w:ind w:left="405" w:hanging="360"/>
      </w:pPr>
      <w:rPr>
        <w:rFonts w:ascii="Times New Roman" w:eastAsia="Times New Roman" w:hAnsi="Times New Roman" w:cs="Times New Roman"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31" w15:restartNumberingAfterBreak="0">
    <w:nsid w:val="71CE4A32"/>
    <w:multiLevelType w:val="hybridMultilevel"/>
    <w:tmpl w:val="244492BA"/>
    <w:lvl w:ilvl="0" w:tplc="124C3AF6">
      <w:start w:val="1"/>
      <w:numFmt w:val="bullet"/>
      <w:lvlText w:val=""/>
      <w:lvlJc w:val="left"/>
      <w:pPr>
        <w:tabs>
          <w:tab w:val="num" w:pos="1069"/>
        </w:tabs>
        <w:ind w:left="1069" w:hanging="360"/>
      </w:pPr>
      <w:rPr>
        <w:rFonts w:ascii="Wingdings 2" w:hAnsi="Wingdings 2" w:hint="default"/>
      </w:rPr>
    </w:lvl>
    <w:lvl w:ilvl="1" w:tplc="04070003" w:tentative="1">
      <w:start w:val="1"/>
      <w:numFmt w:val="bullet"/>
      <w:lvlText w:val="o"/>
      <w:lvlJc w:val="left"/>
      <w:pPr>
        <w:tabs>
          <w:tab w:val="num" w:pos="169"/>
        </w:tabs>
        <w:ind w:left="169" w:hanging="360"/>
      </w:pPr>
      <w:rPr>
        <w:rFonts w:ascii="Courier New" w:hAnsi="Courier New" w:hint="default"/>
      </w:rPr>
    </w:lvl>
    <w:lvl w:ilvl="2" w:tplc="04070005" w:tentative="1">
      <w:start w:val="1"/>
      <w:numFmt w:val="bullet"/>
      <w:lvlText w:val=""/>
      <w:lvlJc w:val="left"/>
      <w:pPr>
        <w:tabs>
          <w:tab w:val="num" w:pos="889"/>
        </w:tabs>
        <w:ind w:left="889" w:hanging="360"/>
      </w:pPr>
      <w:rPr>
        <w:rFonts w:ascii="Wingdings" w:hAnsi="Wingdings" w:hint="default"/>
      </w:rPr>
    </w:lvl>
    <w:lvl w:ilvl="3" w:tplc="04070001" w:tentative="1">
      <w:start w:val="1"/>
      <w:numFmt w:val="bullet"/>
      <w:lvlText w:val=""/>
      <w:lvlJc w:val="left"/>
      <w:pPr>
        <w:tabs>
          <w:tab w:val="num" w:pos="1609"/>
        </w:tabs>
        <w:ind w:left="1609" w:hanging="360"/>
      </w:pPr>
      <w:rPr>
        <w:rFonts w:ascii="Symbol" w:hAnsi="Symbol" w:hint="default"/>
      </w:rPr>
    </w:lvl>
    <w:lvl w:ilvl="4" w:tplc="04070003" w:tentative="1">
      <w:start w:val="1"/>
      <w:numFmt w:val="bullet"/>
      <w:lvlText w:val="o"/>
      <w:lvlJc w:val="left"/>
      <w:pPr>
        <w:tabs>
          <w:tab w:val="num" w:pos="2329"/>
        </w:tabs>
        <w:ind w:left="2329" w:hanging="360"/>
      </w:pPr>
      <w:rPr>
        <w:rFonts w:ascii="Courier New" w:hAnsi="Courier New" w:hint="default"/>
      </w:rPr>
    </w:lvl>
    <w:lvl w:ilvl="5" w:tplc="04070005" w:tentative="1">
      <w:start w:val="1"/>
      <w:numFmt w:val="bullet"/>
      <w:lvlText w:val=""/>
      <w:lvlJc w:val="left"/>
      <w:pPr>
        <w:tabs>
          <w:tab w:val="num" w:pos="3049"/>
        </w:tabs>
        <w:ind w:left="3049" w:hanging="360"/>
      </w:pPr>
      <w:rPr>
        <w:rFonts w:ascii="Wingdings" w:hAnsi="Wingdings" w:hint="default"/>
      </w:rPr>
    </w:lvl>
    <w:lvl w:ilvl="6" w:tplc="04070001" w:tentative="1">
      <w:start w:val="1"/>
      <w:numFmt w:val="bullet"/>
      <w:lvlText w:val=""/>
      <w:lvlJc w:val="left"/>
      <w:pPr>
        <w:tabs>
          <w:tab w:val="num" w:pos="3769"/>
        </w:tabs>
        <w:ind w:left="3769" w:hanging="360"/>
      </w:pPr>
      <w:rPr>
        <w:rFonts w:ascii="Symbol" w:hAnsi="Symbol" w:hint="default"/>
      </w:rPr>
    </w:lvl>
    <w:lvl w:ilvl="7" w:tplc="04070003" w:tentative="1">
      <w:start w:val="1"/>
      <w:numFmt w:val="bullet"/>
      <w:lvlText w:val="o"/>
      <w:lvlJc w:val="left"/>
      <w:pPr>
        <w:tabs>
          <w:tab w:val="num" w:pos="4489"/>
        </w:tabs>
        <w:ind w:left="4489" w:hanging="360"/>
      </w:pPr>
      <w:rPr>
        <w:rFonts w:ascii="Courier New" w:hAnsi="Courier New" w:hint="default"/>
      </w:rPr>
    </w:lvl>
    <w:lvl w:ilvl="8" w:tplc="04070005" w:tentative="1">
      <w:start w:val="1"/>
      <w:numFmt w:val="bullet"/>
      <w:lvlText w:val=""/>
      <w:lvlJc w:val="left"/>
      <w:pPr>
        <w:tabs>
          <w:tab w:val="num" w:pos="5209"/>
        </w:tabs>
        <w:ind w:left="5209" w:hanging="360"/>
      </w:pPr>
      <w:rPr>
        <w:rFonts w:ascii="Wingdings" w:hAnsi="Wingdings" w:hint="default"/>
      </w:rPr>
    </w:lvl>
  </w:abstractNum>
  <w:abstractNum w:abstractNumId="32" w15:restartNumberingAfterBreak="0">
    <w:nsid w:val="7CEC40DE"/>
    <w:multiLevelType w:val="hybridMultilevel"/>
    <w:tmpl w:val="D9563D1E"/>
    <w:lvl w:ilvl="0" w:tplc="D2B8795A">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F1C3858"/>
    <w:multiLevelType w:val="hybridMultilevel"/>
    <w:tmpl w:val="6A106AB8"/>
    <w:lvl w:ilvl="0" w:tplc="A9B8655C">
      <w:start w:val="1"/>
      <w:numFmt w:val="decimal"/>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2151693">
    <w:abstractNumId w:val="5"/>
  </w:num>
  <w:num w:numId="2" w16cid:durableId="1876575099">
    <w:abstractNumId w:val="17"/>
  </w:num>
  <w:num w:numId="3" w16cid:durableId="2101172783">
    <w:abstractNumId w:val="27"/>
  </w:num>
  <w:num w:numId="4" w16cid:durableId="470249856">
    <w:abstractNumId w:val="23"/>
  </w:num>
  <w:num w:numId="5" w16cid:durableId="660934789">
    <w:abstractNumId w:val="12"/>
  </w:num>
  <w:num w:numId="6" w16cid:durableId="1109543154">
    <w:abstractNumId w:val="31"/>
  </w:num>
  <w:num w:numId="7" w16cid:durableId="945307908">
    <w:abstractNumId w:val="19"/>
  </w:num>
  <w:num w:numId="8" w16cid:durableId="886448729">
    <w:abstractNumId w:val="14"/>
  </w:num>
  <w:num w:numId="9" w16cid:durableId="1969891968">
    <w:abstractNumId w:val="29"/>
  </w:num>
  <w:num w:numId="10" w16cid:durableId="1614678206">
    <w:abstractNumId w:val="30"/>
  </w:num>
  <w:num w:numId="11" w16cid:durableId="488835011">
    <w:abstractNumId w:val="6"/>
  </w:num>
  <w:num w:numId="12" w16cid:durableId="894973043">
    <w:abstractNumId w:val="8"/>
  </w:num>
  <w:num w:numId="13" w16cid:durableId="1940139393">
    <w:abstractNumId w:val="4"/>
  </w:num>
  <w:num w:numId="14" w16cid:durableId="323700471">
    <w:abstractNumId w:val="9"/>
  </w:num>
  <w:num w:numId="15" w16cid:durableId="1602298557">
    <w:abstractNumId w:val="11"/>
  </w:num>
  <w:num w:numId="16" w16cid:durableId="244460501">
    <w:abstractNumId w:val="10"/>
  </w:num>
  <w:num w:numId="17" w16cid:durableId="1967273648">
    <w:abstractNumId w:val="1"/>
  </w:num>
  <w:num w:numId="18" w16cid:durableId="841237932">
    <w:abstractNumId w:val="28"/>
  </w:num>
  <w:num w:numId="19" w16cid:durableId="1491553733">
    <w:abstractNumId w:val="20"/>
  </w:num>
  <w:num w:numId="20" w16cid:durableId="1005087116">
    <w:abstractNumId w:val="15"/>
  </w:num>
  <w:num w:numId="21" w16cid:durableId="1051266306">
    <w:abstractNumId w:val="24"/>
  </w:num>
  <w:num w:numId="22" w16cid:durableId="1230651499">
    <w:abstractNumId w:val="2"/>
  </w:num>
  <w:num w:numId="23" w16cid:durableId="797917488">
    <w:abstractNumId w:val="18"/>
  </w:num>
  <w:num w:numId="24" w16cid:durableId="2049069042">
    <w:abstractNumId w:val="21"/>
  </w:num>
  <w:num w:numId="25" w16cid:durableId="138963383">
    <w:abstractNumId w:val="33"/>
  </w:num>
  <w:num w:numId="26" w16cid:durableId="1289314958">
    <w:abstractNumId w:val="16"/>
  </w:num>
  <w:num w:numId="27" w16cid:durableId="137261766">
    <w:abstractNumId w:val="0"/>
  </w:num>
  <w:num w:numId="28" w16cid:durableId="167367954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588535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12955537">
    <w:abstractNumId w:val="7"/>
  </w:num>
  <w:num w:numId="31" w16cid:durableId="280303443">
    <w:abstractNumId w:val="32"/>
  </w:num>
  <w:num w:numId="32" w16cid:durableId="1768766161">
    <w:abstractNumId w:val="25"/>
  </w:num>
  <w:num w:numId="33" w16cid:durableId="1297376760">
    <w:abstractNumId w:val="13"/>
  </w:num>
  <w:num w:numId="34" w16cid:durableId="1342777192">
    <w:abstractNumId w:val="26"/>
  </w:num>
  <w:num w:numId="35" w16cid:durableId="7519743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attachedTemplate r:id="rId1"/>
  <w:defaultTabStop w:val="567"/>
  <w:autoHyphenation/>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3A4"/>
    <w:rsid w:val="000022CC"/>
    <w:rsid w:val="000042D0"/>
    <w:rsid w:val="00006657"/>
    <w:rsid w:val="000076C5"/>
    <w:rsid w:val="00010AD9"/>
    <w:rsid w:val="00010C1B"/>
    <w:rsid w:val="00010C5F"/>
    <w:rsid w:val="00016458"/>
    <w:rsid w:val="000172C1"/>
    <w:rsid w:val="00017A4B"/>
    <w:rsid w:val="00021536"/>
    <w:rsid w:val="000257F0"/>
    <w:rsid w:val="00026D7D"/>
    <w:rsid w:val="0003009F"/>
    <w:rsid w:val="00030660"/>
    <w:rsid w:val="000334C8"/>
    <w:rsid w:val="0003597D"/>
    <w:rsid w:val="00036F94"/>
    <w:rsid w:val="000436EB"/>
    <w:rsid w:val="000470E6"/>
    <w:rsid w:val="0005120A"/>
    <w:rsid w:val="00052729"/>
    <w:rsid w:val="00054FCD"/>
    <w:rsid w:val="00055130"/>
    <w:rsid w:val="0005573F"/>
    <w:rsid w:val="00055E1C"/>
    <w:rsid w:val="0005690D"/>
    <w:rsid w:val="000571C3"/>
    <w:rsid w:val="000614D8"/>
    <w:rsid w:val="00061968"/>
    <w:rsid w:val="00062C7A"/>
    <w:rsid w:val="00071617"/>
    <w:rsid w:val="0007344A"/>
    <w:rsid w:val="00073F44"/>
    <w:rsid w:val="00074D7B"/>
    <w:rsid w:val="000755C7"/>
    <w:rsid w:val="000778F4"/>
    <w:rsid w:val="00081502"/>
    <w:rsid w:val="00081BF8"/>
    <w:rsid w:val="00085420"/>
    <w:rsid w:val="00086D01"/>
    <w:rsid w:val="000A0788"/>
    <w:rsid w:val="000A110D"/>
    <w:rsid w:val="000A3DB4"/>
    <w:rsid w:val="000A3F35"/>
    <w:rsid w:val="000B081D"/>
    <w:rsid w:val="000B2CF6"/>
    <w:rsid w:val="000B2DAF"/>
    <w:rsid w:val="000C1CA4"/>
    <w:rsid w:val="000C2626"/>
    <w:rsid w:val="000C2920"/>
    <w:rsid w:val="000C6154"/>
    <w:rsid w:val="000C6334"/>
    <w:rsid w:val="000C658A"/>
    <w:rsid w:val="000C79C6"/>
    <w:rsid w:val="000D522F"/>
    <w:rsid w:val="000D5F4A"/>
    <w:rsid w:val="000E0345"/>
    <w:rsid w:val="000E1870"/>
    <w:rsid w:val="000E3EC5"/>
    <w:rsid w:val="000E439B"/>
    <w:rsid w:val="000E5A4E"/>
    <w:rsid w:val="000E703F"/>
    <w:rsid w:val="000F2398"/>
    <w:rsid w:val="000F3DD4"/>
    <w:rsid w:val="000F7080"/>
    <w:rsid w:val="001007CB"/>
    <w:rsid w:val="001014A6"/>
    <w:rsid w:val="0010346C"/>
    <w:rsid w:val="001034FD"/>
    <w:rsid w:val="001044E4"/>
    <w:rsid w:val="00104E91"/>
    <w:rsid w:val="0011060A"/>
    <w:rsid w:val="00111B5C"/>
    <w:rsid w:val="0011264B"/>
    <w:rsid w:val="00115408"/>
    <w:rsid w:val="001157B1"/>
    <w:rsid w:val="001202CE"/>
    <w:rsid w:val="00123CCA"/>
    <w:rsid w:val="0012576A"/>
    <w:rsid w:val="0012576F"/>
    <w:rsid w:val="00126180"/>
    <w:rsid w:val="00127417"/>
    <w:rsid w:val="00130FFF"/>
    <w:rsid w:val="00131574"/>
    <w:rsid w:val="00134C62"/>
    <w:rsid w:val="001352B0"/>
    <w:rsid w:val="00135F00"/>
    <w:rsid w:val="00135F92"/>
    <w:rsid w:val="001367A8"/>
    <w:rsid w:val="00137704"/>
    <w:rsid w:val="001434BC"/>
    <w:rsid w:val="00144CAD"/>
    <w:rsid w:val="00144EBA"/>
    <w:rsid w:val="00146AA8"/>
    <w:rsid w:val="00147AD4"/>
    <w:rsid w:val="0015305A"/>
    <w:rsid w:val="001572E0"/>
    <w:rsid w:val="00157ACA"/>
    <w:rsid w:val="001618D7"/>
    <w:rsid w:val="0016428A"/>
    <w:rsid w:val="00167871"/>
    <w:rsid w:val="00172D08"/>
    <w:rsid w:val="0017367D"/>
    <w:rsid w:val="001740B5"/>
    <w:rsid w:val="00181105"/>
    <w:rsid w:val="001814CA"/>
    <w:rsid w:val="0018191A"/>
    <w:rsid w:val="001829F1"/>
    <w:rsid w:val="00184DE2"/>
    <w:rsid w:val="00190D92"/>
    <w:rsid w:val="001954AD"/>
    <w:rsid w:val="00196B6A"/>
    <w:rsid w:val="001970A1"/>
    <w:rsid w:val="001A0370"/>
    <w:rsid w:val="001A1288"/>
    <w:rsid w:val="001A27BF"/>
    <w:rsid w:val="001A5349"/>
    <w:rsid w:val="001A5EAE"/>
    <w:rsid w:val="001B00EC"/>
    <w:rsid w:val="001B0B3D"/>
    <w:rsid w:val="001B3617"/>
    <w:rsid w:val="001B4B30"/>
    <w:rsid w:val="001B5DBD"/>
    <w:rsid w:val="001B76CA"/>
    <w:rsid w:val="001C1D64"/>
    <w:rsid w:val="001C2B38"/>
    <w:rsid w:val="001C3198"/>
    <w:rsid w:val="001C6CB4"/>
    <w:rsid w:val="001D5A02"/>
    <w:rsid w:val="001D6CAB"/>
    <w:rsid w:val="001E0BD6"/>
    <w:rsid w:val="001E2847"/>
    <w:rsid w:val="001E28DC"/>
    <w:rsid w:val="001E2F4B"/>
    <w:rsid w:val="001E7DC6"/>
    <w:rsid w:val="001F270D"/>
    <w:rsid w:val="001F310E"/>
    <w:rsid w:val="001F60D7"/>
    <w:rsid w:val="001F6ACD"/>
    <w:rsid w:val="001F7B64"/>
    <w:rsid w:val="001F7E7D"/>
    <w:rsid w:val="001F7F2A"/>
    <w:rsid w:val="00200C05"/>
    <w:rsid w:val="00202075"/>
    <w:rsid w:val="00203242"/>
    <w:rsid w:val="00203660"/>
    <w:rsid w:val="002076FC"/>
    <w:rsid w:val="0021005A"/>
    <w:rsid w:val="002119FA"/>
    <w:rsid w:val="00212600"/>
    <w:rsid w:val="00213C68"/>
    <w:rsid w:val="00217804"/>
    <w:rsid w:val="00220B8B"/>
    <w:rsid w:val="00220ECA"/>
    <w:rsid w:val="00221027"/>
    <w:rsid w:val="002219CB"/>
    <w:rsid w:val="00223AA0"/>
    <w:rsid w:val="0022658D"/>
    <w:rsid w:val="00226E6D"/>
    <w:rsid w:val="00227246"/>
    <w:rsid w:val="0023043F"/>
    <w:rsid w:val="00230516"/>
    <w:rsid w:val="002306B3"/>
    <w:rsid w:val="00231287"/>
    <w:rsid w:val="00233503"/>
    <w:rsid w:val="00235C6C"/>
    <w:rsid w:val="002416C5"/>
    <w:rsid w:val="00251BC2"/>
    <w:rsid w:val="002563F6"/>
    <w:rsid w:val="0026169A"/>
    <w:rsid w:val="00267BE6"/>
    <w:rsid w:val="00273579"/>
    <w:rsid w:val="002768E6"/>
    <w:rsid w:val="0028329D"/>
    <w:rsid w:val="00290BC5"/>
    <w:rsid w:val="002A3E47"/>
    <w:rsid w:val="002A463F"/>
    <w:rsid w:val="002A6F29"/>
    <w:rsid w:val="002A75EA"/>
    <w:rsid w:val="002B2BC9"/>
    <w:rsid w:val="002B4CC0"/>
    <w:rsid w:val="002B7240"/>
    <w:rsid w:val="002C0AF6"/>
    <w:rsid w:val="002C38DB"/>
    <w:rsid w:val="002C3FD9"/>
    <w:rsid w:val="002C41FB"/>
    <w:rsid w:val="002C4695"/>
    <w:rsid w:val="002C6EC3"/>
    <w:rsid w:val="002C7775"/>
    <w:rsid w:val="002D7936"/>
    <w:rsid w:val="002D7DEF"/>
    <w:rsid w:val="002E1467"/>
    <w:rsid w:val="002E1C9A"/>
    <w:rsid w:val="002E7540"/>
    <w:rsid w:val="003000F6"/>
    <w:rsid w:val="003024F7"/>
    <w:rsid w:val="00302BA3"/>
    <w:rsid w:val="00302CDE"/>
    <w:rsid w:val="00303BAC"/>
    <w:rsid w:val="0031186C"/>
    <w:rsid w:val="003129AF"/>
    <w:rsid w:val="00322420"/>
    <w:rsid w:val="003227F3"/>
    <w:rsid w:val="00323992"/>
    <w:rsid w:val="00324B1B"/>
    <w:rsid w:val="003260AB"/>
    <w:rsid w:val="00331CC9"/>
    <w:rsid w:val="003339FC"/>
    <w:rsid w:val="00337DCF"/>
    <w:rsid w:val="003410D4"/>
    <w:rsid w:val="003416D8"/>
    <w:rsid w:val="00345C10"/>
    <w:rsid w:val="003479FD"/>
    <w:rsid w:val="00347BD4"/>
    <w:rsid w:val="00347F5B"/>
    <w:rsid w:val="00353501"/>
    <w:rsid w:val="00357A5C"/>
    <w:rsid w:val="0036304F"/>
    <w:rsid w:val="00371E4C"/>
    <w:rsid w:val="003733E0"/>
    <w:rsid w:val="00374802"/>
    <w:rsid w:val="00374BFC"/>
    <w:rsid w:val="00376F2F"/>
    <w:rsid w:val="00381BAD"/>
    <w:rsid w:val="00382260"/>
    <w:rsid w:val="00385059"/>
    <w:rsid w:val="00386220"/>
    <w:rsid w:val="003878B9"/>
    <w:rsid w:val="00390AD5"/>
    <w:rsid w:val="00391E83"/>
    <w:rsid w:val="00397100"/>
    <w:rsid w:val="003A2139"/>
    <w:rsid w:val="003A49CB"/>
    <w:rsid w:val="003A5DBE"/>
    <w:rsid w:val="003A683E"/>
    <w:rsid w:val="003A6A75"/>
    <w:rsid w:val="003B0815"/>
    <w:rsid w:val="003B139B"/>
    <w:rsid w:val="003B3073"/>
    <w:rsid w:val="003B63F9"/>
    <w:rsid w:val="003B7C5F"/>
    <w:rsid w:val="003C0074"/>
    <w:rsid w:val="003C4E7A"/>
    <w:rsid w:val="003D0D5A"/>
    <w:rsid w:val="003D66F2"/>
    <w:rsid w:val="003D6708"/>
    <w:rsid w:val="003E16E1"/>
    <w:rsid w:val="003E5E33"/>
    <w:rsid w:val="003F1481"/>
    <w:rsid w:val="003F7E43"/>
    <w:rsid w:val="00401A68"/>
    <w:rsid w:val="00402EE8"/>
    <w:rsid w:val="00403D7F"/>
    <w:rsid w:val="00404AE6"/>
    <w:rsid w:val="00405F6C"/>
    <w:rsid w:val="00412492"/>
    <w:rsid w:val="00416840"/>
    <w:rsid w:val="00417DF8"/>
    <w:rsid w:val="00420181"/>
    <w:rsid w:val="004211EF"/>
    <w:rsid w:val="004215AA"/>
    <w:rsid w:val="00422A7C"/>
    <w:rsid w:val="004319AA"/>
    <w:rsid w:val="0043256E"/>
    <w:rsid w:val="00436189"/>
    <w:rsid w:val="0044014B"/>
    <w:rsid w:val="00442018"/>
    <w:rsid w:val="00443EDD"/>
    <w:rsid w:val="004465AA"/>
    <w:rsid w:val="00452956"/>
    <w:rsid w:val="0045413C"/>
    <w:rsid w:val="00461FD2"/>
    <w:rsid w:val="004621AC"/>
    <w:rsid w:val="00463E50"/>
    <w:rsid w:val="00464436"/>
    <w:rsid w:val="0046456F"/>
    <w:rsid w:val="00467476"/>
    <w:rsid w:val="00472B5A"/>
    <w:rsid w:val="00472CB6"/>
    <w:rsid w:val="00473451"/>
    <w:rsid w:val="004757CF"/>
    <w:rsid w:val="00475FD0"/>
    <w:rsid w:val="00476A30"/>
    <w:rsid w:val="004842A8"/>
    <w:rsid w:val="004842FB"/>
    <w:rsid w:val="00485FB2"/>
    <w:rsid w:val="004862D1"/>
    <w:rsid w:val="004913D1"/>
    <w:rsid w:val="00491FD7"/>
    <w:rsid w:val="004923A9"/>
    <w:rsid w:val="0049394B"/>
    <w:rsid w:val="004978B9"/>
    <w:rsid w:val="004A0B79"/>
    <w:rsid w:val="004A2128"/>
    <w:rsid w:val="004A6F20"/>
    <w:rsid w:val="004B1DE2"/>
    <w:rsid w:val="004B6128"/>
    <w:rsid w:val="004B7B54"/>
    <w:rsid w:val="004C3A51"/>
    <w:rsid w:val="004C4694"/>
    <w:rsid w:val="004C5715"/>
    <w:rsid w:val="004C6DE5"/>
    <w:rsid w:val="004D6F69"/>
    <w:rsid w:val="004E108C"/>
    <w:rsid w:val="004E2F22"/>
    <w:rsid w:val="004E4371"/>
    <w:rsid w:val="004E661C"/>
    <w:rsid w:val="004F131A"/>
    <w:rsid w:val="004F7237"/>
    <w:rsid w:val="0050224F"/>
    <w:rsid w:val="005028E3"/>
    <w:rsid w:val="005049F0"/>
    <w:rsid w:val="005065F0"/>
    <w:rsid w:val="005074E9"/>
    <w:rsid w:val="00507976"/>
    <w:rsid w:val="00510014"/>
    <w:rsid w:val="00511034"/>
    <w:rsid w:val="00513ACF"/>
    <w:rsid w:val="00514B99"/>
    <w:rsid w:val="00530E53"/>
    <w:rsid w:val="0053519D"/>
    <w:rsid w:val="0053748A"/>
    <w:rsid w:val="0053757E"/>
    <w:rsid w:val="005379C3"/>
    <w:rsid w:val="00537BE9"/>
    <w:rsid w:val="0054107D"/>
    <w:rsid w:val="00551718"/>
    <w:rsid w:val="00552E8D"/>
    <w:rsid w:val="005537D8"/>
    <w:rsid w:val="00553B8A"/>
    <w:rsid w:val="00554C6E"/>
    <w:rsid w:val="005609A8"/>
    <w:rsid w:val="00561031"/>
    <w:rsid w:val="00562F3A"/>
    <w:rsid w:val="00563677"/>
    <w:rsid w:val="005704A2"/>
    <w:rsid w:val="00571ED3"/>
    <w:rsid w:val="00576F99"/>
    <w:rsid w:val="00582E1D"/>
    <w:rsid w:val="00583CD8"/>
    <w:rsid w:val="0058420B"/>
    <w:rsid w:val="0058487F"/>
    <w:rsid w:val="0058687C"/>
    <w:rsid w:val="00591064"/>
    <w:rsid w:val="0059128C"/>
    <w:rsid w:val="0059356D"/>
    <w:rsid w:val="005943E3"/>
    <w:rsid w:val="00595DFA"/>
    <w:rsid w:val="0059643E"/>
    <w:rsid w:val="005971A4"/>
    <w:rsid w:val="005A0149"/>
    <w:rsid w:val="005A01A5"/>
    <w:rsid w:val="005A0CB5"/>
    <w:rsid w:val="005A276F"/>
    <w:rsid w:val="005A4360"/>
    <w:rsid w:val="005A782C"/>
    <w:rsid w:val="005B4E1B"/>
    <w:rsid w:val="005B5A02"/>
    <w:rsid w:val="005C0AB5"/>
    <w:rsid w:val="005C1993"/>
    <w:rsid w:val="005C1AE6"/>
    <w:rsid w:val="005C3B71"/>
    <w:rsid w:val="005C7C72"/>
    <w:rsid w:val="005D0563"/>
    <w:rsid w:val="005D0AA2"/>
    <w:rsid w:val="005D1860"/>
    <w:rsid w:val="005D2523"/>
    <w:rsid w:val="005D3B39"/>
    <w:rsid w:val="005D57D4"/>
    <w:rsid w:val="005E2EAF"/>
    <w:rsid w:val="005E38D1"/>
    <w:rsid w:val="005E3EF4"/>
    <w:rsid w:val="005E48FC"/>
    <w:rsid w:val="005E5A51"/>
    <w:rsid w:val="005E786D"/>
    <w:rsid w:val="005E7D02"/>
    <w:rsid w:val="005F3607"/>
    <w:rsid w:val="005F7022"/>
    <w:rsid w:val="00602D18"/>
    <w:rsid w:val="006061E0"/>
    <w:rsid w:val="0061012A"/>
    <w:rsid w:val="00611835"/>
    <w:rsid w:val="00613180"/>
    <w:rsid w:val="00622EE4"/>
    <w:rsid w:val="0062489D"/>
    <w:rsid w:val="00626E33"/>
    <w:rsid w:val="00630E49"/>
    <w:rsid w:val="0063350A"/>
    <w:rsid w:val="00636EE5"/>
    <w:rsid w:val="00637E97"/>
    <w:rsid w:val="00637EB1"/>
    <w:rsid w:val="006403C2"/>
    <w:rsid w:val="006425F8"/>
    <w:rsid w:val="00645CC0"/>
    <w:rsid w:val="0064683D"/>
    <w:rsid w:val="00647000"/>
    <w:rsid w:val="006471BE"/>
    <w:rsid w:val="006528D4"/>
    <w:rsid w:val="006528F5"/>
    <w:rsid w:val="00652C1D"/>
    <w:rsid w:val="00653872"/>
    <w:rsid w:val="006561D3"/>
    <w:rsid w:val="00662EB7"/>
    <w:rsid w:val="006656DB"/>
    <w:rsid w:val="00665774"/>
    <w:rsid w:val="0066633A"/>
    <w:rsid w:val="006705D6"/>
    <w:rsid w:val="006729D5"/>
    <w:rsid w:val="00672AB5"/>
    <w:rsid w:val="0067304A"/>
    <w:rsid w:val="00674D24"/>
    <w:rsid w:val="006763F7"/>
    <w:rsid w:val="00677A9E"/>
    <w:rsid w:val="00677FF8"/>
    <w:rsid w:val="00680AA7"/>
    <w:rsid w:val="00683557"/>
    <w:rsid w:val="0068407A"/>
    <w:rsid w:val="006850AF"/>
    <w:rsid w:val="006854E2"/>
    <w:rsid w:val="00692702"/>
    <w:rsid w:val="00693974"/>
    <w:rsid w:val="00693B63"/>
    <w:rsid w:val="006A044C"/>
    <w:rsid w:val="006A080E"/>
    <w:rsid w:val="006A0F0F"/>
    <w:rsid w:val="006A2077"/>
    <w:rsid w:val="006A38AD"/>
    <w:rsid w:val="006A3CCD"/>
    <w:rsid w:val="006A5740"/>
    <w:rsid w:val="006A73A4"/>
    <w:rsid w:val="006A7B14"/>
    <w:rsid w:val="006B2E55"/>
    <w:rsid w:val="006B3402"/>
    <w:rsid w:val="006C2CB8"/>
    <w:rsid w:val="006C36DE"/>
    <w:rsid w:val="006C50CF"/>
    <w:rsid w:val="006C5928"/>
    <w:rsid w:val="006C5E93"/>
    <w:rsid w:val="006C60A8"/>
    <w:rsid w:val="006C721C"/>
    <w:rsid w:val="006D33E0"/>
    <w:rsid w:val="006D7D23"/>
    <w:rsid w:val="006E091C"/>
    <w:rsid w:val="006E270F"/>
    <w:rsid w:val="006E4EEC"/>
    <w:rsid w:val="006E7E0C"/>
    <w:rsid w:val="006F0B32"/>
    <w:rsid w:val="006F2985"/>
    <w:rsid w:val="006F3D24"/>
    <w:rsid w:val="006F5D65"/>
    <w:rsid w:val="006F66A8"/>
    <w:rsid w:val="006F6EEA"/>
    <w:rsid w:val="006F733C"/>
    <w:rsid w:val="006F7C4E"/>
    <w:rsid w:val="00700397"/>
    <w:rsid w:val="00700C63"/>
    <w:rsid w:val="0070320D"/>
    <w:rsid w:val="0070386D"/>
    <w:rsid w:val="00707761"/>
    <w:rsid w:val="00710B23"/>
    <w:rsid w:val="007120F0"/>
    <w:rsid w:val="007216D3"/>
    <w:rsid w:val="00722B8E"/>
    <w:rsid w:val="007271FE"/>
    <w:rsid w:val="0073400B"/>
    <w:rsid w:val="00734019"/>
    <w:rsid w:val="00734B31"/>
    <w:rsid w:val="00734E1B"/>
    <w:rsid w:val="00735587"/>
    <w:rsid w:val="0073603B"/>
    <w:rsid w:val="00737EF7"/>
    <w:rsid w:val="007403A7"/>
    <w:rsid w:val="00740CA2"/>
    <w:rsid w:val="00743CD0"/>
    <w:rsid w:val="00745CC8"/>
    <w:rsid w:val="00753A42"/>
    <w:rsid w:val="00754868"/>
    <w:rsid w:val="00755724"/>
    <w:rsid w:val="007561CB"/>
    <w:rsid w:val="00763C46"/>
    <w:rsid w:val="00764F74"/>
    <w:rsid w:val="007653C2"/>
    <w:rsid w:val="00765528"/>
    <w:rsid w:val="0076636A"/>
    <w:rsid w:val="00767431"/>
    <w:rsid w:val="00767D8A"/>
    <w:rsid w:val="00770B16"/>
    <w:rsid w:val="00774475"/>
    <w:rsid w:val="00775945"/>
    <w:rsid w:val="007811D8"/>
    <w:rsid w:val="007817CE"/>
    <w:rsid w:val="00784FCD"/>
    <w:rsid w:val="0078545D"/>
    <w:rsid w:val="00786EF3"/>
    <w:rsid w:val="00792F44"/>
    <w:rsid w:val="00793B10"/>
    <w:rsid w:val="00793D35"/>
    <w:rsid w:val="00794B2D"/>
    <w:rsid w:val="007A1DC5"/>
    <w:rsid w:val="007A32B3"/>
    <w:rsid w:val="007A5BD8"/>
    <w:rsid w:val="007A6253"/>
    <w:rsid w:val="007B006F"/>
    <w:rsid w:val="007B0647"/>
    <w:rsid w:val="007B26B5"/>
    <w:rsid w:val="007B394E"/>
    <w:rsid w:val="007B6D90"/>
    <w:rsid w:val="007B7076"/>
    <w:rsid w:val="007C0FCB"/>
    <w:rsid w:val="007C56C2"/>
    <w:rsid w:val="007C6E54"/>
    <w:rsid w:val="007C6E8C"/>
    <w:rsid w:val="007C784B"/>
    <w:rsid w:val="007D048E"/>
    <w:rsid w:val="007D0D5F"/>
    <w:rsid w:val="007D2052"/>
    <w:rsid w:val="007E0BC1"/>
    <w:rsid w:val="007E1530"/>
    <w:rsid w:val="007E3950"/>
    <w:rsid w:val="007E3BD0"/>
    <w:rsid w:val="007E3FD6"/>
    <w:rsid w:val="007E6CEC"/>
    <w:rsid w:val="007E6D59"/>
    <w:rsid w:val="007F05DD"/>
    <w:rsid w:val="007F4C3F"/>
    <w:rsid w:val="007F4ED1"/>
    <w:rsid w:val="007F7177"/>
    <w:rsid w:val="00801FBA"/>
    <w:rsid w:val="0080296A"/>
    <w:rsid w:val="00802C20"/>
    <w:rsid w:val="00804024"/>
    <w:rsid w:val="00804BBF"/>
    <w:rsid w:val="0080609B"/>
    <w:rsid w:val="00807EFA"/>
    <w:rsid w:val="008143AE"/>
    <w:rsid w:val="00814E7A"/>
    <w:rsid w:val="008152F4"/>
    <w:rsid w:val="00815701"/>
    <w:rsid w:val="0081706E"/>
    <w:rsid w:val="00823843"/>
    <w:rsid w:val="008270D8"/>
    <w:rsid w:val="008319E4"/>
    <w:rsid w:val="00833F60"/>
    <w:rsid w:val="008343ED"/>
    <w:rsid w:val="00841821"/>
    <w:rsid w:val="008421A8"/>
    <w:rsid w:val="008441D9"/>
    <w:rsid w:val="00845E30"/>
    <w:rsid w:val="008566A7"/>
    <w:rsid w:val="0085784E"/>
    <w:rsid w:val="00857B88"/>
    <w:rsid w:val="00861146"/>
    <w:rsid w:val="008656A9"/>
    <w:rsid w:val="00871DDA"/>
    <w:rsid w:val="00873F0D"/>
    <w:rsid w:val="00875D66"/>
    <w:rsid w:val="0087639D"/>
    <w:rsid w:val="00877685"/>
    <w:rsid w:val="00880328"/>
    <w:rsid w:val="00880E57"/>
    <w:rsid w:val="00883A82"/>
    <w:rsid w:val="008853B1"/>
    <w:rsid w:val="00887DDC"/>
    <w:rsid w:val="00891126"/>
    <w:rsid w:val="008920B7"/>
    <w:rsid w:val="00893BBE"/>
    <w:rsid w:val="008948C1"/>
    <w:rsid w:val="008A01AE"/>
    <w:rsid w:val="008A18AE"/>
    <w:rsid w:val="008A3DE5"/>
    <w:rsid w:val="008B0B9B"/>
    <w:rsid w:val="008B258A"/>
    <w:rsid w:val="008B3220"/>
    <w:rsid w:val="008B345F"/>
    <w:rsid w:val="008B3BAB"/>
    <w:rsid w:val="008B6D9B"/>
    <w:rsid w:val="008B6E67"/>
    <w:rsid w:val="008C3C72"/>
    <w:rsid w:val="008C3F20"/>
    <w:rsid w:val="008D4011"/>
    <w:rsid w:val="008D533C"/>
    <w:rsid w:val="008D5535"/>
    <w:rsid w:val="008D6E78"/>
    <w:rsid w:val="008D7B3C"/>
    <w:rsid w:val="008E09E2"/>
    <w:rsid w:val="008E453F"/>
    <w:rsid w:val="008E7840"/>
    <w:rsid w:val="008F1689"/>
    <w:rsid w:val="008F2ED4"/>
    <w:rsid w:val="00902876"/>
    <w:rsid w:val="009042AD"/>
    <w:rsid w:val="00905AE8"/>
    <w:rsid w:val="00911493"/>
    <w:rsid w:val="009114E8"/>
    <w:rsid w:val="00913908"/>
    <w:rsid w:val="0091599E"/>
    <w:rsid w:val="0091705F"/>
    <w:rsid w:val="00917968"/>
    <w:rsid w:val="00917E43"/>
    <w:rsid w:val="00923E7B"/>
    <w:rsid w:val="00923EB9"/>
    <w:rsid w:val="00924A9A"/>
    <w:rsid w:val="00924BBF"/>
    <w:rsid w:val="009266E5"/>
    <w:rsid w:val="00927D78"/>
    <w:rsid w:val="00941909"/>
    <w:rsid w:val="009500A6"/>
    <w:rsid w:val="00951D6D"/>
    <w:rsid w:val="009530DD"/>
    <w:rsid w:val="00956222"/>
    <w:rsid w:val="00956534"/>
    <w:rsid w:val="00957CAD"/>
    <w:rsid w:val="009604C6"/>
    <w:rsid w:val="009657CE"/>
    <w:rsid w:val="00966A43"/>
    <w:rsid w:val="0097055C"/>
    <w:rsid w:val="00975356"/>
    <w:rsid w:val="00981A86"/>
    <w:rsid w:val="00983570"/>
    <w:rsid w:val="00984C7F"/>
    <w:rsid w:val="009876F0"/>
    <w:rsid w:val="009915C1"/>
    <w:rsid w:val="009954C3"/>
    <w:rsid w:val="00997A05"/>
    <w:rsid w:val="009A103B"/>
    <w:rsid w:val="009A4343"/>
    <w:rsid w:val="009A7B77"/>
    <w:rsid w:val="009B0631"/>
    <w:rsid w:val="009B192C"/>
    <w:rsid w:val="009B4C7C"/>
    <w:rsid w:val="009B6605"/>
    <w:rsid w:val="009C0595"/>
    <w:rsid w:val="009C24D9"/>
    <w:rsid w:val="009C3ABB"/>
    <w:rsid w:val="009C4155"/>
    <w:rsid w:val="009C5A5D"/>
    <w:rsid w:val="009D1C96"/>
    <w:rsid w:val="009D2AE3"/>
    <w:rsid w:val="009D34F7"/>
    <w:rsid w:val="009D35AC"/>
    <w:rsid w:val="009D4F8B"/>
    <w:rsid w:val="009D51BD"/>
    <w:rsid w:val="009D6156"/>
    <w:rsid w:val="009D6FBE"/>
    <w:rsid w:val="009E1F8B"/>
    <w:rsid w:val="009E2EC2"/>
    <w:rsid w:val="009E4326"/>
    <w:rsid w:val="009E55C6"/>
    <w:rsid w:val="009E55D5"/>
    <w:rsid w:val="009E75D0"/>
    <w:rsid w:val="009F1A3B"/>
    <w:rsid w:val="009F1C3B"/>
    <w:rsid w:val="009F31DF"/>
    <w:rsid w:val="009F51C9"/>
    <w:rsid w:val="00A043F5"/>
    <w:rsid w:val="00A04777"/>
    <w:rsid w:val="00A06210"/>
    <w:rsid w:val="00A10879"/>
    <w:rsid w:val="00A10C04"/>
    <w:rsid w:val="00A11166"/>
    <w:rsid w:val="00A11979"/>
    <w:rsid w:val="00A1569C"/>
    <w:rsid w:val="00A15AD1"/>
    <w:rsid w:val="00A169DD"/>
    <w:rsid w:val="00A20100"/>
    <w:rsid w:val="00A21358"/>
    <w:rsid w:val="00A22BB7"/>
    <w:rsid w:val="00A22CE2"/>
    <w:rsid w:val="00A23EDA"/>
    <w:rsid w:val="00A2675E"/>
    <w:rsid w:val="00A27618"/>
    <w:rsid w:val="00A32780"/>
    <w:rsid w:val="00A33955"/>
    <w:rsid w:val="00A36575"/>
    <w:rsid w:val="00A50116"/>
    <w:rsid w:val="00A504D6"/>
    <w:rsid w:val="00A53CB0"/>
    <w:rsid w:val="00A5454C"/>
    <w:rsid w:val="00A56C83"/>
    <w:rsid w:val="00A5773F"/>
    <w:rsid w:val="00A6148D"/>
    <w:rsid w:val="00A629E4"/>
    <w:rsid w:val="00A648BE"/>
    <w:rsid w:val="00A67B4E"/>
    <w:rsid w:val="00A70C6C"/>
    <w:rsid w:val="00A718FF"/>
    <w:rsid w:val="00A71CBC"/>
    <w:rsid w:val="00A830FC"/>
    <w:rsid w:val="00A8318A"/>
    <w:rsid w:val="00A83FB9"/>
    <w:rsid w:val="00A876E7"/>
    <w:rsid w:val="00A879A9"/>
    <w:rsid w:val="00A9238C"/>
    <w:rsid w:val="00A94890"/>
    <w:rsid w:val="00AA2C05"/>
    <w:rsid w:val="00AA4658"/>
    <w:rsid w:val="00AA56B0"/>
    <w:rsid w:val="00AA6725"/>
    <w:rsid w:val="00AA6D67"/>
    <w:rsid w:val="00AA7778"/>
    <w:rsid w:val="00AB360C"/>
    <w:rsid w:val="00AB5412"/>
    <w:rsid w:val="00AB541A"/>
    <w:rsid w:val="00AB7D82"/>
    <w:rsid w:val="00AC1EE2"/>
    <w:rsid w:val="00AD0696"/>
    <w:rsid w:val="00AD2439"/>
    <w:rsid w:val="00AD5B04"/>
    <w:rsid w:val="00AE2788"/>
    <w:rsid w:val="00AE2DAE"/>
    <w:rsid w:val="00AE356B"/>
    <w:rsid w:val="00AE3623"/>
    <w:rsid w:val="00AE3F23"/>
    <w:rsid w:val="00AE4CB9"/>
    <w:rsid w:val="00AE727C"/>
    <w:rsid w:val="00AF70EC"/>
    <w:rsid w:val="00B028A2"/>
    <w:rsid w:val="00B03A1F"/>
    <w:rsid w:val="00B072F9"/>
    <w:rsid w:val="00B07DFA"/>
    <w:rsid w:val="00B1089A"/>
    <w:rsid w:val="00B1108E"/>
    <w:rsid w:val="00B11522"/>
    <w:rsid w:val="00B11C04"/>
    <w:rsid w:val="00B13AB1"/>
    <w:rsid w:val="00B14F3B"/>
    <w:rsid w:val="00B16172"/>
    <w:rsid w:val="00B221B7"/>
    <w:rsid w:val="00B22286"/>
    <w:rsid w:val="00B2255E"/>
    <w:rsid w:val="00B2275F"/>
    <w:rsid w:val="00B24123"/>
    <w:rsid w:val="00B2514F"/>
    <w:rsid w:val="00B25568"/>
    <w:rsid w:val="00B307D7"/>
    <w:rsid w:val="00B3087D"/>
    <w:rsid w:val="00B327D6"/>
    <w:rsid w:val="00B3407F"/>
    <w:rsid w:val="00B346A9"/>
    <w:rsid w:val="00B41DE9"/>
    <w:rsid w:val="00B428B9"/>
    <w:rsid w:val="00B448BE"/>
    <w:rsid w:val="00B4531A"/>
    <w:rsid w:val="00B45EE4"/>
    <w:rsid w:val="00B473AD"/>
    <w:rsid w:val="00B47F51"/>
    <w:rsid w:val="00B53A05"/>
    <w:rsid w:val="00B55B6F"/>
    <w:rsid w:val="00B62698"/>
    <w:rsid w:val="00B638B8"/>
    <w:rsid w:val="00B63D10"/>
    <w:rsid w:val="00B6456C"/>
    <w:rsid w:val="00B71E28"/>
    <w:rsid w:val="00B731A1"/>
    <w:rsid w:val="00B732DD"/>
    <w:rsid w:val="00B75ADD"/>
    <w:rsid w:val="00B82AF7"/>
    <w:rsid w:val="00B91C2A"/>
    <w:rsid w:val="00B92C39"/>
    <w:rsid w:val="00B962B7"/>
    <w:rsid w:val="00B9671D"/>
    <w:rsid w:val="00BA1795"/>
    <w:rsid w:val="00BA3E0A"/>
    <w:rsid w:val="00BA43F0"/>
    <w:rsid w:val="00BA5F22"/>
    <w:rsid w:val="00BB0136"/>
    <w:rsid w:val="00BB05C4"/>
    <w:rsid w:val="00BB0876"/>
    <w:rsid w:val="00BB1D85"/>
    <w:rsid w:val="00BB2CE4"/>
    <w:rsid w:val="00BB3474"/>
    <w:rsid w:val="00BB4F5A"/>
    <w:rsid w:val="00BB555B"/>
    <w:rsid w:val="00BC271D"/>
    <w:rsid w:val="00BD2511"/>
    <w:rsid w:val="00BD2E04"/>
    <w:rsid w:val="00BD4037"/>
    <w:rsid w:val="00BE171E"/>
    <w:rsid w:val="00BE2346"/>
    <w:rsid w:val="00BE2BEB"/>
    <w:rsid w:val="00BE6405"/>
    <w:rsid w:val="00BE66E9"/>
    <w:rsid w:val="00BE7467"/>
    <w:rsid w:val="00BE7CD7"/>
    <w:rsid w:val="00BF0AFB"/>
    <w:rsid w:val="00BF199B"/>
    <w:rsid w:val="00BF29A0"/>
    <w:rsid w:val="00BF2C01"/>
    <w:rsid w:val="00BF5084"/>
    <w:rsid w:val="00BF763E"/>
    <w:rsid w:val="00BF7D04"/>
    <w:rsid w:val="00C002AA"/>
    <w:rsid w:val="00C029D0"/>
    <w:rsid w:val="00C04332"/>
    <w:rsid w:val="00C10D99"/>
    <w:rsid w:val="00C12852"/>
    <w:rsid w:val="00C1431C"/>
    <w:rsid w:val="00C16784"/>
    <w:rsid w:val="00C17959"/>
    <w:rsid w:val="00C22EE6"/>
    <w:rsid w:val="00C2389B"/>
    <w:rsid w:val="00C270B8"/>
    <w:rsid w:val="00C30A45"/>
    <w:rsid w:val="00C30C0B"/>
    <w:rsid w:val="00C31F8A"/>
    <w:rsid w:val="00C36B49"/>
    <w:rsid w:val="00C4234D"/>
    <w:rsid w:val="00C428EC"/>
    <w:rsid w:val="00C42B30"/>
    <w:rsid w:val="00C44978"/>
    <w:rsid w:val="00C46887"/>
    <w:rsid w:val="00C527AD"/>
    <w:rsid w:val="00C54B00"/>
    <w:rsid w:val="00C552BB"/>
    <w:rsid w:val="00C64ACC"/>
    <w:rsid w:val="00C66CE2"/>
    <w:rsid w:val="00C67125"/>
    <w:rsid w:val="00C67A35"/>
    <w:rsid w:val="00C700DC"/>
    <w:rsid w:val="00C7179C"/>
    <w:rsid w:val="00C71E21"/>
    <w:rsid w:val="00C72ABA"/>
    <w:rsid w:val="00C739D8"/>
    <w:rsid w:val="00C82EF0"/>
    <w:rsid w:val="00C8353C"/>
    <w:rsid w:val="00C836D5"/>
    <w:rsid w:val="00C8588A"/>
    <w:rsid w:val="00C86CA1"/>
    <w:rsid w:val="00C86FB0"/>
    <w:rsid w:val="00C91C66"/>
    <w:rsid w:val="00C929A8"/>
    <w:rsid w:val="00C92C86"/>
    <w:rsid w:val="00C9790F"/>
    <w:rsid w:val="00CA1D41"/>
    <w:rsid w:val="00CA2F9E"/>
    <w:rsid w:val="00CA372D"/>
    <w:rsid w:val="00CC2C6E"/>
    <w:rsid w:val="00CC6B96"/>
    <w:rsid w:val="00CD3A3F"/>
    <w:rsid w:val="00CD701C"/>
    <w:rsid w:val="00CE5302"/>
    <w:rsid w:val="00CF184F"/>
    <w:rsid w:val="00CF2215"/>
    <w:rsid w:val="00CF4FFD"/>
    <w:rsid w:val="00CF5440"/>
    <w:rsid w:val="00CF5A83"/>
    <w:rsid w:val="00CF6AE6"/>
    <w:rsid w:val="00D004D4"/>
    <w:rsid w:val="00D03A24"/>
    <w:rsid w:val="00D0600F"/>
    <w:rsid w:val="00D12292"/>
    <w:rsid w:val="00D12F53"/>
    <w:rsid w:val="00D20F3E"/>
    <w:rsid w:val="00D23295"/>
    <w:rsid w:val="00D2334B"/>
    <w:rsid w:val="00D26427"/>
    <w:rsid w:val="00D2645B"/>
    <w:rsid w:val="00D26EA2"/>
    <w:rsid w:val="00D310DC"/>
    <w:rsid w:val="00D3283A"/>
    <w:rsid w:val="00D35F6B"/>
    <w:rsid w:val="00D3749F"/>
    <w:rsid w:val="00D37B99"/>
    <w:rsid w:val="00D41628"/>
    <w:rsid w:val="00D41652"/>
    <w:rsid w:val="00D42A2A"/>
    <w:rsid w:val="00D42D8F"/>
    <w:rsid w:val="00D43CAB"/>
    <w:rsid w:val="00D47AE5"/>
    <w:rsid w:val="00D47F36"/>
    <w:rsid w:val="00D5052A"/>
    <w:rsid w:val="00D50935"/>
    <w:rsid w:val="00D51E1D"/>
    <w:rsid w:val="00D545AC"/>
    <w:rsid w:val="00D54B86"/>
    <w:rsid w:val="00D56450"/>
    <w:rsid w:val="00D568B1"/>
    <w:rsid w:val="00D56B9C"/>
    <w:rsid w:val="00D61E63"/>
    <w:rsid w:val="00D629B1"/>
    <w:rsid w:val="00D62CCF"/>
    <w:rsid w:val="00D636F0"/>
    <w:rsid w:val="00D63997"/>
    <w:rsid w:val="00D70CD4"/>
    <w:rsid w:val="00D70FC8"/>
    <w:rsid w:val="00D72FF5"/>
    <w:rsid w:val="00D74DB2"/>
    <w:rsid w:val="00D75C28"/>
    <w:rsid w:val="00D765A5"/>
    <w:rsid w:val="00D770AA"/>
    <w:rsid w:val="00D8194F"/>
    <w:rsid w:val="00D859DE"/>
    <w:rsid w:val="00D86334"/>
    <w:rsid w:val="00D8756E"/>
    <w:rsid w:val="00D92C6D"/>
    <w:rsid w:val="00D92FFC"/>
    <w:rsid w:val="00D942E2"/>
    <w:rsid w:val="00D945EE"/>
    <w:rsid w:val="00D94F50"/>
    <w:rsid w:val="00D9746F"/>
    <w:rsid w:val="00DA415A"/>
    <w:rsid w:val="00DA53C8"/>
    <w:rsid w:val="00DA7969"/>
    <w:rsid w:val="00DB006C"/>
    <w:rsid w:val="00DB0244"/>
    <w:rsid w:val="00DB0433"/>
    <w:rsid w:val="00DB11BB"/>
    <w:rsid w:val="00DB5152"/>
    <w:rsid w:val="00DB69D8"/>
    <w:rsid w:val="00DC0C70"/>
    <w:rsid w:val="00DC126A"/>
    <w:rsid w:val="00DC1363"/>
    <w:rsid w:val="00DC16DE"/>
    <w:rsid w:val="00DC2C27"/>
    <w:rsid w:val="00DC2D75"/>
    <w:rsid w:val="00DC2EB0"/>
    <w:rsid w:val="00DC337F"/>
    <w:rsid w:val="00DC6F48"/>
    <w:rsid w:val="00DD540A"/>
    <w:rsid w:val="00DD73F8"/>
    <w:rsid w:val="00DE061F"/>
    <w:rsid w:val="00DE0DD4"/>
    <w:rsid w:val="00DE2FE5"/>
    <w:rsid w:val="00DE62B2"/>
    <w:rsid w:val="00DE64BB"/>
    <w:rsid w:val="00DE71BC"/>
    <w:rsid w:val="00DF2900"/>
    <w:rsid w:val="00DF5493"/>
    <w:rsid w:val="00DF6574"/>
    <w:rsid w:val="00E00A54"/>
    <w:rsid w:val="00E011A5"/>
    <w:rsid w:val="00E01547"/>
    <w:rsid w:val="00E01EFB"/>
    <w:rsid w:val="00E02042"/>
    <w:rsid w:val="00E059D1"/>
    <w:rsid w:val="00E05E24"/>
    <w:rsid w:val="00E06A63"/>
    <w:rsid w:val="00E11F0D"/>
    <w:rsid w:val="00E12939"/>
    <w:rsid w:val="00E2666E"/>
    <w:rsid w:val="00E27143"/>
    <w:rsid w:val="00E33B30"/>
    <w:rsid w:val="00E340FF"/>
    <w:rsid w:val="00E342E7"/>
    <w:rsid w:val="00E3798B"/>
    <w:rsid w:val="00E41EEE"/>
    <w:rsid w:val="00E46E45"/>
    <w:rsid w:val="00E50415"/>
    <w:rsid w:val="00E51188"/>
    <w:rsid w:val="00E52F81"/>
    <w:rsid w:val="00E54EAC"/>
    <w:rsid w:val="00E55723"/>
    <w:rsid w:val="00E5576C"/>
    <w:rsid w:val="00E55D58"/>
    <w:rsid w:val="00E57B4D"/>
    <w:rsid w:val="00E6163E"/>
    <w:rsid w:val="00E62449"/>
    <w:rsid w:val="00E6700E"/>
    <w:rsid w:val="00E71D15"/>
    <w:rsid w:val="00E761E9"/>
    <w:rsid w:val="00E776A2"/>
    <w:rsid w:val="00E8197D"/>
    <w:rsid w:val="00E81A08"/>
    <w:rsid w:val="00E83704"/>
    <w:rsid w:val="00E92144"/>
    <w:rsid w:val="00E929B1"/>
    <w:rsid w:val="00E96316"/>
    <w:rsid w:val="00EA13B6"/>
    <w:rsid w:val="00EA1B6F"/>
    <w:rsid w:val="00EA2643"/>
    <w:rsid w:val="00EA2786"/>
    <w:rsid w:val="00EA294F"/>
    <w:rsid w:val="00EA330E"/>
    <w:rsid w:val="00EB07B1"/>
    <w:rsid w:val="00EB319F"/>
    <w:rsid w:val="00EB4E5D"/>
    <w:rsid w:val="00EB5250"/>
    <w:rsid w:val="00EB580B"/>
    <w:rsid w:val="00EC2160"/>
    <w:rsid w:val="00ED5E2B"/>
    <w:rsid w:val="00ED6CE4"/>
    <w:rsid w:val="00ED6E7B"/>
    <w:rsid w:val="00ED7DA7"/>
    <w:rsid w:val="00EE39B5"/>
    <w:rsid w:val="00EE39C0"/>
    <w:rsid w:val="00EE3B6E"/>
    <w:rsid w:val="00EE5A49"/>
    <w:rsid w:val="00EE6BFA"/>
    <w:rsid w:val="00EF1186"/>
    <w:rsid w:val="00EF1ABA"/>
    <w:rsid w:val="00EF507D"/>
    <w:rsid w:val="00EF5899"/>
    <w:rsid w:val="00EF63B0"/>
    <w:rsid w:val="00EF7001"/>
    <w:rsid w:val="00F002DB"/>
    <w:rsid w:val="00F0097D"/>
    <w:rsid w:val="00F06353"/>
    <w:rsid w:val="00F069D4"/>
    <w:rsid w:val="00F073E2"/>
    <w:rsid w:val="00F079C0"/>
    <w:rsid w:val="00F154C5"/>
    <w:rsid w:val="00F1574A"/>
    <w:rsid w:val="00F17C03"/>
    <w:rsid w:val="00F20378"/>
    <w:rsid w:val="00F21CB1"/>
    <w:rsid w:val="00F24D7C"/>
    <w:rsid w:val="00F2744B"/>
    <w:rsid w:val="00F27911"/>
    <w:rsid w:val="00F27A3D"/>
    <w:rsid w:val="00F30462"/>
    <w:rsid w:val="00F3057F"/>
    <w:rsid w:val="00F307CA"/>
    <w:rsid w:val="00F32DBA"/>
    <w:rsid w:val="00F36413"/>
    <w:rsid w:val="00F4240B"/>
    <w:rsid w:val="00F43148"/>
    <w:rsid w:val="00F43F3D"/>
    <w:rsid w:val="00F455D7"/>
    <w:rsid w:val="00F4593E"/>
    <w:rsid w:val="00F47902"/>
    <w:rsid w:val="00F47C8F"/>
    <w:rsid w:val="00F515F8"/>
    <w:rsid w:val="00F53F98"/>
    <w:rsid w:val="00F55011"/>
    <w:rsid w:val="00F605D4"/>
    <w:rsid w:val="00F60CC6"/>
    <w:rsid w:val="00F6312C"/>
    <w:rsid w:val="00F63D03"/>
    <w:rsid w:val="00F776ED"/>
    <w:rsid w:val="00F81D1D"/>
    <w:rsid w:val="00F832F5"/>
    <w:rsid w:val="00F83A3D"/>
    <w:rsid w:val="00F84E6D"/>
    <w:rsid w:val="00F86865"/>
    <w:rsid w:val="00F86F53"/>
    <w:rsid w:val="00F87E29"/>
    <w:rsid w:val="00F91F70"/>
    <w:rsid w:val="00F92606"/>
    <w:rsid w:val="00FA5503"/>
    <w:rsid w:val="00FB054E"/>
    <w:rsid w:val="00FB1006"/>
    <w:rsid w:val="00FB566A"/>
    <w:rsid w:val="00FB66A2"/>
    <w:rsid w:val="00FC0241"/>
    <w:rsid w:val="00FC265E"/>
    <w:rsid w:val="00FC3C68"/>
    <w:rsid w:val="00FC6E7D"/>
    <w:rsid w:val="00FD6720"/>
    <w:rsid w:val="00FD685A"/>
    <w:rsid w:val="00FE10B8"/>
    <w:rsid w:val="00FE3008"/>
    <w:rsid w:val="00FE5A2A"/>
    <w:rsid w:val="00FE72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F1B757"/>
  <w15:docId w15:val="{B54A282F-1EAD-4025-8F0E-046716388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7B3C"/>
    <w:pPr>
      <w:overflowPunct w:val="0"/>
      <w:autoSpaceDE w:val="0"/>
      <w:autoSpaceDN w:val="0"/>
      <w:adjustRightInd w:val="0"/>
      <w:spacing w:line="260" w:lineRule="exact"/>
      <w:textAlignment w:val="baseline"/>
    </w:pPr>
    <w:rPr>
      <w:sz w:val="24"/>
    </w:rPr>
  </w:style>
  <w:style w:type="paragraph" w:styleId="berschrift1">
    <w:name w:val="heading 1"/>
    <w:basedOn w:val="Standard"/>
    <w:next w:val="Standard"/>
    <w:qFormat/>
    <w:rsid w:val="003416D8"/>
    <w:pPr>
      <w:spacing w:before="240"/>
      <w:outlineLvl w:val="0"/>
    </w:pPr>
    <w:rPr>
      <w:rFonts w:ascii="Helv" w:hAnsi="Helv"/>
      <w:b/>
      <w:u w:val="single"/>
    </w:rPr>
  </w:style>
  <w:style w:type="paragraph" w:styleId="berschrift2">
    <w:name w:val="heading 2"/>
    <w:basedOn w:val="Standard"/>
    <w:next w:val="Standard"/>
    <w:qFormat/>
    <w:rsid w:val="003416D8"/>
    <w:pPr>
      <w:keepNext/>
      <w:jc w:val="right"/>
      <w:outlineLvl w:val="1"/>
    </w:pPr>
    <w:rPr>
      <w:vanish/>
      <w:sz w:val="16"/>
    </w:rPr>
  </w:style>
  <w:style w:type="paragraph" w:styleId="berschrift3">
    <w:name w:val="heading 3"/>
    <w:basedOn w:val="Standard"/>
    <w:next w:val="Standard"/>
    <w:qFormat/>
    <w:rsid w:val="003416D8"/>
    <w:pPr>
      <w:keepNext/>
      <w:tabs>
        <w:tab w:val="left" w:pos="851"/>
      </w:tabs>
      <w:spacing w:after="120"/>
      <w:outlineLvl w:val="2"/>
    </w:pPr>
    <w:rPr>
      <w:b/>
      <w:bCs/>
    </w:rPr>
  </w:style>
  <w:style w:type="paragraph" w:styleId="berschrift4">
    <w:name w:val="heading 4"/>
    <w:basedOn w:val="Standard"/>
    <w:next w:val="Standard"/>
    <w:qFormat/>
    <w:rsid w:val="003416D8"/>
    <w:pPr>
      <w:keepNext/>
      <w:spacing w:line="240" w:lineRule="auto"/>
      <w:jc w:val="center"/>
      <w:outlineLvl w:val="3"/>
    </w:pPr>
    <w:rPr>
      <w:b/>
      <w:sz w:val="40"/>
    </w:rPr>
  </w:style>
  <w:style w:type="paragraph" w:styleId="berschrift5">
    <w:name w:val="heading 5"/>
    <w:basedOn w:val="Standard"/>
    <w:next w:val="Standard"/>
    <w:qFormat/>
    <w:rsid w:val="003416D8"/>
    <w:pPr>
      <w:keepNext/>
      <w:spacing w:line="240" w:lineRule="auto"/>
      <w:jc w:val="both"/>
      <w:outlineLvl w:val="4"/>
    </w:pPr>
    <w:rPr>
      <w:rFonts w:ascii="Times New Roman" w:hAnsi="Times New Roman"/>
      <w:b/>
      <w:sz w:val="16"/>
    </w:rPr>
  </w:style>
  <w:style w:type="paragraph" w:styleId="berschrift6">
    <w:name w:val="heading 6"/>
    <w:basedOn w:val="Standard"/>
    <w:next w:val="Standard"/>
    <w:qFormat/>
    <w:rsid w:val="003416D8"/>
    <w:pPr>
      <w:keepNext/>
      <w:tabs>
        <w:tab w:val="left" w:pos="851"/>
      </w:tabs>
      <w:spacing w:after="120"/>
      <w:jc w:val="both"/>
      <w:outlineLvl w:val="5"/>
    </w:pPr>
    <w:rPr>
      <w:rFonts w:ascii="Times New Roman" w:hAnsi="Times New Roman"/>
      <w:b/>
    </w:rPr>
  </w:style>
  <w:style w:type="paragraph" w:styleId="berschrift7">
    <w:name w:val="heading 7"/>
    <w:basedOn w:val="Standard"/>
    <w:next w:val="Standard"/>
    <w:qFormat/>
    <w:rsid w:val="003416D8"/>
    <w:pPr>
      <w:keepNext/>
      <w:jc w:val="both"/>
      <w:outlineLvl w:val="6"/>
    </w:pPr>
    <w:rPr>
      <w:rFonts w:ascii="Times New Roman" w:hAnsi="Times New Roman"/>
      <w:b/>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416D8"/>
    <w:pPr>
      <w:tabs>
        <w:tab w:val="center" w:pos="4819"/>
        <w:tab w:val="right" w:pos="9071"/>
      </w:tabs>
    </w:pPr>
  </w:style>
  <w:style w:type="paragraph" w:customStyle="1" w:styleId="Blocksatz">
    <w:name w:val="Blocksatz"/>
    <w:basedOn w:val="Standard"/>
    <w:rsid w:val="003416D8"/>
    <w:pPr>
      <w:tabs>
        <w:tab w:val="left" w:pos="567"/>
      </w:tabs>
      <w:jc w:val="both"/>
    </w:pPr>
  </w:style>
  <w:style w:type="paragraph" w:customStyle="1" w:styleId="Zentriert">
    <w:name w:val="Zentriert"/>
    <w:basedOn w:val="Standard"/>
    <w:rsid w:val="003416D8"/>
    <w:pPr>
      <w:jc w:val="center"/>
    </w:pPr>
  </w:style>
  <w:style w:type="paragraph" w:customStyle="1" w:styleId="Abs1o">
    <w:name w:val="Abs1_oÜ"/>
    <w:basedOn w:val="Standard"/>
    <w:rsid w:val="003416D8"/>
    <w:pPr>
      <w:tabs>
        <w:tab w:val="left" w:pos="567"/>
      </w:tabs>
      <w:ind w:left="567" w:hanging="567"/>
      <w:jc w:val="both"/>
    </w:pPr>
  </w:style>
  <w:style w:type="paragraph" w:customStyle="1" w:styleId="Abs2o">
    <w:name w:val="Abs2_oÜ"/>
    <w:basedOn w:val="Abs1o"/>
    <w:rsid w:val="003416D8"/>
    <w:pPr>
      <w:tabs>
        <w:tab w:val="clear" w:pos="567"/>
        <w:tab w:val="left" w:pos="1134"/>
      </w:tabs>
      <w:ind w:left="1134"/>
    </w:pPr>
  </w:style>
  <w:style w:type="paragraph" w:customStyle="1" w:styleId="Abs3o">
    <w:name w:val="Abs3_oÜ"/>
    <w:basedOn w:val="Abs2o"/>
    <w:rsid w:val="003416D8"/>
    <w:pPr>
      <w:tabs>
        <w:tab w:val="clear" w:pos="1134"/>
        <w:tab w:val="left" w:pos="1701"/>
      </w:tabs>
      <w:ind w:left="1701"/>
    </w:pPr>
  </w:style>
  <w:style w:type="paragraph" w:customStyle="1" w:styleId="Abs4o">
    <w:name w:val="Abs4_oÜ"/>
    <w:basedOn w:val="Abs3o"/>
    <w:rsid w:val="003416D8"/>
    <w:pPr>
      <w:tabs>
        <w:tab w:val="clear" w:pos="1701"/>
        <w:tab w:val="left" w:pos="2268"/>
      </w:tabs>
      <w:ind w:left="2268"/>
    </w:pPr>
  </w:style>
  <w:style w:type="paragraph" w:customStyle="1" w:styleId="Abs5o">
    <w:name w:val="Abs5_oÜ"/>
    <w:basedOn w:val="Abs4o"/>
    <w:rsid w:val="003416D8"/>
    <w:pPr>
      <w:tabs>
        <w:tab w:val="clear" w:pos="2268"/>
        <w:tab w:val="left" w:pos="2835"/>
      </w:tabs>
      <w:ind w:left="2835"/>
    </w:pPr>
  </w:style>
  <w:style w:type="paragraph" w:customStyle="1" w:styleId="Abs1">
    <w:name w:val="Abs1_Ü"/>
    <w:basedOn w:val="Abs1o"/>
    <w:rsid w:val="003416D8"/>
    <w:pPr>
      <w:keepNext/>
      <w:spacing w:before="240" w:after="240"/>
      <w:jc w:val="left"/>
    </w:pPr>
    <w:rPr>
      <w:b/>
    </w:rPr>
  </w:style>
  <w:style w:type="paragraph" w:customStyle="1" w:styleId="Abs2">
    <w:name w:val="Abs2_Ü"/>
    <w:basedOn w:val="Abs1"/>
    <w:rsid w:val="003416D8"/>
    <w:pPr>
      <w:tabs>
        <w:tab w:val="clear" w:pos="567"/>
        <w:tab w:val="left" w:pos="1134"/>
      </w:tabs>
      <w:ind w:left="1134"/>
    </w:pPr>
  </w:style>
  <w:style w:type="paragraph" w:customStyle="1" w:styleId="Abs3">
    <w:name w:val="Abs3_Ü"/>
    <w:basedOn w:val="Abs2"/>
    <w:rsid w:val="003416D8"/>
    <w:pPr>
      <w:tabs>
        <w:tab w:val="clear" w:pos="1134"/>
        <w:tab w:val="left" w:pos="1701"/>
      </w:tabs>
      <w:ind w:left="1701"/>
    </w:pPr>
  </w:style>
  <w:style w:type="paragraph" w:customStyle="1" w:styleId="Abs4">
    <w:name w:val="Abs4_Ü"/>
    <w:basedOn w:val="Abs3"/>
    <w:rsid w:val="003416D8"/>
    <w:pPr>
      <w:tabs>
        <w:tab w:val="clear" w:pos="1701"/>
        <w:tab w:val="left" w:pos="2268"/>
      </w:tabs>
      <w:ind w:left="2268"/>
    </w:pPr>
  </w:style>
  <w:style w:type="paragraph" w:customStyle="1" w:styleId="Abs5">
    <w:name w:val="Abs5_Ü"/>
    <w:basedOn w:val="Abs4"/>
    <w:rsid w:val="003416D8"/>
    <w:pPr>
      <w:tabs>
        <w:tab w:val="clear" w:pos="2268"/>
        <w:tab w:val="left" w:pos="2835"/>
      </w:tabs>
      <w:ind w:left="2835"/>
    </w:pPr>
  </w:style>
  <w:style w:type="paragraph" w:customStyle="1" w:styleId="Abs10">
    <w:name w:val="Abs1"/>
    <w:basedOn w:val="Standard"/>
    <w:rsid w:val="003416D8"/>
    <w:pPr>
      <w:ind w:left="567"/>
      <w:jc w:val="both"/>
    </w:pPr>
  </w:style>
  <w:style w:type="paragraph" w:customStyle="1" w:styleId="Abs20">
    <w:name w:val="Abs2"/>
    <w:basedOn w:val="Abs10"/>
    <w:rsid w:val="003416D8"/>
    <w:pPr>
      <w:ind w:left="1134"/>
    </w:pPr>
  </w:style>
  <w:style w:type="paragraph" w:customStyle="1" w:styleId="Abs30">
    <w:name w:val="Abs3"/>
    <w:basedOn w:val="Abs20"/>
    <w:rsid w:val="003416D8"/>
    <w:pPr>
      <w:ind w:left="1701"/>
    </w:pPr>
  </w:style>
  <w:style w:type="paragraph" w:customStyle="1" w:styleId="Abs40">
    <w:name w:val="Abs4"/>
    <w:basedOn w:val="Abs30"/>
    <w:rsid w:val="003416D8"/>
    <w:pPr>
      <w:ind w:left="2268"/>
    </w:pPr>
  </w:style>
  <w:style w:type="paragraph" w:customStyle="1" w:styleId="Abs50">
    <w:name w:val="Abs5"/>
    <w:basedOn w:val="Abs40"/>
    <w:rsid w:val="003416D8"/>
    <w:pPr>
      <w:ind w:left="2835"/>
    </w:pPr>
  </w:style>
  <w:style w:type="character" w:styleId="Seitenzahl">
    <w:name w:val="page number"/>
    <w:basedOn w:val="Absatz-Standardschriftart"/>
    <w:rsid w:val="003416D8"/>
  </w:style>
  <w:style w:type="paragraph" w:styleId="Fuzeile">
    <w:name w:val="footer"/>
    <w:basedOn w:val="Standard"/>
    <w:link w:val="FuzeileZchn"/>
    <w:uiPriority w:val="99"/>
    <w:rsid w:val="003416D8"/>
    <w:pPr>
      <w:tabs>
        <w:tab w:val="center" w:pos="4536"/>
        <w:tab w:val="right" w:pos="9072"/>
      </w:tabs>
    </w:pPr>
  </w:style>
  <w:style w:type="paragraph" w:styleId="Textkrper-Zeileneinzug">
    <w:name w:val="Body Text Indent"/>
    <w:basedOn w:val="Standard"/>
    <w:link w:val="Textkrper-ZeileneinzugZchn"/>
    <w:rsid w:val="003416D8"/>
    <w:pPr>
      <w:spacing w:line="240" w:lineRule="auto"/>
      <w:ind w:left="567" w:firstLine="567"/>
    </w:pPr>
    <w:rPr>
      <w:sz w:val="16"/>
    </w:rPr>
  </w:style>
  <w:style w:type="character" w:customStyle="1" w:styleId="Textkrper-ZeileneinzugZchn">
    <w:name w:val="Textkörper-Zeileneinzug Zchn"/>
    <w:basedOn w:val="Absatz-Standardschriftart"/>
    <w:link w:val="Textkrper-Zeileneinzug"/>
    <w:semiHidden/>
    <w:rsid w:val="009604C6"/>
    <w:rPr>
      <w:sz w:val="16"/>
    </w:rPr>
  </w:style>
  <w:style w:type="paragraph" w:styleId="Textkrper">
    <w:name w:val="Body Text"/>
    <w:basedOn w:val="Standard"/>
    <w:rsid w:val="003416D8"/>
    <w:pPr>
      <w:spacing w:line="-260" w:lineRule="auto"/>
      <w:jc w:val="both"/>
    </w:pPr>
    <w:rPr>
      <w:rFonts w:ascii="Times New Roman" w:hAnsi="Times New Roman"/>
      <w:sz w:val="18"/>
    </w:rPr>
  </w:style>
  <w:style w:type="paragraph" w:styleId="Textkrper2">
    <w:name w:val="Body Text 2"/>
    <w:basedOn w:val="Standard"/>
    <w:semiHidden/>
    <w:rsid w:val="003416D8"/>
    <w:pPr>
      <w:jc w:val="both"/>
    </w:pPr>
    <w:rPr>
      <w:sz w:val="20"/>
    </w:rPr>
  </w:style>
  <w:style w:type="character" w:styleId="Hyperlink">
    <w:name w:val="Hyperlink"/>
    <w:basedOn w:val="Absatz-Standardschriftart"/>
    <w:semiHidden/>
    <w:rsid w:val="003416D8"/>
    <w:rPr>
      <w:color w:val="0000FF"/>
      <w:u w:val="single"/>
    </w:rPr>
  </w:style>
  <w:style w:type="character" w:styleId="Fett">
    <w:name w:val="Strong"/>
    <w:basedOn w:val="Absatz-Standardschriftart"/>
    <w:qFormat/>
    <w:rsid w:val="003416D8"/>
    <w:rPr>
      <w:b/>
      <w:bCs/>
    </w:rPr>
  </w:style>
  <w:style w:type="paragraph" w:styleId="Textkrper-Einzug2">
    <w:name w:val="Body Text Indent 2"/>
    <w:basedOn w:val="Standard"/>
    <w:link w:val="Textkrper-Einzug2Zchn"/>
    <w:rsid w:val="003416D8"/>
    <w:pPr>
      <w:spacing w:line="240" w:lineRule="auto"/>
      <w:ind w:left="1689" w:hanging="555"/>
      <w:jc w:val="both"/>
    </w:pPr>
    <w:rPr>
      <w:rFonts w:ascii="Times New Roman" w:hAnsi="Times New Roman"/>
      <w:sz w:val="16"/>
    </w:rPr>
  </w:style>
  <w:style w:type="character" w:customStyle="1" w:styleId="Textkrper-Einzug2Zchn">
    <w:name w:val="Textkörper-Einzug 2 Zchn"/>
    <w:basedOn w:val="Absatz-Standardschriftart"/>
    <w:link w:val="Textkrper-Einzug2"/>
    <w:semiHidden/>
    <w:rsid w:val="009604C6"/>
    <w:rPr>
      <w:rFonts w:ascii="Times New Roman" w:hAnsi="Times New Roman"/>
      <w:sz w:val="16"/>
    </w:rPr>
  </w:style>
  <w:style w:type="paragraph" w:styleId="Textkrper-Einzug3">
    <w:name w:val="Body Text Indent 3"/>
    <w:basedOn w:val="Standard"/>
    <w:link w:val="Textkrper-Einzug3Zchn"/>
    <w:semiHidden/>
    <w:rsid w:val="003416D8"/>
    <w:pPr>
      <w:spacing w:line="240" w:lineRule="auto"/>
      <w:ind w:left="1134" w:hanging="567"/>
      <w:jc w:val="both"/>
    </w:pPr>
    <w:rPr>
      <w:rFonts w:ascii="Times New Roman" w:hAnsi="Times New Roman"/>
      <w:sz w:val="16"/>
    </w:rPr>
  </w:style>
  <w:style w:type="character" w:customStyle="1" w:styleId="Textkrper-Einzug3Zchn">
    <w:name w:val="Textkörper-Einzug 3 Zchn"/>
    <w:basedOn w:val="Absatz-Standardschriftart"/>
    <w:link w:val="Textkrper-Einzug3"/>
    <w:semiHidden/>
    <w:rsid w:val="009604C6"/>
    <w:rPr>
      <w:rFonts w:ascii="Times New Roman" w:hAnsi="Times New Roman"/>
      <w:sz w:val="16"/>
    </w:rPr>
  </w:style>
  <w:style w:type="paragraph" w:styleId="Textkrper3">
    <w:name w:val="Body Text 3"/>
    <w:basedOn w:val="Standard"/>
    <w:semiHidden/>
    <w:rsid w:val="003416D8"/>
    <w:rPr>
      <w:rFonts w:ascii="Times New Roman" w:hAnsi="Times New Roman"/>
      <w:b/>
      <w:bCs/>
    </w:rPr>
  </w:style>
  <w:style w:type="character" w:styleId="Kommentarzeichen">
    <w:name w:val="annotation reference"/>
    <w:basedOn w:val="Absatz-Standardschriftart"/>
    <w:semiHidden/>
    <w:unhideWhenUsed/>
    <w:rsid w:val="00D004D4"/>
    <w:rPr>
      <w:sz w:val="16"/>
      <w:szCs w:val="16"/>
    </w:rPr>
  </w:style>
  <w:style w:type="paragraph" w:styleId="Kommentartext">
    <w:name w:val="annotation text"/>
    <w:basedOn w:val="Standard"/>
    <w:link w:val="KommentartextZchn"/>
    <w:unhideWhenUsed/>
    <w:rsid w:val="00D004D4"/>
    <w:pPr>
      <w:spacing w:line="240" w:lineRule="auto"/>
    </w:pPr>
    <w:rPr>
      <w:sz w:val="20"/>
    </w:rPr>
  </w:style>
  <w:style w:type="character" w:customStyle="1" w:styleId="KommentartextZchn">
    <w:name w:val="Kommentartext Zchn"/>
    <w:basedOn w:val="Absatz-Standardschriftart"/>
    <w:link w:val="Kommentartext"/>
    <w:uiPriority w:val="99"/>
    <w:rsid w:val="00D004D4"/>
  </w:style>
  <w:style w:type="paragraph" w:styleId="Kommentarthema">
    <w:name w:val="annotation subject"/>
    <w:basedOn w:val="Kommentartext"/>
    <w:next w:val="Kommentartext"/>
    <w:link w:val="KommentarthemaZchn"/>
    <w:uiPriority w:val="99"/>
    <w:semiHidden/>
    <w:unhideWhenUsed/>
    <w:rsid w:val="00D004D4"/>
    <w:rPr>
      <w:b/>
      <w:bCs/>
    </w:rPr>
  </w:style>
  <w:style w:type="character" w:customStyle="1" w:styleId="KommentarthemaZchn">
    <w:name w:val="Kommentarthema Zchn"/>
    <w:basedOn w:val="KommentartextZchn"/>
    <w:link w:val="Kommentarthema"/>
    <w:uiPriority w:val="99"/>
    <w:semiHidden/>
    <w:rsid w:val="00D004D4"/>
    <w:rPr>
      <w:b/>
      <w:bCs/>
    </w:rPr>
  </w:style>
  <w:style w:type="paragraph" w:styleId="Sprechblasentext">
    <w:name w:val="Balloon Text"/>
    <w:basedOn w:val="Standard"/>
    <w:link w:val="SprechblasentextZchn"/>
    <w:semiHidden/>
    <w:unhideWhenUsed/>
    <w:rsid w:val="00D004D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04D4"/>
    <w:rPr>
      <w:rFonts w:ascii="Tahoma" w:hAnsi="Tahoma" w:cs="Tahoma"/>
      <w:sz w:val="16"/>
      <w:szCs w:val="16"/>
    </w:rPr>
  </w:style>
  <w:style w:type="character" w:customStyle="1" w:styleId="fett0">
    <w:name w:val="fett"/>
    <w:basedOn w:val="Absatz-Standardschriftart"/>
    <w:rsid w:val="00D54B86"/>
  </w:style>
  <w:style w:type="paragraph" w:styleId="Listenabsatz">
    <w:name w:val="List Paragraph"/>
    <w:basedOn w:val="Standard"/>
    <w:uiPriority w:val="34"/>
    <w:qFormat/>
    <w:rsid w:val="00514B99"/>
    <w:pPr>
      <w:ind w:left="720"/>
      <w:contextualSpacing/>
    </w:pPr>
  </w:style>
  <w:style w:type="table" w:styleId="Tabellenraster">
    <w:name w:val="Table Grid"/>
    <w:basedOn w:val="NormaleTabelle"/>
    <w:rsid w:val="00A830F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kumentstruktur">
    <w:name w:val="Document Map"/>
    <w:basedOn w:val="Standard"/>
    <w:link w:val="DokumentstrukturZchn"/>
    <w:uiPriority w:val="99"/>
    <w:semiHidden/>
    <w:unhideWhenUsed/>
    <w:rsid w:val="005E7D02"/>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5E7D02"/>
    <w:rPr>
      <w:rFonts w:ascii="Tahoma" w:hAnsi="Tahoma" w:cs="Tahoma"/>
      <w:sz w:val="16"/>
      <w:szCs w:val="16"/>
    </w:rPr>
  </w:style>
  <w:style w:type="paragraph" w:styleId="Beschriftung">
    <w:name w:val="caption"/>
    <w:basedOn w:val="Standard"/>
    <w:next w:val="Standard"/>
    <w:qFormat/>
    <w:rsid w:val="00B732DD"/>
    <w:pPr>
      <w:tabs>
        <w:tab w:val="left" w:pos="284"/>
        <w:tab w:val="left" w:pos="709"/>
        <w:tab w:val="left" w:pos="3119"/>
      </w:tabs>
      <w:overflowPunct/>
      <w:autoSpaceDE/>
      <w:autoSpaceDN/>
      <w:adjustRightInd/>
      <w:spacing w:line="360" w:lineRule="auto"/>
      <w:textAlignment w:val="auto"/>
    </w:pPr>
    <w:rPr>
      <w:rFonts w:ascii="Arial" w:hAnsi="Arial"/>
      <w:b/>
      <w:sz w:val="16"/>
    </w:rPr>
  </w:style>
  <w:style w:type="character" w:customStyle="1" w:styleId="FuzeileZchn">
    <w:name w:val="Fußzeile Zchn"/>
    <w:basedOn w:val="Absatz-Standardschriftart"/>
    <w:link w:val="Fuzeile"/>
    <w:uiPriority w:val="99"/>
    <w:rsid w:val="006854E2"/>
    <w:rPr>
      <w:sz w:val="24"/>
    </w:rPr>
  </w:style>
  <w:style w:type="character" w:styleId="Platzhaltertext">
    <w:name w:val="Placeholder Text"/>
    <w:basedOn w:val="Absatz-Standardschriftart"/>
    <w:uiPriority w:val="99"/>
    <w:semiHidden/>
    <w:rsid w:val="00212600"/>
    <w:rPr>
      <w:color w:val="808080"/>
    </w:rPr>
  </w:style>
  <w:style w:type="character" w:customStyle="1" w:styleId="a">
    <w:name w:val="a"/>
    <w:basedOn w:val="Absatz-Standardschriftart"/>
    <w:rsid w:val="00B41DE9"/>
    <w:rPr>
      <w:sz w:val="24"/>
      <w:szCs w:val="24"/>
      <w:u w:val="single"/>
    </w:rPr>
  </w:style>
  <w:style w:type="paragraph" w:customStyle="1" w:styleId="Baubeschreibung2">
    <w:name w:val="BaubeschreibungÜ2"/>
    <w:rsid w:val="00917968"/>
    <w:pPr>
      <w:tabs>
        <w:tab w:val="num" w:pos="756"/>
      </w:tabs>
      <w:ind w:left="756" w:hanging="576"/>
    </w:pPr>
    <w:rPr>
      <w:rFonts w:ascii="Arial" w:hAnsi="Arial"/>
      <w:b/>
      <w:bCs/>
      <w:sz w:val="24"/>
    </w:rPr>
  </w:style>
  <w:style w:type="paragraph" w:customStyle="1" w:styleId="MPos">
    <w:name w:val="MPos"/>
    <w:basedOn w:val="Standard"/>
    <w:uiPriority w:val="99"/>
    <w:rsid w:val="003F7E43"/>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overflowPunct/>
      <w:spacing w:line="240" w:lineRule="auto"/>
      <w:textAlignment w:val="auto"/>
    </w:pPr>
    <w:rPr>
      <w:rFonts w:ascii="Arial" w:hAnsi="Arial" w:cs="Arial"/>
      <w:sz w:val="20"/>
      <w:lang w:val="x-none"/>
    </w:rPr>
  </w:style>
  <w:style w:type="paragraph" w:customStyle="1" w:styleId="Betrifft">
    <w:name w:val="Betrifft"/>
    <w:basedOn w:val="Standard"/>
    <w:rsid w:val="00B14F3B"/>
    <w:pPr>
      <w:overflowPunct/>
      <w:autoSpaceDE/>
      <w:autoSpaceDN/>
      <w:adjustRightInd/>
      <w:spacing w:before="480" w:line="240" w:lineRule="auto"/>
      <w:textAlignment w:val="auto"/>
    </w:pPr>
    <w:rPr>
      <w:rFonts w:ascii="Arial" w:hAnsi="Arial"/>
    </w:rPr>
  </w:style>
  <w:style w:type="character" w:styleId="BesuchterLink">
    <w:name w:val="FollowedHyperlink"/>
    <w:basedOn w:val="Absatz-Standardschriftart"/>
    <w:uiPriority w:val="99"/>
    <w:semiHidden/>
    <w:unhideWhenUsed/>
    <w:rsid w:val="00DC16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97918">
      <w:bodyDiv w:val="1"/>
      <w:marLeft w:val="0"/>
      <w:marRight w:val="0"/>
      <w:marTop w:val="0"/>
      <w:marBottom w:val="0"/>
      <w:divBdr>
        <w:top w:val="none" w:sz="0" w:space="0" w:color="auto"/>
        <w:left w:val="none" w:sz="0" w:space="0" w:color="auto"/>
        <w:bottom w:val="none" w:sz="0" w:space="0" w:color="auto"/>
        <w:right w:val="none" w:sz="0" w:space="0" w:color="auto"/>
      </w:divBdr>
    </w:div>
    <w:div w:id="208342538">
      <w:bodyDiv w:val="1"/>
      <w:marLeft w:val="0"/>
      <w:marRight w:val="0"/>
      <w:marTop w:val="0"/>
      <w:marBottom w:val="0"/>
      <w:divBdr>
        <w:top w:val="none" w:sz="0" w:space="0" w:color="auto"/>
        <w:left w:val="none" w:sz="0" w:space="0" w:color="auto"/>
        <w:bottom w:val="none" w:sz="0" w:space="0" w:color="auto"/>
        <w:right w:val="none" w:sz="0" w:space="0" w:color="auto"/>
      </w:divBdr>
    </w:div>
    <w:div w:id="359480416">
      <w:bodyDiv w:val="1"/>
      <w:marLeft w:val="0"/>
      <w:marRight w:val="0"/>
      <w:marTop w:val="0"/>
      <w:marBottom w:val="0"/>
      <w:divBdr>
        <w:top w:val="none" w:sz="0" w:space="0" w:color="auto"/>
        <w:left w:val="none" w:sz="0" w:space="0" w:color="auto"/>
        <w:bottom w:val="none" w:sz="0" w:space="0" w:color="auto"/>
        <w:right w:val="none" w:sz="0" w:space="0" w:color="auto"/>
      </w:divBdr>
    </w:div>
    <w:div w:id="535849649">
      <w:bodyDiv w:val="1"/>
      <w:marLeft w:val="0"/>
      <w:marRight w:val="0"/>
      <w:marTop w:val="0"/>
      <w:marBottom w:val="0"/>
      <w:divBdr>
        <w:top w:val="none" w:sz="0" w:space="0" w:color="auto"/>
        <w:left w:val="none" w:sz="0" w:space="0" w:color="auto"/>
        <w:bottom w:val="none" w:sz="0" w:space="0" w:color="auto"/>
        <w:right w:val="none" w:sz="0" w:space="0" w:color="auto"/>
      </w:divBdr>
    </w:div>
    <w:div w:id="684065055">
      <w:bodyDiv w:val="1"/>
      <w:marLeft w:val="0"/>
      <w:marRight w:val="0"/>
      <w:marTop w:val="0"/>
      <w:marBottom w:val="0"/>
      <w:divBdr>
        <w:top w:val="none" w:sz="0" w:space="0" w:color="auto"/>
        <w:left w:val="none" w:sz="0" w:space="0" w:color="auto"/>
        <w:bottom w:val="none" w:sz="0" w:space="0" w:color="auto"/>
        <w:right w:val="none" w:sz="0" w:space="0" w:color="auto"/>
      </w:divBdr>
    </w:div>
    <w:div w:id="919556047">
      <w:bodyDiv w:val="1"/>
      <w:marLeft w:val="0"/>
      <w:marRight w:val="0"/>
      <w:marTop w:val="0"/>
      <w:marBottom w:val="0"/>
      <w:divBdr>
        <w:top w:val="none" w:sz="0" w:space="0" w:color="auto"/>
        <w:left w:val="none" w:sz="0" w:space="0" w:color="auto"/>
        <w:bottom w:val="none" w:sz="0" w:space="0" w:color="auto"/>
        <w:right w:val="none" w:sz="0" w:space="0" w:color="auto"/>
      </w:divBdr>
    </w:div>
    <w:div w:id="957369766">
      <w:bodyDiv w:val="1"/>
      <w:marLeft w:val="0"/>
      <w:marRight w:val="0"/>
      <w:marTop w:val="0"/>
      <w:marBottom w:val="0"/>
      <w:divBdr>
        <w:top w:val="none" w:sz="0" w:space="0" w:color="auto"/>
        <w:left w:val="none" w:sz="0" w:space="0" w:color="auto"/>
        <w:bottom w:val="none" w:sz="0" w:space="0" w:color="auto"/>
        <w:right w:val="none" w:sz="0" w:space="0" w:color="auto"/>
      </w:divBdr>
    </w:div>
    <w:div w:id="1212185136">
      <w:bodyDiv w:val="1"/>
      <w:marLeft w:val="0"/>
      <w:marRight w:val="0"/>
      <w:marTop w:val="0"/>
      <w:marBottom w:val="0"/>
      <w:divBdr>
        <w:top w:val="none" w:sz="0" w:space="0" w:color="auto"/>
        <w:left w:val="none" w:sz="0" w:space="0" w:color="auto"/>
        <w:bottom w:val="none" w:sz="0" w:space="0" w:color="auto"/>
        <w:right w:val="none" w:sz="0" w:space="0" w:color="auto"/>
      </w:divBdr>
    </w:div>
    <w:div w:id="134377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ast.d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5.xml"/><Relationship Id="rId10" Type="http://schemas.openxmlformats.org/officeDocument/2006/relationships/hyperlink" Target="https://bmdv.bund.de/SharedDocs/DE/Artikel/StB/handbuch-fuer-die-vergabe-und-ausfuehrung-von-bauleistungen-im-strassen-und-brueckenbau-hva-b-stb.html" TargetMode="Externa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Vorlagen\O365-Vorlagen\F81\F8120\VOB%20Baubeschreibung%20HVA%20B-StB%20ZtV.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B0B98-B918-40AF-AAD8-3C7C11C0C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VOB Baubeschreibung HVA B-StB ZtV</Template>
  <TotalTime>0</TotalTime>
  <Pages>59</Pages>
  <Words>20581</Words>
  <Characters>129665</Characters>
  <Application>Microsoft Office Word</Application>
  <DocSecurity>0</DocSecurity>
  <Lines>1080</Lines>
  <Paragraphs>299</Paragraphs>
  <ScaleCrop>false</ScaleCrop>
  <HeadingPairs>
    <vt:vector size="2" baseType="variant">
      <vt:variant>
        <vt:lpstr>Titel</vt:lpstr>
      </vt:variant>
      <vt:variant>
        <vt:i4>1</vt:i4>
      </vt:variant>
    </vt:vector>
  </HeadingPairs>
  <TitlesOfParts>
    <vt:vector size="1" baseType="lpstr">
      <vt:lpstr>Ausschreibung Langtext</vt:lpstr>
    </vt:vector>
  </TitlesOfParts>
  <Company>Kreis Borken</Company>
  <LinksUpToDate>false</LinksUpToDate>
  <CharactersWithSpaces>149947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Ausschreibung Langtext</dc:title>
  <dc:subject>VOB - Aufforderung + Angebotsschreiben</dc:subject>
  <dc:creator>Droppelmann, Guido</dc:creator>
  <cp:keywords>la</cp:keywords>
  <cp:lastModifiedBy>Droppelmann, Guido</cp:lastModifiedBy>
  <cp:revision>3</cp:revision>
  <cp:lastPrinted>2023-12-27T07:22:00Z</cp:lastPrinted>
  <dcterms:created xsi:type="dcterms:W3CDTF">2026-05-04T06:24:00Z</dcterms:created>
  <dcterms:modified xsi:type="dcterms:W3CDTF">2026-05-04T08:55:00Z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{1AB3CE27-BCDC-4497-84B8-C44FB0FE829E}</vt:lpwstr>
  </property>
</Properties>
</file>