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055-26-00004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055-26-00004 - HvB-Herzog von Braunschweig Kaserne Minden, Neubau Unterkünfte Abbrucharbeiten Gebäude 2a+2b: Abbrucharbeiten und Schadstoffentfernung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Abbrucharbeiten und Schadstoffentfernung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