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080-26-00577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BB / BI / HvB-Herzog von Braunschweig Kaserne Minden / Neubau Lagergebäude 401 / TGA Heizungs- und Sanitärarbeiten / 080-26-00577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TGA Heizungs- und Sanitärarbeiten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