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Lüneburger Heide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Am Exerzierplatz 12-14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29633</w:t>
            </w:r>
            <w:proofErr w:type="gramStart"/>
            <w:proofErr w:type="gramEnd"/>
            <w:r>
              <w:rPr>
                <w:b/>
                <w:sz w:val="19"/>
              </w:rPr>
              <w:t xml:space="preserve"> Munster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0307 E7 0004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NLBK Celle Scheuen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Neubau TZ. u. FTZ des LK Celle Scheuen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26A50107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Aufzugsanlagen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213_102914765.docx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JkzUhZeWfGK9QRM989UhU3pwfOs=" w:salt="IJf78AtGVRljEHwJD25Hf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ab4128cd6b074bae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