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NLBK Celle Scheuen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Neubau TZ. u. FTZ des LK Celle Scheuen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Aufzugsanlagen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CE_102914765.docx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MmjLdTsNWpkvFYLMsNDCp0j/mvY=" w:salt="3pE9MQwJcav63e4XeKoLK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63bdb118827b4ee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