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26A50107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0307 E7 0004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26A50107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Aufzugsanlagen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233_102914765.docx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ytD1VEIgTVdMRskTv1Wxl0GnDh0=" w:salt="vgeSNhRmzawUWuUbMEPpL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905d56e109624a7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