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30/2026/4299 Z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Theater Oberhausen, SJK-Programm - Natursteinarbeiten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Natursteinarbeiten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