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9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9"/>
            <w:r>
              <w:t>4299</w:t>
            </w:r>
            <w:bookmarkEnd w:id="0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bookmarkStart w:id="2" w:name="_GoBack"/>
            <w:r>
              <w:t>Theater Oberhausen, SJK-Programm - Natursteinarbeiten</w:t>
            </w:r>
            <w:bookmarkEnd w:id="1"/>
            <w:bookmarkEnd w:id="2"/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3" w:name="Text3"/>
            <w:r>
              <w:t>30/2026/4299 Z</w:t>
            </w:r>
            <w:bookmarkEnd w:id="3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7F9A" w:rsidRPr="00F45CAD" w:rsidRDefault="00265BBB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t>Natursteinarbeiten</w:t>
            </w:r>
            <w:bookmarkEnd w:id="4"/>
          </w:p>
        </w:tc>
      </w:tr>
      <w:tr w:rsidR="00682D2C" w:rsidRPr="00F45CAD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</w:tbl>
    <w:p w:rsidR="00682D2C" w:rsidRPr="00F45CAD" w:rsidRDefault="00682D2C" w:rsidP="00682D2C"/>
    <w:p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:rsidR="00682D2C" w:rsidRDefault="00682D2C" w:rsidP="00682D2C"/>
    <w:p w:rsidR="00347F9A" w:rsidRPr="00F45CAD" w:rsidRDefault="00347F9A" w:rsidP="00682D2C"/>
    <w:p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D877D4" w:rsidRPr="00F45CAD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:rsidR="001A3008" w:rsidRPr="00F45CAD" w:rsidRDefault="001A3008" w:rsidP="00FE40F3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09665D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lastRenderedPageBreak/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</w:tbl>
    <w:p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10FB" w:rsidRDefault="00D610FB">
      <w:r>
        <w:separator/>
      </w:r>
    </w:p>
    <w:p w:rsidR="00D610FB" w:rsidRDefault="00D610FB"/>
    <w:p w:rsidR="00D610FB" w:rsidRDefault="00D610FB"/>
  </w:endnote>
  <w:end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>
      <w:trPr>
        <w:cantSplit/>
        <w:trHeight w:hRule="exact" w:val="397"/>
      </w:trPr>
      <w:tc>
        <w:tcPr>
          <w:tcW w:w="147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3BF8D76" wp14:editId="56A2C62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10FB" w:rsidRDefault="00D610FB">
      <w:r>
        <w:separator/>
      </w:r>
    </w:p>
    <w:p w:rsidR="00D610FB" w:rsidRDefault="00D610FB"/>
    <w:p w:rsidR="00D610FB" w:rsidRDefault="00D610FB"/>
  </w:footnote>
  <w:foot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footnote>
  <w:footnote w:id="1">
    <w:p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/>
  <w:p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>
    <w:pPr>
      <w:pStyle w:val="Kopfzeile"/>
    </w:pPr>
    <w:r>
      <w:t>234</w:t>
    </w:r>
  </w:p>
  <w:p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665D"/>
    <w:rsid w:val="000A42AA"/>
    <w:rsid w:val="000B1B2C"/>
    <w:rsid w:val="000B6758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137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2017-12-07T12:06:00Z</dcterms:created>
  <dc:creator>Dorothea Fenner</dc:creator>
  <cp:lastModifiedBy>Matthäus Czerner</cp:lastModifiedBy>
  <cp:lastPrinted>2010-02-09T14:26:00Z</cp:lastPrinted>
  <dcterms:modified xsi:type="dcterms:W3CDTF">2018-06-21T07:19:00Z</dcterms:modified>
  <cp:revision>8</cp:revision>
  <dc:title>Erklärung Bieter-/Arbeitsgemeinschaft</dc:title>
</cp:coreProperties>
</file>