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top w:w="28" w:type="dxa"/>
          <w:left w:w="28" w:type="dxa"/>
          <w:bottom w:w="28" w:type="dxa"/>
          <w:right w:w="28" w:type="dxa"/>
        </w:tblCellMar>
        <w:tblLook w:val="0000" w:firstRow="0" w:lastRow="0" w:firstColumn="0" w:lastColumn="0" w:noHBand="0" w:noVBand="0"/>
      </w:tblPr>
      <w:tblGrid>
        <w:gridCol w:w="1776"/>
        <w:gridCol w:w="3763"/>
        <w:gridCol w:w="1626"/>
        <w:gridCol w:w="2529"/>
      </w:tblGrid>
      <w:tr w:rsidR="001E1666" w14:paraId="78BDE7AB" w14:textId="77777777">
        <w:trPr>
          <w:cantSplit/>
        </w:trPr>
        <w:tc>
          <w:tcPr>
            <w:tcW w:w="5539" w:type="dxa"/>
            <w:gridSpan w:val="2"/>
          </w:tcPr>
          <w:p w:rsidR="001E1666" w:rsidRDefault="001E1666" w14:paraId="526023B4" w14:textId="77777777">
            <w:pPr>
              <w:keepNext/>
            </w:pPr>
          </w:p>
        </w:tc>
        <w:tc>
          <w:tcPr>
            <w:tcW w:w="1626" w:type="dxa"/>
            <w:tcBorders>
              <w:top w:val="single" w:color="000000" w:sz="2" w:space="0"/>
              <w:left w:val="single" w:color="000000" w:sz="2" w:space="0"/>
              <w:bottom w:val="single" w:color="000000" w:sz="2" w:space="0"/>
            </w:tcBorders>
          </w:tcPr>
          <w:p w:rsidR="001E1666" w:rsidRDefault="00E308FF" w14:paraId="4D469013" w14:textId="77777777">
            <w:r>
              <w:t>Vergabenummer</w:t>
            </w:r>
          </w:p>
        </w:tc>
        <w:tc>
          <w:tcPr>
            <w:tcW w:w="2529" w:type="dxa"/>
            <w:tcBorders>
              <w:top w:val="single" w:color="000000" w:sz="2" w:space="0"/>
              <w:left w:val="single" w:color="000000" w:sz="2" w:space="0"/>
              <w:bottom w:val="single" w:color="000000" w:sz="2" w:space="0"/>
              <w:right w:val="single" w:color="000000" w:sz="2" w:space="0"/>
            </w:tcBorders>
            <w:vAlign w:val="center"/>
          </w:tcPr>
          <w:p w:rsidR="001E1666" w:rsidRDefault="00E308FF" w14:paraId="27120105" w14:textId="77777777">
            <w:r>
              <w:rPr>
                <w:rStyle w:val="Ausflldaten"/>
              </w:rPr>
              <w:t xml:space="preserve">26E50134</w:t>
            </w:r>
            <w:proofErr w:type="gramStart"/>
            <w:proofErr w:type="gramEnd"/>
          </w:p>
        </w:tc>
      </w:tr>
      <w:tr w:rsidR="001E1666" w14:paraId="0A6A84CD" w14:textId="77777777">
        <w:tc>
          <w:tcPr>
            <w:tcW w:w="9694" w:type="dxa"/>
            <w:gridSpan w:val="4"/>
          </w:tcPr>
          <w:p w:rsidR="001E1666" w:rsidRDefault="00E308FF" w14:paraId="286D7692" w14:textId="77777777">
            <w:pPr>
              <w:keepNext/>
            </w:pPr>
            <w:r>
              <w:t>Bezeichnung der Bauleistung</w:t>
            </w:r>
          </w:p>
        </w:tc>
      </w:tr>
      <w:tr w:rsidR="001E1666" w14:paraId="6B4109A7" w14:textId="77777777">
        <w:trPr>
          <w:trHeight w:val="233"/>
        </w:trPr>
        <w:tc>
          <w:tcPr>
            <w:tcW w:w="1776" w:type="dxa"/>
            <w:tcBorders>
              <w:top w:val="single" w:color="000000" w:sz="2" w:space="0"/>
              <w:left w:val="single" w:color="000000" w:sz="2" w:space="0"/>
            </w:tcBorders>
          </w:tcPr>
          <w:p w:rsidR="001E1666" w:rsidRDefault="00E308FF" w14:paraId="33756412" w14:textId="77777777">
            <w:pPr>
              <w:pStyle w:val="Standard8pt"/>
              <w:keepNext/>
            </w:pPr>
            <w:r>
              <w:t>Maßnahmennummer</w:t>
            </w:r>
          </w:p>
        </w:tc>
        <w:tc>
          <w:tcPr>
            <w:tcW w:w="7918" w:type="dxa"/>
            <w:gridSpan w:val="3"/>
            <w:tcBorders>
              <w:top w:val="single" w:color="000000" w:sz="2" w:space="0"/>
              <w:right w:val="single" w:color="000000" w:sz="2" w:space="0"/>
            </w:tcBorders>
          </w:tcPr>
          <w:p w:rsidR="001E1666" w:rsidRDefault="00E308FF" w14:paraId="398CD7D6" w14:textId="77777777">
            <w:pPr>
              <w:pStyle w:val="Standard8pt"/>
            </w:pPr>
            <w:r>
              <w:t>Liegenschaft, Baumaßnahme</w:t>
            </w:r>
          </w:p>
        </w:tc>
      </w:tr>
      <w:tr w:rsidR="001E1666" w14:paraId="2BA17CB2" w14:textId="77777777">
        <w:trPr>
          <w:trHeight w:val="233"/>
        </w:trPr>
        <w:tc>
          <w:tcPr>
            <w:tcW w:w="1776" w:type="dxa"/>
            <w:tcBorders>
              <w:left w:val="single" w:color="000000" w:sz="2" w:space="0"/>
              <w:bottom w:val="single" w:color="000000" w:sz="2" w:space="0"/>
            </w:tcBorders>
          </w:tcPr>
          <w:p w:rsidR="001E1666" w:rsidRDefault="00E308FF" w14:paraId="391C2E80" w14:textId="77777777">
            <w:pPr>
              <w:keepNext/>
            </w:pPr>
            <w:r>
              <w:rPr>
                <w:rStyle w:val="Ausflldaten"/>
              </w:rPr>
              <w:t xml:space="preserve">30421 B7 0002</w:t>
            </w:r>
            <w:proofErr w:type="gramStart"/>
            <w:proofErr w:type="gramEnd"/>
          </w:p>
        </w:tc>
        <w:tc>
          <w:tcPr>
            <w:tcW w:w="7918" w:type="dxa"/>
            <w:gridSpan w:val="3"/>
            <w:tcBorders>
              <w:bottom w:val="single" w:color="000000" w:sz="2" w:space="0"/>
              <w:right w:val="single" w:color="000000" w:sz="2" w:space="0"/>
            </w:tcBorders>
          </w:tcPr>
          <w:p w:rsidR="001E1666" w:rsidRDefault="00E308FF" w14:paraId="0930AE75" w14:textId="77777777">
            <w:r>
              <w:rPr>
                <w:rStyle w:val="Ausflldaten"/>
              </w:rPr>
              <w:t xml:space="preserve">Behördenzentrum Lüneburg Nord - LAVES</w:t>
            </w:r>
            <w:proofErr w:type="gramStart"/>
            <w:proofErr w:type="gramEnd"/>
            <w:r>
              <w:rPr>
                <w:rStyle w:val="Ausflldaten"/>
              </w:rPr>
              <w:t xml:space="preserve">, LAVES, Grundsanierung u. Anpassung Labor</w:t>
            </w:r>
          </w:p>
        </w:tc>
      </w:tr>
      <w:tr w:rsidR="001E1666" w14:paraId="53578050" w14:textId="77777777">
        <w:trPr>
          <w:trHeight w:val="233"/>
        </w:trPr>
        <w:tc>
          <w:tcPr>
            <w:tcW w:w="9694" w:type="dxa"/>
            <w:gridSpan w:val="4"/>
            <w:tcBorders>
              <w:top w:val="single" w:color="000000" w:sz="2" w:space="0"/>
              <w:left w:val="single" w:color="000000" w:sz="2" w:space="0"/>
              <w:right w:val="single" w:color="000000" w:sz="2" w:space="0"/>
            </w:tcBorders>
          </w:tcPr>
          <w:p w:rsidR="001E1666" w:rsidRDefault="00E308FF" w14:paraId="6D39895C" w14:textId="77777777">
            <w:pPr>
              <w:pStyle w:val="Standard8pt"/>
              <w:keepNext/>
            </w:pPr>
            <w:r>
              <w:t>Leistung</w:t>
            </w:r>
          </w:p>
        </w:tc>
      </w:tr>
      <w:tr w:rsidR="001E1666" w14:paraId="2CB6A762" w14:textId="77777777">
        <w:trPr>
          <w:trHeight w:val="233"/>
        </w:trPr>
        <w:tc>
          <w:tcPr>
            <w:tcW w:w="9694" w:type="dxa"/>
            <w:gridSpan w:val="4"/>
            <w:tcBorders>
              <w:left w:val="single" w:color="000000" w:sz="2" w:space="0"/>
              <w:bottom w:val="single" w:color="000000" w:sz="2" w:space="0"/>
              <w:right w:val="single" w:color="000000" w:sz="2" w:space="0"/>
            </w:tcBorders>
          </w:tcPr>
          <w:p w:rsidR="001E1666" w:rsidRDefault="00E308FF" w14:paraId="5EE25A7F" w14:textId="77777777">
            <w:r>
              <w:rPr>
                <w:rStyle w:val="Ausflldaten"/>
              </w:rPr>
              <w:t xml:space="preserve">NSA - Labortechnische Anlagen - Laborausbau BA 1</w:t>
            </w:r>
            <w:proofErr w:type="gramStart"/>
            <w:proofErr w:type="gramEnd"/>
            <w:r>
              <w:rPr>
                <w:rStyle w:val="Ausflldaten"/>
              </w:rPr>
              <w:t xml:space="preserve">  </w:t>
            </w:r>
          </w:p>
        </w:tc>
      </w:tr>
    </w:tbl>
    <w:p w:rsidR="001E1666" w:rsidRDefault="00E308FF" w14:paraId="76402DFE" w14:textId="77777777">
      <w:pPr>
        <w:pStyle w:val="Standard8pt"/>
      </w:pPr>
      <w:r>
        <w:t> </w:t>
      </w:r>
    </w:p>
    <w:p w:rsidR="001E1666" w:rsidRDefault="00E308FF" w14:paraId="17316FD9" w14:textId="77777777">
      <w:pPr>
        <w:pStyle w:val="Titel"/>
      </w:pPr>
      <w:r>
        <w:t>Ergänzung der Aufforderung zur Abgabe eines Angebots</w:t>
      </w:r>
    </w:p>
    <w:p w:rsidR="001E1666" w:rsidRDefault="00E308FF" w14:paraId="5E9C93FF" w14:textId="77777777">
      <w:pPr>
        <w:pStyle w:val="Standard8pt"/>
      </w:pPr>
      <w:r>
        <w:t> </w:t>
      </w:r>
    </w:p>
    <w:p w:rsidR="001E1666" w:rsidRDefault="00E308FF" w14:paraId="37E6985F" w14:textId="77777777">
      <w:pPr>
        <w:pStyle w:val="Titel"/>
      </w:pPr>
      <w:r>
        <w:t>Vereinbarung zur Einhaltung der Tariftreue und Mindestentgeltzahlungen nach Niedersächsischem Tariftreue und Vergabegesetz (NTVergG), und öffentlich-rechtlicher Bestimmungen bei der Ausführung von Bauleistungen zwischen (</w:t>
      </w:r>
      <w:r>
        <w:rPr>
          <w:i/>
          <w:iCs/>
        </w:rPr>
        <w:t>Auftragnehmer</w:t>
      </w:r>
      <w:r>
        <w:t>) und (</w:t>
      </w:r>
      <w:r>
        <w:rPr>
          <w:i/>
          <w:iCs/>
        </w:rPr>
        <w:t>Nachunternehmer</w:t>
      </w:r>
      <w:r>
        <w:t>)</w:t>
      </w:r>
    </w:p>
    <w:p w:rsidR="001E1666" w:rsidRDefault="00E308FF" w14:paraId="24703C38" w14:textId="77777777">
      <w:pPr>
        <w:pStyle w:val="Standard8pt"/>
      </w:pPr>
      <w:r>
        <w:t> </w:t>
      </w:r>
    </w:p>
    <w:tbl>
      <w:tblPr>
        <w:tblW w:w="9690" w:type="dxa"/>
        <w:tblLayout w:type="fixed"/>
        <w:tblCellMar>
          <w:left w:w="0" w:type="dxa"/>
          <w:right w:w="0" w:type="dxa"/>
        </w:tblCellMar>
        <w:tblLook w:val="0000" w:firstRow="0" w:lastRow="0" w:firstColumn="0" w:lastColumn="0" w:noHBand="0" w:noVBand="0"/>
      </w:tblPr>
      <w:tblGrid>
        <w:gridCol w:w="450"/>
        <w:gridCol w:w="9240"/>
      </w:tblGrid>
      <w:tr w:rsidR="001E1666" w14:paraId="547069FF" w14:textId="77777777">
        <w:trPr>
          <w:cantSplit/>
        </w:trPr>
        <w:tc>
          <w:tcPr>
            <w:tcW w:w="9690" w:type="dxa"/>
            <w:gridSpan w:val="2"/>
          </w:tcPr>
          <w:p w:rsidR="001E1666" w:rsidRDefault="00E308FF" w14:paraId="00C303AB" w14:textId="77777777">
            <w:pPr>
              <w:pStyle w:val="Hinweise"/>
            </w:pPr>
            <w:r>
              <w:t>Nach § 13 NTVergG hat der Auftragnehmer bei der Weitervergabe von Leistungen an Nachunternehmer nach § 4 Abs. 8 VOB/B die nachstehende Vereinbarung zwischen Auftragnehmer und Nachunternehmer zum Vertragsgegenstand zu machen.</w:t>
            </w:r>
          </w:p>
        </w:tc>
      </w:tr>
      <w:tr w:rsidR="001E1666" w14:paraId="33BEF058" w14:textId="77777777">
        <w:trPr>
          <w:cantSplit/>
        </w:trPr>
        <w:tc>
          <w:tcPr>
            <w:tcW w:w="9690" w:type="dxa"/>
            <w:gridSpan w:val="2"/>
          </w:tcPr>
          <w:p w:rsidR="001E1666" w:rsidRDefault="00E308FF" w14:paraId="779F4249" w14:textId="77777777">
            <w:pPr>
              <w:pStyle w:val="Minimalzeile"/>
            </w:pPr>
            <w:r>
              <w:t> </w:t>
            </w:r>
          </w:p>
        </w:tc>
      </w:tr>
      <w:tr w:rsidR="001E1666" w14:paraId="76ABAC33" w14:textId="77777777">
        <w:trPr>
          <w:cantSplit/>
        </w:trPr>
        <w:tc>
          <w:tcPr>
            <w:tcW w:w="450" w:type="dxa"/>
          </w:tcPr>
          <w:p w:rsidR="001E1666" w:rsidRDefault="00E308FF" w14:paraId="3F172354" w14:textId="77777777">
            <w:r>
              <w:t>1.1</w:t>
            </w:r>
          </w:p>
        </w:tc>
        <w:tc>
          <w:tcPr>
            <w:tcW w:w="9240" w:type="dxa"/>
          </w:tcPr>
          <w:p w:rsidR="001E1666" w:rsidRDefault="00E308FF" w14:paraId="75B332AA" w14:textId="77777777">
            <w:r>
              <w:t>Ich/Wir verpflichte(n) mich/uns, die staatlichen Sicherheitsvorschriften (Arbeitsschutzgesetz, Arbeitssicherheitsgesetz und einschlägige Rechtsverordnungen, insbesondere ArbeitsstättenV, DruckluftV, GefahrstoffV, Betriebssicherheitsverordnung, PSA-BenutzungsV und LastenhandhabungsV) und die Sicherheitsvorschriften der Berufsgenossenschaften (Unfallverhütungsvorschriften, insb. die UVV-Bauarbeiten, BGV C 22, die VBG-40 - Erdbaumaschinen, VBG-41 - Rammen, BGV D 16 - Heiz-, Flämm- und Schmelzgeräte für Bau- und Montagearbeiten, BGV D 7 - Bauaufzüge, BGV C 23 - Taucherarbeiten, BGV D 6 - Krane, BGV B 3 - Lärm und die BGV A 5 - erste Hilfe) einzuhalten sowie die Anforderungen nach §§ 5 und 6 der Verordnung über Sicherheit und Gesundheitsschutz auf Baustellen (Baustellenverordnung) vom 10. Juni 1998 (BGBl. I S. 1283) zu erfüllen.</w:t>
            </w:r>
          </w:p>
        </w:tc>
      </w:tr>
      <w:tr w:rsidR="001E1666" w14:paraId="44755F78" w14:textId="77777777">
        <w:trPr>
          <w:cantSplit/>
        </w:trPr>
        <w:tc>
          <w:tcPr>
            <w:tcW w:w="450" w:type="dxa"/>
          </w:tcPr>
          <w:p w:rsidR="001E1666" w:rsidRDefault="001E1666" w14:paraId="32FA17E4" w14:textId="77777777"/>
        </w:tc>
        <w:tc>
          <w:tcPr>
            <w:tcW w:w="9240" w:type="dxa"/>
          </w:tcPr>
          <w:p w:rsidR="001E1666" w:rsidRDefault="00E308FF" w14:paraId="3F7346F1" w14:textId="77777777">
            <w:r>
              <w:t xml:space="preserve">Ich/Wir verpflichte(n) mich/uns im Hinblick auf § 4 Abs. 1 und 2 sowie § 5 Abs. 1 Niedersächsisches Tariftreue und Vergabegesetz (NTVergG), im Fall der </w:t>
            </w:r>
            <w:proofErr w:type="gramStart"/>
            <w:r>
              <w:t>Auftragserteilung ,</w:t>
            </w:r>
            <w:proofErr w:type="gramEnd"/>
            <w:r>
              <w:t xml:space="preserve"> meinen/unseren Arbeitnehmerinnen und Arbeitnehmern für die Ausführung der auf der Grundlage dieses Vergabeverfahrens zu erbringenden Bau- und Dienstleistungen ein Mindestentgelt nach den jeweils dort vorgesehenen Bedingungen zu zahlen.</w:t>
            </w:r>
          </w:p>
        </w:tc>
      </w:tr>
      <w:tr w:rsidR="001E1666" w14:paraId="72D4DB2F" w14:textId="77777777">
        <w:trPr>
          <w:cantSplit/>
        </w:trPr>
        <w:tc>
          <w:tcPr>
            <w:tcW w:w="450" w:type="dxa"/>
          </w:tcPr>
          <w:p w:rsidR="001E1666" w:rsidRDefault="001E1666" w14:paraId="65DC6937" w14:textId="77777777"/>
        </w:tc>
        <w:tc>
          <w:tcPr>
            <w:tcW w:w="9240" w:type="dxa"/>
          </w:tcPr>
          <w:p w:rsidR="001E1666" w:rsidRDefault="00E308FF" w14:paraId="53BD4F07" w14:textId="77777777">
            <w:r>
              <w:t>Eine Liste der für allgemeinverbindlich erklärten Tarifverträge in der Bundesrepublik Deutschland sind unter folgendem Link des Bundesministeriums für Arbeit und Soziales abrufbar:</w:t>
            </w:r>
          </w:p>
          <w:p w:rsidR="001E1666" w:rsidRDefault="0087365A" w14:paraId="208D9689" w14:textId="77777777">
            <w:hyperlink r:id="rId7">
              <w:r w:rsidR="00E308FF">
                <w:rPr>
                  <w:rStyle w:val="Internetverknpfung"/>
                </w:rPr>
                <w:t>http://www.bmas.de/DE/Themen/Arbeitsrecht/Entsendung-von-Arbeitnehmern/inhalt.html</w:t>
              </w:r>
            </w:hyperlink>
          </w:p>
        </w:tc>
      </w:tr>
      <w:tr w:rsidR="001E1666" w14:paraId="3E07DDA1" w14:textId="77777777">
        <w:trPr>
          <w:cantSplit/>
        </w:trPr>
        <w:tc>
          <w:tcPr>
            <w:tcW w:w="450" w:type="dxa"/>
          </w:tcPr>
          <w:p w:rsidR="001E1666" w:rsidRDefault="001E1666" w14:paraId="6AE99CF9" w14:textId="77777777"/>
        </w:tc>
        <w:tc>
          <w:tcPr>
            <w:tcW w:w="9240" w:type="dxa"/>
          </w:tcPr>
          <w:p w:rsidR="001E1666" w:rsidRDefault="00E308FF" w14:paraId="1F37E2E3" w14:textId="77777777">
            <w:r>
              <w:t xml:space="preserve">Gleiches gilt für meine Verpflichtung aus Sozialkassentarifverträgen, die auf mein Unternehmen an-zuwenden sind. </w:t>
            </w:r>
          </w:p>
        </w:tc>
      </w:tr>
      <w:tr w:rsidR="001E1666" w14:paraId="007C7CF1" w14:textId="77777777">
        <w:trPr>
          <w:cantSplit/>
        </w:trPr>
        <w:tc>
          <w:tcPr>
            <w:tcW w:w="450" w:type="dxa"/>
          </w:tcPr>
          <w:p w:rsidR="001E1666" w:rsidRDefault="001E1666" w14:paraId="4ECE480C" w14:textId="77777777"/>
        </w:tc>
        <w:tc>
          <w:tcPr>
            <w:tcW w:w="9240" w:type="dxa"/>
          </w:tcPr>
          <w:p w:rsidR="001E1666" w:rsidRDefault="00E308FF" w14:paraId="5AAED70A" w14:textId="77777777">
            <w:r>
              <w:t>Ich/Wir verpflichte(n) mich/uns, die Beiträge zu den Zweigen der sozialen Sicherheit zu zahlen, die nach dem auf die Beschäftigungsverhältnisse meiner Arbeitnehmer anzuwendenden Recht zu entrichten sind.</w:t>
            </w:r>
          </w:p>
        </w:tc>
      </w:tr>
      <w:tr w:rsidR="001E1666" w14:paraId="34047C57" w14:textId="77777777">
        <w:trPr>
          <w:cantSplit/>
        </w:trPr>
        <w:tc>
          <w:tcPr>
            <w:tcW w:w="450" w:type="dxa"/>
          </w:tcPr>
          <w:p w:rsidR="001E1666" w:rsidRDefault="001E1666" w14:paraId="42D1E904" w14:textId="77777777"/>
        </w:tc>
        <w:tc>
          <w:tcPr>
            <w:tcW w:w="9240" w:type="dxa"/>
          </w:tcPr>
          <w:p w:rsidR="001E1666" w:rsidRDefault="00E308FF" w14:paraId="09E51287" w14:textId="77777777">
            <w:r>
              <w:t>Ich/Wir verpflichte(n) mich/uns, die öffentlich-rechtlichen Bestimmungen gegen Schwarzarbeit, illegale Arbeitnehmerüberlassung und gegen Leistungsmissbrauch - (§ 404 Abs. 1 Nr. 2, Abs. 2 Nr. 2, §§ 406, 407 des Dritten Buches Sozialgesetzbuch, §§ 15, 15a, 16 Abs.1 Nr. 1, 1b und 2 des Arbeitnehmerüberlassungsgesetzes, § 2 des Gesetzes zur Bekämpfung der Schwarzarbeit) einzuhalten.</w:t>
            </w:r>
          </w:p>
        </w:tc>
      </w:tr>
      <w:tr w:rsidR="001E1666" w14:paraId="123E788B" w14:textId="77777777">
        <w:trPr>
          <w:cantSplit/>
        </w:trPr>
        <w:tc>
          <w:tcPr>
            <w:tcW w:w="450" w:type="dxa"/>
          </w:tcPr>
          <w:p w:rsidR="001E1666" w:rsidRDefault="001E1666" w14:paraId="2B22F165" w14:textId="77777777"/>
        </w:tc>
        <w:tc>
          <w:tcPr>
            <w:tcW w:w="9240" w:type="dxa"/>
          </w:tcPr>
          <w:p w:rsidR="001E1666" w:rsidRDefault="00E308FF" w14:paraId="769376B8" w14:textId="77777777">
            <w:r>
              <w:t>Ich/Wir (Nachunternehmer/Verleihunternehmer) verpflichte(n) mich/uns gegenüber (Auftragnehmer) mit Wirkung zugunsten des (öffentlicher Auftraggeber) entsprechend § 14 Abs. 1 bis 4 des NTVergG, dem öffentlichen Auftraggeber zur Durchführung von Kontrollen Einblick in Lohn- und Meldeunterlagen, Bücher und andere Geschäftsunterlagen und Aufzeichnungen zu geben aus denen Umfang, Art, Dauer und tatsächliche Entlohnung der Beschäftigten hervorgehen oder abzuleiten sind. Die hierfür erforderlichen prüffähigen Unterlagen sind auf Wunsch des Auftraggebers im jeweiligen Büro des Auftraggebers vollständig vorzulegen. Das Einverständnis meiner/unserer von mir/uns eingesetzten Arbeitnehmer zu der Vorlage und Überprüfung der vorgenannten Unterlagen habe(n) ich/wir eingeholt.</w:t>
            </w:r>
          </w:p>
        </w:tc>
      </w:tr>
      <w:tr w:rsidR="001E1666" w14:paraId="6EB08F00" w14:textId="77777777">
        <w:trPr>
          <w:cantSplit/>
        </w:trPr>
        <w:tc>
          <w:tcPr>
            <w:tcW w:w="450" w:type="dxa"/>
          </w:tcPr>
          <w:p w:rsidR="001E1666" w:rsidRDefault="001E1666" w14:paraId="01A31E2D" w14:textId="77777777"/>
        </w:tc>
        <w:tc>
          <w:tcPr>
            <w:tcW w:w="9240" w:type="dxa"/>
          </w:tcPr>
          <w:p w:rsidR="001E1666" w:rsidRDefault="00E308FF" w14:paraId="69C9683B" w14:textId="77777777">
            <w:r>
              <w:t>Ich/Wir verpflichte(n) mich/uns, Löhne und Gehälter auch ausländischer Beschäftigten mindestens monatlich über Gehaltskonten zu überweisen und vollständige, prüffähige, deutschsprachige Unter-lagen über die Beschäftigungsverhältnisse auf der Baustelle bereitzuhalten oder auf Wunsch des Auftraggebers im jeweiligen Büro des Auftraggebers vorzulegen.</w:t>
            </w:r>
          </w:p>
        </w:tc>
      </w:tr>
      <w:tr w:rsidR="001E1666" w14:paraId="3F9B4DE9" w14:textId="77777777">
        <w:trPr>
          <w:cantSplit/>
        </w:trPr>
        <w:tc>
          <w:tcPr>
            <w:tcW w:w="450" w:type="dxa"/>
          </w:tcPr>
          <w:p w:rsidR="001E1666" w:rsidRDefault="001E1666" w14:paraId="066AEA11" w14:textId="77777777"/>
        </w:tc>
        <w:tc>
          <w:tcPr>
            <w:tcW w:w="9240" w:type="dxa"/>
          </w:tcPr>
          <w:p w:rsidR="001E1666" w:rsidRDefault="00E308FF" w14:paraId="4EA2336A" w14:textId="77777777">
            <w:r>
              <w:t>Ich/Wir verpflichte(n) mich/uns, Nachunternehmer/Verleihunternehmer nur unter der Voraussetzung zu beauftragen, dass der Nachunternehmer/Verleihunternehmer eine gleich lautende Erklärung mir/uns gegenüber abgibt.</w:t>
            </w:r>
          </w:p>
        </w:tc>
      </w:tr>
    </w:tbl>
    <w:p w:rsidR="001E1666" w:rsidRDefault="001E1666" w14:paraId="4408CCC5" w14:textId="77777777">
      <w:pPr>
        <w:pStyle w:val="Minimalzeile"/>
      </w:pPr>
    </w:p>
    <w:tbl>
      <w:tblPr>
        <w:tblW w:w="9690" w:type="dxa"/>
        <w:tblLayout w:type="fixed"/>
        <w:tblCellMar>
          <w:left w:w="0" w:type="dxa"/>
          <w:right w:w="0" w:type="dxa"/>
        </w:tblCellMar>
        <w:tblLook w:val="0000" w:firstRow="0" w:lastRow="0" w:firstColumn="0" w:lastColumn="0" w:noHBand="0" w:noVBand="0"/>
      </w:tblPr>
      <w:tblGrid>
        <w:gridCol w:w="450"/>
        <w:gridCol w:w="9240"/>
      </w:tblGrid>
      <w:tr w:rsidR="001E1666" w14:paraId="1C65B864" w14:textId="77777777">
        <w:trPr>
          <w:cantSplit/>
        </w:trPr>
        <w:tc>
          <w:tcPr>
            <w:tcW w:w="450" w:type="dxa"/>
          </w:tcPr>
          <w:p w:rsidR="001E1666" w:rsidRDefault="00E308FF" w14:paraId="20A47557" w14:textId="77777777">
            <w:r>
              <w:t>1.2</w:t>
            </w:r>
          </w:p>
        </w:tc>
        <w:tc>
          <w:tcPr>
            <w:tcW w:w="9240" w:type="dxa"/>
          </w:tcPr>
          <w:p w:rsidR="001E1666" w:rsidRDefault="00E308FF" w14:paraId="603640ED" w14:textId="77777777">
            <w:r>
              <w:t xml:space="preserve">Mir/Uns ist bekannt, dass mein Unternehmen im Falle eines nachweislich mindestens grob fahrlässigen oder mehrfachen Verstoßes gegen die Verpflichtungen nach § 4 Abs. 1 des NTVergG </w:t>
            </w:r>
            <w:proofErr w:type="gramStart"/>
            <w:r>
              <w:t>vom öffentliche Auftraggeber</w:t>
            </w:r>
            <w:proofErr w:type="gramEnd"/>
            <w:r>
              <w:t xml:space="preserve"> für seinen Zuständigkeitsbereich von der öffentlichen Auftragsvergabe für die Dauer von bis zu drei Jahren ausgeschlossen werden kann.</w:t>
            </w:r>
          </w:p>
        </w:tc>
      </w:tr>
    </w:tbl>
    <w:p w:rsidR="001E1666" w:rsidRDefault="001E1666" w14:paraId="055F8436" w14:textId="77777777">
      <w:pPr>
        <w:pStyle w:val="Minimalzeile"/>
      </w:pPr>
    </w:p>
    <w:tbl>
      <w:tblPr>
        <w:tblW w:w="9690" w:type="dxa"/>
        <w:tblLayout w:type="fixed"/>
        <w:tblCellMar>
          <w:top w:w="113" w:type="dxa"/>
          <w:left w:w="0" w:type="dxa"/>
          <w:right w:w="0" w:type="dxa"/>
        </w:tblCellMar>
        <w:tblLook w:val="0000" w:firstRow="0" w:lastRow="0" w:firstColumn="0" w:lastColumn="0" w:noHBand="0" w:noVBand="0"/>
      </w:tblPr>
      <w:tblGrid>
        <w:gridCol w:w="450"/>
        <w:gridCol w:w="4200"/>
        <w:gridCol w:w="570"/>
        <w:gridCol w:w="4470"/>
      </w:tblGrid>
      <w:tr w:rsidR="001E1666" w14:paraId="0B9EC8E5" w14:textId="77777777">
        <w:trPr>
          <w:cantSplit/>
        </w:trPr>
        <w:tc>
          <w:tcPr>
            <w:tcW w:w="450" w:type="dxa"/>
          </w:tcPr>
          <w:p w:rsidR="001E1666" w:rsidRDefault="00E308FF" w14:paraId="3C5FC1B7" w14:textId="77777777">
            <w:pPr>
              <w:keepNext/>
            </w:pPr>
            <w:r>
              <w:lastRenderedPageBreak/>
              <w:t>1.3</w:t>
            </w:r>
          </w:p>
        </w:tc>
        <w:tc>
          <w:tcPr>
            <w:tcW w:w="9240" w:type="dxa"/>
            <w:gridSpan w:val="3"/>
          </w:tcPr>
          <w:p w:rsidR="001E1666" w:rsidRDefault="00E308FF" w14:paraId="409768DD" w14:textId="77777777">
            <w:r>
              <w:t>Ich/Wir (Nachunternehmer/Verleihunternehmer) verpflichte(n) mich/uns gegenüber (Auftragnehmer) mit Wirkung zugunsten des (öffentlicher Auftraggeber), für jeden nachgewiesenen schuldhaften Fall der entgegen den Verpflichtungen aus Ziffer 1 erfolgten Entlohnung eines in meinem/unseren Unter-nehmen beschäftigten Arbeitnehmers oder der Nichtabführung von Sozialkassenbeiträgen an (öffentlicher Auftraggeber) eine Vertragsstrafe in Höhe von 1 % der Auftragssumme, bei mehreren Verstößen insgesamt höchstens 10 % der Auftragssumme, zu zahlen.</w:t>
            </w:r>
          </w:p>
        </w:tc>
      </w:tr>
      <w:tr w:rsidR="001E1666" w14:paraId="17BE7700" w14:textId="77777777">
        <w:trPr>
          <w:cantSplit/>
        </w:trPr>
        <w:tc>
          <w:tcPr>
            <w:tcW w:w="450" w:type="dxa"/>
          </w:tcPr>
          <w:p w:rsidR="001E1666" w:rsidRDefault="001E1666" w14:paraId="658DAE2A" w14:textId="77777777">
            <w:pPr>
              <w:keepNext/>
            </w:pPr>
          </w:p>
        </w:tc>
        <w:tc>
          <w:tcPr>
            <w:tcW w:w="9240" w:type="dxa"/>
            <w:gridSpan w:val="3"/>
          </w:tcPr>
          <w:p w:rsidR="001E1666" w:rsidRDefault="00E308FF" w14:paraId="075F6B36" w14:textId="77777777">
            <w:r>
              <w:t xml:space="preserve">Bei Vorliegen der Voraussetzungen nach Satz 1 dieser Vereinbarung erwirbt (öffentlicher Auftraggeber) unmittelbar das Recht, die verwirkte Vertragsstrafe von mir/uns zu fordern. </w:t>
            </w:r>
          </w:p>
          <w:p w:rsidR="001E1666" w:rsidRDefault="00E308FF" w14:paraId="72A0A3F2" w14:textId="77777777">
            <w:r>
              <w:t>Ist die verwirkte Vertragsstrafe unverhältnismäßig hoch, so kann sie vom Auftraggeber auf meinen Antrag auf einen angemessenen Betrag herabgesetzt werden.</w:t>
            </w:r>
          </w:p>
        </w:tc>
      </w:tr>
      <w:tr w:rsidR="001E1666" w14:paraId="3E53BABD" w14:textId="77777777">
        <w:trPr>
          <w:cantSplit/>
        </w:trPr>
        <w:tc>
          <w:tcPr>
            <w:tcW w:w="9690" w:type="dxa"/>
            <w:gridSpan w:val="4"/>
            <w:tcMar>
              <w:top w:w="0" w:type="dxa"/>
            </w:tcMar>
          </w:tcPr>
          <w:p w:rsidR="001E1666" w:rsidRDefault="00E308FF" w14:paraId="00E7E6B0" w14:textId="77777777">
            <w:pPr>
              <w:keepNext/>
            </w:pPr>
            <w:r>
              <w:t> </w:t>
            </w:r>
          </w:p>
          <w:p w:rsidR="001E1666" w:rsidRDefault="00E308FF" w14:paraId="5B899D71" w14:textId="77777777">
            <w:r>
              <w:t> </w:t>
            </w:r>
          </w:p>
          <w:p w:rsidR="001E1666" w:rsidRDefault="00E308FF" w14:paraId="4969D809" w14:textId="77777777">
            <w:r>
              <w:t> </w:t>
            </w:r>
          </w:p>
          <w:p w:rsidR="001E1666" w:rsidRDefault="00E308FF" w14:paraId="7C91AA5B" w14:textId="77777777">
            <w:r>
              <w:t> </w:t>
            </w:r>
          </w:p>
          <w:p w:rsidR="001E1666" w:rsidRDefault="00E308FF" w14:paraId="7B416422" w14:textId="77777777">
            <w:r>
              <w:t> </w:t>
            </w:r>
          </w:p>
          <w:p w:rsidR="001E1666" w:rsidRDefault="00E308FF" w14:paraId="16AB6EF4" w14:textId="77777777">
            <w:r>
              <w:t> </w:t>
            </w:r>
          </w:p>
          <w:p w:rsidR="001E1666" w:rsidRDefault="00E308FF" w14:paraId="49CC5132" w14:textId="77777777">
            <w:r>
              <w:t> </w:t>
            </w:r>
          </w:p>
        </w:tc>
      </w:tr>
      <w:tr w:rsidR="001E1666" w14:paraId="7E8A44BF" w14:textId="77777777">
        <w:trPr>
          <w:cantSplit/>
        </w:trPr>
        <w:tc>
          <w:tcPr>
            <w:tcW w:w="450" w:type="dxa"/>
            <w:tcMar>
              <w:top w:w="0" w:type="dxa"/>
            </w:tcMar>
          </w:tcPr>
          <w:p w:rsidR="001E1666" w:rsidRDefault="001E1666" w14:paraId="2D2FBAC1" w14:textId="77777777">
            <w:pPr>
              <w:pStyle w:val="Hinweise"/>
              <w:keepNext/>
            </w:pPr>
          </w:p>
        </w:tc>
        <w:tc>
          <w:tcPr>
            <w:tcW w:w="4200" w:type="dxa"/>
            <w:tcBorders>
              <w:top w:val="single" w:color="000000" w:sz="2" w:space="0"/>
            </w:tcBorders>
            <w:tcMar>
              <w:top w:w="0" w:type="dxa"/>
            </w:tcMar>
          </w:tcPr>
          <w:p w:rsidR="001E1666" w:rsidRDefault="00E308FF" w14:paraId="1B1C4CA4" w14:textId="77777777">
            <w:pPr>
              <w:pStyle w:val="Hinweise"/>
            </w:pPr>
            <w:r>
              <w:t>(Ort, Datum, Stempel, Unterschrift Auftragnehmer)</w:t>
            </w:r>
          </w:p>
        </w:tc>
        <w:tc>
          <w:tcPr>
            <w:tcW w:w="570" w:type="dxa"/>
            <w:tcMar>
              <w:top w:w="0" w:type="dxa"/>
            </w:tcMar>
          </w:tcPr>
          <w:p w:rsidR="001E1666" w:rsidRDefault="001E1666" w14:paraId="27B4F0D8" w14:textId="77777777">
            <w:pPr>
              <w:pStyle w:val="Hinweise"/>
            </w:pPr>
          </w:p>
        </w:tc>
        <w:tc>
          <w:tcPr>
            <w:tcW w:w="4470" w:type="dxa"/>
            <w:tcBorders>
              <w:top w:val="single" w:color="000000" w:sz="2" w:space="0"/>
            </w:tcBorders>
            <w:tcMar>
              <w:top w:w="0" w:type="dxa"/>
            </w:tcMar>
          </w:tcPr>
          <w:p w:rsidR="001E1666" w:rsidRDefault="00E308FF" w14:paraId="638849F6" w14:textId="77777777">
            <w:pPr>
              <w:pStyle w:val="Hinweise"/>
            </w:pPr>
            <w:r>
              <w:t xml:space="preserve">(Ort, Datum, Stempel, Unterschrift Nachunternehmer/ </w:t>
            </w:r>
            <w:r>
              <w:br/>
              <w:t>Verleihunternehmer)</w:t>
            </w:r>
          </w:p>
        </w:tc>
      </w:tr>
    </w:tbl>
    <w:p w:rsidR="001E1666" w:rsidRDefault="001E1666" w14:paraId="197C402F" w14:textId="77777777">
      <w:pPr>
        <w:pStyle w:val="Minimalzeile"/>
      </w:pPr>
    </w:p>
    <w:sectPr w:rsidR="001E1666" w:rsidSect="0087365A">
      <w:headerReference w:type="default" r:id="rId8"/>
      <w:footerReference w:type="default" r:id="rId9"/>
      <w:pgSz w:w="11906" w:h="16838"/>
      <w:pgMar w:top="851" w:right="850" w:bottom="624" w:left="1361" w:header="0" w:footer="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0123E" w:rsidP="0090123E" w:rsidRDefault="0090123E" w14:paraId="509BB339" w14:textId="77777777">
      <w:pPr>
        <w:spacing w:before="0"/>
      </w:pPr>
      <w:r>
        <w:separator/>
      </w:r>
    </w:p>
  </w:endnote>
  <w:endnote w:type="continuationSeparator" w:id="0">
    <w:p w:rsidR="0090123E" w:rsidP="0090123E" w:rsidRDefault="0090123E" w14:paraId="657D3C70"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632" w:type="dxa"/>
      <w:tblInd w:w="-43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8"/>
      <w:gridCol w:w="4536"/>
      <w:gridCol w:w="3768"/>
      <w:gridCol w:w="1760"/>
    </w:tblGrid>
    <w:tr w:rsidR="0087365A" w:rsidTr="0087365A" w14:paraId="37707042" w14:textId="77777777">
      <w:tc>
        <w:tcPr>
          <w:tcW w:w="568" w:type="dxa"/>
        </w:tcPr>
        <w:p w:rsidR="0087365A" w:rsidP="0087365A" w:rsidRDefault="0087365A" w14:paraId="0C340FAA" w14:textId="77777777">
          <w:pPr>
            <w:tabs>
              <w:tab w:val="left" w:pos="2780"/>
            </w:tabs>
          </w:pPr>
          <w:r>
            <w:rPr>
              <w:noProof/>
            </w:rPr>
            <w:drawing>
              <wp:inline distT="0" distB="0" distL="0" distR="0" wp14:anchorId="6F8F5490" wp14:editId="68AC082E">
                <wp:extent cx="207010" cy="238760"/>
                <wp:effectExtent l="0" t="0" r="2540" b="8890"/>
                <wp:docPr id="3" name="Bild 2" descr="Wappen_co_1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ppen_co_18mm"/>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207010" cy="238760"/>
                        </a:xfrm>
                        <a:prstGeom prst="rect">
                          <a:avLst/>
                        </a:prstGeom>
                        <a:noFill/>
                        <a:ln>
                          <a:noFill/>
                        </a:ln>
                      </pic:spPr>
                    </pic:pic>
                  </a:graphicData>
                </a:graphic>
              </wp:inline>
            </w:drawing>
          </w:r>
        </w:p>
      </w:tc>
      <w:tc>
        <w:tcPr>
          <w:tcW w:w="4536" w:type="dxa"/>
        </w:tcPr>
        <w:p w:rsidR="0087365A" w:rsidP="0087365A" w:rsidRDefault="0087365A" w14:paraId="4449B2E4" w14:textId="77777777">
          <w:pPr>
            <w:tabs>
              <w:tab w:val="left" w:pos="2780"/>
            </w:tabs>
          </w:pPr>
          <w:r>
            <w:rPr>
              <w:rFonts w:cs="Arial"/>
              <w:b/>
              <w:sz w:val="16"/>
              <w:szCs w:val="16"/>
            </w:rPr>
            <w:t>Formulare Staatliches Baumanagement Niedersachsen</w:t>
          </w:r>
        </w:p>
      </w:tc>
      <w:tc>
        <w:tcPr>
          <w:tcW w:w="3768" w:type="dxa"/>
        </w:tcPr>
        <w:p w:rsidR="0087365A" w:rsidP="0087365A" w:rsidRDefault="0087365A" w14:paraId="5A60AF44" w14:textId="77777777">
          <w:pPr>
            <w:tabs>
              <w:tab w:val="left" w:pos="2780"/>
            </w:tabs>
          </w:pPr>
        </w:p>
        <w:p w:rsidR="0087365A" w:rsidP="0087365A" w:rsidRDefault="0087365A" w14:paraId="4A30A6C2" w14:textId="77777777">
          <w:pPr>
            <w:tabs>
              <w:tab w:val="left" w:pos="2780"/>
            </w:tabs>
          </w:pPr>
          <w:r w:rsidRPr="002222A5">
            <w:rPr>
              <w:snapToGrid w:val="0"/>
              <w:sz w:val="16"/>
              <w:szCs w:val="16"/>
            </w:rPr>
            <w:t xml:space="preserve">Dokumenten-Name: 232L_102921253.docx</w:t>
          </w:r>
          <w:proofErr w:type="gramStart"/>
          <w:proofErr w:type="gramEnd"/>
        </w:p>
      </w:tc>
      <w:tc>
        <w:tcPr>
          <w:tcW w:w="1760" w:type="dxa"/>
        </w:tcPr>
        <w:p w:rsidRPr="005448DE" w:rsidR="0087365A" w:rsidP="0087365A" w:rsidRDefault="0087365A" w14:paraId="477A3F43"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0087365A" w:rsidP="0087365A" w:rsidRDefault="0087365A" w14:paraId="37D9BE90" w14:textId="77777777">
          <w:pPr>
            <w:tabs>
              <w:tab w:val="left" w:pos="2780"/>
            </w:tabs>
            <w:jc w:val="right"/>
          </w:pPr>
          <w:r w:rsidRPr="009F765C">
            <w:rPr>
              <w:sz w:val="16"/>
              <w:szCs w:val="16"/>
            </w:rPr>
            <w:t xml:space="preserve">10.02.00 (02.07.2026 09:54)</w:t>
          </w:r>
          <w:proofErr w:type="gramStart"/>
          <w:proofErr w:type="gramEnd"/>
        </w:p>
      </w:tc>
    </w:tr>
  </w:tbl>
  <w:p w:rsidR="0090123E" w:rsidP="0090123E" w:rsidRDefault="0090123E" w14:paraId="7382F350" w14:textId="3161F0B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0123E" w:rsidP="0090123E" w:rsidRDefault="0090123E" w14:paraId="5247735D" w14:textId="77777777">
      <w:pPr>
        <w:spacing w:before="0"/>
      </w:pPr>
      <w:r>
        <w:separator/>
      </w:r>
    </w:p>
  </w:footnote>
  <w:footnote w:type="continuationSeparator" w:id="0">
    <w:p w:rsidR="0090123E" w:rsidP="0090123E" w:rsidRDefault="0090123E" w14:paraId="2C8FFCEC"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123E" w:rsidP="00C108FB" w:rsidRDefault="0090123E" w14:paraId="423C16A2" w14:textId="4BAB822A">
    <w:pPr>
      <w:pStyle w:val="Kopfzeile"/>
      <w:jc w:val="right"/>
    </w:pPr>
  </w:p>
  <w:p w:rsidRPr="00C108FB" w:rsidR="00C108FB" w:rsidP="00C108FB" w:rsidRDefault="00C108FB" w14:paraId="0DAD6219" w14:textId="39EEA984">
    <w:pPr>
      <w:pStyle w:val="Kopfzeile"/>
      <w:jc w:val="right"/>
      <w:rPr>
        <w:b/>
        <w:bCs/>
        <w:sz w:val="24"/>
      </w:rPr>
    </w:pPr>
    <w:r w:rsidRPr="00C108FB">
      <w:rPr>
        <w:b/>
        <w:bCs/>
        <w:sz w:val="24"/>
      </w:rPr>
      <w:t>232 (Land NDS.)</w:t>
    </w:r>
  </w:p>
  <w:p w:rsidRPr="00C108FB" w:rsidR="00C108FB" w:rsidP="00C108FB" w:rsidRDefault="00C108FB" w14:paraId="4F3C66AB" w14:textId="77777777">
    <w:pPr>
      <w:jc w:val="right"/>
      <w:rPr>
        <w:sz w:val="16"/>
        <w:szCs w:val="16"/>
      </w:rPr>
    </w:pPr>
    <w:r w:rsidRPr="00C108FB">
      <w:rPr>
        <w:sz w:val="16"/>
        <w:szCs w:val="16"/>
      </w:rPr>
      <w:t>(Vereinbarung Tariftreue und Mindestentgelt § 4 Abs. 1 und § 14 Abs. 1 bis 4 NTVergG zwischen AN und NU/VU)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33E18"/>
    <w:multiLevelType w:val="multilevel"/>
    <w:tmpl w:val="9C90BE4C"/>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962686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666"/>
    <w:rsid w:val="001E1666"/>
    <w:rsid w:val="0034362F"/>
    <w:rsid w:val="0048773B"/>
    <w:rsid w:val="0087365A"/>
    <w:rsid w:val="0090123E"/>
    <w:rsid w:val="00C108FB"/>
    <w:rsid w:val="00E308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619487C0"/>
  <w:documentProtection w:edit="forms" w:enforcement="true" w:cryptProviderType="rsaFull" w:cryptAlgorithmClass="hash" w:cryptAlgorithmType="typeAny" w:cryptAlgorithmSid="4" w:cryptSpinCount="50000" w:hash="/k/s6WoireZi+bhfwb6V/i5vGhE=" w:salt="jH6bF56d5jFEDFxUxJIsv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val="0"/>
      <w:spacing w:before="57"/>
    </w:pPr>
    <w:rPr>
      <w:rFonts w:ascii="Arial" w:hAnsi="Arial"/>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000080"/>
      <w:u w:val="single"/>
    </w:rPr>
  </w:style>
  <w:style w:type="character" w:customStyle="1" w:styleId="Ausflldaten">
    <w:name w:val="Ausfülldaten"/>
    <w:qFormat/>
    <w:rPr>
      <w:rFonts w:ascii="Arial" w:hAnsi="Arial"/>
      <w:b/>
      <w:bCs/>
      <w:color w:val="00000A"/>
      <w:sz w:val="16"/>
      <w:szCs w:val="18"/>
      <w:shd w:val="clear" w:color="auto" w:fill="auto"/>
    </w:rPr>
  </w:style>
  <w:style w:type="paragraph" w:customStyle="1" w:styleId="berschrift">
    <w:name w:val="Überschrift"/>
    <w:basedOn w:val="Standard"/>
    <w:next w:val="Textkrper"/>
    <w:qFormat/>
    <w:pPr>
      <w:keepNext/>
      <w:spacing w:before="0"/>
    </w:pPr>
    <w:rPr>
      <w:rFonts w:eastAsia="Microsoft YaHei"/>
      <w:b/>
      <w:szCs w:val="28"/>
    </w:rPr>
  </w:style>
  <w:style w:type="paragraph" w:styleId="Textkrper">
    <w:name w:val="Body Text"/>
    <w:basedOn w:val="Standard"/>
    <w:pPr>
      <w:spacing w:before="0"/>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pPr>
  </w:style>
  <w:style w:type="paragraph" w:styleId="Zitat">
    <w:name w:val="Quote"/>
    <w:basedOn w:val="Standard"/>
    <w:qFormat/>
    <w:pPr>
      <w:spacing w:before="0" w:after="283"/>
      <w:ind w:left="567" w:right="567"/>
    </w:pPr>
  </w:style>
  <w:style w:type="paragraph" w:styleId="Titel">
    <w:name w:val="Title"/>
    <w:basedOn w:val="berschrift"/>
    <w:next w:val="Textkrper"/>
    <w:uiPriority w:val="10"/>
    <w:qFormat/>
    <w:rPr>
      <w:bCs/>
      <w:sz w:val="22"/>
      <w:szCs w:val="56"/>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pPr>
      <w:spacing w:before="0"/>
    </w:pPr>
    <w:rPr>
      <w:sz w:val="8"/>
    </w:rPr>
  </w:style>
  <w:style w:type="paragraph" w:customStyle="1" w:styleId="Hinweise">
    <w:name w:val="Hinweise"/>
    <w:basedOn w:val="Standard"/>
    <w:qFormat/>
    <w:pPr>
      <w:spacing w:before="0"/>
    </w:pPr>
    <w:rPr>
      <w:i/>
      <w:sz w:val="16"/>
    </w:rPr>
  </w:style>
  <w:style w:type="paragraph" w:customStyle="1" w:styleId="Standard10pt">
    <w:name w:val="Standard 10pt"/>
    <w:basedOn w:val="Standard"/>
    <w:qFormat/>
  </w:style>
  <w:style w:type="paragraph" w:customStyle="1" w:styleId="berschrift10pt">
    <w:name w:val="Überschrift 10pt"/>
    <w:basedOn w:val="berschrift"/>
    <w:qFormat/>
  </w:style>
  <w:style w:type="paragraph" w:customStyle="1" w:styleId="Standard8pt">
    <w:name w:val="Standard 8pt"/>
    <w:basedOn w:val="Standard"/>
    <w:next w:val="Standard"/>
    <w:qFormat/>
    <w:rPr>
      <w:sz w:val="16"/>
    </w:rPr>
  </w:style>
  <w:style w:type="paragraph" w:styleId="Kopfzeile">
    <w:name w:val="header"/>
    <w:basedOn w:val="Standard"/>
    <w:link w:val="KopfzeileZchn"/>
    <w:uiPriority w:val="99"/>
    <w:unhideWhenUsed/>
    <w:rsid w:val="0090123E"/>
    <w:pPr>
      <w:tabs>
        <w:tab w:val="center" w:pos="4536"/>
        <w:tab w:val="right" w:pos="9072"/>
      </w:tabs>
      <w:spacing w:before="0"/>
    </w:pPr>
  </w:style>
  <w:style w:type="character" w:customStyle="1" w:styleId="KopfzeileZchn">
    <w:name w:val="Kopfzeile Zchn"/>
    <w:basedOn w:val="Absatz-Standardschriftart"/>
    <w:link w:val="Kopfzeile"/>
    <w:uiPriority w:val="99"/>
    <w:rsid w:val="0090123E"/>
    <w:rPr>
      <w:rFonts w:ascii="Arial" w:hAnsi="Arial"/>
      <w:sz w:val="20"/>
    </w:rPr>
  </w:style>
  <w:style w:type="paragraph" w:styleId="Fuzeile">
    <w:name w:val="footer"/>
    <w:basedOn w:val="Standard"/>
    <w:link w:val="FuzeileZchn"/>
    <w:uiPriority w:val="99"/>
    <w:unhideWhenUsed/>
    <w:rsid w:val="0090123E"/>
    <w:pPr>
      <w:tabs>
        <w:tab w:val="center" w:pos="4536"/>
        <w:tab w:val="right" w:pos="9072"/>
      </w:tabs>
      <w:spacing w:before="0"/>
    </w:pPr>
  </w:style>
  <w:style w:type="character" w:customStyle="1" w:styleId="FuzeileZchn">
    <w:name w:val="Fußzeile Zchn"/>
    <w:basedOn w:val="Absatz-Standardschriftart"/>
    <w:link w:val="Fuzeile"/>
    <w:uiPriority w:val="99"/>
    <w:rsid w:val="0090123E"/>
    <w:rPr>
      <w:rFonts w:ascii="Arial" w:hAnsi="Arial"/>
      <w:sz w:val="20"/>
    </w:rPr>
  </w:style>
  <w:style w:type="paragraph" w:customStyle="1" w:styleId="Durchschuss">
    <w:name w:val="Durchschuss"/>
    <w:basedOn w:val="Standard"/>
    <w:qFormat/>
    <w:rsid w:val="0090123E"/>
    <w:pPr>
      <w:widowControl/>
      <w:spacing w:before="60"/>
      <w:ind w:left="567" w:hanging="567"/>
    </w:pPr>
    <w:rPr>
      <w:rFonts w:eastAsia="Times New Roman" w:cs="Times New Roman"/>
      <w:kern w:val="0"/>
      <w:sz w:val="8"/>
      <w:lang w:eastAsia="de-DE" w:bidi="ar-SA"/>
    </w:rPr>
  </w:style>
  <w:style w:type="table" w:styleId="Tabellenraster">
    <w:name w:val="Table Grid"/>
    <w:basedOn w:val="NormaleTabelle"/>
    <w:rsid w:val="00C108FB"/>
    <w:pPr>
      <w:suppressAutoHyphens w:val="0"/>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header" Target="/word/header1.xml" Id="rId8" /><Relationship Type="http://schemas.openxmlformats.org/officeDocument/2006/relationships/settings" Target="/word/settings.xml" Id="rId3"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theme" Target="/word/theme/theme1.xml" Id="rId11" /><Relationship Type="http://schemas.openxmlformats.org/officeDocument/2006/relationships/footnotes" Target="/word/footnotes.xml" Id="rId5" /><Relationship Type="http://schemas.openxmlformats.org/officeDocument/2006/relationships/fontTable" Target="/word/fontTable.xml" Id="rId10" /><Relationship Type="http://schemas.openxmlformats.org/officeDocument/2006/relationships/webSettings" Target="/word/webSettings.xml" Id="rId4" /><Relationship Type="http://schemas.openxmlformats.org/officeDocument/2006/relationships/footer" Target="/word/footer1.xml" Id="rId9" /><Relationship Type="http://schemas.openxmlformats.org/officeDocument/2006/relationships/hyperlink" Target="http://www.bmas.de/DE/Themen/Arbeitsrecht/Entsendung-von-Arbeitnehmern/inhalt.html" TargetMode="External" Id="rId7"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32nds.dotx" TargetMode="External" Id="R5d27780698874001"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vhb-232nds.dotx</ap:Template>
  <ap:DocSecurity>0</ap:DocSecurity>
  <ap:TotalTime>0</ap:TotalTime>
  <ap:Pages>2</ap:Pages>
  <ap:Words>790</ap:Words>
  <ap:Characters>4980</ap:Characters>
  <ap:Application>Microsoft Office Word</ap:Application>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Company/>
  <ap:LinksUpToDate>false</ap:LinksUpToDate>
  <ap:CharactersWithSpaces>5759</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26</cp:revision>
  <dcterms:created xsi:type="dcterms:W3CDTF">2015-09-04T11:20:00Z</dcterms:created>
  <dcterms:modified xsi:type="dcterms:W3CDTF">2022-09-09T09:02:00Z</dcterms:modified>
  <dc:language>de-DE</dc:language>
</cp:coreProperties>
</file>