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Ind w:w="14" w:type="dxa"/>
        <w:tblLayout w:type="fixed"/>
        <w:tblCellMar>
          <w:left w:w="141" w:type="dxa"/>
          <w:right w:w="141" w:type="dxa"/>
        </w:tblCellMar>
        <w:tblLook w:val="04A0" w:firstRow="1" w:lastRow="0" w:firstColumn="1" w:lastColumn="0" w:noHBand="0" w:noVBand="1"/>
      </w:tblPr>
      <w:tblGrid>
        <w:gridCol w:w="5569"/>
        <w:gridCol w:w="1500"/>
        <w:gridCol w:w="2696"/>
      </w:tblGrid>
      <w:tr w:rsidR="00E9460E" w:rsidTr="00E9460E" w14:paraId="6AFBE612" w14:textId="77777777">
        <w:trPr>
          <w:cantSplit/>
          <w:trHeight w:val="57"/>
        </w:trPr>
        <w:tc>
          <w:tcPr>
            <w:tcW w:w="5573" w:type="dxa"/>
            <w:vMerge w:val="restart"/>
          </w:tcPr>
          <w:p w:rsidR="00E9460E" w:rsidRDefault="00E9460E" w14:paraId="2CAC8E4F" w14:textId="77777777">
            <w:pPr>
              <w:pStyle w:val="Zelle"/>
              <w:suppressAutoHyphens/>
              <w:spacing w:before="40" w:after="40"/>
              <w:ind w:left="-141" w:right="-103"/>
              <w:jc w:val="left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</w:rPr>
              <w:t xml:space="preserve">Name und Anschrift des Bieters </w:t>
            </w:r>
            <w:r>
              <w:rPr>
                <w:kern w:val="2"/>
                <w:sz w:val="16"/>
                <w:szCs w:val="16"/>
              </w:rPr>
              <w:t>(Firmenname lt. Handelsregister)</w:t>
            </w:r>
          </w:p>
          <w:bookmarkStart w:name="Text180" w:id="0"/>
          <w:p w:rsidR="00E9460E" w:rsidRDefault="00E9460E" w14:paraId="72DC47F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fldChar w:fldCharType="end"/>
            </w:r>
            <w:bookmarkEnd w:id="0"/>
          </w:p>
          <w:p w:rsidR="00E9460E" w:rsidRDefault="00E9460E" w14:paraId="07C18B5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70BAD3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0601400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383262D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B6396" w:rsidP="00C16FE0" w:rsidRDefault="00FB6396" w14:paraId="67BBDEAC" w14:textId="77777777">
            <w:pPr>
              <w:pStyle w:val="Feld"/>
              <w:ind w:left="-141"/>
              <w:rPr>
                <w:sz w:val="22"/>
                <w:szCs w:val="22"/>
              </w:rPr>
            </w:pPr>
          </w:p>
          <w:p w:rsidR="00C16FE0" w:rsidP="00C16FE0" w:rsidRDefault="00C16FE0" w14:paraId="1188ECAB" w14:textId="7854C94F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Staatl. Baumanagement Lüneburger Heide</w:t>
            </w:r>
            <w:proofErr w:type="gramStart"/>
            <w:proofErr w:type="gramEnd"/>
          </w:p>
          <w:p w:rsidR="00C16FE0" w:rsidP="00C16FE0" w:rsidRDefault="00C16FE0" w14:paraId="4CEC12D1" w14:textId="77777777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</w:p>
          <w:p w:rsidR="00C16FE0" w:rsidP="00C16FE0" w:rsidRDefault="00C16FE0" w14:paraId="179ACCB2" w14:textId="77777777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Am Exerzierplatz 12-14</w:t>
            </w:r>
            <w:proofErr w:type="gramStart"/>
            <w:proofErr w:type="gramEnd"/>
          </w:p>
          <w:p w:rsidR="00E9460E" w:rsidP="00C16FE0" w:rsidRDefault="00C16FE0" w14:paraId="3D792881" w14:textId="28AB8A4E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29633</w:t>
            </w:r>
            <w:proofErr w:type="gramStart"/>
            <w:proofErr w:type="gramEnd"/>
            <w:r>
              <w:rPr>
                <w:b/>
                <w:sz w:val="19"/>
              </w:rPr>
              <w:t xml:space="preserve"> Munster</w:t>
            </w:r>
          </w:p>
          <w:p w:rsidRPr="00FB6396" w:rsidR="00E9460E" w:rsidP="00FB6396" w:rsidRDefault="00FB6396" w14:paraId="6C13AE3C" w14:textId="7E340E32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01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4A1017AD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666926A1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</w:tr>
      <w:tr w:rsidR="00E9460E" w:rsidTr="00E9460E" w14:paraId="0FB10EA9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CB63CD8" w14:textId="77777777"/>
        </w:tc>
        <w:tc>
          <w:tcPr>
            <w:tcW w:w="1501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49117E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Ort: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C31059C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BC3BF25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168C2CD5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1AA0AD24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Datum: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211EF5AD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0AE23D5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F88CB5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bottom"/>
            <w:hideMark/>
          </w:tcPr>
          <w:p w:rsidR="00E9460E" w:rsidRDefault="00E9460E" w14:paraId="1DEE1E87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Tel.: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  <w:hideMark/>
          </w:tcPr>
          <w:p w:rsidR="00E9460E" w:rsidRDefault="00E9460E" w14:paraId="5315EAEC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79852A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457479C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362F6D3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Fax: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6A3DD9C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A24E3C4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BF6476B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8516E" w14:paraId="221E9F53" w14:textId="1059A5F3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E</w:t>
            </w:r>
            <w:r w:rsidR="00E9460E">
              <w:rPr>
                <w:spacing w:val="-2"/>
                <w:kern w:val="2"/>
              </w:rPr>
              <w:t>-</w:t>
            </w:r>
            <w:r>
              <w:rPr>
                <w:spacing w:val="-2"/>
                <w:kern w:val="2"/>
              </w:rPr>
              <w:t>M</w:t>
            </w:r>
            <w:r w:rsidR="00E9460E">
              <w:rPr>
                <w:spacing w:val="-2"/>
                <w:kern w:val="2"/>
              </w:rPr>
              <w:t>ail: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0BD309A0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5F3C18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3442A93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7C62D36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USt.-ID-Nr.: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76564075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2378A3F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353A5E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B10EE5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HR-Nr.: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6394E58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DB3697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07BF70ED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5BE60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Registergericht: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E9366C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C16FE0" w14:paraId="219F525C" w14:textId="77777777">
        <w:trPr>
          <w:cantSplit/>
          <w:trHeight w:val="130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4FCA0536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436D7F7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BImA-Nummer: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707CF1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</w:tbl>
    <w:p w:rsidR="00E9460E" w:rsidRDefault="00E9460E" w14:paraId="340A79EC" w14:textId="0BB9EF93"/>
    <w:p w:rsidR="00E9460E" w:rsidRDefault="00E9460E" w14:paraId="772899DD" w14:textId="77777777"/>
    <w:tbl>
      <w:tblPr>
        <w:tblW w:w="9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902"/>
        <w:gridCol w:w="76"/>
        <w:gridCol w:w="3819"/>
        <w:gridCol w:w="8"/>
      </w:tblGrid>
      <w:tr w:rsidR="003A4978" w:rsidTr="00B702BA" w14:paraId="5FBDE727" w14:textId="77777777">
        <w:trPr>
          <w:gridAfter w:val="1"/>
          <w:wAfter w:w="8" w:type="dxa"/>
        </w:trPr>
        <w:tc>
          <w:tcPr>
            <w:tcW w:w="9781" w:type="dxa"/>
            <w:gridSpan w:val="4"/>
            <w:vAlign w:val="bottom"/>
          </w:tcPr>
          <w:p w:rsidR="003A4978" w:rsidRDefault="000B75E5" w14:paraId="19E0CA4F" w14:textId="77777777">
            <w:pPr>
              <w:pStyle w:val="Titel"/>
            </w:pPr>
            <w:r>
              <w:t>Angebotsschreiben</w:t>
            </w:r>
          </w:p>
        </w:tc>
      </w:tr>
      <w:tr w:rsidR="003A4978" w:rsidTr="00B702BA" w14:paraId="7D8402E4" w14:textId="77777777">
        <w:trPr>
          <w:gridAfter w:val="1"/>
          <w:wAfter w:w="8" w:type="dxa"/>
        </w:trPr>
        <w:tc>
          <w:tcPr>
            <w:tcW w:w="9781" w:type="dxa"/>
            <w:gridSpan w:val="4"/>
          </w:tcPr>
          <w:p w:rsidR="003A4978" w:rsidRDefault="000B75E5" w14:paraId="1359B4B0" w14:textId="77777777">
            <w:pPr>
              <w:pStyle w:val="Minimalzeile"/>
            </w:pPr>
            <w:r>
              <w:t> </w:t>
            </w:r>
          </w:p>
          <w:p w:rsidR="003A4978" w:rsidRDefault="000B75E5" w14:paraId="73757E87" w14:textId="77777777">
            <w:r>
              <w:t>Bezeichnung der Bauleistung</w:t>
            </w:r>
          </w:p>
        </w:tc>
      </w:tr>
      <w:tr w:rsidR="003A4978" w:rsidTr="00B702BA" w14:paraId="685EE857" w14:textId="77777777">
        <w:trPr>
          <w:gridAfter w:val="1"/>
          <w:wAfter w:w="8" w:type="dxa"/>
        </w:trPr>
        <w:tc>
          <w:tcPr>
            <w:tcW w:w="1984" w:type="dxa"/>
          </w:tcPr>
          <w:p w:rsidR="003A4978" w:rsidRDefault="000B75E5" w14:paraId="4C6FDCCA" w14:textId="77777777">
            <w:pPr>
              <w:pStyle w:val="Standard8pt"/>
            </w:pPr>
            <w:bookmarkStart w:name="_Hlk100144862" w:id="2"/>
            <w:r>
              <w:t>Maßnahmennummer</w:t>
            </w:r>
          </w:p>
        </w:tc>
        <w:tc>
          <w:tcPr>
            <w:tcW w:w="3978" w:type="dxa"/>
            <w:gridSpan w:val="2"/>
          </w:tcPr>
          <w:p w:rsidR="003A4978" w:rsidP="00C30A4E" w:rsidRDefault="000B75E5" w14:paraId="7A7603E0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19" w:type="dxa"/>
          </w:tcPr>
          <w:p w:rsidR="003A4978" w:rsidP="00C30A4E" w:rsidRDefault="000B75E5" w14:paraId="1C7FA80E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C30A4E" w:rsidTr="00B702BA" w14:paraId="518D2620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C30A4E" w:rsidP="00B27201" w:rsidRDefault="00C30A4E" w14:paraId="3F3F2611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30421 B7 0002</w:t>
            </w:r>
            <w:proofErr w:type="gramStart"/>
            <w:proofErr w:type="gramEnd"/>
          </w:p>
        </w:tc>
        <w:tc>
          <w:tcPr>
            <w:tcW w:w="3978" w:type="dxa"/>
            <w:gridSpan w:val="2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74A41E0F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Behördenzentrum Lüneburg Nord - LAVES</w:t>
            </w:r>
            <w:proofErr w:type="gramStart"/>
            <w:proofErr w:type="gramEnd"/>
          </w:p>
        </w:tc>
        <w:tc>
          <w:tcPr>
            <w:tcW w:w="3819" w:type="dxa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57221504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LAVES, Grundsanierung u. Anpassung Labor</w:t>
            </w:r>
            <w:proofErr w:type="gramStart"/>
            <w:proofErr w:type="gramEnd"/>
          </w:p>
        </w:tc>
      </w:tr>
      <w:tr w:rsidR="003A4978" w:rsidTr="00B702BA" w14:paraId="0AE4ED9E" w14:textId="77777777">
        <w:trPr>
          <w:gridAfter w:val="1"/>
          <w:wAfter w:w="8" w:type="dxa"/>
        </w:trPr>
        <w:tc>
          <w:tcPr>
            <w:tcW w:w="1984" w:type="dxa"/>
            <w:tcBorders>
              <w:top w:val="single" w:color="7F7F7F" w:sz="4" w:space="0"/>
            </w:tcBorders>
          </w:tcPr>
          <w:p w:rsidR="003A4978" w:rsidRDefault="000B75E5" w14:paraId="54957D9E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2"/>
            <w:tcBorders>
              <w:top w:val="single" w:color="7F7F7F" w:sz="4" w:space="0"/>
            </w:tcBorders>
          </w:tcPr>
          <w:p w:rsidR="003A4978" w:rsidRDefault="000B75E5" w14:paraId="0600F317" w14:textId="77777777">
            <w:pPr>
              <w:pStyle w:val="Standard8pt"/>
            </w:pPr>
            <w:r>
              <w:t>Leistung</w:t>
            </w:r>
          </w:p>
        </w:tc>
        <w:tc>
          <w:tcPr>
            <w:tcW w:w="3819" w:type="dxa"/>
            <w:tcBorders>
              <w:top w:val="single" w:color="7F7F7F" w:sz="4" w:space="0"/>
            </w:tcBorders>
          </w:tcPr>
          <w:p w:rsidR="003A4978" w:rsidRDefault="003A4978" w14:paraId="6D7A60EA" w14:textId="77777777">
            <w:pPr>
              <w:pStyle w:val="Standard8pt"/>
            </w:pPr>
          </w:p>
        </w:tc>
      </w:tr>
      <w:tr w:rsidR="00C30A4E" w:rsidTr="00B702BA" w14:paraId="6D0D4BAF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C30A4E" w:rsidP="00B27201" w:rsidRDefault="00C30A4E" w14:paraId="775D91CA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26E50134</w:t>
            </w:r>
            <w:proofErr w:type="gramStart"/>
            <w:proofErr w:type="gramEnd"/>
          </w:p>
        </w:tc>
        <w:tc>
          <w:tcPr>
            <w:tcW w:w="3902" w:type="dxa"/>
            <w:tcBorders>
              <w:bottom w:val="single" w:color="808080" w:sz="4" w:space="0"/>
            </w:tcBorders>
          </w:tcPr>
          <w:p w:rsidR="00C30A4E" w:rsidP="00B27201" w:rsidRDefault="00C30A4E" w14:paraId="5BAEF5CE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NSA - Labortechnische Anlagen - Laborausbau BA 1</w:t>
            </w:r>
            <w:proofErr w:type="gramStart"/>
            <w:proofErr w:type="gramEnd"/>
          </w:p>
        </w:tc>
        <w:tc>
          <w:tcPr>
            <w:tcW w:w="3903" w:type="dxa"/>
            <w:gridSpan w:val="3"/>
            <w:tcBorders>
              <w:bottom w:val="single" w:color="808080" w:sz="4" w:space="0"/>
            </w:tcBorders>
          </w:tcPr>
          <w:p w:rsidR="00C30A4E" w:rsidP="00B27201" w:rsidRDefault="00C30A4E" w14:paraId="6218D0C0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proofErr w:type="gramEnd"/>
          </w:p>
        </w:tc>
      </w:tr>
    </w:tbl>
    <w:bookmarkEnd w:id="2"/>
    <w:p w:rsidR="003A4978" w:rsidRDefault="000B75E5" w14:paraId="309B37D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0E4BF4AF" w14:textId="77777777">
        <w:tc>
          <w:tcPr>
            <w:tcW w:w="9750" w:type="dxa"/>
            <w:gridSpan w:val="4"/>
          </w:tcPr>
          <w:p w:rsidR="003A4978" w:rsidRDefault="000B75E5" w14:paraId="4DBAB203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3"/>
            <w:bookmarkEnd w:id="3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3A4978" w14:paraId="2ACE8026" w14:textId="77777777">
        <w:tc>
          <w:tcPr>
            <w:tcW w:w="628" w:type="dxa"/>
          </w:tcPr>
          <w:p w:rsidR="003A4978" w:rsidRDefault="003A4978" w14:paraId="12F69E04" w14:textId="77777777"/>
        </w:tc>
        <w:sdt>
          <w:sdtPr>
            <w:id w:val="1489749408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706640" w14:paraId="1A18BB06" w14:textId="33AC956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CB982A" w14:textId="77777777"/>
        </w:tc>
        <w:tc>
          <w:tcPr>
            <w:tcW w:w="7481" w:type="dxa"/>
          </w:tcPr>
          <w:p w:rsidR="003A4978" w:rsidRDefault="000B75E5" w14:paraId="3A996BEF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3A4978" w14:paraId="7C7B0E44" w14:textId="77777777">
        <w:tc>
          <w:tcPr>
            <w:tcW w:w="628" w:type="dxa"/>
          </w:tcPr>
          <w:p w:rsidR="003A4978" w:rsidRDefault="003A4978" w14:paraId="4F1700DA" w14:textId="77777777"/>
        </w:tc>
        <w:sdt>
          <w:sdtPr>
            <w:id w:val="140880063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40889D3D" w14:textId="34E080D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5404F22B" w14:textId="77777777"/>
        </w:tc>
        <w:tc>
          <w:tcPr>
            <w:tcW w:w="7481" w:type="dxa"/>
          </w:tcPr>
          <w:p w:rsidR="003A4978" w:rsidRDefault="000B75E5" w14:paraId="5CCB409F" w14:textId="77777777">
            <w:r>
              <w:t>Vertragsformular für Instandhaltung mit den Preisen sowie den geforderten Angaben und Erklärungen</w:t>
            </w:r>
          </w:p>
        </w:tc>
      </w:tr>
      <w:tr w:rsidR="003A4978" w14:paraId="4F1B5801" w14:textId="77777777">
        <w:tc>
          <w:tcPr>
            <w:tcW w:w="628" w:type="dxa"/>
          </w:tcPr>
          <w:p w:rsidR="003A4978" w:rsidRDefault="003A4978" w14:paraId="17DF463C" w14:textId="77777777"/>
        </w:tc>
        <w:sdt>
          <w:sdtPr>
            <w:id w:val="15737817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6B962544" w14:textId="6EC97D5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7A2087C1" w14:textId="77777777">
            <w:r>
              <w:t>224</w:t>
            </w:r>
          </w:p>
        </w:tc>
        <w:tc>
          <w:tcPr>
            <w:tcW w:w="7481" w:type="dxa"/>
          </w:tcPr>
          <w:p w:rsidR="003A4978" w:rsidRDefault="000B75E5" w14:paraId="4D04E03D" w14:textId="77777777">
            <w:r>
              <w:t>Lohngleitklausel - Berechnung des Änderungssatzes</w:t>
            </w:r>
          </w:p>
        </w:tc>
      </w:tr>
      <w:tr w:rsidR="003A4978" w14:paraId="76C5127D" w14:textId="77777777">
        <w:tc>
          <w:tcPr>
            <w:tcW w:w="628" w:type="dxa"/>
          </w:tcPr>
          <w:p w:rsidR="003A4978" w:rsidRDefault="003A4978" w14:paraId="670C0204" w14:textId="77777777"/>
        </w:tc>
        <w:sdt>
          <w:sdtPr>
            <w:id w:val="117862209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52B6439F" w14:textId="1F7B880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354D0161" w14:textId="77777777">
            <w:r>
              <w:t>233</w:t>
            </w:r>
          </w:p>
        </w:tc>
        <w:tc>
          <w:tcPr>
            <w:tcW w:w="7481" w:type="dxa"/>
          </w:tcPr>
          <w:p w:rsidR="003A4978" w:rsidRDefault="000B75E5" w14:paraId="663ABF2D" w14:textId="77777777">
            <w:r>
              <w:t>Nachunternehmerleistungen</w:t>
            </w:r>
          </w:p>
        </w:tc>
      </w:tr>
      <w:tr w:rsidR="003A4978" w14:paraId="5E0F24C2" w14:textId="77777777">
        <w:tc>
          <w:tcPr>
            <w:tcW w:w="628" w:type="dxa"/>
          </w:tcPr>
          <w:p w:rsidR="003A4978" w:rsidRDefault="003A4978" w14:paraId="016329E5" w14:textId="77777777"/>
        </w:tc>
        <w:sdt>
          <w:sdtPr>
            <w:id w:val="-16887174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44AD9A2" w14:textId="2119072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568BF278" w14:textId="77777777">
            <w:r>
              <w:t>234</w:t>
            </w:r>
          </w:p>
        </w:tc>
        <w:tc>
          <w:tcPr>
            <w:tcW w:w="7481" w:type="dxa"/>
          </w:tcPr>
          <w:p w:rsidR="003A4978" w:rsidRDefault="000B75E5" w14:paraId="51E1C9FF" w14:textId="77777777">
            <w:r>
              <w:t>Bieter-/Arbeitsgemeinschaft</w:t>
            </w:r>
          </w:p>
        </w:tc>
      </w:tr>
      <w:tr w:rsidR="003A4978" w14:paraId="4981BFDD" w14:textId="77777777">
        <w:tc>
          <w:tcPr>
            <w:tcW w:w="628" w:type="dxa"/>
          </w:tcPr>
          <w:p w:rsidR="003A4978" w:rsidRDefault="003A4978" w14:paraId="0602209D" w14:textId="77777777"/>
        </w:tc>
        <w:sdt>
          <w:sdtPr>
            <w:id w:val="-18919476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1AA9DD5C" w14:textId="2D7FCFE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019DE05A" w14:textId="77777777">
            <w:r>
              <w:t>235</w:t>
            </w:r>
          </w:p>
        </w:tc>
        <w:tc>
          <w:tcPr>
            <w:tcW w:w="7481" w:type="dxa"/>
          </w:tcPr>
          <w:p w:rsidR="003A4978" w:rsidRDefault="000B75E5" w14:paraId="20B48C94" w14:textId="77777777">
            <w:r>
              <w:t>Verzeichnis der Leistungen/Kapazitäten anderer Unternehmen</w:t>
            </w:r>
          </w:p>
        </w:tc>
      </w:tr>
      <w:tr w:rsidR="003A4978" w14:paraId="30A8205F" w14:textId="77777777">
        <w:tc>
          <w:tcPr>
            <w:tcW w:w="628" w:type="dxa"/>
          </w:tcPr>
          <w:p w:rsidR="003A4978" w:rsidRDefault="003A4978" w14:paraId="11AA6C2C" w14:textId="77777777"/>
        </w:tc>
        <w:sdt>
          <w:sdtPr>
            <w:id w:val="-23801648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2049EE9" w14:textId="5DCF2DE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6514310" w14:textId="77777777">
            <w:r>
              <w:t>248</w:t>
            </w:r>
          </w:p>
        </w:tc>
        <w:tc>
          <w:tcPr>
            <w:tcW w:w="7481" w:type="dxa"/>
          </w:tcPr>
          <w:p w:rsidR="003A4978" w:rsidRDefault="000B75E5" w14:paraId="46867E4D" w14:textId="77777777">
            <w:r>
              <w:t>Erklärung zur Verwendung von Holzprodukten</w:t>
            </w:r>
          </w:p>
        </w:tc>
      </w:tr>
      <w:tr w:rsidR="003A4978" w14:paraId="00CA7C5C" w14:textId="77777777">
        <w:tc>
          <w:tcPr>
            <w:tcW w:w="628" w:type="dxa"/>
          </w:tcPr>
          <w:p w:rsidR="003A4978" w:rsidRDefault="003A4978" w14:paraId="3CEEB288" w14:textId="77777777"/>
        </w:tc>
        <w:sdt>
          <w:sdtPr>
            <w:id w:val="142953325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2C43D2F7" w14:textId="48718A0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01131D" w14:textId="77777777"/>
        </w:tc>
        <w:tc>
          <w:tcPr>
            <w:tcW w:w="7481" w:type="dxa"/>
          </w:tcPr>
          <w:p w:rsidR="003A4978" w:rsidRDefault="000B75E5" w14:paraId="61472104" w14:textId="77777777">
            <w:r>
              <w:t>Nebenangebot(e)</w:t>
            </w:r>
          </w:p>
        </w:tc>
      </w:tr>
      <w:tr w:rsidR="00E9460E" w:rsidTr="00E9460E" w14:paraId="7FE2DC89" w14:textId="77777777">
        <w:tc>
          <w:tcPr>
            <w:tcW w:w="628" w:type="dxa"/>
          </w:tcPr>
          <w:p w:rsidR="00E9460E" w:rsidP="00E9460E" w:rsidRDefault="00E9460E" w14:paraId="73118A18" w14:textId="77777777"/>
        </w:tc>
        <w:sdt>
          <w:sdtPr>
            <w:id w:val="15428678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2EBAF2A" w14:textId="71AB62B2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6AB814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1C8A476D" w14:textId="7BD88027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4677D6F7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3D337FF6" w14:textId="77777777"/>
        </w:tc>
        <w:sdt>
          <w:sdtPr>
            <w:id w:val="13314809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7BC0D482" w14:textId="5BACFAB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FA57EC1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7AFC91F1" w14:textId="3BB94231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66418219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E7EAADA" w14:textId="77777777"/>
        </w:tc>
        <w:sdt>
          <w:sdtPr>
            <w:id w:val="169364948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5C6D6754" w14:textId="3414B54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6C21DE59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6A5BFE8E" w14:textId="4D2D2C8A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256E3580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A28E43A" w14:textId="77777777"/>
        </w:tc>
        <w:sdt>
          <w:sdtPr>
            <w:id w:val="-10334770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DC87B89" w14:textId="32CF000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5F37F0FD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0024F8EC" w14:textId="591282B2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7E0ED5F8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0073916" w14:textId="77777777"/>
        </w:tc>
        <w:sdt>
          <w:sdtPr>
            <w:id w:val="-80400323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025AABB" w14:textId="1148BDA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40138214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4772114F" w14:textId="362CDB54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0C90506B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A3375DF" w14:textId="77777777"/>
        </w:tc>
        <w:sdt>
          <w:sdtPr>
            <w:id w:val="-13831731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433D9958" w14:textId="265D13F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D309AB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3CAB23FC" w14:textId="71E6F83C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</w:tbl>
    <w:p w:rsidR="003A4978" w:rsidRDefault="000B75E5" w14:paraId="1769D27E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59B89EC9" w14:textId="77777777">
        <w:tc>
          <w:tcPr>
            <w:tcW w:w="9750" w:type="dxa"/>
            <w:gridSpan w:val="4"/>
          </w:tcPr>
          <w:p w:rsidR="003A4978" w:rsidRDefault="000B75E5" w14:paraId="51BCF966" w14:textId="77777777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>
              <w:rPr>
                <w:b/>
                <w:bCs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3A4978" w14:paraId="6432CB66" w14:textId="77777777">
        <w:tc>
          <w:tcPr>
            <w:tcW w:w="628" w:type="dxa"/>
          </w:tcPr>
          <w:p w:rsidR="003A4978" w:rsidRDefault="003A4978" w14:paraId="1AB071F8" w14:textId="77777777"/>
        </w:tc>
        <w:sdt>
          <w:sdtPr>
            <w:id w:val="-136659023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7E10EE9D" w14:textId="7A41B1AC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6A9EEDBA" w14:textId="77777777">
            <w:r>
              <w:t>124</w:t>
            </w:r>
          </w:p>
        </w:tc>
        <w:tc>
          <w:tcPr>
            <w:tcW w:w="7481" w:type="dxa"/>
          </w:tcPr>
          <w:p w:rsidR="003A4978" w:rsidRDefault="000B75E5" w14:paraId="6E12D99A" w14:textId="77777777">
            <w:r>
              <w:t>Eigenerklärung zur Eignung</w:t>
            </w:r>
          </w:p>
        </w:tc>
      </w:tr>
      <w:tr w:rsidR="003A4978" w14:paraId="6835A210" w14:textId="77777777">
        <w:tc>
          <w:tcPr>
            <w:tcW w:w="628" w:type="dxa"/>
          </w:tcPr>
          <w:p w:rsidR="003A4978" w:rsidRDefault="003A4978" w14:paraId="0BB1FBF9" w14:textId="77777777"/>
        </w:tc>
        <w:sdt>
          <w:sdtPr>
            <w:id w:val="-652109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461C32DC" w14:textId="63BA9A9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2D7ECA0" w14:textId="77777777"/>
        </w:tc>
        <w:tc>
          <w:tcPr>
            <w:tcW w:w="7481" w:type="dxa"/>
          </w:tcPr>
          <w:p w:rsidR="003A4978" w:rsidRDefault="000B75E5" w14:paraId="709D93A2" w14:textId="77777777">
            <w:r>
              <w:t>Einheitliche Europäische Eigenerklärung</w:t>
            </w:r>
          </w:p>
        </w:tc>
      </w:tr>
      <w:tr w:rsidR="003A4978" w14:paraId="1E273E13" w14:textId="77777777">
        <w:tc>
          <w:tcPr>
            <w:tcW w:w="628" w:type="dxa"/>
          </w:tcPr>
          <w:p w:rsidR="003A4978" w:rsidRDefault="003A4978" w14:paraId="5C0F9C1A" w14:textId="77777777"/>
        </w:tc>
        <w:sdt>
          <w:sdtPr>
            <w:id w:val="2464682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DE471F4" w14:textId="6D10E1E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FF475AF" w14:textId="77777777">
            <w:r>
              <w:t>221 oder 222</w:t>
            </w:r>
          </w:p>
        </w:tc>
        <w:tc>
          <w:tcPr>
            <w:tcW w:w="7481" w:type="dxa"/>
          </w:tcPr>
          <w:p w:rsidR="003A4978" w:rsidRDefault="000B75E5" w14:paraId="00537E77" w14:textId="77777777">
            <w:r>
              <w:t>Angaben zur Preisermittlung</w:t>
            </w:r>
          </w:p>
        </w:tc>
      </w:tr>
      <w:tr w:rsidR="00E9460E" w14:paraId="4A20E046" w14:textId="77777777">
        <w:tc>
          <w:tcPr>
            <w:tcW w:w="628" w:type="dxa"/>
          </w:tcPr>
          <w:p w:rsidR="00E9460E" w:rsidP="00E9460E" w:rsidRDefault="00E9460E" w14:paraId="62852423" w14:textId="77777777"/>
        </w:tc>
        <w:sdt>
          <w:sdtPr>
            <w:id w:val="-65877048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28C834A6" w14:textId="4CAF5D7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398874B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D8B0A8F" w14:textId="6B33ECDF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  <w:tr w:rsidR="00E9460E" w14:paraId="70159763" w14:textId="77777777">
        <w:tc>
          <w:tcPr>
            <w:tcW w:w="628" w:type="dxa"/>
          </w:tcPr>
          <w:p w:rsidR="00E9460E" w:rsidP="00E9460E" w:rsidRDefault="00E9460E" w14:paraId="6A48AC7A" w14:textId="77777777"/>
        </w:tc>
        <w:sdt>
          <w:sdtPr>
            <w:id w:val="-9333234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10DB65E" w14:textId="029D063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0619D2CC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7B89AC1" w14:textId="42130532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</w:tbl>
    <w:p w:rsidR="00193046" w:rsidRDefault="000B75E5" w14:paraId="075DB781" w14:textId="284BB02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3A4978" w14:paraId="0AB77E97" w14:textId="77777777">
        <w:trPr>
          <w:cantSplit/>
        </w:trPr>
        <w:tc>
          <w:tcPr>
            <w:tcW w:w="628" w:type="dxa"/>
          </w:tcPr>
          <w:p w:rsidR="003A4978" w:rsidRDefault="000B75E5" w14:paraId="31557567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3A4978" w:rsidRDefault="000B75E5" w14:paraId="3685CA55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3A4978" w:rsidRDefault="000B75E5" w14:paraId="45AFF785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3A4978" w:rsidRDefault="003A4978" w14:paraId="3C800F18" w14:textId="7D1C7C63">
      <w:pPr>
        <w:pStyle w:val="Minimalzeile"/>
      </w:pP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100"/>
        <w:gridCol w:w="619"/>
      </w:tblGrid>
      <w:tr w:rsidR="003A4978" w14:paraId="02258DBC" w14:textId="77777777">
        <w:trPr>
          <w:cantSplit/>
        </w:trPr>
        <w:tc>
          <w:tcPr>
            <w:tcW w:w="628" w:type="dxa"/>
          </w:tcPr>
          <w:p w:rsidR="003A4978" w:rsidRDefault="000B75E5" w14:paraId="17CFD3F4" w14:textId="77777777">
            <w:pPr>
              <w:pStyle w:val="berschrift1"/>
            </w:pPr>
            <w:r>
              <w:lastRenderedPageBreak/>
              <w:t>2</w:t>
            </w:r>
          </w:p>
        </w:tc>
        <w:tc>
          <w:tcPr>
            <w:tcW w:w="6403" w:type="dxa"/>
          </w:tcPr>
          <w:p w:rsidR="003A4978" w:rsidRDefault="000B75E5" w14:paraId="1B02EF04" w14:textId="77777777">
            <w:pPr>
              <w:pStyle w:val="berschrift1"/>
            </w:pPr>
            <w:r>
              <w:t xml:space="preserve">Die Angebotsendsumme des Hauptangebotes gem. Leistungsbeschreibung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A9828D8" w14:textId="0054ADFC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1A63CFBF" w14:textId="77777777">
            <w:pPr>
              <w:pStyle w:val="Standard8p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</w:p>
        </w:tc>
      </w:tr>
      <w:tr w:rsidR="003A4978" w14:paraId="3CF17D49" w14:textId="77777777">
        <w:trPr>
          <w:cantSplit/>
        </w:trPr>
        <w:tc>
          <w:tcPr>
            <w:tcW w:w="628" w:type="dxa"/>
          </w:tcPr>
          <w:p w:rsidR="003A4978" w:rsidRDefault="000B75E5" w14:paraId="75BB1360" w14:textId="77777777">
            <w:pPr>
              <w:pStyle w:val="Minimalzeile"/>
              <w:keepNext/>
            </w:pPr>
            <w:r>
              <w:t>  </w:t>
            </w:r>
          </w:p>
        </w:tc>
        <w:tc>
          <w:tcPr>
            <w:tcW w:w="9122" w:type="dxa"/>
            <w:gridSpan w:val="3"/>
          </w:tcPr>
          <w:p w:rsidR="003A4978" w:rsidRDefault="003A4978" w14:paraId="24E33EEB" w14:textId="77777777">
            <w:pPr>
              <w:pStyle w:val="Minimalzeile"/>
            </w:pPr>
          </w:p>
        </w:tc>
      </w:tr>
      <w:tr w:rsidR="003A4978" w14:paraId="568E2C71" w14:textId="77777777">
        <w:trPr>
          <w:cantSplit/>
        </w:trPr>
        <w:tc>
          <w:tcPr>
            <w:tcW w:w="628" w:type="dxa"/>
          </w:tcPr>
          <w:p w:rsidR="003A4978" w:rsidRDefault="000B75E5" w14:paraId="1760310A" w14:textId="77777777">
            <w:pPr>
              <w:pStyle w:val="berschrift1"/>
            </w:pPr>
            <w:r>
              <w:t>2.1</w:t>
            </w:r>
          </w:p>
        </w:tc>
        <w:tc>
          <w:tcPr>
            <w:tcW w:w="6403" w:type="dxa"/>
          </w:tcPr>
          <w:p w:rsidR="003A4978" w:rsidRDefault="000B75E5" w14:paraId="6046061A" w14:textId="77777777">
            <w:pPr>
              <w:pStyle w:val="berschrift1"/>
            </w:pPr>
            <w:r>
              <w:t>Die Gesamtsumme der jährlichen Vergütung gem. Instandhaltungsvertrag</w:t>
            </w:r>
            <w:r>
              <w:rPr>
                <w:rStyle w:val="Funotenanker"/>
              </w:rPr>
              <w:footnoteReference w:customMarkFollows="1" w:id="2"/>
              <w:t>2</w:t>
            </w:r>
            <w:r>
              <w:t xml:space="preserve">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7964F97F" w14:textId="4BA35771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31C4661D" w14:textId="77777777">
            <w:pPr>
              <w:pStyle w:val="Standard8pt"/>
              <w:rPr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  <w:r>
              <w:rPr>
                <w:sz w:val="20"/>
              </w:rPr>
              <w:t>*</w:t>
            </w:r>
          </w:p>
        </w:tc>
      </w:tr>
      <w:tr w:rsidR="003A4978" w14:paraId="4B14278A" w14:textId="77777777">
        <w:trPr>
          <w:cantSplit/>
        </w:trPr>
        <w:tc>
          <w:tcPr>
            <w:tcW w:w="628" w:type="dxa"/>
          </w:tcPr>
          <w:p w:rsidR="003A4978" w:rsidRDefault="003A4978" w14:paraId="274BD6F3" w14:textId="77777777"/>
        </w:tc>
        <w:tc>
          <w:tcPr>
            <w:tcW w:w="9122" w:type="dxa"/>
            <w:gridSpan w:val="3"/>
          </w:tcPr>
          <w:p w:rsidR="003A4978" w:rsidRDefault="000B75E5" w14:paraId="2381F15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</w:tbl>
    <w:p w:rsidR="003A4978" w:rsidRDefault="000B75E5" w14:paraId="5F3DB4E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118A4D2B" w14:textId="77777777">
        <w:trPr>
          <w:cantSplit/>
        </w:trPr>
        <w:tc>
          <w:tcPr>
            <w:tcW w:w="628" w:type="dxa"/>
          </w:tcPr>
          <w:p w:rsidR="003A4978" w:rsidRDefault="000B75E5" w14:paraId="5D5288C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3A4978" w:rsidRDefault="000B75E5" w14:paraId="4255A889" w14:textId="77777777">
            <w:pPr>
              <w:pStyle w:val="berschrift1"/>
            </w:pPr>
            <w:r>
              <w:t>Anzahl der Nebenangebote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6B2F67BC" w14:textId="545E5B0C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14AB7A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St.</w:t>
            </w:r>
          </w:p>
        </w:tc>
      </w:tr>
    </w:tbl>
    <w:p w:rsidR="003A4978" w:rsidRDefault="000B75E5" w14:paraId="01BF3674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4BA71B2D" w14:textId="77777777">
        <w:trPr>
          <w:cantSplit/>
        </w:trPr>
        <w:tc>
          <w:tcPr>
            <w:tcW w:w="628" w:type="dxa"/>
          </w:tcPr>
          <w:p w:rsidR="003A4978" w:rsidRDefault="000B75E5" w14:paraId="1F98ACBA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3A4978" w:rsidRDefault="000B75E5" w14:paraId="3F2711F9" w14:textId="77777777">
            <w:pPr>
              <w:pStyle w:val="berschrift1"/>
            </w:pPr>
            <w:r>
              <w:t>Preisnachlass ohne Bedingung auf die Abrechnungssumme für Haupt- und alle Nebenangebote</w:t>
            </w:r>
            <w:r>
              <w:rPr>
                <w:rStyle w:val="Funotenanker"/>
              </w:rPr>
              <w:footnoteReference w:customMarkFollows="1" w:id="3"/>
              <w:t>3</w:t>
            </w:r>
            <w:r>
              <w:t xml:space="preserve"> sowie auf die Preise für angeordnete Leistungen, die auf Grundlage der Preisermittlung für die vertragliche Leistung zu bilden sind 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8E942FD" w14:textId="42D7D126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07BBD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3A4978" w:rsidRDefault="000B75E5" w14:paraId="64CA692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3A4978" w14:paraId="110EE4D0" w14:textId="77777777">
        <w:trPr>
          <w:cantSplit/>
        </w:trPr>
        <w:tc>
          <w:tcPr>
            <w:tcW w:w="628" w:type="dxa"/>
          </w:tcPr>
          <w:p w:rsidR="003A4978" w:rsidRDefault="000B75E5" w14:paraId="44302ABF" w14:textId="77777777">
            <w:pPr>
              <w:pStyle w:val="berschrift1"/>
            </w:pPr>
            <w:r>
              <w:t>5</w:t>
            </w:r>
          </w:p>
        </w:tc>
        <w:tc>
          <w:tcPr>
            <w:tcW w:w="9122" w:type="dxa"/>
            <w:gridSpan w:val="2"/>
          </w:tcPr>
          <w:p w:rsidR="003A4978" w:rsidRDefault="000B75E5" w14:paraId="06E4C2B9" w14:textId="77777777">
            <w:pPr>
              <w:pStyle w:val="berschrift1"/>
            </w:pPr>
            <w:r>
              <w:t>Bestandteil meines/unseres Angebots sind neben diesem Angebotsschreiben und seinen Anlagen:</w:t>
            </w:r>
          </w:p>
        </w:tc>
      </w:tr>
      <w:tr w:rsidR="003A4978" w14:paraId="7BFA046A" w14:textId="77777777">
        <w:trPr>
          <w:cantSplit/>
        </w:trPr>
        <w:tc>
          <w:tcPr>
            <w:tcW w:w="628" w:type="dxa"/>
          </w:tcPr>
          <w:p w:rsidR="003A4978" w:rsidRDefault="003A4978" w14:paraId="036CBC7C" w14:textId="77777777">
            <w:pPr>
              <w:keepNext/>
            </w:pPr>
          </w:p>
        </w:tc>
        <w:tc>
          <w:tcPr>
            <w:tcW w:w="225" w:type="dxa"/>
          </w:tcPr>
          <w:p w:rsidR="003A4978" w:rsidRDefault="000B75E5" w14:paraId="7D878802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53799FF3" w14:textId="77777777">
            <w:r>
              <w:t>Allgemeine Vertragsbedingungen für die Ausführung von Bauleistungen (VOB/B), Ausgabe 2016</w:t>
            </w:r>
          </w:p>
        </w:tc>
      </w:tr>
      <w:tr w:rsidR="003A4978" w14:paraId="20FFBAB1" w14:textId="77777777">
        <w:trPr>
          <w:cantSplit/>
        </w:trPr>
        <w:tc>
          <w:tcPr>
            <w:tcW w:w="628" w:type="dxa"/>
          </w:tcPr>
          <w:p w:rsidR="003A4978" w:rsidRDefault="003A4978" w14:paraId="4188603A" w14:textId="77777777"/>
        </w:tc>
        <w:tc>
          <w:tcPr>
            <w:tcW w:w="225" w:type="dxa"/>
          </w:tcPr>
          <w:p w:rsidR="003A4978" w:rsidRDefault="000B75E5" w14:paraId="27E06584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66A347A0" w14:textId="77777777">
            <w:r>
              <w:t>Unterlagen gem. Aufforderung zur Angebotsabgabe, Anlagen – Teil B</w:t>
            </w:r>
          </w:p>
        </w:tc>
      </w:tr>
    </w:tbl>
    <w:p w:rsidR="003A4978" w:rsidRDefault="000B75E5" w14:paraId="0DA9CB8E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788"/>
        <w:gridCol w:w="3804"/>
        <w:gridCol w:w="1405"/>
        <w:gridCol w:w="2844"/>
      </w:tblGrid>
      <w:tr w:rsidR="00193046" w14:paraId="09681A73" w14:textId="77777777">
        <w:trPr>
          <w:trHeight w:val="6"/>
        </w:trPr>
        <w:tc>
          <w:tcPr>
            <w:tcW w:w="628" w:type="dxa"/>
          </w:tcPr>
          <w:p w:rsidR="00193046" w:rsidP="00193046" w:rsidRDefault="00193046" w14:paraId="16CD0E75" w14:textId="79CB630C">
            <w:pPr>
              <w:pStyle w:val="berschrift1"/>
            </w:pPr>
            <w:r>
              <w:t>6</w:t>
            </w:r>
          </w:p>
        </w:tc>
        <w:sdt>
          <w:sdtPr>
            <w:id w:val="-2801861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442CBA" w14:paraId="53B06BAE" w14:textId="65DFA44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</w:tcPr>
          <w:p w:rsidR="00193046" w:rsidP="00193046" w:rsidRDefault="00193046" w14:paraId="321FCF7F" w14:textId="732B0C29">
            <w:pPr>
              <w:rPr>
                <w:b/>
                <w:bCs/>
              </w:rPr>
            </w:pPr>
            <w:r>
              <w:rPr>
                <w:b/>
                <w:bCs/>
              </w:rPr>
              <w:t>Ich bin/Wir sind für d</w:t>
            </w:r>
            <w:bookmarkStart w:name="Unknown1" w:id="4"/>
            <w:bookmarkEnd w:id="4"/>
            <w:r>
              <w:rPr>
                <w:b/>
                <w:bCs/>
              </w:rPr>
              <w:t>ie zu vergebende Bauleistung präqualifiziert und im Präqualifikationsverzeichnis eingetragen unter Nummer:</w:t>
            </w:r>
          </w:p>
        </w:tc>
      </w:tr>
      <w:tr w:rsidR="00193046" w:rsidTr="00E9460E" w14:paraId="402E9A9D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442F784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781E69B7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41CA8312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1133178" w14:textId="257290A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85D7999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250EB47B" w14:textId="0F0FAC7D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2A5F493E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56EE6142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12161438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741269C1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017000E9" w14:textId="37237676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40DF9E6C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5DCD5C6A" w14:textId="6758E20B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56965CD2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2489973B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4D7B85C1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16C7165B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6EB16158" w14:textId="66845E0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5F06754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2B8CCD2" w14:textId="57E4A765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7E9E5BDF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173B788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2F54D50B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647DCB67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8F12867" w14:textId="7F178E6D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66A7C62A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D6A35CA" w14:textId="79F6C101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14:paraId="338700D5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1C3783E2" w14:textId="77777777">
            <w:pPr>
              <w:keepNext/>
            </w:pPr>
          </w:p>
        </w:tc>
        <w:sdt>
          <w:sdtPr>
            <w:id w:val="117105821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193046" w14:paraId="18CB30F9" w14:textId="76517C14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3046" w:rsidP="00193046" w:rsidRDefault="00193046" w14:paraId="462278F4" w14:textId="77777777">
            <w:pPr>
              <w:keepNext/>
            </w:pPr>
            <w:r>
              <w:t xml:space="preserve">Ich bin/Wir sind kleines oder mittleres Unternehmen – KMU - </w:t>
            </w:r>
            <w:r>
              <w:br/>
              <w:t>(&lt; 250 Beschäftigte und ≤ 50 Mio Euro Jahresumsatz bzw. ≤ 43 Mio Jahresbilanzsumme)</w:t>
            </w:r>
            <w:r>
              <w:rPr>
                <w:rStyle w:val="Funotenanker"/>
              </w:rPr>
              <w:footnoteReference w:customMarkFollows="1" w:id="4"/>
              <w:t>4</w:t>
            </w:r>
            <w:r>
              <w:t>.</w:t>
            </w:r>
          </w:p>
        </w:tc>
      </w:tr>
    </w:tbl>
    <w:p w:rsidR="003A4978" w:rsidRDefault="000B75E5" w14:paraId="5D37BD3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3A4978" w14:paraId="069A5000" w14:textId="77777777">
        <w:tc>
          <w:tcPr>
            <w:tcW w:w="628" w:type="dxa"/>
          </w:tcPr>
          <w:p w:rsidR="003A4978" w:rsidRDefault="000B75E5" w14:paraId="3E6234DB" w14:textId="77777777">
            <w:pPr>
              <w:pStyle w:val="berschrift1"/>
            </w:pPr>
            <w:r>
              <w:t>7</w:t>
            </w:r>
          </w:p>
        </w:tc>
        <w:tc>
          <w:tcPr>
            <w:tcW w:w="9122" w:type="dxa"/>
            <w:gridSpan w:val="2"/>
          </w:tcPr>
          <w:p w:rsidR="003A4978" w:rsidRDefault="000B75E5" w14:paraId="58927B8A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69D25C3A" w14:textId="77777777">
        <w:tc>
          <w:tcPr>
            <w:tcW w:w="628" w:type="dxa"/>
          </w:tcPr>
          <w:p w:rsidR="003A4978" w:rsidRDefault="003A4978" w14:paraId="68FBD4EF" w14:textId="77777777">
            <w:pPr>
              <w:rPr>
                <w:color w:val="00000A"/>
              </w:rPr>
            </w:pPr>
          </w:p>
        </w:tc>
        <w:sdt>
          <w:sdtPr>
            <w:id w:val="123288922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024B2DD" w14:textId="6B57E3C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3AEE7A30" w14:textId="77777777">
            <w:r>
              <w:t>ich/wir alle Leistungen im eigenen Betrieb ausführen werde(n).</w:t>
            </w:r>
          </w:p>
        </w:tc>
      </w:tr>
      <w:tr w:rsidR="003A4978" w14:paraId="402E3F7F" w14:textId="77777777">
        <w:tc>
          <w:tcPr>
            <w:tcW w:w="628" w:type="dxa"/>
          </w:tcPr>
          <w:p w:rsidR="003A4978" w:rsidRDefault="003A4978" w14:paraId="46290046" w14:textId="77777777">
            <w:pPr>
              <w:rPr>
                <w:color w:val="00000A"/>
              </w:rPr>
            </w:pPr>
          </w:p>
        </w:tc>
        <w:sdt>
          <w:sdtPr>
            <w:id w:val="36664688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DFC6A27" w14:textId="5559F91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47812326" w14:textId="77777777">
            <w:r>
              <w:t>ich/wir die Leistungen, die nicht im Verzeichnis Nachunternehmerleistungen bzw. Verzeichnis der Leistungen/Kapazitäten anderer Unternehmer aufgeführt sind, im eigenen Betrieb ausführen werde(n).</w:t>
            </w:r>
          </w:p>
        </w:tc>
      </w:tr>
      <w:tr w:rsidR="003A4978" w14:paraId="2BA5C4E9" w14:textId="77777777">
        <w:trPr>
          <w:cantSplit/>
        </w:trPr>
        <w:tc>
          <w:tcPr>
            <w:tcW w:w="628" w:type="dxa"/>
          </w:tcPr>
          <w:p w:rsidR="003A4978" w:rsidRDefault="000B75E5" w14:paraId="3BE85204" w14:textId="77777777">
            <w:pPr>
              <w:pStyle w:val="berschrift1"/>
            </w:pPr>
            <w:r>
              <w:lastRenderedPageBreak/>
              <w:t>8</w:t>
            </w:r>
          </w:p>
        </w:tc>
        <w:tc>
          <w:tcPr>
            <w:tcW w:w="9122" w:type="dxa"/>
            <w:gridSpan w:val="2"/>
          </w:tcPr>
          <w:p w:rsidR="003A4978" w:rsidRDefault="000B75E5" w14:paraId="5A9F484E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7A7D32D5" w14:textId="77777777">
        <w:trPr>
          <w:cantSplit/>
        </w:trPr>
        <w:tc>
          <w:tcPr>
            <w:tcW w:w="628" w:type="dxa"/>
          </w:tcPr>
          <w:p w:rsidR="003A4978" w:rsidRDefault="003A4978" w14:paraId="117FD9B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70CF13D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533A312B" w14:textId="77777777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3A4978" w14:paraId="48C1B6B4" w14:textId="77777777">
        <w:trPr>
          <w:cantSplit/>
        </w:trPr>
        <w:tc>
          <w:tcPr>
            <w:tcW w:w="628" w:type="dxa"/>
          </w:tcPr>
          <w:p w:rsidR="003A4978" w:rsidRDefault="003A4978" w14:paraId="30140B05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BF7793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FF0ED05" w14:textId="77777777">
            <w:pPr>
              <w:keepNext/>
              <w:keepLines/>
            </w:pPr>
            <w:r>
              <w:t>mir/uns zugegangene Änderungen der Vergabeunterlagen Gegenstand meines/unseres Angebotes sind.</w:t>
            </w:r>
          </w:p>
        </w:tc>
      </w:tr>
      <w:tr w:rsidR="003A4978" w14:paraId="44462FC8" w14:textId="77777777">
        <w:trPr>
          <w:cantSplit/>
        </w:trPr>
        <w:tc>
          <w:tcPr>
            <w:tcW w:w="628" w:type="dxa"/>
          </w:tcPr>
          <w:p w:rsidR="003A4978" w:rsidRDefault="003A4978" w14:paraId="4A8AE1B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D0230E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819E3D4" w14:textId="77777777">
            <w:pPr>
              <w:keepNext/>
              <w:keepLines/>
              <w:suppressAutoHyphens w:val="0"/>
            </w:pPr>
            <w: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 3 BaustellV) (RAB 30)“ geforderte Qualifikation verfügen, um die nach Baustellenverordnung übertragenen Aufgaben fachgerecht zu erfüllen.</w:t>
            </w:r>
          </w:p>
        </w:tc>
      </w:tr>
      <w:tr w:rsidR="003A4978" w14:paraId="369A592A" w14:textId="77777777">
        <w:trPr>
          <w:cantSplit/>
        </w:trPr>
        <w:tc>
          <w:tcPr>
            <w:tcW w:w="628" w:type="dxa"/>
          </w:tcPr>
          <w:p w:rsidR="003A4978" w:rsidRDefault="003A4978" w14:paraId="53A3D77C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F8E82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9442709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A4978" w14:paraId="0C40E135" w14:textId="77777777">
        <w:trPr>
          <w:cantSplit/>
        </w:trPr>
        <w:tc>
          <w:tcPr>
            <w:tcW w:w="628" w:type="dxa"/>
          </w:tcPr>
          <w:p w:rsidR="003A4978" w:rsidRDefault="003A4978" w14:paraId="5A5B726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13FD014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081E44C5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3A4978" w14:paraId="12926C78" w14:textId="77777777">
        <w:trPr>
          <w:cantSplit/>
        </w:trPr>
        <w:tc>
          <w:tcPr>
            <w:tcW w:w="628" w:type="dxa"/>
          </w:tcPr>
          <w:p w:rsidR="003A4978" w:rsidRDefault="003A4978" w14:paraId="300C709B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6848AAEF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46D272FF" w14:textId="77777777">
            <w:pPr>
              <w:keepNext/>
              <w:keepLines/>
            </w:pPr>
            <w: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3A4978" w14:paraId="5DF4104C" w14:textId="77777777">
        <w:trPr>
          <w:cantSplit/>
        </w:trPr>
        <w:tc>
          <w:tcPr>
            <w:tcW w:w="628" w:type="dxa"/>
          </w:tcPr>
          <w:p w:rsidR="003A4978" w:rsidRDefault="003A4978" w14:paraId="1657E42E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4D96F1C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4885A10" w14:textId="77777777">
            <w:pPr>
              <w:keepNext/>
              <w:keepLines/>
            </w:pPr>
            <w:r>
              <w:t>ich/wir jede vom zuständigen Finanzamt vorgenommene Änderung in Bezug auf eine vorgelegte Freistellungsbescheinigung (§ 48b EStG) dem Auftraggeber unverzüglich in Textform mitteile/n.</w:t>
            </w:r>
          </w:p>
        </w:tc>
      </w:tr>
    </w:tbl>
    <w:p w:rsidR="003A4978" w:rsidRDefault="000B75E5" w14:paraId="77221071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3A4978" w14:paraId="064C8EF2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70DDC146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3A4978" w14:paraId="2C1BE8FF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3A4978" w:rsidRDefault="000B75E5" w14:paraId="42149EC6" w14:textId="77777777">
            <w:pPr>
              <w:pStyle w:val="Standardfett"/>
            </w:pPr>
            <w:r>
              <w:t>Ist</w:t>
            </w:r>
          </w:p>
        </w:tc>
      </w:tr>
      <w:tr w:rsidR="003A4978" w14:paraId="3CDCECE1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45C65B06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659ECD9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184226F3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3A4978" w14:paraId="079823CE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02783AD9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97658C5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C38516A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3A4978" w14:paraId="51557DEC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72A25692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8E01CD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8BF6369" w14:textId="77777777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3A4978" w14:paraId="61D126B5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57CCAB36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3A4978" w:rsidRDefault="003A4978" w14:paraId="2FC6E3C4" w14:textId="77777777">
      <w:pPr>
        <w:pStyle w:val="Minimalzeile"/>
      </w:pPr>
    </w:p>
    <w:sectPr w:rsidR="003A4978" w:rsidSect="007008AA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21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C80" w:rsidRDefault="000B75E5" w14:paraId="260F81BA" w14:textId="77777777">
      <w:r>
        <w:separator/>
      </w:r>
    </w:p>
  </w:endnote>
  <w:endnote w:type="continuationSeparator" w:id="0">
    <w:p w:rsidR="00542C80" w:rsidRDefault="000B75E5" w14:paraId="1326C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7008AA" w:rsidTr="007008AA" w14:paraId="43F01C8B" w14:textId="77777777">
      <w:trPr>
        <w:trHeight w:val="553"/>
      </w:trPr>
      <w:tc>
        <w:tcPr>
          <w:tcW w:w="0" w:type="auto"/>
        </w:tcPr>
        <w:p w:rsidR="007008AA" w:rsidP="007008AA" w:rsidRDefault="007008AA" w14:paraId="79A5B89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81C52BC" wp14:anchorId="6D83E605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7008AA" w:rsidP="007008AA" w:rsidRDefault="007008AA" w14:paraId="65A873E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7008AA" w:rsidP="007008AA" w:rsidRDefault="007008AA" w14:paraId="772B5BE2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008AA" w:rsidP="007008AA" w:rsidRDefault="007008AA" w14:paraId="0A73D537" w14:textId="549F1D14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213_102921253.docx</w:t>
          </w:r>
          <w:proofErr w:type="gramStart"/>
          <w:proofErr w:type="gramEnd"/>
        </w:p>
      </w:tc>
      <w:tc>
        <w:tcPr>
          <w:tcW w:w="1903" w:type="dxa"/>
        </w:tcPr>
        <w:p w:rsidRPr="005448DE" w:rsidR="007008AA" w:rsidP="007008AA" w:rsidRDefault="007008AA" w14:paraId="18C76677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008AA" w:rsidP="007008AA" w:rsidRDefault="007008AA" w14:paraId="34B2A1A6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C432FB" w:rsidRDefault="00C432FB" w14:paraId="5808B12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8" w:rsidRDefault="000B75E5" w14:paraId="3E1C02D8" w14:textId="77777777">
      <w:pPr>
        <w:rPr>
          <w:sz w:val="12"/>
        </w:rPr>
      </w:pPr>
      <w:r>
        <w:separator/>
      </w:r>
    </w:p>
  </w:footnote>
  <w:footnote w:type="continuationSeparator" w:id="0">
    <w:p w:rsidR="003A4978" w:rsidRDefault="000B75E5" w14:paraId="1DC9AF58" w14:textId="77777777">
      <w:pPr>
        <w:rPr>
          <w:sz w:val="12"/>
        </w:rPr>
      </w:pPr>
      <w:r>
        <w:continuationSeparator/>
      </w:r>
    </w:p>
  </w:footnote>
  <w:footnote w:id="1">
    <w:p w:rsidR="003A4978" w:rsidRDefault="000B75E5" w14:paraId="0B08BD66" w14:textId="77777777">
      <w:pPr>
        <w:pStyle w:val="Funotentext"/>
      </w:pPr>
      <w:r>
        <w:rPr>
          <w:rStyle w:val="Funotenzeichen"/>
        </w:rPr>
        <w:t>1</w:t>
      </w:r>
      <w:r>
        <w:tab/>
        <w:t> vom Bieter anzukreuzen und beizufügen</w:t>
      </w:r>
    </w:p>
  </w:footnote>
  <w:footnote w:id="2">
    <w:p w:rsidR="003A4978" w:rsidRDefault="000B75E5" w14:paraId="6956A2C2" w14:textId="77777777">
      <w:pPr>
        <w:pStyle w:val="Funotentext"/>
      </w:pPr>
      <w:r>
        <w:rPr>
          <w:rStyle w:val="Funotenzeichen"/>
        </w:rPr>
        <w:t>2</w:t>
      </w:r>
      <w:r>
        <w:tab/>
        <w:t> Bei mehreren Instandhaltungsverträgen ist die Summe der jährlichen Vergütungen einzutragen</w:t>
      </w:r>
    </w:p>
  </w:footnote>
  <w:footnote w:id="3">
    <w:p w:rsidR="003A4978" w:rsidRDefault="000B75E5" w14:paraId="3BAEC8DD" w14:textId="77777777">
      <w:pPr>
        <w:pStyle w:val="Funotentext"/>
      </w:pPr>
      <w:r>
        <w:rPr>
          <w:rStyle w:val="Funotenzeichen"/>
        </w:rPr>
        <w:t>3</w:t>
      </w:r>
      <w:r>
        <w:tab/>
        <w:t> Preisnachlass gilt nicht für Instandhaltungsangebot</w:t>
      </w:r>
    </w:p>
  </w:footnote>
  <w:footnote w:id="4">
    <w:p w:rsidR="00193046" w:rsidRDefault="00193046" w14:paraId="3B5C9EB3" w14:textId="77777777">
      <w:pPr>
        <w:pStyle w:val="Funotentext"/>
        <w:ind w:left="227" w:hanging="227"/>
      </w:pPr>
      <w:r>
        <w:rPr>
          <w:rStyle w:val="Funotenzeichen"/>
        </w:rPr>
        <w:t>4</w:t>
      </w:r>
      <w:r>
        <w:tab/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2FB" w:rsidP="00C432FB" w:rsidRDefault="00C432FB" w14:paraId="6F4405E4" w14:textId="6CAB1CB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213</w:t>
    </w:r>
  </w:p>
  <w:p w:rsidRPr="00C432FB" w:rsidR="00C432FB" w:rsidP="00C432FB" w:rsidRDefault="00C432FB" w14:paraId="1063C159" w14:textId="6784CCA1">
    <w:pPr>
      <w:pStyle w:val="Kopfzeile"/>
      <w:rPr>
        <w:b w:val="0"/>
        <w:bCs/>
      </w:rPr>
    </w:pPr>
    <w:r w:rsidRPr="00C432FB">
      <w:rPr>
        <w:rFonts w:ascii="ArialMT" w:hAnsi="ArialMT" w:cs="ArialMT"/>
        <w:b w:val="0"/>
        <w:bCs/>
        <w:kern w:val="0"/>
        <w:sz w:val="16"/>
        <w:szCs w:val="16"/>
      </w:rPr>
      <w:t>(Angebotsschreiben -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3CD7"/>
    <w:multiLevelType w:val="multilevel"/>
    <w:tmpl w:val="981ACBA8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CE127F"/>
    <w:multiLevelType w:val="multilevel"/>
    <w:tmpl w:val="B19E9A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5051776">
    <w:abstractNumId w:val="0"/>
  </w:num>
  <w:num w:numId="2" w16cid:durableId="186851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8"/>
    <w:rsid w:val="000B75E5"/>
    <w:rsid w:val="00193046"/>
    <w:rsid w:val="003A4978"/>
    <w:rsid w:val="00442CBA"/>
    <w:rsid w:val="00542C80"/>
    <w:rsid w:val="00580F45"/>
    <w:rsid w:val="006767D5"/>
    <w:rsid w:val="007008AA"/>
    <w:rsid w:val="00706640"/>
    <w:rsid w:val="00781CAA"/>
    <w:rsid w:val="0080481B"/>
    <w:rsid w:val="00B702BA"/>
    <w:rsid w:val="00C16FE0"/>
    <w:rsid w:val="00C30A4E"/>
    <w:rsid w:val="00C432FB"/>
    <w:rsid w:val="00DF6282"/>
    <w:rsid w:val="00E81A92"/>
    <w:rsid w:val="00E8516E"/>
    <w:rsid w:val="00E9460E"/>
    <w:rsid w:val="00F348C0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1EDB4AF"/>
  <w:documentProtection w:edit="forms" w:enforcement="true" w:cryptProviderType="rsaFull" w:cryptAlgorithmClass="hash" w:cryptAlgorithmType="typeAny" w:cryptAlgorithmSid="4" w:cryptSpinCount="50000" w:hash="0nGAfutxXIzOpsNg4C/B+KjyeGU=" w:salt="Pylo1m0CQOWkPwg4xbJyi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226" w:after="226"/>
      <w:ind w:left="-141" w:right="280"/>
    </w:pPr>
    <w:rPr>
      <w:b/>
    </w:rPr>
  </w:style>
  <w:style w:type="paragraph" w:styleId="Funotentext">
    <w:name w:val="footnote text"/>
    <w:basedOn w:val="Standard"/>
    <w:pPr>
      <w:ind w:left="283" w:hanging="283"/>
    </w:pPr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432FB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E9460E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008AA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3ol.dotx" TargetMode="External" Id="R8931b67e827a4ba6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vhb-213ol.dotx</ap:Template>
  <ap:DocSecurity>0</ap:DocSecurity>
  <ap:TotalTime>0</ap:TotalTime>
  <ap:Pages>3</ap:Pages>
  <ap:Words>781</ap:Words>
  <ap:Characters>4924</ap:Characters>
  <ap:Application>Microsoft Office Word</ap:Application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5694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69</cp:revision>
  <cp:lastPrinted>2007-03-30T10:37:00Z</cp:lastPrinted>
  <dcterms:created xsi:type="dcterms:W3CDTF">2014-06-12T15:45:00Z</dcterms:created>
  <dcterms:modified xsi:type="dcterms:W3CDTF">2022-09-09T08:19:00Z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