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26E50134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NSA - Labortechnische Anlagen - Laborausbau BA 1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222_102921253.docx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W6POPbDgQvZ1QhtccaLknt+sKr0=" w:salt="7shZLKG+NGOowIsD1/81f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ba0997606fd9403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