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LAVES, Grundsanierung u. Anpassung Labor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NSA - Labortechnische Anlagen - Laborausbau BA 1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CE_102921253.docx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8g/E6iUkrQHoKHJQIizA4Z10t5s=" w:salt="EepDkzydQJIGE45eK4yvL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1befe8c481d6452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