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107542-2026-003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 - Feuerwehrtechnische Zentrale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Für die Erweiterung der Feuerwehrtechnischen Zentrale werden die Trockenbauarbeiten ausgeschrieben.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