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24913B6E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3309386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399858BE" w14:textId="77777777" w:rsidR="00682D2C" w:rsidRPr="00F45CAD" w:rsidRDefault="00682D2C" w:rsidP="002D4CA7"/>
        </w:tc>
      </w:tr>
      <w:tr w:rsidR="00682D2C" w:rsidRPr="00F45CAD" w14:paraId="1CC6E9F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2A1AC98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F6747EB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3ED038" w14:textId="77777777" w:rsidR="00682D2C" w:rsidRPr="00F45CAD" w:rsidRDefault="00682D2C" w:rsidP="002D4CA7">
            <w:r w:rsidRPr="00F45CAD">
              <w:t>Datum</w:t>
            </w:r>
          </w:p>
        </w:tc>
      </w:tr>
      <w:tr w:rsidR="00416390" w:rsidRPr="00F45CAD" w14:paraId="02A84A6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0B22EB" w14:textId="77777777" w:rsidR="00416390" w:rsidRDefault="00416390" w:rsidP="00416390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44757F4" w14:textId="0293C796" w:rsidR="00416390" w:rsidRDefault="00416390" w:rsidP="00416390">
            <w:r>
              <w:rPr>
                <w:rFonts w:cs="Arial"/>
                <w:color w:val="0000FF"/>
                <w:szCs w:val="20"/>
              </w:rPr>
              <w:t>75/2026/4070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0060988" w14:textId="77777777" w:rsidR="00416390" w:rsidRPr="00F45CAD" w:rsidRDefault="00416390" w:rsidP="00416390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</w:instrText>
            </w:r>
            <w:bookmarkStart w:id="0" w:name="Text3"/>
            <w:r>
              <w:instrText xml:space="preserve">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416390" w:rsidRPr="00F45CAD" w14:paraId="6E4C9378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39FF8C" w14:textId="77777777" w:rsidR="00416390" w:rsidRPr="00F45CAD" w:rsidRDefault="00416390" w:rsidP="00416390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50D679D" w14:textId="77777777" w:rsidR="00416390" w:rsidRPr="00F45CAD" w:rsidRDefault="00416390" w:rsidP="00416390"/>
        </w:tc>
      </w:tr>
      <w:tr w:rsidR="00416390" w:rsidRPr="00F45CAD" w14:paraId="5D39229B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0AC25B67" w14:textId="4B13077E" w:rsidR="00416390" w:rsidRPr="00AF1BB6" w:rsidRDefault="00416390" w:rsidP="00416390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FF"/>
                <w:szCs w:val="20"/>
              </w:rPr>
            </w:pPr>
            <w:proofErr w:type="spellStart"/>
            <w:r>
              <w:rPr>
                <w:rFonts w:cs="Arial"/>
                <w:color w:val="0000FF"/>
                <w:szCs w:val="20"/>
              </w:rPr>
              <w:t>Melanchthonschule</w:t>
            </w:r>
            <w:proofErr w:type="spellEnd"/>
            <w:r>
              <w:rPr>
                <w:rFonts w:cs="Arial"/>
                <w:color w:val="0000FF"/>
                <w:szCs w:val="20"/>
              </w:rPr>
              <w:t xml:space="preserve">, Erweiterungsneubau </w:t>
            </w:r>
          </w:p>
        </w:tc>
      </w:tr>
      <w:tr w:rsidR="00416390" w:rsidRPr="00F45CAD" w14:paraId="123533C9" w14:textId="77777777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F18A3E" w14:textId="77777777" w:rsidR="00416390" w:rsidRPr="00F45CAD" w:rsidRDefault="00416390" w:rsidP="00416390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45168FB" w14:textId="77777777" w:rsidR="00416390" w:rsidRPr="00F45CAD" w:rsidRDefault="00416390" w:rsidP="00416390"/>
        </w:tc>
      </w:tr>
      <w:tr w:rsidR="00416390" w:rsidRPr="00F45CAD" w14:paraId="77626AFB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1E106E41" w14:textId="220E39BB" w:rsidR="00416390" w:rsidRPr="003B2E6F" w:rsidRDefault="00416390" w:rsidP="00416390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FF"/>
                <w:szCs w:val="20"/>
              </w:rPr>
            </w:pPr>
            <w:r>
              <w:rPr>
                <w:rFonts w:cs="Arial"/>
                <w:color w:val="0000FF"/>
                <w:szCs w:val="20"/>
              </w:rPr>
              <w:t>Dacharbeiten </w:t>
            </w:r>
          </w:p>
        </w:tc>
      </w:tr>
    </w:tbl>
    <w:p w14:paraId="15AF284E" w14:textId="77777777" w:rsidR="00682D2C" w:rsidRPr="00F45CAD" w:rsidRDefault="00682D2C" w:rsidP="00682D2C"/>
    <w:p w14:paraId="7BA9FB65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431E4156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7ABD4C97" w14:textId="77777777" w:rsidR="00682D2C" w:rsidRPr="00F45CAD" w:rsidRDefault="00682D2C" w:rsidP="00682D2C"/>
    <w:p w14:paraId="4B304094" w14:textId="77777777" w:rsidR="00682D2C" w:rsidRPr="00F45CAD" w:rsidRDefault="00D05238" w:rsidP="00AF2BE2">
      <w:r>
        <w:rPr>
          <w:sz w:val="28"/>
          <w:szCs w:val="28"/>
        </w:rPr>
        <w:t>☒</w:t>
      </w:r>
      <w:r w:rsidR="00682D2C" w:rsidRPr="00AF2BE2">
        <w:tab/>
        <w:t>Die Namen der Nachunternehmer sind bereits bei Angebotsabgabe anzugeben.</w:t>
      </w:r>
    </w:p>
    <w:p w14:paraId="152A5432" w14:textId="77777777" w:rsidR="00682D2C" w:rsidRPr="00F45CAD" w:rsidRDefault="00682D2C" w:rsidP="00682D2C"/>
    <w:p w14:paraId="13ECC142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054A5D35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CBEB233" w14:textId="77777777" w:rsidR="007A7D5E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  <w:p w14:paraId="3AC75BB1" w14:textId="77777777" w:rsidR="00576CED" w:rsidRPr="00F45CAD" w:rsidRDefault="00576CED" w:rsidP="003D4CB8">
            <w:pPr>
              <w:jc w:val="center"/>
            </w:pPr>
            <w:r>
              <w:t>zzgl. als Prozentangabe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D15773C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B8BFBC9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4471056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0503DC1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0E662F1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16E833A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7AD3372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9B5B22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16390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37AB93D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01FA67E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942E978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7037530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AB39D6F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16390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77C84E8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C53D495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70F2F6C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C9B0D2A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354D04F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16390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1EF03C7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7A479F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01A74DB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201C416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8CC4142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16390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795375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14CA9F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521A240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65A6791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543DD7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16390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7D97604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278D527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0961D20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9E813F1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751CAA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16390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F259763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C913425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98A4E3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39E7D84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E618B3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16390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5D2D95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02DA0D5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17FEC7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3A03A7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4EFFD3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16390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32D1667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4E99448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FEA83A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2C9239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96718B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16390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EC94EF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C13E0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775F08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29A5926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65AA719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16390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7E34AF88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BE62A79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7F8434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A396356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6A4E011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16390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F222EEC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63EFFE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79ECE2F6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FCBFC98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FA60533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16390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D554C8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D6EF2D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4662905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E4090A4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DF9A5AB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16390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70286BB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C66258C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5BB3669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A235015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7C40BB9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416390">
              <w:fldChar w:fldCharType="separate"/>
            </w:r>
            <w:r w:rsidRPr="00AF2BE2">
              <w:fldChar w:fldCharType="end"/>
            </w:r>
          </w:p>
        </w:tc>
      </w:tr>
    </w:tbl>
    <w:p w14:paraId="16F79B90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75C2E" w14:textId="77777777" w:rsidR="00107E87" w:rsidRDefault="00107E87">
      <w:r>
        <w:separator/>
      </w:r>
    </w:p>
    <w:p w14:paraId="6ED81558" w14:textId="77777777" w:rsidR="00107E87" w:rsidRDefault="00107E87"/>
    <w:p w14:paraId="72B7B97E" w14:textId="77777777" w:rsidR="00107E87" w:rsidRDefault="00107E87"/>
  </w:endnote>
  <w:endnote w:type="continuationSeparator" w:id="0">
    <w:p w14:paraId="6A816EEA" w14:textId="77777777" w:rsidR="00107E87" w:rsidRDefault="00107E87">
      <w:r>
        <w:continuationSeparator/>
      </w:r>
    </w:p>
    <w:p w14:paraId="0288FB27" w14:textId="77777777" w:rsidR="00107E87" w:rsidRDefault="00107E87"/>
    <w:p w14:paraId="5C17A91C" w14:textId="77777777"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7C0EC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3CF2A8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4FF9B002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38E21DE9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8B041C4" wp14:editId="4CD7F73C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5A23DAC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4C24DB02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4017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4017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42F843D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125AD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42738" w14:textId="77777777" w:rsidR="00107E87" w:rsidRDefault="00107E87">
      <w:r>
        <w:separator/>
      </w:r>
    </w:p>
    <w:p w14:paraId="30D155C7" w14:textId="77777777" w:rsidR="00107E87" w:rsidRDefault="00107E87"/>
    <w:p w14:paraId="69D4833D" w14:textId="77777777" w:rsidR="00107E87" w:rsidRDefault="00107E87"/>
  </w:footnote>
  <w:footnote w:type="continuationSeparator" w:id="0">
    <w:p w14:paraId="73F8DD00" w14:textId="77777777" w:rsidR="00107E87" w:rsidRDefault="00107E87">
      <w:r>
        <w:continuationSeparator/>
      </w:r>
    </w:p>
    <w:p w14:paraId="2D433280" w14:textId="77777777" w:rsidR="00107E87" w:rsidRDefault="00107E87"/>
    <w:p w14:paraId="05F528C1" w14:textId="77777777"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03603" w14:textId="77777777" w:rsidR="007A7D5E" w:rsidRDefault="007A7D5E"/>
  <w:p w14:paraId="3E24F1AC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5F1E7" w14:textId="77777777" w:rsidR="007A7D5E" w:rsidRDefault="007A7D5E" w:rsidP="00701419">
    <w:pPr>
      <w:pStyle w:val="Kopfzeile"/>
    </w:pPr>
    <w:r>
      <w:t>233</w:t>
    </w:r>
  </w:p>
  <w:p w14:paraId="576DF47F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39B8B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64924334">
    <w:abstractNumId w:val="1"/>
  </w:num>
  <w:num w:numId="2" w16cid:durableId="923029362">
    <w:abstractNumId w:val="5"/>
  </w:num>
  <w:num w:numId="3" w16cid:durableId="1833134619">
    <w:abstractNumId w:val="7"/>
  </w:num>
  <w:num w:numId="4" w16cid:durableId="1648322396">
    <w:abstractNumId w:val="16"/>
  </w:num>
  <w:num w:numId="5" w16cid:durableId="901721865">
    <w:abstractNumId w:val="9"/>
  </w:num>
  <w:num w:numId="6" w16cid:durableId="1924030258">
    <w:abstractNumId w:val="3"/>
  </w:num>
  <w:num w:numId="7" w16cid:durableId="669599566">
    <w:abstractNumId w:val="12"/>
  </w:num>
  <w:num w:numId="8" w16cid:durableId="325329289">
    <w:abstractNumId w:val="8"/>
  </w:num>
  <w:num w:numId="9" w16cid:durableId="1077483125">
    <w:abstractNumId w:val="15"/>
  </w:num>
  <w:num w:numId="10" w16cid:durableId="654066675">
    <w:abstractNumId w:val="4"/>
  </w:num>
  <w:num w:numId="11" w16cid:durableId="778724892">
    <w:abstractNumId w:val="11"/>
  </w:num>
  <w:num w:numId="12" w16cid:durableId="1734890869">
    <w:abstractNumId w:val="11"/>
  </w:num>
  <w:num w:numId="13" w16cid:durableId="377779290">
    <w:abstractNumId w:val="11"/>
  </w:num>
  <w:num w:numId="14" w16cid:durableId="279916441">
    <w:abstractNumId w:val="11"/>
  </w:num>
  <w:num w:numId="15" w16cid:durableId="1460224334">
    <w:abstractNumId w:val="11"/>
  </w:num>
  <w:num w:numId="16" w16cid:durableId="1660426965">
    <w:abstractNumId w:val="2"/>
  </w:num>
  <w:num w:numId="17" w16cid:durableId="812720707">
    <w:abstractNumId w:val="2"/>
  </w:num>
  <w:num w:numId="18" w16cid:durableId="1274047900">
    <w:abstractNumId w:val="14"/>
  </w:num>
  <w:num w:numId="19" w16cid:durableId="1224413576">
    <w:abstractNumId w:val="13"/>
  </w:num>
  <w:num w:numId="20" w16cid:durableId="297958542">
    <w:abstractNumId w:val="10"/>
  </w:num>
  <w:num w:numId="21" w16cid:durableId="2026859923">
    <w:abstractNumId w:val="6"/>
  </w:num>
  <w:num w:numId="22" w16cid:durableId="1619216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3605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B2E6F"/>
    <w:rsid w:val="003C4AFC"/>
    <w:rsid w:val="003D3E99"/>
    <w:rsid w:val="003D4CB8"/>
    <w:rsid w:val="003E2CD4"/>
    <w:rsid w:val="00402A1B"/>
    <w:rsid w:val="00416390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76CED"/>
    <w:rsid w:val="005A4489"/>
    <w:rsid w:val="005B485C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1BB6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11AED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40176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70BF7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15FF813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5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82</Words>
  <Characters>890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Pilepp, Fabienne</cp:lastModifiedBy>
  <cp:revision>8</cp:revision>
  <cp:lastPrinted>2010-02-09T14:25:00Z</cp:lastPrinted>
  <dcterms:created xsi:type="dcterms:W3CDTF">2021-06-16T10:17:00Z</dcterms:created>
  <dcterms:modified xsi:type="dcterms:W3CDTF">2026-06-24T06:48:00Z</dcterms:modified>
</cp:coreProperties>
</file>