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2026-0523-23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Technische Dämmung - Gesamtschule Münster-West - Erweiterungsneubau_TP1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