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2026-26-083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Sportplatz Pulheim / Erneuerung des Kunststoffrasens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