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541"/>
        <w:gridCol w:w="1847"/>
        <w:gridCol w:w="2535"/>
      </w:tblGrid>
      <w:tr w:rsidR="006238E0" w:rsidRPr="001C55D1" w14:paraId="507AD04E" w14:textId="77777777" w:rsidTr="00C13060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4D86A7CD" w14:textId="77777777" w:rsidR="006238E0" w:rsidRPr="003C483F" w:rsidRDefault="006238E0" w:rsidP="00C13060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bottom w:val="single" w:sz="4" w:space="0" w:color="808080"/>
            </w:tcBorders>
            <w:noWrap/>
            <w:vAlign w:val="center"/>
          </w:tcPr>
          <w:p w14:paraId="41E02F13" w14:textId="77777777" w:rsidR="006238E0" w:rsidRPr="001C55D1" w:rsidRDefault="006238E0" w:rsidP="00C13060"/>
        </w:tc>
      </w:tr>
      <w:tr w:rsidR="006238E0" w:rsidRPr="001C55D1" w14:paraId="4775CFD8" w14:textId="77777777" w:rsidTr="00C13060">
        <w:trPr>
          <w:trHeight w:val="397"/>
        </w:trPr>
        <w:tc>
          <w:tcPr>
            <w:tcW w:w="5541" w:type="dxa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2962977" w14:textId="77777777" w:rsidR="006238E0" w:rsidRPr="001C55D1" w:rsidRDefault="006238E0" w:rsidP="00C13060"/>
        </w:tc>
        <w:tc>
          <w:tcPr>
            <w:tcW w:w="18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5C167A4" w14:textId="77777777" w:rsidR="006238E0" w:rsidRPr="001C55D1" w:rsidRDefault="006238E0" w:rsidP="00C13060">
            <w:r w:rsidRPr="001C55D1">
              <w:t>Vergabenummer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7B1B4E8" w14:textId="64A3389E" w:rsidR="006238E0" w:rsidRPr="00835B1A" w:rsidRDefault="006238E0" w:rsidP="00C13060">
            <w:r>
              <w:t xml:space="preserve">              </w:t>
            </w:r>
          </w:p>
        </w:tc>
      </w:tr>
      <w:tr w:rsidR="006238E0" w:rsidRPr="001C55D1" w14:paraId="7BAA4625" w14:textId="77777777" w:rsidTr="00C13060">
        <w:trPr>
          <w:trHeight w:val="397"/>
        </w:trPr>
        <w:tc>
          <w:tcPr>
            <w:tcW w:w="5541" w:type="dxa"/>
            <w:noWrap/>
            <w:tcMar>
              <w:left w:w="28" w:type="dxa"/>
            </w:tcMar>
            <w:vAlign w:val="center"/>
          </w:tcPr>
          <w:p w14:paraId="0DB367B7" w14:textId="77777777" w:rsidR="006238E0" w:rsidRPr="001C55D1" w:rsidRDefault="006238E0" w:rsidP="00C13060">
            <w:r w:rsidRPr="001C55D1">
              <w:t>Baumaßnahme</w:t>
            </w:r>
          </w:p>
        </w:tc>
        <w:tc>
          <w:tcPr>
            <w:tcW w:w="4382" w:type="dxa"/>
            <w:gridSpan w:val="2"/>
            <w:noWrap/>
            <w:vAlign w:val="center"/>
          </w:tcPr>
          <w:p w14:paraId="369E8D94" w14:textId="77777777" w:rsidR="006238E0" w:rsidRPr="001C55D1" w:rsidRDefault="006238E0" w:rsidP="00C13060"/>
        </w:tc>
      </w:tr>
      <w:tr w:rsidR="006238E0" w:rsidRPr="001C55D1" w14:paraId="3B33517C" w14:textId="77777777" w:rsidTr="00C13060">
        <w:trPr>
          <w:trHeight w:val="591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E520269" w14:textId="64BFF75D" w:rsidR="006238E0" w:rsidRPr="003D7148" w:rsidRDefault="006238E0" w:rsidP="00C13060">
            <w:pPr>
              <w:spacing w:after="120"/>
              <w:rPr>
                <w:b/>
              </w:rPr>
            </w:pPr>
          </w:p>
        </w:tc>
      </w:tr>
      <w:tr w:rsidR="006238E0" w:rsidRPr="001C55D1" w14:paraId="1354EF95" w14:textId="77777777" w:rsidTr="00C1306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C9C5A2" w14:textId="77777777" w:rsidR="006238E0" w:rsidRPr="001C55D1" w:rsidRDefault="006238E0" w:rsidP="00C13060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9AFAB8B" w14:textId="77777777" w:rsidR="006238E0" w:rsidRPr="001C55D1" w:rsidRDefault="006238E0" w:rsidP="00C13060"/>
        </w:tc>
      </w:tr>
      <w:tr w:rsidR="006238E0" w:rsidRPr="001C55D1" w14:paraId="420E038A" w14:textId="77777777" w:rsidTr="00C13060">
        <w:trPr>
          <w:trHeight w:val="397"/>
        </w:trPr>
        <w:tc>
          <w:tcPr>
            <w:tcW w:w="9923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77D2D0" w14:textId="77777777" w:rsidR="006238E0" w:rsidRDefault="006238E0" w:rsidP="00C13060">
            <w:pPr>
              <w:rPr>
                <w:b/>
              </w:rPr>
            </w:pPr>
          </w:p>
          <w:p w14:paraId="205D9AF2" w14:textId="77777777" w:rsidR="006238E0" w:rsidRPr="003D7148" w:rsidRDefault="006238E0" w:rsidP="00717825">
            <w:pPr>
              <w:rPr>
                <w:b/>
              </w:rPr>
            </w:pPr>
          </w:p>
        </w:tc>
      </w:tr>
    </w:tbl>
    <w:p w14:paraId="6E027DB2" w14:textId="77777777" w:rsidR="00682D2C" w:rsidRPr="00F45CAD" w:rsidRDefault="00682D2C" w:rsidP="00682D2C"/>
    <w:p w14:paraId="709D1A6F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560C0F6E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7B8D996" w14:textId="77777777" w:rsidR="00682D2C" w:rsidRPr="00F45CAD" w:rsidRDefault="00682D2C" w:rsidP="00682D2C"/>
    <w:p w14:paraId="7980152C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717825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41B93657" w14:textId="77777777" w:rsidR="00682D2C" w:rsidRPr="00F45CAD" w:rsidRDefault="00682D2C" w:rsidP="00682D2C"/>
    <w:p w14:paraId="79667D18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7CE8C4DB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BDA0B96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6FB5BBA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FAA725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EAEF3D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37B0DAE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D513A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15EA39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B68FC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B5A61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632110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6CAAC02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358544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84678E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99828D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60F4D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C3D6B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9102808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DC8BA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E764B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106966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0C72CB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C9CCBF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4A4E2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A4EC3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769F73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C3DB0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B5B86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70886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2EE09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4C1631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3DB90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5F0C07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013D35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3A0A40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6BAF1D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A02DB7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AAB59D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AA1C07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A6102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FF8621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DC2BC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588625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3240E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F1DEA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2B8A8E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91FF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2AD403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85823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BE1DBC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1A2821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133557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962A9F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20677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B2E132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87C6F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66411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DAFB4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6E77AE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963107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0B4EDF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8BDA8F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F087BC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82406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EDED4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910DDA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81B3FB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68B89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7E093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33675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1EC9E9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71365F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3AC36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68875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81BE9F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717825">
              <w:fldChar w:fldCharType="separate"/>
            </w:r>
            <w:r w:rsidRPr="00AF2BE2">
              <w:fldChar w:fldCharType="end"/>
            </w:r>
          </w:p>
        </w:tc>
      </w:tr>
    </w:tbl>
    <w:p w14:paraId="2D8E2270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C02E3" w14:textId="77777777" w:rsidR="007D1796" w:rsidRDefault="007D1796">
      <w:r>
        <w:separator/>
      </w:r>
    </w:p>
    <w:p w14:paraId="69D7BA65" w14:textId="77777777" w:rsidR="007D1796" w:rsidRDefault="007D1796"/>
    <w:p w14:paraId="14169F2B" w14:textId="77777777" w:rsidR="007D1796" w:rsidRDefault="007D1796"/>
  </w:endnote>
  <w:endnote w:type="continuationSeparator" w:id="0">
    <w:p w14:paraId="634CB161" w14:textId="77777777" w:rsidR="007D1796" w:rsidRDefault="007D1796">
      <w:r>
        <w:continuationSeparator/>
      </w:r>
    </w:p>
    <w:p w14:paraId="103DD146" w14:textId="77777777" w:rsidR="007D1796" w:rsidRDefault="007D1796"/>
    <w:p w14:paraId="2E9227A6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0050C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967543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ACAD9AA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430D1305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65F2750" wp14:editId="2B73E056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79F6C7F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A12417D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C15B856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B2CE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F303" w14:textId="77777777" w:rsidR="007D1796" w:rsidRDefault="007D1796">
      <w:r>
        <w:separator/>
      </w:r>
    </w:p>
    <w:p w14:paraId="6B368923" w14:textId="77777777" w:rsidR="007D1796" w:rsidRDefault="007D1796"/>
    <w:p w14:paraId="2637F5C2" w14:textId="77777777" w:rsidR="007D1796" w:rsidRDefault="007D1796"/>
  </w:footnote>
  <w:footnote w:type="continuationSeparator" w:id="0">
    <w:p w14:paraId="4C12B1CB" w14:textId="77777777" w:rsidR="007D1796" w:rsidRDefault="007D1796">
      <w:r>
        <w:continuationSeparator/>
      </w:r>
    </w:p>
    <w:p w14:paraId="043B84A7" w14:textId="77777777" w:rsidR="007D1796" w:rsidRDefault="007D1796"/>
    <w:p w14:paraId="7A5CAE37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15D2" w14:textId="77777777" w:rsidR="007A7D5E" w:rsidRDefault="007A7D5E"/>
  <w:p w14:paraId="195DCB7E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FE9F" w14:textId="77777777" w:rsidR="007A7D5E" w:rsidRDefault="007A7D5E" w:rsidP="00701419">
    <w:pPr>
      <w:pStyle w:val="Kopfzeile"/>
    </w:pPr>
    <w:r>
      <w:t>233</w:t>
    </w:r>
  </w:p>
  <w:p w14:paraId="5A7607FB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22DA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238E0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17825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C71473B"/>
  <w15:docId w15:val="{B1868777-BDF7-4962-9762-2A2635E2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Przygodda.86, Birgit</cp:lastModifiedBy>
  <cp:revision>9</cp:revision>
  <cp:lastPrinted>2010-02-09T14:25:00Z</cp:lastPrinted>
  <dcterms:created xsi:type="dcterms:W3CDTF">2012-07-19T04:58:00Z</dcterms:created>
  <dcterms:modified xsi:type="dcterms:W3CDTF">2025-10-06T10:44:00Z</dcterms:modified>
</cp:coreProperties>
</file>