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5541"/>
        <w:gridCol w:w="1847"/>
        <w:gridCol w:w="2535"/>
      </w:tblGrid>
      <w:tr w:rsidR="006716F0" w:rsidRPr="001C55D1" w14:paraId="16C60DEB" w14:textId="77777777" w:rsidTr="00C13060">
        <w:trPr>
          <w:trHeight w:val="397"/>
        </w:trPr>
        <w:tc>
          <w:tcPr>
            <w:tcW w:w="5541" w:type="dxa"/>
            <w:noWrap/>
            <w:tcMar>
              <w:left w:w="28" w:type="dxa"/>
            </w:tcMar>
            <w:vAlign w:val="center"/>
          </w:tcPr>
          <w:p w14:paraId="0F3A3D93" w14:textId="77777777" w:rsidR="006716F0" w:rsidRPr="003C483F" w:rsidRDefault="006716F0" w:rsidP="00C13060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bottom w:val="single" w:sz="4" w:space="0" w:color="808080"/>
            </w:tcBorders>
            <w:noWrap/>
            <w:vAlign w:val="center"/>
          </w:tcPr>
          <w:p w14:paraId="4858EE98" w14:textId="77777777" w:rsidR="006716F0" w:rsidRPr="001C55D1" w:rsidRDefault="006716F0" w:rsidP="00C13060"/>
        </w:tc>
      </w:tr>
      <w:tr w:rsidR="006716F0" w:rsidRPr="001C55D1" w14:paraId="140D87EE" w14:textId="77777777" w:rsidTr="00C13060">
        <w:trPr>
          <w:trHeight w:val="397"/>
        </w:trPr>
        <w:tc>
          <w:tcPr>
            <w:tcW w:w="5541" w:type="dxa"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710BBE6" w14:textId="77777777" w:rsidR="006716F0" w:rsidRPr="001C55D1" w:rsidRDefault="006716F0" w:rsidP="00C13060"/>
        </w:tc>
        <w:tc>
          <w:tcPr>
            <w:tcW w:w="18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80543FD" w14:textId="77777777" w:rsidR="006716F0" w:rsidRPr="001C55D1" w:rsidRDefault="006716F0" w:rsidP="00C13060">
            <w:r w:rsidRPr="001C55D1">
              <w:t>Vergabenummer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D0E2E28" w14:textId="1C0661DE" w:rsidR="006716F0" w:rsidRPr="00835B1A" w:rsidRDefault="006716F0" w:rsidP="00C13060">
            <w:r>
              <w:t xml:space="preserve">              </w:t>
            </w:r>
          </w:p>
        </w:tc>
      </w:tr>
      <w:tr w:rsidR="006716F0" w:rsidRPr="001C55D1" w14:paraId="02554A06" w14:textId="77777777" w:rsidTr="00C13060">
        <w:trPr>
          <w:trHeight w:val="397"/>
        </w:trPr>
        <w:tc>
          <w:tcPr>
            <w:tcW w:w="5541" w:type="dxa"/>
            <w:noWrap/>
            <w:tcMar>
              <w:left w:w="28" w:type="dxa"/>
            </w:tcMar>
            <w:vAlign w:val="center"/>
          </w:tcPr>
          <w:p w14:paraId="66246F4E" w14:textId="77777777" w:rsidR="006716F0" w:rsidRPr="001C55D1" w:rsidRDefault="006716F0" w:rsidP="00C13060">
            <w:r w:rsidRPr="001C55D1">
              <w:t>Baumaßnahme</w:t>
            </w:r>
          </w:p>
        </w:tc>
        <w:tc>
          <w:tcPr>
            <w:tcW w:w="4382" w:type="dxa"/>
            <w:gridSpan w:val="2"/>
            <w:noWrap/>
            <w:vAlign w:val="center"/>
          </w:tcPr>
          <w:p w14:paraId="1ECEE5DE" w14:textId="77777777" w:rsidR="006716F0" w:rsidRPr="001C55D1" w:rsidRDefault="006716F0" w:rsidP="00C13060"/>
        </w:tc>
      </w:tr>
      <w:tr w:rsidR="006716F0" w:rsidRPr="001C55D1" w14:paraId="73AE0D00" w14:textId="77777777" w:rsidTr="00C13060">
        <w:trPr>
          <w:trHeight w:val="591"/>
        </w:trPr>
        <w:tc>
          <w:tcPr>
            <w:tcW w:w="9923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D056986" w14:textId="6A961DE9" w:rsidR="006716F0" w:rsidRPr="003D7148" w:rsidRDefault="006716F0" w:rsidP="00C13060">
            <w:pPr>
              <w:spacing w:after="120"/>
              <w:rPr>
                <w:b/>
              </w:rPr>
            </w:pPr>
          </w:p>
        </w:tc>
      </w:tr>
      <w:tr w:rsidR="006716F0" w:rsidRPr="001C55D1" w14:paraId="09F9FFD0" w14:textId="77777777" w:rsidTr="00C13060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735A93D" w14:textId="77777777" w:rsidR="006716F0" w:rsidRPr="001C55D1" w:rsidRDefault="006716F0" w:rsidP="00C13060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0AA8D42" w14:textId="77777777" w:rsidR="006716F0" w:rsidRPr="001C55D1" w:rsidRDefault="006716F0" w:rsidP="00C13060"/>
        </w:tc>
      </w:tr>
      <w:tr w:rsidR="006716F0" w:rsidRPr="001C55D1" w14:paraId="4DB9DA9B" w14:textId="77777777" w:rsidTr="00C13060">
        <w:trPr>
          <w:trHeight w:val="397"/>
        </w:trPr>
        <w:tc>
          <w:tcPr>
            <w:tcW w:w="9923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6D77214" w14:textId="77777777" w:rsidR="006716F0" w:rsidRDefault="006716F0" w:rsidP="00C13060">
            <w:pPr>
              <w:rPr>
                <w:b/>
              </w:rPr>
            </w:pPr>
          </w:p>
          <w:p w14:paraId="16EAEE04" w14:textId="77777777" w:rsidR="006716F0" w:rsidRPr="003D7148" w:rsidRDefault="006716F0" w:rsidP="0042366F">
            <w:pPr>
              <w:rPr>
                <w:b/>
              </w:rPr>
            </w:pPr>
          </w:p>
        </w:tc>
      </w:tr>
    </w:tbl>
    <w:p w14:paraId="6254004C" w14:textId="77777777" w:rsidR="002748DF" w:rsidRDefault="002748DF" w:rsidP="00046C8E"/>
    <w:p w14:paraId="4B9C45D7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453027F7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69D589C6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7A06EB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685D8E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D9F7E9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3E0891FE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6EADA181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135C3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C5FB1B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633F1313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CB98B2" w14:textId="77777777" w:rsidR="00D46B71" w:rsidRPr="00D46B71" w:rsidRDefault="00D46B71" w:rsidP="00D46B71"/>
        </w:tc>
      </w:tr>
      <w:tr w:rsidR="00D46B71" w:rsidRPr="00D46B71" w14:paraId="3984F995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19BE9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B1498B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505F5D85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939340" w14:textId="77777777" w:rsidR="00D46B71" w:rsidRPr="00D46B71" w:rsidRDefault="00D46B71" w:rsidP="00D46B71"/>
        </w:tc>
      </w:tr>
      <w:tr w:rsidR="00D46B71" w:rsidRPr="00D46B71" w14:paraId="5A7B683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67A25E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CCD6C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0C594A79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88AA8D2" w14:textId="77777777" w:rsidR="00D46B71" w:rsidRPr="00D46B71" w:rsidRDefault="00D46B71" w:rsidP="00D46B71"/>
        </w:tc>
      </w:tr>
      <w:tr w:rsidR="00D46B71" w:rsidRPr="00D46B71" w14:paraId="0645C3F8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59DD5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518D713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3A3DAC5E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0A5402" w14:textId="77777777" w:rsidR="00D46B71" w:rsidRPr="00D46B71" w:rsidRDefault="00D46B71" w:rsidP="00D46B71"/>
        </w:tc>
      </w:tr>
    </w:tbl>
    <w:p w14:paraId="3D7BC2A8" w14:textId="77777777" w:rsidR="00D46B71" w:rsidRDefault="00D46B71" w:rsidP="00046C8E"/>
    <w:p w14:paraId="4FE77E6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7EE8E0F3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4D23679F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0AB892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57A145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9D27A95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B5678B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52146D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3E68259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01766CAA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4B300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797F5523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24F2079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4191639" w14:textId="77777777" w:rsidR="00D46B71" w:rsidRPr="00D46B71" w:rsidRDefault="00D46B71" w:rsidP="00D46B71"/>
        </w:tc>
      </w:tr>
    </w:tbl>
    <w:p w14:paraId="37337539" w14:textId="77777777" w:rsidR="00D46B71" w:rsidRDefault="00D46B71" w:rsidP="00046C8E"/>
    <w:p w14:paraId="4C24DFC7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3DA9B2F4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52C040F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43166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9DDF47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8A319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297D0A72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8B63B6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CDA607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067C46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1E42118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B4C487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A70FC61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67C72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2A80445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8EDC59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FB5344C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B89EEA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7FCA3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A437C6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7228FA95" w14:textId="77777777" w:rsidR="00D46B71" w:rsidRDefault="00D46B71" w:rsidP="00046C8E"/>
    <w:p w14:paraId="29221746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098845E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1BE396B3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5190256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2B7B3E4A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32115455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5DDD043D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02F87D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11EC4826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3FEB1E0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1ADB3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58E1B7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7FD7F24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A77AFD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CA0CD26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5E448F8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39EC73E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3F27FC1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BFF435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C74EE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1B2AB5C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508C868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3A11F72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50230DD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7422201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0F1F478C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3E088EC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6959C4E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33E49C21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644664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B81937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A15583B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196DD2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264933D7" wp14:editId="61568516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3A2DC1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96DB77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6E5DB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6D0D13A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9B720D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74B79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B41E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E589F22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E6892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278B9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5A22AFD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BFB2E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8400B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4BFEAE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6795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DDDC4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74CEA08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DDA12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7D6D0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5BCB8C8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DB679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3E2112E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15DFBB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1AC1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727DB1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966EB99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BB232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3F63E3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54E7A619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DBF47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23F1D0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7A486EA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ACF6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841D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466770A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927A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21CCD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BC11E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2A085EF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1E2F96C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2B8057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08B78B4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E6AC25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9F16B1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DA6FF0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A92213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1311BA1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A1DB0A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500F6A8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7A77D30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55655C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966FF1A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4F3C8FDB" wp14:editId="6167AFDB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9C7FAD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742C92B4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1E36E3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2FED1152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6D05077D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FD293D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23F97B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26A1F4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1FBEF1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D24298" wp14:editId="5A51997C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AA46C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68C2F300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BE54A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33B2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C20E61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AE81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B25711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69D04C1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F14050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77A02D7" wp14:editId="6ECBAEF2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3550DF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3CF37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54CAC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F36CF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A7F6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B780AD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CC2E1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11EBB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DD6B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737D5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9BDE9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B3636D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D058A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E680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E222B1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59B79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E50D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7F65EA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E3576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9D27B1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089541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52C4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137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FD08BC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19AF5E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0D894C7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31DF9716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8F4A4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22533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1D3C1ED3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B3F79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2F2CF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04DC9491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295D994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67735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4100B4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46C4DA0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8EDE45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1A13C9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6CCF6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0E0D7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36269F1D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B2E711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24573BE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077CEB3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619E8ED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ADB0FC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60F9CD57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A47605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4F47CC5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18110C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41645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B464F4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91D9A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758B76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869D57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6CC5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E5B10F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C67FE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42260A6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CD2B56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2E9A49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E19F83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B138E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CE01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68364231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0434B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68473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8031C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01F58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1536B04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964A7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B26F1A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5CE5B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32E4F9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29E3FD42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143661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770AB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3725B7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77857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484B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77C2A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7BC4C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2B372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EE932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8F1DE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33A1D3DB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891D6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3F712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E561D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FE6C85F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57B4487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494F40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722A2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C82D8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31885F14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5FAA9483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4D2B5D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856DB8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CF0B0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1BE5F31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67859B4D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2E104E6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429D16C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1F7F4A6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155114D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0C5DD5F2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BA3BB35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35198C0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06E55060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70366A3" wp14:editId="78854444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1B1FC1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B98E8BA" wp14:editId="24250382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602E3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D898A" w14:textId="77777777" w:rsidR="007D6F38" w:rsidRDefault="007D6F38">
      <w:r>
        <w:separator/>
      </w:r>
    </w:p>
    <w:p w14:paraId="48723FDC" w14:textId="77777777" w:rsidR="007D6F38" w:rsidRDefault="007D6F38"/>
    <w:p w14:paraId="6208B4C2" w14:textId="77777777" w:rsidR="007D6F38" w:rsidRDefault="007D6F38"/>
    <w:p w14:paraId="030B6E84" w14:textId="77777777" w:rsidR="007D6F38" w:rsidRDefault="007D6F38"/>
    <w:p w14:paraId="689B70FA" w14:textId="77777777" w:rsidR="007D6F38" w:rsidRDefault="007D6F38"/>
    <w:p w14:paraId="2E4A1B6A" w14:textId="77777777" w:rsidR="007D6F38" w:rsidRDefault="007D6F38"/>
  </w:endnote>
  <w:endnote w:type="continuationSeparator" w:id="0">
    <w:p w14:paraId="6726F9D4" w14:textId="77777777" w:rsidR="007D6F38" w:rsidRDefault="007D6F38">
      <w:r>
        <w:continuationSeparator/>
      </w:r>
    </w:p>
    <w:p w14:paraId="5D4B1BCC" w14:textId="77777777" w:rsidR="007D6F38" w:rsidRDefault="007D6F38"/>
    <w:p w14:paraId="25763C86" w14:textId="77777777" w:rsidR="007D6F38" w:rsidRDefault="007D6F38"/>
    <w:p w14:paraId="43FCAB3C" w14:textId="77777777" w:rsidR="007D6F38" w:rsidRDefault="007D6F38"/>
    <w:p w14:paraId="4F41EC5F" w14:textId="77777777" w:rsidR="007D6F38" w:rsidRDefault="007D6F38"/>
    <w:p w14:paraId="2F15CE9B" w14:textId="77777777" w:rsidR="007D6F38" w:rsidRDefault="007D6F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2425A638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7011C9EE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57C9B34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FD107F7" wp14:editId="512B6845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85B21E3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6B2FCF03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53667D32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46732" w14:textId="77777777" w:rsidR="007D6F38" w:rsidRDefault="007D6F38">
      <w:r>
        <w:separator/>
      </w:r>
    </w:p>
    <w:p w14:paraId="32F7C241" w14:textId="77777777" w:rsidR="007D6F38" w:rsidRDefault="007D6F38"/>
    <w:p w14:paraId="65E41054" w14:textId="77777777" w:rsidR="007D6F38" w:rsidRDefault="007D6F38"/>
    <w:p w14:paraId="795342C0" w14:textId="77777777" w:rsidR="007D6F38" w:rsidRDefault="007D6F38"/>
  </w:footnote>
  <w:footnote w:type="continuationSeparator" w:id="0">
    <w:p w14:paraId="22677FFA" w14:textId="77777777" w:rsidR="007D6F38" w:rsidRDefault="007D6F38">
      <w:r>
        <w:continuationSeparator/>
      </w:r>
    </w:p>
    <w:p w14:paraId="77A55B9B" w14:textId="77777777" w:rsidR="007D6F38" w:rsidRDefault="007D6F38"/>
    <w:p w14:paraId="1DB83595" w14:textId="77777777" w:rsidR="007D6F38" w:rsidRDefault="007D6F38"/>
    <w:p w14:paraId="3EEC5ABD" w14:textId="77777777" w:rsidR="007D6F38" w:rsidRDefault="007D6F38"/>
    <w:p w14:paraId="0C61D4B0" w14:textId="77777777" w:rsidR="007D6F38" w:rsidRDefault="007D6F38"/>
    <w:p w14:paraId="2029171E" w14:textId="77777777" w:rsidR="007D6F38" w:rsidRDefault="007D6F38"/>
  </w:footnote>
  <w:footnote w:id="1">
    <w:p w14:paraId="094BFB3B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87902" w14:textId="77777777" w:rsidR="007D6F38" w:rsidRDefault="007D6F38"/>
  <w:p w14:paraId="4136FD4B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322E5" w14:textId="77777777" w:rsidR="007D6F38" w:rsidRDefault="007D6F38" w:rsidP="00046C8E">
    <w:pPr>
      <w:pStyle w:val="Kopfzeile"/>
    </w:pPr>
    <w:r>
      <w:t>222</w:t>
    </w:r>
  </w:p>
  <w:p w14:paraId="79DE7B96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46C8E"/>
    <w:rsid w:val="00057A27"/>
    <w:rsid w:val="0006675C"/>
    <w:rsid w:val="00081305"/>
    <w:rsid w:val="000848E7"/>
    <w:rsid w:val="000A42AA"/>
    <w:rsid w:val="000A684F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21939"/>
    <w:rsid w:val="002517FD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366F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16F0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578EB"/>
    <w:rsid w:val="00E6087B"/>
    <w:rsid w:val="00E748C4"/>
    <w:rsid w:val="00E85EBB"/>
    <w:rsid w:val="00EA10EB"/>
    <w:rsid w:val="00EC3B1B"/>
    <w:rsid w:val="00EC7AED"/>
    <w:rsid w:val="00F133C2"/>
    <w:rsid w:val="00F15903"/>
    <w:rsid w:val="00F21669"/>
    <w:rsid w:val="00F32C49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  <w14:docId w14:val="4C940E6B"/>
  <w15:docId w15:val="{B1868777-BDF7-4962-9762-2A2635E23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363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Preisermittlung-Kalkulation über die Endsumme</dc:title>
  <dc:subject>Kalkualtion über die Endsumme</dc:subject>
  <dc:creator>Dorothea Fenner</dc:creator>
  <cp:lastModifiedBy>Przygodda.86, Birgit</cp:lastModifiedBy>
  <cp:revision>6</cp:revision>
  <cp:lastPrinted>2010-03-03T17:05:00Z</cp:lastPrinted>
  <dcterms:created xsi:type="dcterms:W3CDTF">2016-10-19T11:49:00Z</dcterms:created>
  <dcterms:modified xsi:type="dcterms:W3CDTF">2025-10-06T10:44:00Z</dcterms:modified>
</cp:coreProperties>
</file>