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541"/>
        <w:gridCol w:w="1847"/>
        <w:gridCol w:w="2535"/>
      </w:tblGrid>
      <w:tr w:rsidR="00E27C8C" w:rsidRPr="001C55D1" w14:paraId="2BBD53DA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06038C5C" w14:textId="77777777" w:rsidR="00E27C8C" w:rsidRPr="003C483F" w:rsidRDefault="00E27C8C" w:rsidP="00C13060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bottom w:val="single" w:sz="4" w:space="0" w:color="808080"/>
            </w:tcBorders>
            <w:noWrap/>
            <w:vAlign w:val="center"/>
          </w:tcPr>
          <w:p w14:paraId="512C4E1B" w14:textId="77777777" w:rsidR="00E27C8C" w:rsidRPr="001C55D1" w:rsidRDefault="00E27C8C" w:rsidP="00C13060"/>
        </w:tc>
      </w:tr>
      <w:tr w:rsidR="00E27C8C" w:rsidRPr="001C55D1" w14:paraId="2D818769" w14:textId="77777777" w:rsidTr="00C13060">
        <w:trPr>
          <w:trHeight w:val="397"/>
        </w:trPr>
        <w:tc>
          <w:tcPr>
            <w:tcW w:w="5541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9469735" w14:textId="77777777" w:rsidR="00E27C8C" w:rsidRPr="001C55D1" w:rsidRDefault="00E27C8C" w:rsidP="00C13060"/>
        </w:tc>
        <w:tc>
          <w:tcPr>
            <w:tcW w:w="1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4238AE5" w14:textId="77777777" w:rsidR="00E27C8C" w:rsidRPr="001C55D1" w:rsidRDefault="00E27C8C" w:rsidP="00C13060">
            <w:r w:rsidRPr="001C55D1">
              <w:t>Vergabenummer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2944757" w14:textId="19ABAE1B" w:rsidR="00E27C8C" w:rsidRPr="00835B1A" w:rsidRDefault="00E27C8C" w:rsidP="00C13060"/>
        </w:tc>
      </w:tr>
      <w:tr w:rsidR="00E27C8C" w:rsidRPr="001C55D1" w14:paraId="73A57A2F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5D348077" w14:textId="77777777" w:rsidR="00E27C8C" w:rsidRPr="001C55D1" w:rsidRDefault="00E27C8C" w:rsidP="00C13060">
            <w:r w:rsidRPr="001C55D1">
              <w:t>Baumaßnahme</w:t>
            </w:r>
          </w:p>
        </w:tc>
        <w:tc>
          <w:tcPr>
            <w:tcW w:w="4382" w:type="dxa"/>
            <w:gridSpan w:val="2"/>
            <w:noWrap/>
            <w:vAlign w:val="center"/>
          </w:tcPr>
          <w:p w14:paraId="42312D59" w14:textId="77777777" w:rsidR="00E27C8C" w:rsidRPr="001C55D1" w:rsidRDefault="00E27C8C" w:rsidP="00C13060"/>
        </w:tc>
      </w:tr>
      <w:tr w:rsidR="00E27C8C" w:rsidRPr="001C55D1" w14:paraId="65E40270" w14:textId="77777777" w:rsidTr="00C13060">
        <w:trPr>
          <w:trHeight w:val="591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4D4886" w14:textId="6A430132" w:rsidR="00E27C8C" w:rsidRPr="003D7148" w:rsidRDefault="00E27C8C" w:rsidP="00C13060">
            <w:pPr>
              <w:spacing w:after="120"/>
              <w:rPr>
                <w:b/>
              </w:rPr>
            </w:pPr>
          </w:p>
        </w:tc>
      </w:tr>
      <w:tr w:rsidR="00E27C8C" w:rsidRPr="001C55D1" w14:paraId="5CF49DEE" w14:textId="77777777" w:rsidTr="00C1306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3E60A5" w14:textId="77777777" w:rsidR="00E27C8C" w:rsidRPr="001C55D1" w:rsidRDefault="00E27C8C" w:rsidP="00C13060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2F0E919A" w14:textId="77777777" w:rsidR="00E27C8C" w:rsidRPr="001C55D1" w:rsidRDefault="00E27C8C" w:rsidP="00C13060"/>
        </w:tc>
      </w:tr>
      <w:tr w:rsidR="00E27C8C" w:rsidRPr="001C55D1" w14:paraId="1A50E14C" w14:textId="77777777" w:rsidTr="00C13060">
        <w:trPr>
          <w:trHeight w:val="397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A11720B" w14:textId="77777777" w:rsidR="00E27C8C" w:rsidRPr="003D7148" w:rsidRDefault="00E27C8C" w:rsidP="00C13060">
            <w:pPr>
              <w:rPr>
                <w:b/>
              </w:rPr>
            </w:pPr>
          </w:p>
        </w:tc>
      </w:tr>
    </w:tbl>
    <w:p w14:paraId="5F175ACF" w14:textId="77777777" w:rsidR="000E6CD2" w:rsidRDefault="000E6CD2" w:rsidP="000E6CD2">
      <w:pPr>
        <w:rPr>
          <w:rFonts w:cs="Arial"/>
          <w:szCs w:val="20"/>
        </w:rPr>
      </w:pPr>
    </w:p>
    <w:p w14:paraId="1E03A486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0CCB5CAF" w14:textId="77777777" w:rsidR="000E6CD2" w:rsidRDefault="000E6CD2" w:rsidP="000E6CD2"/>
    <w:p w14:paraId="70AF5B4C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124E5585" w14:textId="77777777" w:rsidR="000E6CD2" w:rsidRPr="000E6CD2" w:rsidRDefault="000E6CD2" w:rsidP="000E6CD2"/>
    <w:p w14:paraId="623379CD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6BD486EF" w14:textId="77777777" w:rsidR="000E6CD2" w:rsidRDefault="000E6CD2" w:rsidP="000E6CD2"/>
    <w:p w14:paraId="53497A6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0A6A2C0F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E8C94F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17FAF05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1138D943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28FBBD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D4E55A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F1BE36B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F3A0E7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9709549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00D37EE8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F047CD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BFF6BB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4FC3F53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B84BB1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53CB51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00C253B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161252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5C98BFC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B5D272C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FD046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19DBCB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3E9F253F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B49E66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F2D799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04F8A674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64B82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40D2EC3E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16694F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13024BC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BDD99E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526D18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5271DB6A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FE133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4350E4A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4BD5D017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FB43A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65E5453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6FB773D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9CD752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FD643D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2E4D8A6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1A3B65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165828A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C005345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C25F1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EC6CF03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3876C36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60CF4" w14:textId="77777777" w:rsidR="003724FA" w:rsidRDefault="003724FA">
      <w:r>
        <w:separator/>
      </w:r>
    </w:p>
  </w:endnote>
  <w:endnote w:type="continuationSeparator" w:id="0">
    <w:p w14:paraId="6D2E38A4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5DB4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4C68B780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2A3F1D20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24D20FA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17EA83D" wp14:editId="0309112B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3F6F42E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4026EFC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54904D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D1491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2E0E" w14:textId="77777777" w:rsidR="003724FA" w:rsidRDefault="003724FA">
      <w:r>
        <w:separator/>
      </w:r>
    </w:p>
  </w:footnote>
  <w:footnote w:type="continuationSeparator" w:id="0">
    <w:p w14:paraId="430CEE03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EC1D9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6640" w14:textId="77777777" w:rsidR="00B63072" w:rsidRDefault="00B63072" w:rsidP="000E6CD2">
    <w:pPr>
      <w:pStyle w:val="Kopfzeile"/>
    </w:pPr>
    <w:r>
      <w:t>235</w:t>
    </w:r>
  </w:p>
  <w:p w14:paraId="280B8828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7644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7033B"/>
    <w:rsid w:val="001C509D"/>
    <w:rsid w:val="001E1AFE"/>
    <w:rsid w:val="001F4504"/>
    <w:rsid w:val="002517FD"/>
    <w:rsid w:val="00263542"/>
    <w:rsid w:val="002804BF"/>
    <w:rsid w:val="002871A9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27C8C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A53E497"/>
  <w15:docId w15:val="{B1868777-BDF7-4962-9762-2A2635E2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86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Przygodda.86, Birgit</cp:lastModifiedBy>
  <cp:revision>7</cp:revision>
  <cp:lastPrinted>2016-02-18T07:36:00Z</cp:lastPrinted>
  <dcterms:created xsi:type="dcterms:W3CDTF">2016-03-07T08:59:00Z</dcterms:created>
  <dcterms:modified xsi:type="dcterms:W3CDTF">2025-10-06T10:45:00Z</dcterms:modified>
</cp:coreProperties>
</file>