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212_102910791.docx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10.02.00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aAj7XDOo5QfphnxKlT8jE+HwbQ4=" w:salt="w8hYBzhvz7IYjHbBsVlqv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5bd3513df27c4538"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