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GM-2025-176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Schulhofneubau Antonius Grundschule - Herstellung Freianlagen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Hansestadt Wipperfürth beabsichtigt einen Schulhofneubau an der Antonius Grundschule in Wipperfürth.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