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AC/Düren/AC AG Düren Umb.+Sicherung Eingangsberei/Raumlufttechnik (RLT) 05/2026/ 005-26-00168 L2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005-26-00168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Umbau + Sicherung Eingangsbereich /Raumlufttechnik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