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</w:t>
      </w:r>
      <w:r w:rsidRPr="000E6CD2">
        <w:t>n</w:t>
      </w:r>
      <w:r w:rsidRPr="000E6CD2">
        <w:t>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</w:t>
            </w:r>
            <w:r w:rsidRPr="00F467A6">
              <w:t>e</w:t>
            </w:r>
            <w:r w:rsidRPr="00F467A6">
              <w:t>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871A9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72</Words>
  <Characters>574</Characters>
  <Application>Microsoft Office Word</Application>
  <DocSecurity>0</DocSecurity>
  <Lines>82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Salzwedel</cp:lastModifiedBy>
  <cp:revision>5</cp:revision>
  <cp:lastPrinted>2016-02-18T07:36:00Z</cp:lastPrinted>
  <dcterms:created xsi:type="dcterms:W3CDTF">2016-03-07T08:59:00Z</dcterms:created>
  <dcterms:modified xsi:type="dcterms:W3CDTF">2017-08-21T14:20:00Z</dcterms:modified>
</cp:coreProperties>
</file>