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</w:t>
      </w:r>
      <w:r w:rsidR="00B40E75">
        <w:t>e</w:t>
      </w:r>
      <w:r w:rsidR="00B40E75">
        <w:t>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>nachfo</w:t>
      </w:r>
      <w:r w:rsidR="000D644D">
        <w:t>l</w:t>
      </w:r>
      <w:r w:rsidR="000D644D">
        <w:t xml:space="preserve">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ED5F0E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</w:t>
            </w:r>
            <w:r>
              <w:t>s</w:t>
            </w:r>
            <w:r>
              <w:t>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4273-DFFA-4C09-B258-91888665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115</Words>
  <Characters>982</Characters>
  <Application>Microsoft Office Word</Application>
  <DocSecurity>0</DocSecurity>
  <Lines>109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Salzwedel</cp:lastModifiedBy>
  <cp:revision>6</cp:revision>
  <cp:lastPrinted>2016-03-31T12:06:00Z</cp:lastPrinted>
  <dcterms:created xsi:type="dcterms:W3CDTF">2016-03-31T15:08:00Z</dcterms:created>
  <dcterms:modified xsi:type="dcterms:W3CDTF">2017-08-21T14:22:00Z</dcterms:modified>
</cp:coreProperties>
</file>