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39604E87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3EB1639D" w14:textId="77777777" w:rsidR="00E64835" w:rsidRDefault="00E64835" w:rsidP="00940F19">
            <w:pPr>
              <w:rPr>
                <w:sz w:val="16"/>
                <w:szCs w:val="16"/>
              </w:rPr>
            </w:pPr>
          </w:p>
          <w:p w14:paraId="55AA2E03" w14:textId="77777777" w:rsidR="00E64835" w:rsidRDefault="00E64835" w:rsidP="00E64835">
            <w:r>
              <w:t>Stadt Lünen</w:t>
            </w:r>
          </w:p>
          <w:p w14:paraId="7CB3FF54" w14:textId="2564628D" w:rsidR="00E64835" w:rsidRDefault="00496E2B" w:rsidP="00E64835">
            <w:r>
              <w:t xml:space="preserve">Recht und </w:t>
            </w:r>
            <w:r w:rsidR="00E64835">
              <w:t>Vergabe</w:t>
            </w:r>
          </w:p>
          <w:p w14:paraId="20573C58" w14:textId="32A6927C" w:rsidR="00E64835" w:rsidRDefault="00E64835" w:rsidP="00E64835">
            <w:r>
              <w:t>Rathaus</w:t>
            </w:r>
          </w:p>
          <w:p w14:paraId="4DB2B523" w14:textId="4AD9E126" w:rsidR="00E64835" w:rsidRDefault="00E64835" w:rsidP="00E64835">
            <w:r>
              <w:t xml:space="preserve">Willy-Brandt-Platz </w:t>
            </w:r>
            <w:r w:rsidR="00496E2B">
              <w:t>1</w:t>
            </w:r>
          </w:p>
          <w:p w14:paraId="4D09CD89" w14:textId="5BDBF041" w:rsidR="00E64835" w:rsidRPr="006E2374" w:rsidRDefault="00E64835" w:rsidP="00E64835">
            <w:pPr>
              <w:rPr>
                <w:sz w:val="16"/>
                <w:szCs w:val="16"/>
              </w:rPr>
            </w:pPr>
            <w:r>
              <w:t>44532 Lünen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4409A43A" w:rsidR="000D2F1B" w:rsidRPr="008F6547" w:rsidRDefault="002E5C07" w:rsidP="00940F19">
            <w:r>
              <w:t>Neubau Quartierstreff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59B21A5C" w:rsidR="000D2F1B" w:rsidRPr="008F6547" w:rsidRDefault="00AF2EB1" w:rsidP="00940F19">
            <w:r>
              <w:t>7</w:t>
            </w:r>
            <w:r w:rsidR="00ED42FE">
              <w:t>6</w:t>
            </w:r>
            <w:r w:rsidR="002E5C07">
              <w:t>-2025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142BF3A7" w:rsidR="000D2F1B" w:rsidRPr="008F6547" w:rsidRDefault="00ED42FE" w:rsidP="00940F19">
            <w:r>
              <w:t>Sanitärinstallation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ED42FE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ED42FE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D42F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D42FE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ED42FE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D42FE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D42FE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E64835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E64835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1566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5C07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96E2B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AF2EB1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4835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D42FE"/>
    <w:rsid w:val="00EE2B0B"/>
    <w:rsid w:val="00EF32B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C7D77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92ED76F"/>
  <w15:docId w15:val="{DA77364C-C33D-460D-B9E4-1BD61F68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4680-5FE1-48AF-82E0-14492A60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738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Przygodda.86, Birgit</cp:lastModifiedBy>
  <cp:revision>9</cp:revision>
  <cp:lastPrinted>2019-04-10T06:42:00Z</cp:lastPrinted>
  <dcterms:created xsi:type="dcterms:W3CDTF">2019-04-30T08:20:00Z</dcterms:created>
  <dcterms:modified xsi:type="dcterms:W3CDTF">2025-12-18T12:15:00Z</dcterms:modified>
</cp:coreProperties>
</file>