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9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84"/>
        <w:gridCol w:w="3603"/>
        <w:gridCol w:w="299"/>
        <w:gridCol w:w="76"/>
        <w:gridCol w:w="1268"/>
        <w:gridCol w:w="2520"/>
        <w:gridCol w:w="39"/>
      </w:tblGrid>
      <w:tr w:rsidR="007B70ED" w:rsidTr="00650554" w14:paraId="2992D3CF" w14:textId="77777777">
        <w:trPr>
          <w:cantSplit/>
          <w:trHeight w:val="57"/>
        </w:trPr>
        <w:tc>
          <w:tcPr>
            <w:tcW w:w="5587" w:type="dxa"/>
            <w:gridSpan w:val="2"/>
            <w:vMerge w:val="restart"/>
            <w:shd w:val="clear" w:color="auto" w:fill="auto"/>
          </w:tcPr>
          <w:p w:rsidR="007B70ED" w:rsidP="00395F20" w:rsidRDefault="007B70ED" w14:paraId="0998CA69" w14:textId="77777777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Pr="008E014E" w:rsidR="007B70ED" w:rsidP="00395F20" w:rsidRDefault="007B70ED" w14:paraId="4599E194" w14:textId="77777777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8E014E">
              <w:rPr>
                <w:sz w:val="16"/>
                <w:szCs w:val="16"/>
              </w:rPr>
              <w:t>(Firmenname lt. Handelsregister)</w:t>
            </w:r>
          </w:p>
          <w:p w:rsidR="007B70ED" w:rsidP="00395F20" w:rsidRDefault="003B5F35" w14:paraId="3B6FD6E3" w14:textId="0ED2F33F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  <w:p w:rsidR="007B70ED" w:rsidP="00395F20" w:rsidRDefault="007B70ED" w14:paraId="4C93A06D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7B70ED" w:rsidP="00395F20" w:rsidRDefault="007B70ED" w14:paraId="567E46E5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7B70ED" w:rsidP="00395F20" w:rsidRDefault="007B70ED" w14:paraId="45729C1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7B70ED" w:rsidP="00395F20" w:rsidRDefault="007B70ED" w14:paraId="58DB7446" w14:textId="77777777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7B70ED" w:rsidP="00395F20" w:rsidRDefault="007B70ED" w14:paraId="760891AB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7B70ED" w:rsidP="00395F20" w:rsidRDefault="007B70ED" w14:paraId="41C95112" w14:textId="77777777">
            <w:pPr>
              <w:pStyle w:val="Feld"/>
              <w:ind w:left="-14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7B70ED" w:rsidP="00395F20" w:rsidRDefault="007B70ED" w14:paraId="6337F46E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Pr="006A4DFC" w:rsidR="007B70ED" w:rsidP="006A4DFC" w:rsidRDefault="007B70ED" w14:paraId="74A91871" w14:textId="77777777">
            <w:pPr>
              <w:pStyle w:val="Feld"/>
              <w:spacing w:after="120"/>
              <w:ind w:left="-142"/>
              <w:rPr>
                <w:sz w:val="20"/>
                <w:szCs w:val="20"/>
              </w:rPr>
            </w:pPr>
            <w:r w:rsidRPr="006A4DFC">
              <w:rPr>
                <w:sz w:val="20"/>
                <w:szCs w:val="20"/>
              </w:rPr>
              <w:t xml:space="preserve">Staatl. Baumanagement Hannover</w:t>
            </w:r>
          </w:p>
          <w:p w:rsidRPr="000B2F91" w:rsidR="007B70ED" w:rsidP="00395F20" w:rsidRDefault="007B70ED" w14:paraId="3E5F3530" w14:textId="77777777">
            <w:pPr>
              <w:ind w:left="-141"/>
              <w:rPr>
                <w:b/>
              </w:rPr>
            </w:pPr>
            <w:r w:rsidRPr="000B2F91">
              <w:rPr>
                <w:b/>
              </w:rPr>
              <w:t xml:space="preserve">Celler Straße 7</w:t>
            </w:r>
          </w:p>
          <w:p w:rsidR="007B70ED" w:rsidP="00395F20" w:rsidRDefault="007B70ED" w14:paraId="6410E476" w14:textId="77777777">
            <w:pPr>
              <w:ind w:left="-141"/>
              <w:rPr>
                <w:b/>
              </w:rPr>
            </w:pPr>
            <w:r w:rsidRPr="000B2F91">
              <w:rPr>
                <w:b/>
              </w:rPr>
              <w:t xml:space="preserve">30161 Hannover</w:t>
            </w:r>
          </w:p>
          <w:p w:rsidR="00650554" w:rsidP="00395F20" w:rsidRDefault="00650554" w14:paraId="65884767" w14:textId="6E504CBB">
            <w:pPr>
              <w:ind w:left="-141"/>
            </w:pPr>
            <w:r>
              <w:rPr>
                <w:b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1643" w:type="dxa"/>
            <w:gridSpan w:val="3"/>
            <w:tcBorders>
              <w:bottom w:val="single" w:color="808080" w:sz="4" w:space="0"/>
            </w:tcBorders>
          </w:tcPr>
          <w:p w:rsidR="007B70ED" w:rsidP="00395F20" w:rsidRDefault="007B70ED" w14:paraId="382839DF" w14:textId="77777777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559" w:type="dxa"/>
            <w:gridSpan w:val="2"/>
            <w:tcBorders>
              <w:bottom w:val="single" w:color="808080" w:sz="4" w:space="0"/>
            </w:tcBorders>
          </w:tcPr>
          <w:p w:rsidR="007B70ED" w:rsidP="00395F20" w:rsidRDefault="007B70ED" w14:paraId="7A40F8B9" w14:textId="77777777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7B70ED" w:rsidTr="00650554" w14:paraId="3479CC0C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00D476C2" w14:textId="77777777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71DC99AF" w14:textId="77777777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3700CB08" w14:textId="77777777">
            <w:pPr>
              <w:pStyle w:val="Zelle"/>
              <w:spacing w:before="20" w:after="20"/>
              <w:ind w:left="0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52A0DC1B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3F95AF8B" w14:textId="77777777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6C7C3066" w14:textId="77777777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7359AF24" w14:textId="77777777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0DB40554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0028E489" w14:textId="77777777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="007B70ED" w:rsidP="00395F20" w:rsidRDefault="007B70ED" w14:paraId="3BD3FE63" w14:textId="77777777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</w:tcPr>
          <w:p w:rsidR="007B70ED" w:rsidP="00395F20" w:rsidRDefault="007B70ED" w14:paraId="4ED2F2A8" w14:textId="77777777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3B0B597E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4E3D2961" w14:textId="77777777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1B693B1E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2F0DAF50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1909777B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3D7510EA" w14:textId="77777777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4F16A830" w14:textId="77777777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333F28B5" w14:textId="77777777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2469B0FB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1B39675A" w14:textId="77777777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043EADFB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73A53831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4F385650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05B7465C" w14:textId="77777777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6312DB3C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65718641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Pr="00D81041" w:rsidR="007B70ED" w:rsidTr="00650554" w14:paraId="0D13F86E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3F5407B7" w14:textId="77777777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15B8CA5B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817C1B">
              <w:rPr>
                <w:spacing w:val="-2"/>
              </w:rPr>
              <w:t>Registergerich</w:t>
            </w:r>
            <w:r>
              <w:rPr>
                <w:spacing w:val="-2"/>
              </w:rPr>
              <w:t>t: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right w:val="single" w:color="808080" w:sz="4" w:space="0"/>
            </w:tcBorders>
            <w:vAlign w:val="center"/>
          </w:tcPr>
          <w:p w:rsidRPr="00D81041" w:rsidR="007B70ED" w:rsidP="00395F20" w:rsidRDefault="007B70ED" w14:paraId="6D37B47C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Pr="00D81041" w:rsidR="007B70ED" w:rsidTr="00650554" w14:paraId="56024AE3" w14:textId="77777777">
        <w:trPr>
          <w:cantSplit/>
          <w:trHeight w:val="306"/>
        </w:trPr>
        <w:tc>
          <w:tcPr>
            <w:tcW w:w="5587" w:type="dxa"/>
            <w:gridSpan w:val="2"/>
            <w:vMerge/>
            <w:tcBorders>
              <w:right w:val="single" w:color="808080" w:sz="4" w:space="0"/>
            </w:tcBorders>
            <w:shd w:val="clear" w:color="auto" w:fill="auto"/>
          </w:tcPr>
          <w:p w:rsidR="007B70ED" w:rsidP="00395F20" w:rsidRDefault="007B70ED" w14:paraId="522E3F58" w14:textId="77777777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643" w:type="dxa"/>
            <w:gridSpan w:val="3"/>
            <w:tcBorders>
              <w:left w:val="single" w:color="808080" w:sz="4" w:space="0"/>
              <w:right w:val="single" w:color="808080" w:sz="4" w:space="0"/>
            </w:tcBorders>
            <w:vAlign w:val="center"/>
          </w:tcPr>
          <w:p w:rsidR="007B70ED" w:rsidP="00395F20" w:rsidRDefault="007B70ED" w14:paraId="5340F353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817C1B">
              <w:rPr>
                <w:spacing w:val="-2"/>
              </w:rPr>
              <w:t>BImA-Nummer</w:t>
            </w:r>
            <w:r>
              <w:rPr>
                <w:spacing w:val="-2"/>
              </w:rPr>
              <w:t>:</w:t>
            </w:r>
          </w:p>
        </w:tc>
        <w:tc>
          <w:tcPr>
            <w:tcW w:w="2559" w:type="dxa"/>
            <w:gridSpan w:val="2"/>
            <w:tcBorders>
              <w:top w:val="single" w:color="C0C0C0" w:sz="4" w:space="0"/>
              <w:left w:val="single" w:color="808080" w:sz="4" w:space="0"/>
              <w:right w:val="single" w:color="808080" w:sz="4" w:space="0"/>
            </w:tcBorders>
            <w:vAlign w:val="center"/>
          </w:tcPr>
          <w:p w:rsidRPr="00D81041" w:rsidR="007B70ED" w:rsidP="00395F20" w:rsidRDefault="007B70ED" w14:paraId="7DC3A79E" w14:textId="77777777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D81041"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1041">
              <w:rPr>
                <w:spacing w:val="-2"/>
              </w:rPr>
              <w:instrText xml:space="preserve"> FORMTEXT </w:instrText>
            </w:r>
            <w:r w:rsidRPr="00D81041">
              <w:rPr>
                <w:spacing w:val="-2"/>
              </w:rPr>
            </w:r>
            <w:r w:rsidRPr="00D81041"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 w:rsidRPr="00D81041">
              <w:rPr>
                <w:spacing w:val="-2"/>
              </w:rPr>
              <w:fldChar w:fldCharType="end"/>
            </w:r>
          </w:p>
        </w:tc>
      </w:tr>
      <w:tr w:rsidR="007B70ED" w:rsidTr="00650554" w14:paraId="3CD1F181" w14:textId="77777777">
        <w:trPr>
          <w:cantSplit/>
          <w:trHeight w:val="531"/>
        </w:trPr>
        <w:tc>
          <w:tcPr>
            <w:tcW w:w="5587" w:type="dxa"/>
            <w:gridSpan w:val="2"/>
            <w:vMerge/>
            <w:shd w:val="clear" w:color="auto" w:fill="auto"/>
          </w:tcPr>
          <w:p w:rsidR="007B70ED" w:rsidP="00395F20" w:rsidRDefault="007B70ED" w14:paraId="30FFD549" w14:textId="77777777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202" w:type="dxa"/>
            <w:gridSpan w:val="5"/>
            <w:tcBorders>
              <w:top w:val="single" w:color="808080" w:sz="4" w:space="0"/>
              <w:left w:val="nil"/>
            </w:tcBorders>
            <w:vAlign w:val="center"/>
          </w:tcPr>
          <w:p w:rsidR="007B70ED" w:rsidP="00395F20" w:rsidRDefault="007B70ED" w14:paraId="61A61DCB" w14:textId="77777777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A74652" w:rsidTr="00650554" w14:paraId="3F5032E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39" w:type="dxa"/>
        </w:trPr>
        <w:tc>
          <w:tcPr>
            <w:tcW w:w="9750" w:type="dxa"/>
            <w:gridSpan w:val="6"/>
            <w:vAlign w:val="bottom"/>
          </w:tcPr>
          <w:p w:rsidR="00A74652" w:rsidRDefault="0075670E" w14:paraId="57DFC9DE" w14:textId="77777777">
            <w:pPr>
              <w:pStyle w:val="Titel"/>
            </w:pPr>
            <w:r>
              <w:t>Angebotsschreiben</w:t>
            </w:r>
          </w:p>
        </w:tc>
      </w:tr>
      <w:tr w:rsidR="00A74652" w:rsidTr="00650554" w14:paraId="71E71ED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39" w:type="dxa"/>
        </w:trPr>
        <w:tc>
          <w:tcPr>
            <w:tcW w:w="9750" w:type="dxa"/>
            <w:gridSpan w:val="6"/>
          </w:tcPr>
          <w:p w:rsidR="00A74652" w:rsidRDefault="0075670E" w14:paraId="02BE6972" w14:textId="77777777">
            <w:pPr>
              <w:pStyle w:val="Minimalzeile"/>
            </w:pPr>
            <w:r>
              <w:t> </w:t>
            </w:r>
          </w:p>
          <w:p w:rsidR="00A74652" w:rsidRDefault="0075670E" w14:paraId="5DDFE87E" w14:textId="77777777">
            <w:r>
              <w:t>Bezeichnung der Leistung</w:t>
            </w:r>
          </w:p>
        </w:tc>
      </w:tr>
      <w:tr w:rsidR="00650554" w:rsidTr="00650554" w14:paraId="16C024E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c>
          <w:tcPr>
            <w:tcW w:w="1984" w:type="dxa"/>
          </w:tcPr>
          <w:p w:rsidR="00650554" w:rsidP="00B27201" w:rsidRDefault="00650554" w14:paraId="107DC3D0" w14:textId="77777777">
            <w:pPr>
              <w:pStyle w:val="Standard8pt"/>
            </w:pPr>
            <w:bookmarkStart w:name="_Hlk100144862" w:id="1"/>
            <w:r>
              <w:t>Maßnahmennummer</w:t>
            </w:r>
          </w:p>
        </w:tc>
        <w:tc>
          <w:tcPr>
            <w:tcW w:w="3978" w:type="dxa"/>
            <w:gridSpan w:val="3"/>
          </w:tcPr>
          <w:p w:rsidR="00650554" w:rsidP="00B27201" w:rsidRDefault="00650554" w14:paraId="43CDB331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27" w:type="dxa"/>
            <w:gridSpan w:val="3"/>
          </w:tcPr>
          <w:p w:rsidR="00650554" w:rsidP="00B27201" w:rsidRDefault="00650554" w14:paraId="45603438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650554" w:rsidTr="00650554" w14:paraId="34EF695B" w14:textId="77777777">
        <w:trPr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650554" w:rsidP="00B27201" w:rsidRDefault="00650554" w14:paraId="6453B217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99999e X1 0002</w:t>
            </w:r>
          </w:p>
        </w:tc>
        <w:tc>
          <w:tcPr>
            <w:tcW w:w="3978" w:type="dxa"/>
            <w:gridSpan w:val="3"/>
            <w:tcBorders>
              <w:bottom w:val="single" w:color="808080" w:sz="4" w:space="0"/>
            </w:tcBorders>
            <w:vAlign w:val="center"/>
          </w:tcPr>
          <w:p w:rsidR="00650554" w:rsidP="00B27201" w:rsidRDefault="00650554" w14:paraId="79E3FAD6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Bundes-/Landesliegenschaften SB Hannover</w:t>
            </w:r>
          </w:p>
        </w:tc>
        <w:tc>
          <w:tcPr>
            <w:tcW w:w="3827" w:type="dxa"/>
            <w:gridSpan w:val="3"/>
            <w:tcBorders>
              <w:bottom w:val="single" w:color="808080" w:sz="4" w:space="0"/>
            </w:tcBorders>
            <w:vAlign w:val="center"/>
          </w:tcPr>
          <w:p w:rsidR="00650554" w:rsidP="00B27201" w:rsidRDefault="00650554" w14:paraId="3A1AE5D2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Wartung Aufzüge diverser Liegenschaften</w:t>
            </w:r>
          </w:p>
        </w:tc>
      </w:tr>
      <w:tr w:rsidR="00650554" w:rsidTr="00650554" w14:paraId="5A1F3CB4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c>
          <w:tcPr>
            <w:tcW w:w="1984" w:type="dxa"/>
            <w:tcBorders>
              <w:top w:val="single" w:color="7F7F7F" w:sz="4" w:space="0"/>
            </w:tcBorders>
          </w:tcPr>
          <w:p w:rsidR="00650554" w:rsidP="00B27201" w:rsidRDefault="00650554" w14:paraId="5FA98726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3"/>
            <w:tcBorders>
              <w:top w:val="single" w:color="7F7F7F" w:sz="4" w:space="0"/>
            </w:tcBorders>
          </w:tcPr>
          <w:p w:rsidR="00650554" w:rsidP="00B27201" w:rsidRDefault="00650554" w14:paraId="05B29466" w14:textId="77777777">
            <w:pPr>
              <w:pStyle w:val="Standard8pt"/>
            </w:pPr>
            <w:r>
              <w:t>Leistung</w:t>
            </w:r>
          </w:p>
        </w:tc>
        <w:tc>
          <w:tcPr>
            <w:tcW w:w="3827" w:type="dxa"/>
            <w:gridSpan w:val="3"/>
            <w:tcBorders>
              <w:top w:val="single" w:color="7F7F7F" w:sz="4" w:space="0"/>
            </w:tcBorders>
          </w:tcPr>
          <w:p w:rsidR="00650554" w:rsidP="00B27201" w:rsidRDefault="00650554" w14:paraId="2EF3CD7F" w14:textId="77777777">
            <w:pPr>
              <w:pStyle w:val="Standard8pt"/>
            </w:pPr>
          </w:p>
        </w:tc>
      </w:tr>
      <w:tr w:rsidR="00650554" w:rsidTr="00650554" w14:paraId="27F729AC" w14:textId="77777777"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650554" w:rsidP="00B27201" w:rsidRDefault="00650554" w14:paraId="7B68AEBD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26A40154</w:t>
            </w:r>
          </w:p>
        </w:tc>
        <w:tc>
          <w:tcPr>
            <w:tcW w:w="3902" w:type="dxa"/>
            <w:gridSpan w:val="2"/>
            <w:tcBorders>
              <w:bottom w:val="single" w:color="808080" w:sz="4" w:space="0"/>
            </w:tcBorders>
          </w:tcPr>
          <w:p w:rsidR="00650554" w:rsidP="00B27201" w:rsidRDefault="00650554" w14:paraId="7A047155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Wartung und Inspektion Aufzüge Hannover</w:t>
            </w:r>
          </w:p>
        </w:tc>
        <w:tc>
          <w:tcPr>
            <w:tcW w:w="3903" w:type="dxa"/>
            <w:gridSpan w:val="4"/>
            <w:tcBorders>
              <w:bottom w:val="single" w:color="808080" w:sz="4" w:space="0"/>
            </w:tcBorders>
          </w:tcPr>
          <w:p w:rsidR="00650554" w:rsidP="00B27201" w:rsidRDefault="00650554" w14:paraId="177CC0A5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bookmarkEnd w:id="1"/>
    <w:p w:rsidR="00A74652" w:rsidRDefault="0075670E" w14:paraId="2D41B4A7" w14:textId="77777777">
      <w:pPr>
        <w:pStyle w:val="Minimalzeile"/>
      </w:pPr>
      <w:r>
        <w:t> </w:t>
      </w:r>
    </w:p>
    <w:tbl>
      <w:tblPr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877"/>
        <w:gridCol w:w="7938"/>
      </w:tblGrid>
      <w:tr w:rsidR="00A74652" w:rsidTr="00650554" w14:paraId="6AC5C19E" w14:textId="77777777">
        <w:tc>
          <w:tcPr>
            <w:tcW w:w="9781" w:type="dxa"/>
            <w:gridSpan w:val="4"/>
          </w:tcPr>
          <w:p w:rsidR="00A74652" w:rsidRDefault="0075670E" w14:paraId="4CBC318D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2"/>
            <w:bookmarkEnd w:id="2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A74652" w:rsidTr="00650554" w14:paraId="2DE771F1" w14:textId="77777777">
        <w:tc>
          <w:tcPr>
            <w:tcW w:w="628" w:type="dxa"/>
          </w:tcPr>
          <w:p w:rsidR="00A74652" w:rsidRDefault="00A74652" w14:paraId="3FA1AA9B" w14:textId="77777777"/>
        </w:tc>
        <w:sdt>
          <w:sdtPr>
            <w:id w:val="-516226640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A74652" w:rsidRDefault="00253BD5" w14:paraId="381ADED7" w14:textId="70FC8D18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877" w:type="dxa"/>
          </w:tcPr>
          <w:p w:rsidR="00A74652" w:rsidRDefault="00A74652" w14:paraId="79E3B279" w14:textId="77777777"/>
        </w:tc>
        <w:tc>
          <w:tcPr>
            <w:tcW w:w="7938" w:type="dxa"/>
          </w:tcPr>
          <w:p w:rsidR="00A74652" w:rsidRDefault="0075670E" w14:paraId="2F42BA07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A74652" w:rsidTr="00650554" w14:paraId="3B55A585" w14:textId="77777777">
        <w:tc>
          <w:tcPr>
            <w:tcW w:w="628" w:type="dxa"/>
          </w:tcPr>
          <w:p w:rsidR="00A74652" w:rsidRDefault="00A74652" w14:paraId="230AE466" w14:textId="77777777"/>
        </w:tc>
        <w:sdt>
          <w:sdtPr>
            <w:id w:val="-636490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A74652" w:rsidRDefault="00253BD5" w14:paraId="73E8D938" w14:textId="5848D06D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A74652" w:rsidRDefault="0075670E" w14:paraId="46E23414" w14:textId="77777777">
            <w:r>
              <w:t>234</w:t>
            </w:r>
          </w:p>
        </w:tc>
        <w:tc>
          <w:tcPr>
            <w:tcW w:w="7938" w:type="dxa"/>
          </w:tcPr>
          <w:p w:rsidR="00A74652" w:rsidRDefault="0075670E" w14:paraId="6EF4AB1F" w14:textId="77777777">
            <w:r>
              <w:t>Bieter-/Arbeitsgemeinschaft</w:t>
            </w:r>
          </w:p>
        </w:tc>
      </w:tr>
      <w:tr w:rsidR="00253BD5" w:rsidTr="00650554" w14:paraId="4833F98D" w14:textId="77777777">
        <w:tc>
          <w:tcPr>
            <w:tcW w:w="628" w:type="dxa"/>
          </w:tcPr>
          <w:p w:rsidR="00253BD5" w:rsidP="00253BD5" w:rsidRDefault="00253BD5" w14:paraId="5FBBB076" w14:textId="77777777"/>
        </w:tc>
        <w:sdt>
          <w:sdtPr>
            <w:id w:val="-189271802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253BD5" w:rsidP="00253BD5" w:rsidRDefault="00253BD5" w14:paraId="3E6D9435" w14:textId="5D910910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253BD5" w:rsidP="00253BD5" w:rsidRDefault="00253BD5" w14:paraId="0CDB79F7" w14:textId="77777777">
            <w:r>
              <w:t>235</w:t>
            </w:r>
          </w:p>
        </w:tc>
        <w:tc>
          <w:tcPr>
            <w:tcW w:w="7938" w:type="dxa"/>
          </w:tcPr>
          <w:p w:rsidR="00253BD5" w:rsidP="00253BD5" w:rsidRDefault="00253BD5" w14:paraId="5AE2C1DC" w14:textId="77777777">
            <w:r>
              <w:t>Verzeichnis der Leistungen/Kapazitäten anderer Unternehmen</w:t>
            </w:r>
          </w:p>
        </w:tc>
      </w:tr>
      <w:tr w:rsidR="00253BD5" w:rsidTr="00650554" w14:paraId="5DD6D60F" w14:textId="77777777">
        <w:tc>
          <w:tcPr>
            <w:tcW w:w="628" w:type="dxa"/>
          </w:tcPr>
          <w:p w:rsidR="00253BD5" w:rsidP="00253BD5" w:rsidRDefault="00253BD5" w14:paraId="0CF96DE4" w14:textId="77777777"/>
        </w:tc>
        <w:sdt>
          <w:sdtPr>
            <w:id w:val="-3662949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253BD5" w:rsidP="00253BD5" w:rsidRDefault="00253BD5" w14:paraId="57F98B3C" w14:textId="0AE30465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253BD5" w:rsidP="00253BD5" w:rsidRDefault="00253BD5" w14:paraId="1B5F5A9C" w14:textId="77777777">
            <w:r>
              <w:t>248</w:t>
            </w:r>
          </w:p>
        </w:tc>
        <w:tc>
          <w:tcPr>
            <w:tcW w:w="7938" w:type="dxa"/>
          </w:tcPr>
          <w:p w:rsidR="00253BD5" w:rsidP="00253BD5" w:rsidRDefault="00253BD5" w14:paraId="3423D609" w14:textId="77777777">
            <w:r>
              <w:t>Erklärung zur Verwendung von Holzprodukten</w:t>
            </w:r>
          </w:p>
        </w:tc>
      </w:tr>
      <w:tr w:rsidR="00253BD5" w:rsidTr="00650554" w14:paraId="7B3D62D9" w14:textId="77777777">
        <w:tc>
          <w:tcPr>
            <w:tcW w:w="628" w:type="dxa"/>
          </w:tcPr>
          <w:p w:rsidR="00253BD5" w:rsidP="00253BD5" w:rsidRDefault="00253BD5" w14:paraId="15DEDF89" w14:textId="77777777"/>
        </w:tc>
        <w:sdt>
          <w:sdtPr>
            <w:id w:val="194542042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253BD5" w:rsidP="00253BD5" w:rsidRDefault="00253BD5" w14:paraId="22323555" w14:textId="7A04577D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253BD5" w:rsidP="00253BD5" w:rsidRDefault="00253BD5" w14:paraId="7B34B7F2" w14:textId="77777777"/>
        </w:tc>
        <w:tc>
          <w:tcPr>
            <w:tcW w:w="7938" w:type="dxa"/>
          </w:tcPr>
          <w:p w:rsidR="00253BD5" w:rsidP="00253BD5" w:rsidRDefault="00253BD5" w14:paraId="3081B65A" w14:textId="77777777">
            <w:r>
              <w:t>Nebenangebot(e)</w:t>
            </w:r>
          </w:p>
        </w:tc>
      </w:tr>
      <w:tr w:rsidR="00253BD5" w:rsidTr="00650554" w14:paraId="4B8FB015" w14:textId="77777777">
        <w:tc>
          <w:tcPr>
            <w:tcW w:w="628" w:type="dxa"/>
          </w:tcPr>
          <w:p w:rsidR="00253BD5" w:rsidP="00253BD5" w:rsidRDefault="00253BD5" w14:paraId="7D061BF5" w14:textId="77777777"/>
        </w:tc>
        <w:sdt>
          <w:sdtPr>
            <w:id w:val="67669656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253BD5" w:rsidP="00253BD5" w:rsidRDefault="00253BD5" w14:paraId="6E6B9364" w14:textId="127D762F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253BD5" w:rsidP="00253BD5" w:rsidRDefault="00253BD5" w14:paraId="30025A3E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253BD5" w:rsidP="00253BD5" w:rsidRDefault="003B5F35" w14:paraId="654CBA30" w14:textId="7D72034E"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</w:tc>
      </w:tr>
      <w:tr w:rsidR="00EE4E3C" w:rsidTr="00650554" w14:paraId="32564D41" w14:textId="77777777">
        <w:trPr>
          <w:trHeight w:val="6"/>
        </w:trPr>
        <w:tc>
          <w:tcPr>
            <w:tcW w:w="628" w:type="dxa"/>
          </w:tcPr>
          <w:p w:rsidR="00EE4E3C" w:rsidP="00EE4E3C" w:rsidRDefault="00EE4E3C" w14:paraId="6262FE01" w14:textId="77777777"/>
        </w:tc>
        <w:sdt>
          <w:sdtPr>
            <w:id w:val="50617970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0AB7472E" w14:textId="5FE5F375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EE4E3C" w:rsidP="00EE4E3C" w:rsidRDefault="00EE4E3C" w14:paraId="343268E2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0CEE7049" w14:textId="30683047"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</w:tc>
      </w:tr>
      <w:tr w:rsidR="00EE4E3C" w:rsidTr="00650554" w14:paraId="3F5B363E" w14:textId="77777777">
        <w:trPr>
          <w:trHeight w:val="6"/>
        </w:trPr>
        <w:tc>
          <w:tcPr>
            <w:tcW w:w="628" w:type="dxa"/>
          </w:tcPr>
          <w:p w:rsidR="00EE4E3C" w:rsidP="00EE4E3C" w:rsidRDefault="00EE4E3C" w14:paraId="33DE7AF3" w14:textId="77777777"/>
        </w:tc>
        <w:sdt>
          <w:sdtPr>
            <w:id w:val="-131572170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791F88ED" w14:textId="3CEE3558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EE4E3C" w:rsidP="00EE4E3C" w:rsidRDefault="00EE4E3C" w14:paraId="49D4E555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076EC3D3" w14:textId="2810D0C9"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</w:tc>
      </w:tr>
      <w:tr w:rsidR="00EE4E3C" w:rsidTr="00650554" w14:paraId="4A4B0155" w14:textId="77777777">
        <w:trPr>
          <w:trHeight w:val="6"/>
        </w:trPr>
        <w:tc>
          <w:tcPr>
            <w:tcW w:w="628" w:type="dxa"/>
          </w:tcPr>
          <w:p w:rsidR="00EE4E3C" w:rsidP="00EE4E3C" w:rsidRDefault="00EE4E3C" w14:paraId="293CB208" w14:textId="77777777"/>
        </w:tc>
        <w:sdt>
          <w:sdtPr>
            <w:id w:val="47702899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188697A7" w14:textId="0415272D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EE4E3C" w:rsidP="00EE4E3C" w:rsidRDefault="00EE4E3C" w14:paraId="7E74A4BA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5BE06336" w14:textId="28268351"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</w:tc>
      </w:tr>
      <w:tr w:rsidR="00EE4E3C" w:rsidTr="00650554" w14:paraId="408FDA42" w14:textId="77777777">
        <w:trPr>
          <w:trHeight w:val="6"/>
        </w:trPr>
        <w:tc>
          <w:tcPr>
            <w:tcW w:w="628" w:type="dxa"/>
          </w:tcPr>
          <w:p w:rsidR="00EE4E3C" w:rsidP="00EE4E3C" w:rsidRDefault="00EE4E3C" w14:paraId="3A7EF73D" w14:textId="77777777"/>
        </w:tc>
        <w:sdt>
          <w:sdtPr>
            <w:id w:val="-212059312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33DFC570" w14:textId="1450FCDE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EE4E3C" w:rsidP="00EE4E3C" w:rsidRDefault="00EE4E3C" w14:paraId="2AA63135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44BA77B9" w14:textId="68887B29"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</w:tc>
      </w:tr>
      <w:tr w:rsidR="00EE4E3C" w:rsidTr="00650554" w14:paraId="6F132003" w14:textId="77777777">
        <w:trPr>
          <w:trHeight w:val="6"/>
        </w:trPr>
        <w:tc>
          <w:tcPr>
            <w:tcW w:w="628" w:type="dxa"/>
          </w:tcPr>
          <w:p w:rsidR="00EE4E3C" w:rsidP="00EE4E3C" w:rsidRDefault="00EE4E3C" w14:paraId="69B4FEF3" w14:textId="77777777"/>
        </w:tc>
        <w:sdt>
          <w:sdtPr>
            <w:id w:val="55867732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5FA59C79" w14:textId="1BF6012F">
                <w:r w:rsidRPr="001F181B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E4E3C" w:rsidP="00EE4E3C" w:rsidRDefault="00EE4E3C" w14:paraId="6F70B2E2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518B7BA4" w14:textId="56E9D1B3">
            <w:r w:rsidRPr="007C55EF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C55EF">
              <w:instrText xml:space="preserve"> FORMTEXT </w:instrText>
            </w:r>
            <w:r w:rsidRPr="007C55EF">
              <w:fldChar w:fldCharType="separate"/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rPr>
                <w:noProof/>
              </w:rPr>
              <w:t> </w:t>
            </w:r>
            <w:r w:rsidRPr="007C55EF">
              <w:fldChar w:fldCharType="end"/>
            </w:r>
          </w:p>
        </w:tc>
      </w:tr>
    </w:tbl>
    <w:p w:rsidR="00A74652" w:rsidRDefault="0075670E" w14:paraId="4BC00056" w14:textId="77777777">
      <w:pPr>
        <w:pStyle w:val="Minimalzeile"/>
      </w:pPr>
      <w:r>
        <w:t> </w:t>
      </w:r>
    </w:p>
    <w:tbl>
      <w:tblPr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877"/>
        <w:gridCol w:w="7938"/>
      </w:tblGrid>
      <w:tr w:rsidR="00A74652" w:rsidTr="00650554" w14:paraId="7E462B29" w14:textId="77777777">
        <w:tc>
          <w:tcPr>
            <w:tcW w:w="9781" w:type="dxa"/>
            <w:gridSpan w:val="4"/>
          </w:tcPr>
          <w:p w:rsidR="00A74652" w:rsidRDefault="0075670E" w14:paraId="1FD9B6CA" w14:textId="6FB55289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 w:rsidR="00073250">
              <w:rPr>
                <w:b/>
                <w:bCs/>
                <w:noProof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253BD5" w:rsidTr="00650554" w14:paraId="4A1DD286" w14:textId="77777777">
        <w:tc>
          <w:tcPr>
            <w:tcW w:w="628" w:type="dxa"/>
          </w:tcPr>
          <w:p w:rsidR="00253BD5" w:rsidP="00253BD5" w:rsidRDefault="00253BD5" w14:paraId="64F2C48B" w14:textId="77777777"/>
        </w:tc>
        <w:sdt>
          <w:sdtPr>
            <w:id w:val="75031701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253BD5" w:rsidP="00253BD5" w:rsidRDefault="00253BD5" w14:paraId="506B040D" w14:textId="4CCA2108">
                <w:r w:rsidRPr="00D548C0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253BD5" w:rsidP="00253BD5" w:rsidRDefault="00253BD5" w14:paraId="348754B8" w14:textId="77777777">
            <w:r>
              <w:t>124_LD</w:t>
            </w:r>
          </w:p>
        </w:tc>
        <w:tc>
          <w:tcPr>
            <w:tcW w:w="7938" w:type="dxa"/>
          </w:tcPr>
          <w:p w:rsidR="00253BD5" w:rsidP="00253BD5" w:rsidRDefault="00253BD5" w14:paraId="46C9E332" w14:textId="77777777">
            <w:r>
              <w:t>Eigenerklärung zur Eignung</w:t>
            </w:r>
          </w:p>
        </w:tc>
      </w:tr>
      <w:tr w:rsidR="00253BD5" w:rsidTr="00650554" w14:paraId="1D6D9D89" w14:textId="77777777">
        <w:tc>
          <w:tcPr>
            <w:tcW w:w="628" w:type="dxa"/>
          </w:tcPr>
          <w:p w:rsidR="00253BD5" w:rsidP="00253BD5" w:rsidRDefault="00253BD5" w14:paraId="752244F4" w14:textId="77777777"/>
        </w:tc>
        <w:sdt>
          <w:sdtPr>
            <w:id w:val="131058543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253BD5" w:rsidP="00253BD5" w:rsidRDefault="00253BD5" w14:paraId="3EBC4285" w14:textId="15945ABB">
                <w:r w:rsidRPr="00D548C0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253BD5" w:rsidP="00253BD5" w:rsidRDefault="00253BD5" w14:paraId="5750C826" w14:textId="77777777"/>
        </w:tc>
        <w:tc>
          <w:tcPr>
            <w:tcW w:w="7938" w:type="dxa"/>
          </w:tcPr>
          <w:p w:rsidR="00253BD5" w:rsidP="00253BD5" w:rsidRDefault="00253BD5" w14:paraId="511B3FDB" w14:textId="77777777">
            <w:r>
              <w:t>Einheitliche Europäische Eigenerklärung</w:t>
            </w:r>
          </w:p>
        </w:tc>
      </w:tr>
      <w:tr w:rsidR="00EE4E3C" w:rsidTr="00650554" w14:paraId="60607C89" w14:textId="77777777">
        <w:tc>
          <w:tcPr>
            <w:tcW w:w="628" w:type="dxa"/>
          </w:tcPr>
          <w:p w:rsidR="00EE4E3C" w:rsidP="00EE4E3C" w:rsidRDefault="00EE4E3C" w14:paraId="1141569B" w14:textId="77777777"/>
        </w:tc>
        <w:sdt>
          <w:sdtPr>
            <w:id w:val="111517613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12A436E0" w14:textId="44ABE997">
                <w:r w:rsidRPr="00D548C0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EE4E3C" w:rsidP="00EE4E3C" w:rsidRDefault="00EE4E3C" w14:paraId="40D9FC8D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05BA8A83" w14:textId="26774065">
            <w:r w:rsidRPr="00823D15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823D15">
              <w:instrText xml:space="preserve"> FORMTEXT </w:instrText>
            </w:r>
            <w:r w:rsidRPr="00823D15">
              <w:fldChar w:fldCharType="separate"/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fldChar w:fldCharType="end"/>
            </w:r>
          </w:p>
        </w:tc>
      </w:tr>
      <w:tr w:rsidR="00EE4E3C" w:rsidTr="00650554" w14:paraId="2E5E93D8" w14:textId="77777777">
        <w:tc>
          <w:tcPr>
            <w:tcW w:w="628" w:type="dxa"/>
          </w:tcPr>
          <w:p w:rsidR="00EE4E3C" w:rsidP="00EE4E3C" w:rsidRDefault="00EE4E3C" w14:paraId="70966F67" w14:textId="77777777"/>
        </w:tc>
        <w:sdt>
          <w:sdtPr>
            <w:id w:val="-74989346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E4E3C" w:rsidP="00EE4E3C" w:rsidRDefault="00EE4E3C" w14:paraId="563CC83D" w14:textId="2379E540">
                <w:r w:rsidRPr="00D548C0"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77" w:type="dxa"/>
          </w:tcPr>
          <w:p w:rsidR="00EE4E3C" w:rsidP="00EE4E3C" w:rsidRDefault="00EE4E3C" w14:paraId="74DAB5E2" w14:textId="77777777"/>
        </w:tc>
        <w:tc>
          <w:tcPr>
            <w:tcW w:w="7938" w:type="dxa"/>
            <w:tcBorders>
              <w:bottom w:val="single" w:color="000000" w:sz="2" w:space="0"/>
            </w:tcBorders>
            <w:vAlign w:val="bottom"/>
          </w:tcPr>
          <w:p w:rsidR="00EE4E3C" w:rsidP="00EE4E3C" w:rsidRDefault="00EE4E3C" w14:paraId="05808442" w14:textId="47EE333D">
            <w:r w:rsidRPr="00823D15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823D15">
              <w:instrText xml:space="preserve"> FORMTEXT </w:instrText>
            </w:r>
            <w:r w:rsidRPr="00823D15">
              <w:fldChar w:fldCharType="separate"/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rPr>
                <w:noProof/>
              </w:rPr>
              <w:t> </w:t>
            </w:r>
            <w:r w:rsidRPr="00823D15">
              <w:fldChar w:fldCharType="end"/>
            </w:r>
          </w:p>
        </w:tc>
      </w:tr>
    </w:tbl>
    <w:p w:rsidR="00A74652" w:rsidRDefault="0075670E" w14:paraId="7D5AA45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A74652" w14:paraId="1127EECF" w14:textId="77777777">
        <w:trPr>
          <w:cantSplit/>
        </w:trPr>
        <w:tc>
          <w:tcPr>
            <w:tcW w:w="628" w:type="dxa"/>
          </w:tcPr>
          <w:p w:rsidR="00A74652" w:rsidRDefault="0075670E" w14:paraId="195F02B5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A74652" w:rsidRDefault="0075670E" w14:paraId="6CF7ABA6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A74652" w:rsidRDefault="0075670E" w14:paraId="7480ED99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A74652" w:rsidRDefault="0075670E" w14:paraId="44014827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269"/>
        <w:gridCol w:w="450"/>
      </w:tblGrid>
      <w:tr w:rsidR="00A74652" w14:paraId="0149FA87" w14:textId="77777777">
        <w:trPr>
          <w:cantSplit/>
        </w:trPr>
        <w:tc>
          <w:tcPr>
            <w:tcW w:w="628" w:type="dxa"/>
          </w:tcPr>
          <w:p w:rsidR="00A74652" w:rsidRDefault="0075670E" w14:paraId="0039C88E" w14:textId="77777777">
            <w:pPr>
              <w:pStyle w:val="berschrift1"/>
            </w:pPr>
            <w:r>
              <w:t>2</w:t>
            </w:r>
          </w:p>
        </w:tc>
        <w:tc>
          <w:tcPr>
            <w:tcW w:w="6403" w:type="dxa"/>
          </w:tcPr>
          <w:p w:rsidR="00A74652" w:rsidRDefault="0075670E" w14:paraId="43CF8E88" w14:textId="77777777">
            <w:pPr>
              <w:pStyle w:val="berschrift1"/>
            </w:pPr>
            <w:r>
              <w:t>Die Angebotsendsumme des Hauptangebotes gem. Leistungsbeschreibung beträgt einschl. Umsatzsteuer</w:t>
            </w:r>
          </w:p>
        </w:tc>
        <w:tc>
          <w:tcPr>
            <w:tcW w:w="2269" w:type="dxa"/>
            <w:tcBorders>
              <w:bottom w:val="single" w:color="000000" w:sz="2" w:space="0"/>
            </w:tcBorders>
            <w:vAlign w:val="bottom"/>
          </w:tcPr>
          <w:p w:rsidR="00A74652" w:rsidRDefault="00EE4E3C" w14:paraId="0C9BD1ED" w14:textId="18308F1E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vAlign w:val="bottom"/>
          </w:tcPr>
          <w:p w:rsidR="00A74652" w:rsidRDefault="0075670E" w14:paraId="50D11CC8" w14:textId="77777777">
            <w:pPr>
              <w:pStyle w:val="Standard8pt"/>
              <w:rPr>
                <w:b/>
                <w:bCs/>
              </w:rPr>
            </w:pPr>
            <w:r>
              <w:rPr>
                <w:b/>
                <w:bCs/>
              </w:rPr>
              <w:t>Euro</w:t>
            </w:r>
          </w:p>
        </w:tc>
      </w:tr>
    </w:tbl>
    <w:p w:rsidR="00A74652" w:rsidRDefault="0075670E" w14:paraId="0E1CC6A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1078"/>
        <w:gridCol w:w="450"/>
      </w:tblGrid>
      <w:tr w:rsidR="00A74652" w14:paraId="177E9DBD" w14:textId="77777777">
        <w:trPr>
          <w:cantSplit/>
        </w:trPr>
        <w:tc>
          <w:tcPr>
            <w:tcW w:w="628" w:type="dxa"/>
          </w:tcPr>
          <w:p w:rsidR="00A74652" w:rsidRDefault="0075670E" w14:paraId="00FE356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A74652" w:rsidRDefault="0075670E" w14:paraId="3352DCD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Anzahl der Nebenangebote</w:t>
            </w:r>
          </w:p>
        </w:tc>
        <w:tc>
          <w:tcPr>
            <w:tcW w:w="1078" w:type="dxa"/>
            <w:tcBorders>
              <w:bottom w:val="single" w:color="000000" w:sz="2" w:space="0"/>
            </w:tcBorders>
            <w:vAlign w:val="bottom"/>
          </w:tcPr>
          <w:p w:rsidR="00A74652" w:rsidRDefault="00EE4E3C" w14:paraId="0CEED2FA" w14:textId="19EF3137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vAlign w:val="bottom"/>
          </w:tcPr>
          <w:p w:rsidR="00A74652" w:rsidRDefault="0075670E" w14:paraId="41208442" w14:textId="7777777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St.</w:t>
            </w:r>
          </w:p>
        </w:tc>
      </w:tr>
    </w:tbl>
    <w:p w:rsidR="00A74652" w:rsidRDefault="0075670E" w14:paraId="6F761341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1078"/>
        <w:gridCol w:w="450"/>
      </w:tblGrid>
      <w:tr w:rsidR="00A74652" w14:paraId="7ED45C76" w14:textId="77777777">
        <w:trPr>
          <w:cantSplit/>
        </w:trPr>
        <w:tc>
          <w:tcPr>
            <w:tcW w:w="628" w:type="dxa"/>
          </w:tcPr>
          <w:p w:rsidR="00A74652" w:rsidRDefault="0075670E" w14:paraId="1FCD9C47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A74652" w:rsidRDefault="0075670E" w14:paraId="2DF1066B" w14:textId="77777777">
            <w:pPr>
              <w:pStyle w:val="berschrift1"/>
            </w:pPr>
            <w:r>
              <w:t>Preisnachlass ohne Bedingung auf die Abrechnungssumme für Haupt- und alle Nebenangebote</w:t>
            </w:r>
          </w:p>
        </w:tc>
        <w:tc>
          <w:tcPr>
            <w:tcW w:w="1078" w:type="dxa"/>
            <w:tcBorders>
              <w:bottom w:val="single" w:color="000000" w:sz="2" w:space="0"/>
            </w:tcBorders>
            <w:vAlign w:val="bottom"/>
          </w:tcPr>
          <w:p w:rsidR="00A74652" w:rsidRDefault="00EE4E3C" w14:paraId="128FFA4F" w14:textId="083FD11E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vAlign w:val="bottom"/>
          </w:tcPr>
          <w:p w:rsidR="00A74652" w:rsidRDefault="0075670E" w14:paraId="38826E75" w14:textId="7777777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</w:tr>
    </w:tbl>
    <w:p w:rsidR="00A74652" w:rsidRDefault="0075670E" w14:paraId="33EC1287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A74652" w14:paraId="6D1085BA" w14:textId="77777777">
        <w:trPr>
          <w:cantSplit/>
        </w:trPr>
        <w:tc>
          <w:tcPr>
            <w:tcW w:w="628" w:type="dxa"/>
          </w:tcPr>
          <w:p w:rsidR="00A74652" w:rsidRDefault="0075670E" w14:paraId="028FA208" w14:textId="77777777">
            <w:pPr>
              <w:pStyle w:val="berschrift1"/>
            </w:pPr>
            <w:r>
              <w:lastRenderedPageBreak/>
              <w:t>5</w:t>
            </w:r>
          </w:p>
        </w:tc>
        <w:tc>
          <w:tcPr>
            <w:tcW w:w="9122" w:type="dxa"/>
            <w:gridSpan w:val="2"/>
          </w:tcPr>
          <w:p w:rsidR="00A74652" w:rsidRDefault="0075670E" w14:paraId="5B47D057" w14:textId="77777777">
            <w:pPr>
              <w:pStyle w:val="berschrift1"/>
            </w:pPr>
            <w:r>
              <w:t>Bestandteile meines/unseres Angebots sind neben diesem Angebotsschreiben und seinen Anlagen:</w:t>
            </w:r>
          </w:p>
        </w:tc>
      </w:tr>
      <w:tr w:rsidR="00A74652" w14:paraId="548D4AF1" w14:textId="77777777">
        <w:trPr>
          <w:cantSplit/>
        </w:trPr>
        <w:tc>
          <w:tcPr>
            <w:tcW w:w="628" w:type="dxa"/>
          </w:tcPr>
          <w:p w:rsidR="00A74652" w:rsidRDefault="00A74652" w14:paraId="2DE72589" w14:textId="77777777">
            <w:pPr>
              <w:keepNext/>
            </w:pPr>
          </w:p>
        </w:tc>
        <w:tc>
          <w:tcPr>
            <w:tcW w:w="225" w:type="dxa"/>
          </w:tcPr>
          <w:p w:rsidR="00A74652" w:rsidRDefault="0075670E" w14:paraId="1797C114" w14:textId="77777777">
            <w:r>
              <w:t>-</w:t>
            </w:r>
          </w:p>
        </w:tc>
        <w:tc>
          <w:tcPr>
            <w:tcW w:w="8897" w:type="dxa"/>
          </w:tcPr>
          <w:p w:rsidR="00A74652" w:rsidRDefault="0075670E" w14:paraId="33D6DA9B" w14:textId="77777777">
            <w:r>
              <w:t>Allgemeine Vertragsbedingungen für die Ausführung von Leistungen (VOL/B), Ausgabe 2003</w:t>
            </w:r>
          </w:p>
        </w:tc>
      </w:tr>
      <w:tr w:rsidR="00A74652" w14:paraId="0ED9B557" w14:textId="77777777">
        <w:trPr>
          <w:cantSplit/>
        </w:trPr>
        <w:tc>
          <w:tcPr>
            <w:tcW w:w="628" w:type="dxa"/>
          </w:tcPr>
          <w:p w:rsidR="00A74652" w:rsidRDefault="00A74652" w14:paraId="4B80E933" w14:textId="77777777"/>
        </w:tc>
        <w:tc>
          <w:tcPr>
            <w:tcW w:w="225" w:type="dxa"/>
          </w:tcPr>
          <w:p w:rsidR="00A74652" w:rsidRDefault="0075670E" w14:paraId="2B7F27B7" w14:textId="77777777">
            <w:r>
              <w:t>-</w:t>
            </w:r>
          </w:p>
        </w:tc>
        <w:tc>
          <w:tcPr>
            <w:tcW w:w="8897" w:type="dxa"/>
          </w:tcPr>
          <w:p w:rsidR="00A74652" w:rsidRDefault="0075670E" w14:paraId="48235752" w14:textId="77777777">
            <w:r>
              <w:t>Unterlagen gem. Aufforderung zur Angebotsabgabe, Anlagen – Teil B</w:t>
            </w:r>
          </w:p>
        </w:tc>
      </w:tr>
    </w:tbl>
    <w:p w:rsidR="00A74652" w:rsidRDefault="0075670E" w14:paraId="510E883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A74652" w14:paraId="62836562" w14:textId="77777777">
        <w:trPr>
          <w:cantSplit/>
        </w:trPr>
        <w:tc>
          <w:tcPr>
            <w:tcW w:w="628" w:type="dxa"/>
          </w:tcPr>
          <w:p w:rsidR="00A74652" w:rsidRDefault="0075670E" w14:paraId="358BCBD8" w14:textId="77777777">
            <w:pPr>
              <w:pStyle w:val="berschrift1"/>
            </w:pPr>
            <w:r>
              <w:t>6</w:t>
            </w:r>
          </w:p>
        </w:tc>
        <w:tc>
          <w:tcPr>
            <w:tcW w:w="9122" w:type="dxa"/>
            <w:gridSpan w:val="2"/>
          </w:tcPr>
          <w:p w:rsidR="00A74652" w:rsidRDefault="0075670E" w14:paraId="4F17E39A" w14:textId="77777777">
            <w:pPr>
              <w:pStyle w:val="berschrift1"/>
            </w:pPr>
            <w:r>
              <w:t>Ich/Wir erkläre(n), dass</w:t>
            </w:r>
          </w:p>
        </w:tc>
      </w:tr>
      <w:tr w:rsidR="00A74652" w14:paraId="75CD30BF" w14:textId="77777777">
        <w:trPr>
          <w:cantSplit/>
        </w:trPr>
        <w:tc>
          <w:tcPr>
            <w:tcW w:w="628" w:type="dxa"/>
          </w:tcPr>
          <w:p w:rsidR="00A74652" w:rsidRDefault="00A74652" w14:paraId="65D543A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A74652" w:rsidRDefault="0075670E" w14:paraId="419162D1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A74652" w:rsidRDefault="0075670E" w14:paraId="0188BD27" w14:textId="77777777">
            <w:pPr>
              <w:keepNext/>
              <w:keepLines/>
            </w:pPr>
            <w:r>
              <w:t xml:space="preserve">ich/wir die gewerberechtlichen Voraussetzungen für die Ausführung der angebotenen Leistung erfülle(n). </w:t>
            </w:r>
          </w:p>
        </w:tc>
      </w:tr>
      <w:tr w:rsidR="00A74652" w14:paraId="39DAA088" w14:textId="77777777">
        <w:trPr>
          <w:cantSplit/>
        </w:trPr>
        <w:tc>
          <w:tcPr>
            <w:tcW w:w="628" w:type="dxa"/>
          </w:tcPr>
          <w:p w:rsidR="00A74652" w:rsidRDefault="00A74652" w14:paraId="5BD3F657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A74652" w:rsidRDefault="0075670E" w14:paraId="6D9E3CA6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A74652" w:rsidRDefault="0075670E" w14:paraId="6A898C5C" w14:textId="76368951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A74652" w14:paraId="15BFB13C" w14:textId="77777777">
        <w:trPr>
          <w:cantSplit/>
        </w:trPr>
        <w:tc>
          <w:tcPr>
            <w:tcW w:w="628" w:type="dxa"/>
          </w:tcPr>
          <w:p w:rsidR="00A74652" w:rsidRDefault="00A74652" w14:paraId="134D459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A74652" w:rsidRDefault="0075670E" w14:paraId="167396F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A74652" w:rsidRDefault="0075670E" w14:paraId="6B7229EF" w14:textId="77777777">
            <w:pPr>
              <w:keepNext/>
              <w:keepLines/>
              <w:suppressAutoHyphens w:val="0"/>
            </w:pPr>
            <w:r>
              <w:t>mir/uns zugegangene Änderungen der Vergabeunterlagen Gegenstand meines/unseres Angebotes sind.</w:t>
            </w:r>
          </w:p>
        </w:tc>
      </w:tr>
      <w:tr w:rsidR="00A74652" w14:paraId="4B90F3BE" w14:textId="77777777">
        <w:trPr>
          <w:cantSplit/>
        </w:trPr>
        <w:tc>
          <w:tcPr>
            <w:tcW w:w="628" w:type="dxa"/>
          </w:tcPr>
          <w:p w:rsidR="00A74652" w:rsidRDefault="00A74652" w14:paraId="75FF0490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A74652" w:rsidRDefault="0075670E" w14:paraId="535F0A3D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A74652" w:rsidRDefault="0075670E" w14:paraId="00189ECE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A74652" w14:paraId="29532E9B" w14:textId="77777777">
        <w:trPr>
          <w:cantSplit/>
        </w:trPr>
        <w:tc>
          <w:tcPr>
            <w:tcW w:w="628" w:type="dxa"/>
          </w:tcPr>
          <w:p w:rsidR="00A74652" w:rsidRDefault="00A74652" w14:paraId="12E38EA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A74652" w:rsidRDefault="0075670E" w14:paraId="3EE365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A74652" w:rsidRDefault="0075670E" w14:paraId="34CCA142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A74652" w14:paraId="7C2E08FE" w14:textId="77777777">
        <w:trPr>
          <w:cantSplit/>
        </w:trPr>
        <w:tc>
          <w:tcPr>
            <w:tcW w:w="628" w:type="dxa"/>
          </w:tcPr>
          <w:p w:rsidR="00A74652" w:rsidRDefault="00A74652" w14:paraId="772FAAAD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A74652" w:rsidRDefault="0075670E" w14:paraId="7AB39BCA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A74652" w:rsidRDefault="0075670E" w14:paraId="576C98C8" w14:textId="77777777">
            <w:pPr>
              <w:keepNext/>
              <w:keepLines/>
            </w:pPr>
            <w: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</w:tbl>
    <w:p w:rsidR="00A74652" w:rsidRDefault="0075670E" w14:paraId="0D1BFE66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A74652" w14:paraId="140323C5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A74652" w:rsidRDefault="0075670E" w14:paraId="05FB47EE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A74652" w14:paraId="639E56DB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A74652" w:rsidRDefault="0075670E" w14:paraId="577FF9C8" w14:textId="77777777">
            <w:pPr>
              <w:pStyle w:val="Standardfett"/>
            </w:pPr>
            <w:r>
              <w:t>Ist</w:t>
            </w:r>
          </w:p>
        </w:tc>
      </w:tr>
      <w:tr w:rsidR="00A74652" w14:paraId="097D3D07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A74652" w:rsidRDefault="00A74652" w14:paraId="4C76EA4C" w14:textId="77777777">
            <w:pPr>
              <w:pStyle w:val="Standardfett"/>
            </w:pPr>
          </w:p>
        </w:tc>
        <w:tc>
          <w:tcPr>
            <w:tcW w:w="291" w:type="dxa"/>
          </w:tcPr>
          <w:p w:rsidR="00A74652" w:rsidRDefault="0075670E" w14:paraId="09073E2E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A74652" w:rsidRDefault="0075670E" w14:paraId="75E912A5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A74652" w14:paraId="5F73E7D9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A74652" w:rsidRDefault="00A74652" w14:paraId="249AFD67" w14:textId="77777777">
            <w:pPr>
              <w:pStyle w:val="Standardfett"/>
            </w:pPr>
          </w:p>
        </w:tc>
        <w:tc>
          <w:tcPr>
            <w:tcW w:w="291" w:type="dxa"/>
          </w:tcPr>
          <w:p w:rsidR="00A74652" w:rsidRDefault="0075670E" w14:paraId="68F8134F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A74652" w:rsidRDefault="0075670E" w14:paraId="1009B510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A74652" w14:paraId="38BB50A4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A74652" w:rsidRDefault="00A74652" w14:paraId="7C926325" w14:textId="77777777">
            <w:pPr>
              <w:pStyle w:val="Standardfett"/>
            </w:pPr>
          </w:p>
        </w:tc>
        <w:tc>
          <w:tcPr>
            <w:tcW w:w="291" w:type="dxa"/>
          </w:tcPr>
          <w:p w:rsidR="00A74652" w:rsidRDefault="0075670E" w14:paraId="16F27130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A74652" w:rsidRDefault="0075670E" w14:paraId="6DED03E5" w14:textId="3E73A966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A74652" w14:paraId="0C3BB594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A74652" w:rsidRDefault="0075670E" w14:paraId="05118583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A74652" w:rsidRDefault="00A74652" w14:paraId="69B1B113" w14:textId="77777777">
      <w:pPr>
        <w:pStyle w:val="Minimalzeile"/>
      </w:pPr>
    </w:p>
    <w:sectPr w:rsidR="00A74652" w:rsidSect="0077469F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62CE" w:rsidRDefault="0075670E" w14:paraId="05E7FF51" w14:textId="77777777">
      <w:r>
        <w:separator/>
      </w:r>
    </w:p>
  </w:endnote>
  <w:endnote w:type="continuationSeparator" w:id="0">
    <w:p w:rsidR="003162CE" w:rsidRDefault="0075670E" w14:paraId="4C275E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77469F" w:rsidTr="0077469F" w14:paraId="25D6B15F" w14:textId="77777777">
      <w:trPr>
        <w:trHeight w:val="553"/>
      </w:trPr>
      <w:tc>
        <w:tcPr>
          <w:tcW w:w="787" w:type="dxa"/>
        </w:tcPr>
        <w:p w:rsidR="0077469F" w:rsidP="0077469F" w:rsidRDefault="0077469F" w14:paraId="22B59777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3C681CE8" wp14:anchorId="385F55B7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77469F" w:rsidP="0077469F" w:rsidRDefault="0077469F" w14:paraId="2B80831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77469F" w:rsidP="0077469F" w:rsidRDefault="0077469F" w14:paraId="7C32523C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7469F" w:rsidP="0077469F" w:rsidRDefault="0077469F" w14:paraId="3189C72D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633_102919328.docx</w:t>
          </w:r>
          <w:proofErr w:type="gramStart"/>
          <w:proofErr w:type="gramEnd"/>
        </w:p>
      </w:tc>
      <w:tc>
        <w:tcPr>
          <w:tcW w:w="1702" w:type="dxa"/>
        </w:tcPr>
        <w:p w:rsidRPr="005448DE" w:rsidR="0077469F" w:rsidP="0077469F" w:rsidRDefault="0077469F" w14:paraId="0DAADB1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7469F" w:rsidP="0077469F" w:rsidRDefault="0077469F" w14:paraId="6EA40813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4231C" w:rsidRDefault="00B4231C" w14:paraId="20B0840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4652" w:rsidRDefault="0075670E" w14:paraId="6BF663D4" w14:textId="77777777">
      <w:pPr>
        <w:rPr>
          <w:sz w:val="12"/>
        </w:rPr>
      </w:pPr>
      <w:r>
        <w:separator/>
      </w:r>
    </w:p>
  </w:footnote>
  <w:footnote w:type="continuationSeparator" w:id="0">
    <w:p w:rsidR="00A74652" w:rsidRDefault="0075670E" w14:paraId="24F4069E" w14:textId="77777777">
      <w:pPr>
        <w:rPr>
          <w:sz w:val="12"/>
        </w:rPr>
      </w:pPr>
      <w:r>
        <w:continuationSeparator/>
      </w:r>
    </w:p>
  </w:footnote>
  <w:footnote w:id="1">
    <w:p w:rsidR="00A74652" w:rsidRDefault="0075670E" w14:paraId="38765ADC" w14:textId="77777777">
      <w:pPr>
        <w:pStyle w:val="Funotentext"/>
      </w:pPr>
      <w:r>
        <w:rPr>
          <w:rStyle w:val="Funotenzeichen"/>
        </w:rPr>
        <w:t>1</w:t>
      </w:r>
      <w:r>
        <w:t> vom Bieter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31C" w:rsidP="00B4231C" w:rsidRDefault="00B4231C" w14:paraId="61FE9A5D" w14:textId="2A4795D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633</w:t>
    </w:r>
  </w:p>
  <w:p w:rsidRPr="00B4231C" w:rsidR="00B4231C" w:rsidP="00B4231C" w:rsidRDefault="00B4231C" w14:paraId="24481CA7" w14:textId="7DBF2DA9">
    <w:pPr>
      <w:pStyle w:val="Kopfzeile"/>
      <w:rPr>
        <w:b w:val="0"/>
        <w:bCs/>
      </w:rPr>
    </w:pPr>
    <w:r w:rsidRPr="00B4231C">
      <w:rPr>
        <w:rFonts w:ascii="ArialMT" w:hAnsi="ArialMT" w:cs="ArialMT"/>
        <w:b w:val="0"/>
        <w:bCs/>
        <w:kern w:val="0"/>
        <w:sz w:val="16"/>
        <w:szCs w:val="16"/>
      </w:rPr>
      <w:t>(Angebotsschreiben - Liefer-/Dienstleistungen)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9368B"/>
    <w:multiLevelType w:val="multilevel"/>
    <w:tmpl w:val="682CD4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4C32040"/>
    <w:multiLevelType w:val="multilevel"/>
    <w:tmpl w:val="CDAA7BBE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56599632">
    <w:abstractNumId w:val="1"/>
  </w:num>
  <w:num w:numId="2" w16cid:durableId="50852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52"/>
    <w:rsid w:val="00073250"/>
    <w:rsid w:val="00253BD5"/>
    <w:rsid w:val="003162CE"/>
    <w:rsid w:val="003B5F35"/>
    <w:rsid w:val="00650554"/>
    <w:rsid w:val="006A4DFC"/>
    <w:rsid w:val="0075670E"/>
    <w:rsid w:val="0077469F"/>
    <w:rsid w:val="007B70ED"/>
    <w:rsid w:val="00A74652"/>
    <w:rsid w:val="00B4231C"/>
    <w:rsid w:val="00D47DEE"/>
    <w:rsid w:val="00E24D54"/>
    <w:rsid w:val="00E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69C61A4E"/>
  <w:documentProtection w:edit="forms" w:enforcement="true" w:cryptProviderType="rsaFull" w:cryptAlgorithmClass="hash" w:cryptAlgorithmType="typeAny" w:cryptAlgorithmSid="4" w:cryptSpinCount="50000" w:hash="oF9Lf06HSetOGF4g2K7TDV4J63E=" w:salt="HTosL0S1dJeznubZSFSVP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57"/>
    </w:pPr>
    <w:rPr>
      <w:b/>
    </w:rPr>
  </w:style>
  <w:style w:type="paragraph" w:styleId="Funotentext">
    <w:name w:val="footnote text"/>
    <w:basedOn w:val="Standard"/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B4231C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7B70ED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7469F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633ol.dotx" TargetMode="External" Id="R14b25e445d9345d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vhb-633ol.dotx</ap:Template>
  <ap:DocSecurity>0</ap:DocSecurity>
  <ap:TotalTime>0</ap:TotalTime>
  <ap:Pages>2</ap:Pages>
  <ap:Words>527</ap:Words>
  <ap:Characters>3326</ap:Characters>
  <ap:Application>Microsoft Office Word</ap:Application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3846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67</cp:revision>
  <cp:lastPrinted>2007-03-30T10:37:00Z</cp:lastPrinted>
  <dcterms:created xsi:type="dcterms:W3CDTF">2014-06-12T15:45:00Z</dcterms:created>
  <dcterms:modified xsi:type="dcterms:W3CDTF">2022-09-19T11:28:00Z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