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080-26-00548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BB/Aachen/AC_N_ BW DoKa San. Abwasseranlagen n.LAK/Erneuerung Kanal, 1.BA, RÜB &amp; Kanal - 080-26-00548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Neubau eines RÜB sowie Neubau zugehöriger MW-Kanäle im 1. BA
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