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2026-KBK-B1-40-AleE-01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11.02.2026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Zuschauertribüne Elfrather See- Lieferung und Montage von Sitzauflagen für den Außenraum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Tischlerarbeiten:
Lieferung und Montage von Sitzauflagen für den Außenraum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