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10-12-2044-24-001 / 30-12-2044-24-001 / 40-12-2044-24-002 / 41-12-2044-25-003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BLB NRW NL Köln / Deutsche Sporthochschule Köln, Institutsgebäude 1, Elektroarbeiten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025-25-00680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Elektroarbeiten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