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Layout w:type="fixed"/>
        <w:tblCellMar>
          <w:left w:w="0" w:type="dxa"/>
          <w:right w:w="0" w:type="dxa"/>
        </w:tblCellMar>
        <w:tblLook w:val="0000" w:firstRow="0" w:lastRow="0" w:firstColumn="0" w:lastColumn="0" w:noHBand="0" w:noVBand="0"/>
      </w:tblPr>
      <w:tblGrid>
        <w:gridCol w:w="3969"/>
        <w:gridCol w:w="794"/>
        <w:gridCol w:w="57"/>
        <w:gridCol w:w="4820"/>
      </w:tblGrid>
      <w:tr w:rsidR="00F86A7F" w:rsidRPr="001A4FF6" w14:paraId="7CE098A4" w14:textId="77777777" w:rsidTr="003B357F">
        <w:trPr>
          <w:cantSplit/>
          <w:trHeight w:hRule="exact" w:val="240"/>
        </w:trPr>
        <w:tc>
          <w:tcPr>
            <w:tcW w:w="3969" w:type="dxa"/>
          </w:tcPr>
          <w:p w14:paraId="21033D55" w14:textId="77777777" w:rsidR="00F86A7F" w:rsidRPr="001A4FF6" w:rsidRDefault="00F86A7F">
            <w:pPr>
              <w:spacing w:line="240" w:lineRule="exact"/>
              <w:rPr>
                <w:rFonts w:ascii="RubFlama" w:hAnsi="RubFlama"/>
              </w:rPr>
            </w:pPr>
            <w:r w:rsidRPr="001A4FF6">
              <w:rPr>
                <w:rFonts w:ascii="RubFlama" w:hAnsi="RubFlama"/>
                <w:position w:val="4"/>
                <w:sz w:val="16"/>
              </w:rPr>
              <w:t xml:space="preserve">Name bzw. Firmenbezeichnung </w:t>
            </w:r>
            <w:r w:rsidRPr="001A4FF6">
              <w:rPr>
                <w:rFonts w:ascii="RubFlama" w:hAnsi="RubFlama"/>
                <w:b/>
                <w:position w:val="4"/>
                <w:sz w:val="16"/>
              </w:rPr>
              <w:t>des Bieters</w:t>
            </w:r>
          </w:p>
        </w:tc>
        <w:tc>
          <w:tcPr>
            <w:tcW w:w="851" w:type="dxa"/>
            <w:gridSpan w:val="2"/>
          </w:tcPr>
          <w:p w14:paraId="1454A6D8" w14:textId="77777777" w:rsidR="00F86A7F" w:rsidRPr="001A4FF6" w:rsidRDefault="00F86A7F">
            <w:pPr>
              <w:spacing w:line="240" w:lineRule="exact"/>
              <w:rPr>
                <w:rFonts w:ascii="RubFlama" w:hAnsi="RubFlama"/>
              </w:rPr>
            </w:pPr>
          </w:p>
        </w:tc>
        <w:tc>
          <w:tcPr>
            <w:tcW w:w="4820" w:type="dxa"/>
          </w:tcPr>
          <w:p w14:paraId="0E917275" w14:textId="77777777" w:rsidR="00F86A7F" w:rsidRPr="001A4FF6" w:rsidRDefault="00F86A7F">
            <w:pPr>
              <w:spacing w:line="240" w:lineRule="exact"/>
              <w:rPr>
                <w:rFonts w:ascii="RubFlama" w:hAnsi="RubFlama"/>
                <w:position w:val="4"/>
                <w:sz w:val="16"/>
              </w:rPr>
            </w:pPr>
            <w:r w:rsidRPr="001A4FF6">
              <w:rPr>
                <w:rFonts w:ascii="RubFlama" w:hAnsi="RubFlama"/>
                <w:position w:val="4"/>
                <w:sz w:val="16"/>
              </w:rPr>
              <w:t>Ort, Datum</w:t>
            </w:r>
            <w:r w:rsidR="006E7F21" w:rsidRPr="001A4FF6">
              <w:rPr>
                <w:rFonts w:ascii="RubFlama" w:hAnsi="RubFlama"/>
              </w:rPr>
              <w:fldChar w:fldCharType="begin">
                <w:ffData>
                  <w:name w:val="Text1"/>
                  <w:enabled/>
                  <w:calcOnExit w:val="0"/>
                  <w:textInput/>
                </w:ffData>
              </w:fldChar>
            </w:r>
            <w:r w:rsidR="006E7F21" w:rsidRPr="001A4FF6">
              <w:rPr>
                <w:rFonts w:ascii="RubFlama" w:hAnsi="RubFlama"/>
              </w:rPr>
              <w:instrText xml:space="preserve"> FORMTEXT </w:instrText>
            </w:r>
            <w:r w:rsidR="006E7F21" w:rsidRPr="001A4FF6">
              <w:rPr>
                <w:rFonts w:ascii="RubFlama" w:hAnsi="RubFlama"/>
              </w:rPr>
            </w:r>
            <w:r w:rsidR="006E7F21" w:rsidRPr="001A4FF6">
              <w:rPr>
                <w:rFonts w:ascii="RubFlama" w:hAnsi="RubFlama"/>
              </w:rPr>
              <w:fldChar w:fldCharType="separate"/>
            </w:r>
            <w:r w:rsidR="006E7F21" w:rsidRPr="001A4FF6">
              <w:rPr>
                <w:rFonts w:ascii="RubFlama" w:hAnsi="RubFlama"/>
                <w:noProof/>
              </w:rPr>
              <w:t> </w:t>
            </w:r>
            <w:r w:rsidR="006E7F21" w:rsidRPr="001A4FF6">
              <w:rPr>
                <w:rFonts w:ascii="RubFlama" w:hAnsi="RubFlama"/>
                <w:noProof/>
              </w:rPr>
              <w:t> </w:t>
            </w:r>
            <w:r w:rsidR="006E7F21" w:rsidRPr="001A4FF6">
              <w:rPr>
                <w:rFonts w:ascii="RubFlama" w:hAnsi="RubFlama"/>
                <w:noProof/>
              </w:rPr>
              <w:t> </w:t>
            </w:r>
            <w:r w:rsidR="006E7F21" w:rsidRPr="001A4FF6">
              <w:rPr>
                <w:rFonts w:ascii="RubFlama" w:hAnsi="RubFlama"/>
                <w:noProof/>
              </w:rPr>
              <w:t> </w:t>
            </w:r>
            <w:r w:rsidR="006E7F21" w:rsidRPr="001A4FF6">
              <w:rPr>
                <w:rFonts w:ascii="RubFlama" w:hAnsi="RubFlama"/>
                <w:noProof/>
              </w:rPr>
              <w:t> </w:t>
            </w:r>
            <w:r w:rsidR="006E7F21" w:rsidRPr="001A4FF6">
              <w:rPr>
                <w:rFonts w:ascii="RubFlama" w:hAnsi="RubFlama"/>
              </w:rPr>
              <w:fldChar w:fldCharType="end"/>
            </w:r>
          </w:p>
        </w:tc>
      </w:tr>
      <w:tr w:rsidR="00F86A7F" w:rsidRPr="001A4FF6" w14:paraId="1F8E0DF0" w14:textId="77777777" w:rsidTr="003B357F">
        <w:trPr>
          <w:cantSplit/>
          <w:trHeight w:hRule="exact" w:val="120"/>
        </w:trPr>
        <w:tc>
          <w:tcPr>
            <w:tcW w:w="3969" w:type="dxa"/>
          </w:tcPr>
          <w:p w14:paraId="4F4CB6E0" w14:textId="77777777" w:rsidR="00F86A7F" w:rsidRPr="001A4FF6" w:rsidRDefault="00F86A7F">
            <w:pPr>
              <w:spacing w:line="240" w:lineRule="exact"/>
              <w:rPr>
                <w:rFonts w:ascii="RubFlama" w:hAnsi="RubFlama"/>
              </w:rPr>
            </w:pPr>
          </w:p>
        </w:tc>
        <w:tc>
          <w:tcPr>
            <w:tcW w:w="851" w:type="dxa"/>
            <w:gridSpan w:val="2"/>
          </w:tcPr>
          <w:p w14:paraId="4D108D69" w14:textId="77777777" w:rsidR="00F86A7F" w:rsidRPr="001A4FF6" w:rsidRDefault="00F86A7F">
            <w:pPr>
              <w:spacing w:line="240" w:lineRule="exact"/>
              <w:rPr>
                <w:rFonts w:ascii="RubFlama" w:hAnsi="RubFlama"/>
              </w:rPr>
            </w:pPr>
          </w:p>
        </w:tc>
        <w:tc>
          <w:tcPr>
            <w:tcW w:w="4820" w:type="dxa"/>
          </w:tcPr>
          <w:p w14:paraId="0F0DCD6A" w14:textId="77777777" w:rsidR="00F86A7F" w:rsidRPr="001A4FF6" w:rsidRDefault="00F86A7F">
            <w:pPr>
              <w:spacing w:line="240" w:lineRule="exact"/>
              <w:rPr>
                <w:rFonts w:ascii="RubFlama" w:hAnsi="RubFlama"/>
                <w:position w:val="4"/>
                <w:sz w:val="16"/>
              </w:rPr>
            </w:pPr>
          </w:p>
        </w:tc>
      </w:tr>
      <w:tr w:rsidR="00F86A7F" w:rsidRPr="001A4FF6" w14:paraId="2C0A2745" w14:textId="77777777" w:rsidTr="003B357F">
        <w:trPr>
          <w:cantSplit/>
          <w:trHeight w:hRule="exact" w:val="240"/>
        </w:trPr>
        <w:tc>
          <w:tcPr>
            <w:tcW w:w="3969" w:type="dxa"/>
            <w:tcBorders>
              <w:bottom w:val="single" w:sz="6" w:space="0" w:color="auto"/>
            </w:tcBorders>
          </w:tcPr>
          <w:p w14:paraId="27B96D08" w14:textId="77777777" w:rsidR="00F86A7F" w:rsidRPr="001A4FF6" w:rsidRDefault="006E7F21">
            <w:pPr>
              <w:spacing w:line="240" w:lineRule="exact"/>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c>
          <w:tcPr>
            <w:tcW w:w="851" w:type="dxa"/>
            <w:gridSpan w:val="2"/>
          </w:tcPr>
          <w:p w14:paraId="0F989244" w14:textId="77777777" w:rsidR="00F86A7F" w:rsidRPr="001A4FF6" w:rsidRDefault="00F86A7F">
            <w:pPr>
              <w:spacing w:line="240" w:lineRule="exact"/>
              <w:rPr>
                <w:rFonts w:ascii="RubFlama" w:hAnsi="RubFlama"/>
              </w:rPr>
            </w:pPr>
          </w:p>
        </w:tc>
        <w:tc>
          <w:tcPr>
            <w:tcW w:w="4820" w:type="dxa"/>
            <w:tcBorders>
              <w:bottom w:val="single" w:sz="6" w:space="0" w:color="auto"/>
            </w:tcBorders>
          </w:tcPr>
          <w:p w14:paraId="6B3003AE" w14:textId="77777777" w:rsidR="00F86A7F" w:rsidRPr="001A4FF6" w:rsidRDefault="0068134B">
            <w:pPr>
              <w:spacing w:line="240" w:lineRule="exact"/>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F86A7F" w:rsidRPr="001A4FF6" w14:paraId="0ADA8FF2" w14:textId="77777777" w:rsidTr="003B357F">
        <w:trPr>
          <w:cantSplit/>
          <w:trHeight w:hRule="exact" w:val="240"/>
        </w:trPr>
        <w:tc>
          <w:tcPr>
            <w:tcW w:w="3969" w:type="dxa"/>
          </w:tcPr>
          <w:p w14:paraId="1C913BB0" w14:textId="77777777" w:rsidR="00F86A7F" w:rsidRPr="001A4FF6" w:rsidRDefault="00F86A7F">
            <w:pPr>
              <w:spacing w:line="240" w:lineRule="exact"/>
              <w:rPr>
                <w:rFonts w:ascii="RubFlama" w:hAnsi="RubFlama"/>
                <w:sz w:val="22"/>
              </w:rPr>
            </w:pPr>
          </w:p>
        </w:tc>
        <w:tc>
          <w:tcPr>
            <w:tcW w:w="851" w:type="dxa"/>
            <w:gridSpan w:val="2"/>
          </w:tcPr>
          <w:p w14:paraId="0AAB9C91" w14:textId="77777777" w:rsidR="00F86A7F" w:rsidRPr="001A4FF6" w:rsidRDefault="00F86A7F">
            <w:pPr>
              <w:spacing w:line="240" w:lineRule="exact"/>
              <w:rPr>
                <w:rFonts w:ascii="RubFlama" w:hAnsi="RubFlama"/>
              </w:rPr>
            </w:pPr>
          </w:p>
        </w:tc>
        <w:tc>
          <w:tcPr>
            <w:tcW w:w="4820" w:type="dxa"/>
          </w:tcPr>
          <w:p w14:paraId="74A2210B" w14:textId="77777777" w:rsidR="00F86A7F" w:rsidRPr="001A4FF6" w:rsidRDefault="00F86A7F">
            <w:pPr>
              <w:spacing w:line="240" w:lineRule="exact"/>
              <w:rPr>
                <w:rFonts w:ascii="RubFlama" w:hAnsi="RubFlama"/>
                <w:position w:val="4"/>
                <w:sz w:val="16"/>
              </w:rPr>
            </w:pPr>
            <w:r w:rsidRPr="001A4FF6">
              <w:rPr>
                <w:rFonts w:ascii="RubFlama" w:hAnsi="RubFlama"/>
                <w:position w:val="4"/>
                <w:sz w:val="16"/>
              </w:rPr>
              <w:t>Anschrift</w:t>
            </w:r>
            <w:r w:rsidR="00D6249C" w:rsidRPr="001A4FF6">
              <w:rPr>
                <w:rFonts w:ascii="RubFlama" w:hAnsi="RubFlama"/>
                <w:position w:val="4"/>
                <w:sz w:val="16"/>
              </w:rPr>
              <w:t xml:space="preserve"> </w:t>
            </w:r>
            <w:r w:rsidR="00D6249C" w:rsidRPr="001A4FF6">
              <w:rPr>
                <w:rFonts w:ascii="RubFlama" w:hAnsi="RubFlama"/>
                <w:b/>
                <w:position w:val="4"/>
                <w:sz w:val="16"/>
              </w:rPr>
              <w:t>des Bieters</w:t>
            </w:r>
          </w:p>
        </w:tc>
      </w:tr>
      <w:tr w:rsidR="00F86A7F" w:rsidRPr="001A4FF6" w14:paraId="1B833AA7" w14:textId="77777777" w:rsidTr="003B357F">
        <w:trPr>
          <w:cantSplit/>
          <w:trHeight w:hRule="exact" w:val="240"/>
        </w:trPr>
        <w:tc>
          <w:tcPr>
            <w:tcW w:w="3969" w:type="dxa"/>
          </w:tcPr>
          <w:p w14:paraId="7DD0EE95" w14:textId="77777777" w:rsidR="00F86A7F" w:rsidRPr="001A4FF6" w:rsidRDefault="0068134B">
            <w:pPr>
              <w:spacing w:line="240" w:lineRule="exact"/>
              <w:rPr>
                <w:rFonts w:ascii="RubFlama" w:hAnsi="RubFlama"/>
                <w:sz w:val="22"/>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c>
          <w:tcPr>
            <w:tcW w:w="851" w:type="dxa"/>
            <w:gridSpan w:val="2"/>
          </w:tcPr>
          <w:p w14:paraId="535DC8C2" w14:textId="77777777" w:rsidR="00F86A7F" w:rsidRPr="001A4FF6" w:rsidRDefault="00F86A7F">
            <w:pPr>
              <w:spacing w:line="240" w:lineRule="exact"/>
              <w:rPr>
                <w:rFonts w:ascii="RubFlama" w:hAnsi="RubFlama"/>
              </w:rPr>
            </w:pPr>
          </w:p>
        </w:tc>
        <w:tc>
          <w:tcPr>
            <w:tcW w:w="4820" w:type="dxa"/>
            <w:tcBorders>
              <w:bottom w:val="single" w:sz="6" w:space="0" w:color="auto"/>
            </w:tcBorders>
          </w:tcPr>
          <w:p w14:paraId="4FEB936A" w14:textId="77777777" w:rsidR="00F86A7F" w:rsidRPr="001A4FF6" w:rsidRDefault="006E7F21">
            <w:pPr>
              <w:spacing w:line="240" w:lineRule="exact"/>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F86A7F" w:rsidRPr="001A4FF6" w14:paraId="56A29D1D" w14:textId="77777777" w:rsidTr="003B357F">
        <w:trPr>
          <w:cantSplit/>
          <w:trHeight w:hRule="exact" w:val="240"/>
        </w:trPr>
        <w:tc>
          <w:tcPr>
            <w:tcW w:w="3969" w:type="dxa"/>
          </w:tcPr>
          <w:p w14:paraId="146DD6C9" w14:textId="77777777" w:rsidR="00F86A7F" w:rsidRPr="001A4FF6" w:rsidRDefault="00F86A7F">
            <w:pPr>
              <w:spacing w:line="240" w:lineRule="exact"/>
              <w:rPr>
                <w:rFonts w:ascii="RubFlama" w:hAnsi="RubFlama"/>
                <w:sz w:val="22"/>
              </w:rPr>
            </w:pPr>
          </w:p>
        </w:tc>
        <w:tc>
          <w:tcPr>
            <w:tcW w:w="851" w:type="dxa"/>
            <w:gridSpan w:val="2"/>
          </w:tcPr>
          <w:p w14:paraId="54D5A6BF" w14:textId="77777777" w:rsidR="00F86A7F" w:rsidRPr="001A4FF6" w:rsidRDefault="00F86A7F">
            <w:pPr>
              <w:spacing w:line="240" w:lineRule="exact"/>
              <w:rPr>
                <w:rFonts w:ascii="RubFlama" w:hAnsi="RubFlama"/>
              </w:rPr>
            </w:pPr>
          </w:p>
        </w:tc>
        <w:tc>
          <w:tcPr>
            <w:tcW w:w="4820" w:type="dxa"/>
            <w:tcBorders>
              <w:top w:val="single" w:sz="6" w:space="0" w:color="auto"/>
            </w:tcBorders>
          </w:tcPr>
          <w:p w14:paraId="236AE367" w14:textId="77777777" w:rsidR="00F86A7F" w:rsidRPr="001A4FF6" w:rsidRDefault="00D46651" w:rsidP="00DF2618">
            <w:pPr>
              <w:spacing w:line="240" w:lineRule="exact"/>
              <w:rPr>
                <w:rFonts w:ascii="RubFlama" w:hAnsi="RubFlama"/>
                <w:position w:val="4"/>
                <w:sz w:val="16"/>
              </w:rPr>
            </w:pPr>
            <w:r w:rsidRPr="001A4FF6">
              <w:rPr>
                <w:rFonts w:ascii="RubFlama" w:hAnsi="RubFlama"/>
                <w:position w:val="4"/>
                <w:sz w:val="16"/>
              </w:rPr>
              <w:t>Staat</w:t>
            </w:r>
            <w:r w:rsidR="00DF2618" w:rsidRPr="001A4FF6">
              <w:rPr>
                <w:rFonts w:ascii="RubFlama" w:hAnsi="RubFlama"/>
                <w:position w:val="4"/>
                <w:sz w:val="16"/>
              </w:rPr>
              <w:t xml:space="preserve">, in dem der Sitz </w:t>
            </w:r>
            <w:r w:rsidR="00DF2618" w:rsidRPr="001A4FF6">
              <w:rPr>
                <w:rFonts w:ascii="RubFlama" w:hAnsi="RubFlama"/>
                <w:b/>
                <w:position w:val="4"/>
                <w:sz w:val="16"/>
              </w:rPr>
              <w:t>des Bieters</w:t>
            </w:r>
            <w:r w:rsidR="00DF2618" w:rsidRPr="001A4FF6">
              <w:rPr>
                <w:rFonts w:ascii="RubFlama" w:hAnsi="RubFlama"/>
                <w:position w:val="4"/>
                <w:sz w:val="16"/>
              </w:rPr>
              <w:t xml:space="preserve"> liegt</w:t>
            </w:r>
          </w:p>
        </w:tc>
      </w:tr>
      <w:tr w:rsidR="00F86A7F" w:rsidRPr="001A4FF6" w14:paraId="0B234286" w14:textId="77777777" w:rsidTr="003B357F">
        <w:trPr>
          <w:cantSplit/>
          <w:trHeight w:hRule="exact" w:val="240"/>
        </w:trPr>
        <w:tc>
          <w:tcPr>
            <w:tcW w:w="3969" w:type="dxa"/>
          </w:tcPr>
          <w:p w14:paraId="3772524E" w14:textId="77777777" w:rsidR="00F86A7F" w:rsidRPr="001A4FF6" w:rsidRDefault="00F86A7F">
            <w:pPr>
              <w:spacing w:line="240" w:lineRule="exact"/>
              <w:rPr>
                <w:rFonts w:ascii="RubFlama" w:hAnsi="RubFlama"/>
                <w:sz w:val="22"/>
              </w:rPr>
            </w:pPr>
          </w:p>
        </w:tc>
        <w:tc>
          <w:tcPr>
            <w:tcW w:w="851" w:type="dxa"/>
            <w:gridSpan w:val="2"/>
          </w:tcPr>
          <w:p w14:paraId="37CC3BF9" w14:textId="77777777" w:rsidR="00F86A7F" w:rsidRPr="001A4FF6" w:rsidRDefault="00F86A7F">
            <w:pPr>
              <w:spacing w:line="240" w:lineRule="exact"/>
              <w:rPr>
                <w:rFonts w:ascii="RubFlama" w:hAnsi="RubFlama"/>
              </w:rPr>
            </w:pPr>
          </w:p>
        </w:tc>
        <w:tc>
          <w:tcPr>
            <w:tcW w:w="4820" w:type="dxa"/>
            <w:tcBorders>
              <w:bottom w:val="single" w:sz="6" w:space="0" w:color="auto"/>
            </w:tcBorders>
          </w:tcPr>
          <w:p w14:paraId="31259DCB" w14:textId="77777777" w:rsidR="00F86A7F" w:rsidRPr="001A4FF6" w:rsidRDefault="006E7F21">
            <w:pPr>
              <w:spacing w:line="240" w:lineRule="exact"/>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56E78" w:rsidRPr="001A4FF6" w14:paraId="1265C9F0" w14:textId="77777777" w:rsidTr="003B357F">
        <w:trPr>
          <w:cantSplit/>
          <w:trHeight w:hRule="exact" w:val="240"/>
        </w:trPr>
        <w:tc>
          <w:tcPr>
            <w:tcW w:w="3969" w:type="dxa"/>
          </w:tcPr>
          <w:p w14:paraId="62BBD6FC" w14:textId="77777777" w:rsidR="00D56E78" w:rsidRPr="001A4FF6" w:rsidRDefault="007E4D0F" w:rsidP="00337563">
            <w:pPr>
              <w:spacing w:line="240" w:lineRule="exact"/>
              <w:rPr>
                <w:rFonts w:ascii="RubFlama" w:hAnsi="RubFlama"/>
                <w:sz w:val="22"/>
              </w:rPr>
            </w:pPr>
            <w:r w:rsidRPr="001A4FF6">
              <w:rPr>
                <w:rFonts w:ascii="RubFlama" w:hAnsi="RubFlama"/>
                <w:sz w:val="22"/>
              </w:rPr>
              <w:t>Ruhr-Universität Bochum</w:t>
            </w:r>
          </w:p>
          <w:p w14:paraId="5B336640" w14:textId="77777777" w:rsidR="0036262B" w:rsidRPr="001A4FF6" w:rsidRDefault="0036262B" w:rsidP="00337563">
            <w:pPr>
              <w:spacing w:line="240" w:lineRule="exact"/>
              <w:rPr>
                <w:rFonts w:ascii="RubFlama" w:hAnsi="RubFlama"/>
                <w:sz w:val="22"/>
              </w:rPr>
            </w:pPr>
            <w:r w:rsidRPr="001A4FF6">
              <w:rPr>
                <w:rFonts w:ascii="RubFlama" w:hAnsi="RubFlama"/>
                <w:sz w:val="22"/>
              </w:rPr>
              <w:t>DD</w:t>
            </w:r>
          </w:p>
        </w:tc>
        <w:tc>
          <w:tcPr>
            <w:tcW w:w="851" w:type="dxa"/>
            <w:gridSpan w:val="2"/>
          </w:tcPr>
          <w:p w14:paraId="5DE683E2" w14:textId="77777777" w:rsidR="00D56E78" w:rsidRPr="001A4FF6" w:rsidRDefault="00D56E78">
            <w:pPr>
              <w:spacing w:line="240" w:lineRule="exact"/>
              <w:rPr>
                <w:rFonts w:ascii="RubFlama" w:hAnsi="RubFlama"/>
              </w:rPr>
            </w:pPr>
          </w:p>
        </w:tc>
        <w:tc>
          <w:tcPr>
            <w:tcW w:w="4820" w:type="dxa"/>
            <w:tcBorders>
              <w:top w:val="single" w:sz="6" w:space="0" w:color="auto"/>
            </w:tcBorders>
          </w:tcPr>
          <w:p w14:paraId="6F5E5EBF" w14:textId="77777777" w:rsidR="00D56E78" w:rsidRPr="001A4FF6" w:rsidRDefault="00D46651">
            <w:pPr>
              <w:spacing w:line="240" w:lineRule="exact"/>
              <w:rPr>
                <w:rFonts w:ascii="RubFlama" w:hAnsi="RubFlama"/>
                <w:position w:val="4"/>
                <w:sz w:val="16"/>
              </w:rPr>
            </w:pPr>
            <w:r w:rsidRPr="001A4FF6">
              <w:rPr>
                <w:rFonts w:ascii="RubFlama" w:hAnsi="RubFlama"/>
                <w:position w:val="4"/>
                <w:sz w:val="16"/>
              </w:rPr>
              <w:t xml:space="preserve">Zuständiger Bearbeiter </w:t>
            </w:r>
            <w:r w:rsidRPr="001A4FF6">
              <w:rPr>
                <w:rFonts w:ascii="RubFlama" w:hAnsi="RubFlama"/>
                <w:b/>
                <w:position w:val="4"/>
                <w:sz w:val="16"/>
              </w:rPr>
              <w:t>des Bieters</w:t>
            </w:r>
          </w:p>
        </w:tc>
      </w:tr>
      <w:tr w:rsidR="00D56E78" w:rsidRPr="001A4FF6" w14:paraId="4EDACFDB" w14:textId="77777777" w:rsidTr="003B357F">
        <w:trPr>
          <w:cantSplit/>
          <w:trHeight w:hRule="exact" w:val="240"/>
        </w:trPr>
        <w:tc>
          <w:tcPr>
            <w:tcW w:w="3969" w:type="dxa"/>
          </w:tcPr>
          <w:p w14:paraId="6600BC19" w14:textId="77777777" w:rsidR="00D56E78" w:rsidRPr="001A4FF6" w:rsidRDefault="00EF6865" w:rsidP="00337563">
            <w:pPr>
              <w:spacing w:line="240" w:lineRule="exact"/>
              <w:rPr>
                <w:rFonts w:ascii="RubFlama" w:hAnsi="RubFlama"/>
                <w:sz w:val="22"/>
              </w:rPr>
            </w:pPr>
            <w:r w:rsidRPr="001A4FF6">
              <w:rPr>
                <w:rFonts w:ascii="RubFlama" w:hAnsi="RubFlama"/>
                <w:sz w:val="22"/>
              </w:rPr>
              <w:t>Die</w:t>
            </w:r>
            <w:r w:rsidR="0036262B" w:rsidRPr="001A4FF6">
              <w:rPr>
                <w:rFonts w:ascii="RubFlama" w:hAnsi="RubFlama"/>
                <w:sz w:val="22"/>
              </w:rPr>
              <w:t xml:space="preserve"> Kanzler</w:t>
            </w:r>
            <w:r w:rsidRPr="001A4FF6">
              <w:rPr>
                <w:rFonts w:ascii="RubFlama" w:hAnsi="RubFlama"/>
                <w:sz w:val="22"/>
              </w:rPr>
              <w:t>in</w:t>
            </w:r>
          </w:p>
          <w:p w14:paraId="453D08F6" w14:textId="77777777" w:rsidR="00A546B9" w:rsidRPr="001A4FF6" w:rsidRDefault="00A546B9" w:rsidP="00337563">
            <w:pPr>
              <w:spacing w:line="240" w:lineRule="exact"/>
              <w:rPr>
                <w:rFonts w:ascii="RubFlama" w:hAnsi="RubFlama"/>
                <w:sz w:val="22"/>
              </w:rPr>
            </w:pPr>
          </w:p>
          <w:p w14:paraId="518DA533" w14:textId="77777777" w:rsidR="00A546B9" w:rsidRPr="001A4FF6" w:rsidRDefault="00A546B9" w:rsidP="00337563">
            <w:pPr>
              <w:spacing w:line="240" w:lineRule="exact"/>
              <w:rPr>
                <w:rFonts w:ascii="RubFlama" w:hAnsi="RubFlama"/>
                <w:sz w:val="22"/>
              </w:rPr>
            </w:pPr>
          </w:p>
        </w:tc>
        <w:tc>
          <w:tcPr>
            <w:tcW w:w="851" w:type="dxa"/>
            <w:gridSpan w:val="2"/>
          </w:tcPr>
          <w:p w14:paraId="42077B94" w14:textId="77777777" w:rsidR="00D56E78" w:rsidRPr="001A4FF6" w:rsidRDefault="00D56E78">
            <w:pPr>
              <w:spacing w:line="240" w:lineRule="exact"/>
              <w:rPr>
                <w:rFonts w:ascii="RubFlama" w:hAnsi="RubFlama"/>
              </w:rPr>
            </w:pPr>
          </w:p>
        </w:tc>
        <w:tc>
          <w:tcPr>
            <w:tcW w:w="4820" w:type="dxa"/>
          </w:tcPr>
          <w:p w14:paraId="341CC5BE" w14:textId="77777777" w:rsidR="00D56E78" w:rsidRPr="001A4FF6" w:rsidRDefault="006E7F21" w:rsidP="0068134B">
            <w:pPr>
              <w:spacing w:line="240" w:lineRule="exact"/>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r w:rsidR="00D56E78" w:rsidRPr="001A4FF6">
              <w:rPr>
                <w:rFonts w:ascii="RubFlama" w:hAnsi="RubFlama"/>
              </w:rPr>
              <w:tab/>
            </w:r>
            <w:r w:rsidR="00D56E78" w:rsidRPr="001A4FF6">
              <w:rPr>
                <w:rFonts w:ascii="RubFlama" w:hAnsi="RubFlama"/>
              </w:rPr>
              <w:tab/>
            </w:r>
            <w:r w:rsidR="00D56E78" w:rsidRPr="001A4FF6">
              <w:rPr>
                <w:rFonts w:ascii="RubFlama" w:hAnsi="RubFlama"/>
              </w:rPr>
              <w:tab/>
            </w:r>
            <w:r w:rsidR="00D56E78" w:rsidRPr="001A4FF6">
              <w:rPr>
                <w:rFonts w:ascii="RubFlama" w:hAnsi="RubFlama"/>
              </w:rPr>
              <w:tab/>
            </w: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56E78" w:rsidRPr="001A4FF6" w14:paraId="17E56C96" w14:textId="77777777" w:rsidTr="003B357F">
        <w:trPr>
          <w:cantSplit/>
          <w:trHeight w:hRule="exact" w:val="240"/>
        </w:trPr>
        <w:tc>
          <w:tcPr>
            <w:tcW w:w="3969" w:type="dxa"/>
          </w:tcPr>
          <w:p w14:paraId="3B64E97D" w14:textId="77777777" w:rsidR="00D56E78" w:rsidRPr="001A4FF6" w:rsidRDefault="00A546B9" w:rsidP="00337563">
            <w:pPr>
              <w:spacing w:line="240" w:lineRule="exact"/>
              <w:rPr>
                <w:rFonts w:ascii="RubFlama" w:hAnsi="RubFlama"/>
                <w:sz w:val="22"/>
              </w:rPr>
            </w:pPr>
            <w:r w:rsidRPr="001A4FF6">
              <w:rPr>
                <w:rFonts w:ascii="RubFlama" w:hAnsi="RubFlama"/>
                <w:sz w:val="22"/>
              </w:rPr>
              <w:t>Universitätsstr</w:t>
            </w:r>
            <w:r w:rsidR="00600DA8" w:rsidRPr="001A4FF6">
              <w:rPr>
                <w:rFonts w:ascii="RubFlama" w:hAnsi="RubFlama"/>
                <w:sz w:val="22"/>
              </w:rPr>
              <w:t>.</w:t>
            </w:r>
            <w:r w:rsidRPr="001A4FF6">
              <w:rPr>
                <w:rFonts w:ascii="RubFlama" w:hAnsi="RubFlama"/>
                <w:sz w:val="22"/>
              </w:rPr>
              <w:t xml:space="preserve"> 150</w:t>
            </w:r>
          </w:p>
          <w:p w14:paraId="295E2D97" w14:textId="77777777" w:rsidR="00A546B9" w:rsidRPr="001A4FF6" w:rsidRDefault="00A546B9" w:rsidP="00337563">
            <w:pPr>
              <w:spacing w:line="240" w:lineRule="exact"/>
              <w:rPr>
                <w:rFonts w:ascii="RubFlama" w:hAnsi="RubFlama"/>
                <w:sz w:val="22"/>
              </w:rPr>
            </w:pPr>
          </w:p>
        </w:tc>
        <w:tc>
          <w:tcPr>
            <w:tcW w:w="851" w:type="dxa"/>
            <w:gridSpan w:val="2"/>
          </w:tcPr>
          <w:p w14:paraId="1D07B0C8" w14:textId="77777777" w:rsidR="00D56E78" w:rsidRPr="001A4FF6" w:rsidRDefault="00D56E78">
            <w:pPr>
              <w:spacing w:line="240" w:lineRule="exact"/>
              <w:rPr>
                <w:rFonts w:ascii="RubFlama" w:hAnsi="RubFlama"/>
              </w:rPr>
            </w:pPr>
          </w:p>
        </w:tc>
        <w:tc>
          <w:tcPr>
            <w:tcW w:w="4820" w:type="dxa"/>
            <w:tcBorders>
              <w:top w:val="single" w:sz="6" w:space="0" w:color="auto"/>
            </w:tcBorders>
          </w:tcPr>
          <w:p w14:paraId="4B15A19A" w14:textId="77777777" w:rsidR="00D56E78" w:rsidRPr="001A4FF6" w:rsidRDefault="00D46651">
            <w:pPr>
              <w:tabs>
                <w:tab w:val="left" w:pos="1560"/>
              </w:tabs>
              <w:spacing w:line="240" w:lineRule="exact"/>
              <w:rPr>
                <w:rFonts w:ascii="RubFlama" w:hAnsi="RubFlama"/>
                <w:position w:val="4"/>
                <w:sz w:val="16"/>
              </w:rPr>
            </w:pPr>
            <w:r w:rsidRPr="001A4FF6">
              <w:rPr>
                <w:rFonts w:ascii="RubFlama" w:hAnsi="RubFlama"/>
                <w:position w:val="4"/>
                <w:sz w:val="16"/>
              </w:rPr>
              <w:t>Telefon</w:t>
            </w:r>
            <w:r w:rsidRPr="001A4FF6">
              <w:rPr>
                <w:rFonts w:ascii="RubFlama" w:hAnsi="RubFlama"/>
                <w:position w:val="4"/>
                <w:sz w:val="16"/>
              </w:rPr>
              <w:tab/>
            </w:r>
            <w:r w:rsidRPr="001A4FF6">
              <w:rPr>
                <w:rFonts w:ascii="RubFlama" w:hAnsi="RubFlama"/>
                <w:position w:val="4"/>
                <w:sz w:val="16"/>
              </w:rPr>
              <w:tab/>
            </w:r>
            <w:r w:rsidRPr="001A4FF6">
              <w:rPr>
                <w:rFonts w:ascii="RubFlama" w:hAnsi="RubFlama"/>
                <w:position w:val="4"/>
                <w:sz w:val="16"/>
              </w:rPr>
              <w:tab/>
            </w:r>
            <w:r w:rsidRPr="001A4FF6">
              <w:rPr>
                <w:rFonts w:ascii="RubFlama" w:hAnsi="RubFlama"/>
                <w:position w:val="4"/>
                <w:sz w:val="16"/>
              </w:rPr>
              <w:tab/>
              <w:t>Telefax</w:t>
            </w:r>
          </w:p>
        </w:tc>
      </w:tr>
      <w:tr w:rsidR="00D56E78" w:rsidRPr="001A4FF6" w14:paraId="254B8CA7" w14:textId="77777777" w:rsidTr="003B357F">
        <w:trPr>
          <w:cantSplit/>
          <w:trHeight w:hRule="exact" w:val="240"/>
        </w:trPr>
        <w:tc>
          <w:tcPr>
            <w:tcW w:w="3969" w:type="dxa"/>
          </w:tcPr>
          <w:p w14:paraId="57836F96" w14:textId="77777777" w:rsidR="00D56E78" w:rsidRPr="001A4FF6" w:rsidRDefault="00A546B9" w:rsidP="00337563">
            <w:pPr>
              <w:spacing w:line="240" w:lineRule="exact"/>
              <w:rPr>
                <w:rFonts w:ascii="RubFlama" w:hAnsi="RubFlama"/>
                <w:sz w:val="22"/>
              </w:rPr>
            </w:pPr>
            <w:r w:rsidRPr="001A4FF6">
              <w:rPr>
                <w:rFonts w:ascii="RubFlama" w:hAnsi="RubFlama"/>
                <w:sz w:val="22"/>
              </w:rPr>
              <w:t>44801 Bochum</w:t>
            </w:r>
          </w:p>
        </w:tc>
        <w:tc>
          <w:tcPr>
            <w:tcW w:w="851" w:type="dxa"/>
            <w:gridSpan w:val="2"/>
          </w:tcPr>
          <w:p w14:paraId="685CB710" w14:textId="77777777" w:rsidR="00D56E78" w:rsidRPr="001A4FF6" w:rsidRDefault="00D56E78">
            <w:pPr>
              <w:spacing w:line="240" w:lineRule="exact"/>
              <w:rPr>
                <w:rFonts w:ascii="RubFlama" w:hAnsi="RubFlama"/>
              </w:rPr>
            </w:pPr>
          </w:p>
        </w:tc>
        <w:tc>
          <w:tcPr>
            <w:tcW w:w="4820" w:type="dxa"/>
          </w:tcPr>
          <w:p w14:paraId="47E7DE64" w14:textId="77777777" w:rsidR="00D56E78" w:rsidRPr="001A4FF6" w:rsidRDefault="006E7F21" w:rsidP="0068134B">
            <w:pPr>
              <w:tabs>
                <w:tab w:val="left" w:pos="1560"/>
              </w:tabs>
              <w:spacing w:line="240" w:lineRule="exact"/>
              <w:rPr>
                <w:rFonts w:ascii="RubFlama" w:hAnsi="RubFlama"/>
                <w:position w:val="4"/>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56E78" w:rsidRPr="001A4FF6" w14:paraId="47030FFB" w14:textId="77777777" w:rsidTr="003B357F">
        <w:trPr>
          <w:cantSplit/>
          <w:trHeight w:hRule="exact" w:val="240"/>
        </w:trPr>
        <w:tc>
          <w:tcPr>
            <w:tcW w:w="3969" w:type="dxa"/>
          </w:tcPr>
          <w:p w14:paraId="5E5FB2D7" w14:textId="77777777" w:rsidR="00D56E78" w:rsidRPr="001A4FF6" w:rsidRDefault="00D56E78">
            <w:pPr>
              <w:spacing w:line="240" w:lineRule="exact"/>
              <w:rPr>
                <w:rFonts w:ascii="RubFlama" w:hAnsi="RubFlama"/>
                <w:sz w:val="22"/>
              </w:rPr>
            </w:pPr>
          </w:p>
        </w:tc>
        <w:tc>
          <w:tcPr>
            <w:tcW w:w="851" w:type="dxa"/>
            <w:gridSpan w:val="2"/>
          </w:tcPr>
          <w:p w14:paraId="185CC996" w14:textId="77777777" w:rsidR="00D56E78" w:rsidRPr="001A4FF6" w:rsidRDefault="00D56E78">
            <w:pPr>
              <w:spacing w:line="240" w:lineRule="exact"/>
              <w:rPr>
                <w:rFonts w:ascii="RubFlama" w:hAnsi="RubFlama"/>
              </w:rPr>
            </w:pPr>
          </w:p>
        </w:tc>
        <w:tc>
          <w:tcPr>
            <w:tcW w:w="4820" w:type="dxa"/>
            <w:tcBorders>
              <w:top w:val="single" w:sz="6" w:space="0" w:color="auto"/>
            </w:tcBorders>
          </w:tcPr>
          <w:p w14:paraId="3AAE2D0D" w14:textId="77777777" w:rsidR="00D56E78" w:rsidRPr="001A4FF6" w:rsidRDefault="00D46651">
            <w:pPr>
              <w:tabs>
                <w:tab w:val="left" w:pos="1560"/>
              </w:tabs>
              <w:spacing w:line="240" w:lineRule="exact"/>
              <w:rPr>
                <w:rFonts w:ascii="RubFlama" w:hAnsi="RubFlama"/>
                <w:position w:val="4"/>
                <w:sz w:val="16"/>
              </w:rPr>
            </w:pPr>
            <w:r w:rsidRPr="001A4FF6">
              <w:rPr>
                <w:rFonts w:ascii="RubFlama" w:hAnsi="RubFlama"/>
                <w:position w:val="4"/>
                <w:sz w:val="16"/>
              </w:rPr>
              <w:t xml:space="preserve">E-Mail-Adresse des Ansprechpartners </w:t>
            </w:r>
            <w:r w:rsidRPr="001A4FF6">
              <w:rPr>
                <w:rFonts w:ascii="RubFlama" w:hAnsi="RubFlama"/>
                <w:b/>
                <w:position w:val="4"/>
                <w:sz w:val="16"/>
              </w:rPr>
              <w:t>des Bieters</w:t>
            </w:r>
          </w:p>
        </w:tc>
      </w:tr>
      <w:tr w:rsidR="00D56E78" w:rsidRPr="001A4FF6" w14:paraId="63109EFD" w14:textId="77777777" w:rsidTr="003B357F">
        <w:trPr>
          <w:cantSplit/>
          <w:trHeight w:hRule="exact" w:val="240"/>
        </w:trPr>
        <w:tc>
          <w:tcPr>
            <w:tcW w:w="3969" w:type="dxa"/>
          </w:tcPr>
          <w:p w14:paraId="5B88FC3B" w14:textId="77777777" w:rsidR="00D56E78" w:rsidRPr="001A4FF6" w:rsidRDefault="00D56E78">
            <w:pPr>
              <w:spacing w:line="240" w:lineRule="exact"/>
              <w:rPr>
                <w:rFonts w:ascii="RubFlama" w:hAnsi="RubFlama"/>
                <w:sz w:val="22"/>
              </w:rPr>
            </w:pPr>
          </w:p>
        </w:tc>
        <w:tc>
          <w:tcPr>
            <w:tcW w:w="851" w:type="dxa"/>
            <w:gridSpan w:val="2"/>
          </w:tcPr>
          <w:p w14:paraId="31413A6D" w14:textId="77777777" w:rsidR="00D56E78" w:rsidRPr="001A4FF6" w:rsidRDefault="00D56E78">
            <w:pPr>
              <w:spacing w:line="240" w:lineRule="exact"/>
              <w:rPr>
                <w:rFonts w:ascii="RubFlama" w:hAnsi="RubFlama"/>
              </w:rPr>
            </w:pPr>
          </w:p>
        </w:tc>
        <w:tc>
          <w:tcPr>
            <w:tcW w:w="4820" w:type="dxa"/>
            <w:tcBorders>
              <w:bottom w:val="single" w:sz="6" w:space="0" w:color="auto"/>
            </w:tcBorders>
          </w:tcPr>
          <w:p w14:paraId="2E6B3D04" w14:textId="77777777" w:rsidR="00D56E78" w:rsidRPr="001A4FF6" w:rsidRDefault="006E7F21">
            <w:pPr>
              <w:tabs>
                <w:tab w:val="left" w:pos="1560"/>
              </w:tabs>
              <w:spacing w:line="240" w:lineRule="exact"/>
              <w:rPr>
                <w:rFonts w:ascii="RubFlama" w:hAnsi="RubFlama"/>
                <w:position w:val="4"/>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56E78" w:rsidRPr="001A4FF6" w14:paraId="3ADF2312" w14:textId="77777777" w:rsidTr="00D46651">
        <w:trPr>
          <w:cantSplit/>
          <w:trHeight w:hRule="exact" w:val="552"/>
        </w:trPr>
        <w:tc>
          <w:tcPr>
            <w:tcW w:w="3969" w:type="dxa"/>
          </w:tcPr>
          <w:p w14:paraId="0FB03644" w14:textId="77777777" w:rsidR="00D56E78" w:rsidRPr="001A4FF6" w:rsidRDefault="00D56E78">
            <w:pPr>
              <w:spacing w:line="240" w:lineRule="exact"/>
              <w:rPr>
                <w:rFonts w:ascii="RubFlama" w:hAnsi="RubFlama"/>
                <w:sz w:val="22"/>
              </w:rPr>
            </w:pPr>
          </w:p>
        </w:tc>
        <w:tc>
          <w:tcPr>
            <w:tcW w:w="851" w:type="dxa"/>
            <w:gridSpan w:val="2"/>
          </w:tcPr>
          <w:p w14:paraId="761E86D2" w14:textId="77777777" w:rsidR="00D56E78" w:rsidRPr="001A4FF6" w:rsidRDefault="00D56E78">
            <w:pPr>
              <w:spacing w:line="240" w:lineRule="exact"/>
              <w:rPr>
                <w:rFonts w:ascii="RubFlama" w:hAnsi="RubFlama"/>
              </w:rPr>
            </w:pPr>
          </w:p>
        </w:tc>
        <w:tc>
          <w:tcPr>
            <w:tcW w:w="4820" w:type="dxa"/>
            <w:tcBorders>
              <w:top w:val="single" w:sz="6" w:space="0" w:color="auto"/>
            </w:tcBorders>
          </w:tcPr>
          <w:p w14:paraId="0C27285E" w14:textId="77777777" w:rsidR="00D46651" w:rsidRPr="001A4FF6" w:rsidRDefault="00D46651" w:rsidP="00806E20">
            <w:pPr>
              <w:tabs>
                <w:tab w:val="left" w:pos="1560"/>
              </w:tabs>
              <w:spacing w:line="240" w:lineRule="exact"/>
              <w:rPr>
                <w:rFonts w:ascii="RubFlama" w:hAnsi="RubFlama"/>
                <w:b/>
                <w:position w:val="4"/>
                <w:sz w:val="16"/>
              </w:rPr>
            </w:pPr>
            <w:r w:rsidRPr="001A4FF6">
              <w:rPr>
                <w:rFonts w:ascii="RubFlama" w:hAnsi="RubFlama"/>
                <w:position w:val="4"/>
                <w:sz w:val="16"/>
              </w:rPr>
              <w:t xml:space="preserve">Umsatzsteuer-Identifikationsnummer </w:t>
            </w:r>
            <w:r w:rsidRPr="001A4FF6">
              <w:rPr>
                <w:rFonts w:ascii="RubFlama" w:hAnsi="RubFlama"/>
                <w:b/>
                <w:position w:val="4"/>
                <w:sz w:val="16"/>
              </w:rPr>
              <w:t>des Bieters</w:t>
            </w:r>
          </w:p>
          <w:p w14:paraId="55445E36" w14:textId="77777777" w:rsidR="00806E20" w:rsidRPr="001A4FF6" w:rsidRDefault="006E7F21" w:rsidP="00806E20">
            <w:pPr>
              <w:tabs>
                <w:tab w:val="left" w:pos="1560"/>
              </w:tabs>
              <w:spacing w:line="240" w:lineRule="exact"/>
              <w:rPr>
                <w:rFonts w:ascii="RubFlama" w:hAnsi="RubFlama"/>
                <w:position w:val="4"/>
                <w:sz w:val="16"/>
              </w:rPr>
            </w:pPr>
            <w:r>
              <w:rPr>
                <w:rFonts w:ascii="RubFlama" w:hAnsi="RubFlama"/>
              </w:rPr>
              <w:t xml:space="preserve"> </w:t>
            </w: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56E78" w:rsidRPr="001A4FF6" w14:paraId="1768EE6A" w14:textId="77777777" w:rsidTr="003B357F">
        <w:trPr>
          <w:cantSplit/>
          <w:trHeight w:hRule="exact" w:val="240"/>
        </w:trPr>
        <w:tc>
          <w:tcPr>
            <w:tcW w:w="3969" w:type="dxa"/>
          </w:tcPr>
          <w:p w14:paraId="1D514122" w14:textId="77777777" w:rsidR="00D56E78" w:rsidRPr="001A4FF6" w:rsidRDefault="00D56E78">
            <w:pPr>
              <w:spacing w:line="240" w:lineRule="exact"/>
              <w:rPr>
                <w:rFonts w:ascii="RubFlama" w:hAnsi="RubFlama"/>
                <w:sz w:val="22"/>
              </w:rPr>
            </w:pPr>
          </w:p>
        </w:tc>
        <w:tc>
          <w:tcPr>
            <w:tcW w:w="794" w:type="dxa"/>
          </w:tcPr>
          <w:p w14:paraId="513C75CA" w14:textId="77777777" w:rsidR="00D56E78" w:rsidRPr="001A4FF6" w:rsidRDefault="00D56E78">
            <w:pPr>
              <w:spacing w:line="240" w:lineRule="exact"/>
              <w:rPr>
                <w:rFonts w:ascii="RubFlama" w:hAnsi="RubFlama"/>
              </w:rPr>
            </w:pPr>
          </w:p>
        </w:tc>
        <w:tc>
          <w:tcPr>
            <w:tcW w:w="4877" w:type="dxa"/>
            <w:gridSpan w:val="2"/>
            <w:tcBorders>
              <w:top w:val="single" w:sz="6" w:space="0" w:color="auto"/>
              <w:left w:val="single" w:sz="6" w:space="0" w:color="auto"/>
              <w:right w:val="single" w:sz="6" w:space="0" w:color="auto"/>
            </w:tcBorders>
          </w:tcPr>
          <w:p w14:paraId="177FA851" w14:textId="77777777" w:rsidR="00D56E78" w:rsidRPr="001A4FF6" w:rsidRDefault="00D56E78" w:rsidP="003F7510">
            <w:pPr>
              <w:tabs>
                <w:tab w:val="left" w:pos="1560"/>
              </w:tabs>
              <w:spacing w:line="240" w:lineRule="exact"/>
              <w:ind w:left="74"/>
              <w:rPr>
                <w:rFonts w:ascii="RubFlama" w:hAnsi="RubFlama"/>
                <w:position w:val="4"/>
                <w:sz w:val="16"/>
              </w:rPr>
            </w:pPr>
            <w:r w:rsidRPr="001A4FF6">
              <w:rPr>
                <w:rFonts w:ascii="RubFlama" w:hAnsi="RubFlama"/>
                <w:position w:val="4"/>
                <w:sz w:val="16"/>
              </w:rPr>
              <w:t xml:space="preserve">Vergabeart und Vergabe-Nr. </w:t>
            </w:r>
          </w:p>
        </w:tc>
      </w:tr>
      <w:tr w:rsidR="00D56E78" w:rsidRPr="001A4FF6" w14:paraId="3FD60EA5" w14:textId="77777777" w:rsidTr="0016723F">
        <w:trPr>
          <w:cantSplit/>
          <w:trHeight w:hRule="exact" w:val="591"/>
        </w:trPr>
        <w:tc>
          <w:tcPr>
            <w:tcW w:w="3969" w:type="dxa"/>
          </w:tcPr>
          <w:p w14:paraId="2F8F1AD2" w14:textId="77777777" w:rsidR="00D56E78" w:rsidRPr="001A4FF6" w:rsidRDefault="00D56E78" w:rsidP="00BD2BD2">
            <w:pPr>
              <w:spacing w:line="240" w:lineRule="exact"/>
              <w:rPr>
                <w:rFonts w:ascii="RubFlama" w:hAnsi="RubFlama"/>
                <w:sz w:val="22"/>
              </w:rPr>
            </w:pPr>
          </w:p>
        </w:tc>
        <w:tc>
          <w:tcPr>
            <w:tcW w:w="794" w:type="dxa"/>
          </w:tcPr>
          <w:p w14:paraId="2004BA9D" w14:textId="77777777" w:rsidR="00D56E78" w:rsidRPr="001A4FF6" w:rsidRDefault="00D56E78" w:rsidP="00BD2BD2">
            <w:pPr>
              <w:spacing w:line="240" w:lineRule="exact"/>
              <w:rPr>
                <w:rFonts w:ascii="RubFlama" w:hAnsi="RubFlama"/>
              </w:rPr>
            </w:pPr>
          </w:p>
        </w:tc>
        <w:tc>
          <w:tcPr>
            <w:tcW w:w="4877" w:type="dxa"/>
            <w:gridSpan w:val="2"/>
            <w:tcBorders>
              <w:left w:val="single" w:sz="6" w:space="0" w:color="auto"/>
              <w:bottom w:val="single" w:sz="6" w:space="0" w:color="auto"/>
              <w:right w:val="single" w:sz="6" w:space="0" w:color="auto"/>
            </w:tcBorders>
          </w:tcPr>
          <w:p w14:paraId="7077E815" w14:textId="77777777" w:rsidR="001A4FF6" w:rsidRPr="001A4FF6" w:rsidRDefault="000D736F" w:rsidP="0016723F">
            <w:pPr>
              <w:tabs>
                <w:tab w:val="left" w:pos="1560"/>
                <w:tab w:val="left" w:pos="2608"/>
              </w:tabs>
              <w:spacing w:line="240" w:lineRule="exact"/>
              <w:ind w:left="71"/>
              <w:rPr>
                <w:rFonts w:ascii="RubFlama" w:hAnsi="RubFlama"/>
              </w:rPr>
            </w:pPr>
            <w:r w:rsidRPr="001A4FF6">
              <w:rPr>
                <w:rFonts w:ascii="RubFlama" w:hAnsi="RubFlama"/>
              </w:rPr>
              <w:t>Öffentliche</w:t>
            </w:r>
            <w:r w:rsidR="006554BC" w:rsidRPr="001A4FF6">
              <w:rPr>
                <w:rFonts w:ascii="RubFlama" w:hAnsi="RubFlama"/>
              </w:rPr>
              <w:t xml:space="preserve"> Ausschreibun</w:t>
            </w:r>
            <w:r w:rsidR="001A4FF6" w:rsidRPr="001A4FF6">
              <w:rPr>
                <w:rFonts w:ascii="RubFlama" w:hAnsi="RubFlama"/>
              </w:rPr>
              <w:t>g</w:t>
            </w:r>
          </w:p>
          <w:p w14:paraId="430F5FAB" w14:textId="478396BB" w:rsidR="00D56E78" w:rsidRPr="001A4FF6" w:rsidRDefault="00D56E78" w:rsidP="0016723F">
            <w:pPr>
              <w:tabs>
                <w:tab w:val="left" w:pos="1560"/>
                <w:tab w:val="left" w:pos="2608"/>
              </w:tabs>
              <w:spacing w:line="240" w:lineRule="exact"/>
              <w:ind w:left="71"/>
              <w:rPr>
                <w:rFonts w:ascii="RubFlama" w:hAnsi="RubFlama"/>
              </w:rPr>
            </w:pPr>
            <w:r w:rsidRPr="001A4FF6">
              <w:rPr>
                <w:rFonts w:ascii="RubFlama" w:hAnsi="RubFlama"/>
              </w:rPr>
              <w:t>Nr.</w:t>
            </w:r>
            <w:r w:rsidR="00806E20" w:rsidRPr="001A4FF6">
              <w:rPr>
                <w:rFonts w:ascii="RubFlama" w:hAnsi="RubFlama"/>
              </w:rPr>
              <w:t xml:space="preserve"> </w:t>
            </w:r>
            <w:r w:rsidR="0016723F" w:rsidRPr="001A4FF6">
              <w:rPr>
                <w:rFonts w:ascii="RubFlama" w:hAnsi="RubFlama"/>
              </w:rPr>
              <w:t>AS/4/20</w:t>
            </w:r>
            <w:r w:rsidR="002B7C3F">
              <w:rPr>
                <w:rFonts w:ascii="RubFlama" w:hAnsi="RubFlama"/>
              </w:rPr>
              <w:t>2</w:t>
            </w:r>
            <w:r w:rsidR="00E80A48">
              <w:rPr>
                <w:rFonts w:ascii="RubFlama" w:hAnsi="RubFlama"/>
              </w:rPr>
              <w:t>5</w:t>
            </w:r>
            <w:r w:rsidR="0016723F" w:rsidRPr="001A4FF6">
              <w:rPr>
                <w:rFonts w:ascii="RubFlama" w:hAnsi="RubFlama"/>
              </w:rPr>
              <w:t>/</w:t>
            </w:r>
            <w:r w:rsidR="0041272A">
              <w:rPr>
                <w:rFonts w:ascii="RubFlama" w:hAnsi="RubFlama"/>
              </w:rPr>
              <w:t>BVG00040079</w:t>
            </w:r>
          </w:p>
        </w:tc>
      </w:tr>
    </w:tbl>
    <w:p w14:paraId="11FC9C85" w14:textId="77777777" w:rsidR="00196839" w:rsidRPr="001A4FF6" w:rsidRDefault="00196839">
      <w:pPr>
        <w:spacing w:line="240" w:lineRule="exact"/>
        <w:jc w:val="both"/>
        <w:rPr>
          <w:rFonts w:ascii="RubFlama" w:hAnsi="RubFlama"/>
          <w:b/>
          <w:spacing w:val="40"/>
          <w:sz w:val="24"/>
        </w:rPr>
      </w:pPr>
    </w:p>
    <w:p w14:paraId="230D6639" w14:textId="77777777" w:rsidR="00F86A7F" w:rsidRPr="001A4FF6" w:rsidRDefault="00F86A7F">
      <w:pPr>
        <w:spacing w:line="240" w:lineRule="exact"/>
        <w:jc w:val="both"/>
        <w:rPr>
          <w:rFonts w:ascii="RubFlama" w:hAnsi="RubFlama"/>
        </w:rPr>
      </w:pPr>
      <w:r w:rsidRPr="001A4FF6">
        <w:rPr>
          <w:rFonts w:ascii="RubFlama" w:hAnsi="RubFlama"/>
          <w:b/>
          <w:spacing w:val="40"/>
          <w:sz w:val="24"/>
        </w:rPr>
        <w:t>ANGEBOT</w:t>
      </w:r>
    </w:p>
    <w:p w14:paraId="54174C42" w14:textId="77777777" w:rsidR="00F86A7F" w:rsidRPr="001A4FF6" w:rsidRDefault="00F86A7F">
      <w:pPr>
        <w:spacing w:line="240" w:lineRule="exact"/>
        <w:jc w:val="both"/>
        <w:rPr>
          <w:rFonts w:ascii="RubFlama" w:hAnsi="RubFlama"/>
        </w:rPr>
      </w:pPr>
    </w:p>
    <w:p w14:paraId="1CD5589F" w14:textId="40864BB2" w:rsidR="00CC6AFA" w:rsidRPr="001A4FF6" w:rsidRDefault="00F86A7F" w:rsidP="00CC6AFA">
      <w:pPr>
        <w:tabs>
          <w:tab w:val="left" w:pos="851"/>
        </w:tabs>
        <w:spacing w:before="120" w:after="120" w:line="216" w:lineRule="exact"/>
        <w:ind w:left="851" w:hanging="851"/>
        <w:jc w:val="both"/>
        <w:rPr>
          <w:rFonts w:ascii="RubFlama" w:hAnsi="RubFlama" w:cs="RUB Scala TZ"/>
          <w:b/>
          <w:color w:val="000000"/>
        </w:rPr>
      </w:pPr>
      <w:r w:rsidRPr="001A4FF6">
        <w:rPr>
          <w:rFonts w:ascii="RubFlama" w:hAnsi="RubFlama"/>
          <w:b/>
        </w:rPr>
        <w:t>Betrifft:</w:t>
      </w:r>
      <w:r w:rsidR="00C04D4A" w:rsidRPr="001A4FF6">
        <w:rPr>
          <w:rFonts w:ascii="RubFlama" w:hAnsi="RubFlama"/>
          <w:b/>
        </w:rPr>
        <w:t xml:space="preserve"> </w:t>
      </w:r>
      <w:r w:rsidR="001137AA" w:rsidRPr="001A4FF6">
        <w:rPr>
          <w:rFonts w:ascii="RubFlama" w:hAnsi="RubFlama"/>
          <w:b/>
        </w:rPr>
        <w:tab/>
      </w:r>
      <w:r w:rsidR="00CC6AFA" w:rsidRPr="001A4FF6">
        <w:rPr>
          <w:rFonts w:ascii="RubFlama" w:hAnsi="RubFlama"/>
          <w:b/>
        </w:rPr>
        <w:t>„</w:t>
      </w:r>
      <w:r w:rsidR="0041272A" w:rsidRPr="0041272A">
        <w:rPr>
          <w:rFonts w:ascii="RubFlama" w:hAnsi="RubFlama" w:cs="RUB Scala TZ"/>
          <w:b/>
          <w:color w:val="000000"/>
        </w:rPr>
        <w:t>Raman-Mikroskop</w:t>
      </w:r>
      <w:r w:rsidR="00CC6AFA" w:rsidRPr="001A4FF6">
        <w:rPr>
          <w:rFonts w:ascii="RubFlama" w:hAnsi="RubFlama" w:cs="RUB Scala TZ"/>
          <w:b/>
          <w:color w:val="000000"/>
        </w:rPr>
        <w:t>“</w:t>
      </w:r>
    </w:p>
    <w:p w14:paraId="3FB57AAB" w14:textId="77777777" w:rsidR="00560FAB" w:rsidRPr="001A4FF6" w:rsidRDefault="00560FAB" w:rsidP="00560FAB">
      <w:pPr>
        <w:tabs>
          <w:tab w:val="left" w:pos="851"/>
        </w:tabs>
        <w:ind w:left="851" w:hanging="851"/>
        <w:jc w:val="both"/>
        <w:rPr>
          <w:rFonts w:ascii="RubFlama" w:hAnsi="RubFlama"/>
          <w:b/>
        </w:rPr>
      </w:pPr>
    </w:p>
    <w:p w14:paraId="302FC0B9" w14:textId="77777777" w:rsidR="00F86A7F" w:rsidRPr="001A4FF6" w:rsidRDefault="00F86A7F">
      <w:pPr>
        <w:tabs>
          <w:tab w:val="left" w:pos="851"/>
        </w:tabs>
        <w:spacing w:line="240" w:lineRule="exact"/>
        <w:jc w:val="both"/>
        <w:rPr>
          <w:rFonts w:ascii="RubFlama" w:hAnsi="RubFlama"/>
        </w:rPr>
      </w:pPr>
    </w:p>
    <w:p w14:paraId="33014170" w14:textId="77777777" w:rsidR="00F86A7F" w:rsidRPr="001A4FF6" w:rsidRDefault="009515EB" w:rsidP="007B1F71">
      <w:pPr>
        <w:numPr>
          <w:ilvl w:val="0"/>
          <w:numId w:val="18"/>
        </w:numPr>
        <w:tabs>
          <w:tab w:val="left" w:pos="567"/>
        </w:tabs>
        <w:spacing w:after="120" w:line="240" w:lineRule="exact"/>
        <w:ind w:left="567" w:hanging="567"/>
        <w:jc w:val="both"/>
        <w:rPr>
          <w:rFonts w:ascii="RubFlama" w:hAnsi="RubFlama"/>
        </w:rPr>
      </w:pPr>
      <w:r w:rsidRPr="001A4FF6">
        <w:rPr>
          <w:rFonts w:ascii="RubFlama" w:hAnsi="RubFlama"/>
        </w:rPr>
        <w:t>Wir halten uns</w:t>
      </w:r>
      <w:r w:rsidR="00F86A7F" w:rsidRPr="001A4FF6">
        <w:rPr>
          <w:rFonts w:ascii="RubFlama" w:hAnsi="RubFlama"/>
        </w:rPr>
        <w:t xml:space="preserve"> bis zum Ablauf der </w:t>
      </w:r>
      <w:r w:rsidR="00817C84" w:rsidRPr="001A4FF6">
        <w:rPr>
          <w:rFonts w:ascii="RubFlama" w:hAnsi="RubFlama"/>
        </w:rPr>
        <w:t>Binde</w:t>
      </w:r>
      <w:r w:rsidR="00F86A7F" w:rsidRPr="001A4FF6">
        <w:rPr>
          <w:rFonts w:ascii="RubFlama" w:hAnsi="RubFlama"/>
        </w:rPr>
        <w:t>frist lt. o.g. Angebotsaufforderung an dieses Angebot gebunden.</w:t>
      </w:r>
      <w:r w:rsidR="005F55EB" w:rsidRPr="001A4FF6">
        <w:rPr>
          <w:rFonts w:ascii="RubFlama" w:hAnsi="RubFlama"/>
        </w:rPr>
        <w:t xml:space="preserve"> Sofern Unstimmigkeiten zwischen der Summe der Angebotspreise gemäß Einzelpreisaufstellung und hier notiertem Gesamtpreis auftreten, gilt der hier genannte </w:t>
      </w:r>
      <w:r w:rsidR="007020A6" w:rsidRPr="001A4FF6">
        <w:rPr>
          <w:rFonts w:ascii="RubFlama" w:hAnsi="RubFlama"/>
        </w:rPr>
        <w:t>Angebotsend</w:t>
      </w:r>
      <w:r w:rsidR="005F55EB" w:rsidRPr="001A4FF6">
        <w:rPr>
          <w:rFonts w:ascii="RubFlama" w:hAnsi="RubFlama"/>
        </w:rPr>
        <w:t>preis.</w:t>
      </w:r>
    </w:p>
    <w:p w14:paraId="5238436C" w14:textId="77777777" w:rsidR="00F86A7F" w:rsidRPr="001A4FF6" w:rsidRDefault="00F86A7F" w:rsidP="007B1F71">
      <w:pPr>
        <w:numPr>
          <w:ilvl w:val="0"/>
          <w:numId w:val="18"/>
        </w:numPr>
        <w:tabs>
          <w:tab w:val="left" w:pos="567"/>
        </w:tabs>
        <w:spacing w:after="120" w:line="240" w:lineRule="exact"/>
        <w:ind w:left="567" w:hanging="567"/>
        <w:jc w:val="both"/>
        <w:rPr>
          <w:rFonts w:ascii="RubFlama" w:hAnsi="RubFlama"/>
        </w:rPr>
      </w:pPr>
      <w:r w:rsidRPr="001A4FF6">
        <w:rPr>
          <w:rFonts w:ascii="RubFlama" w:hAnsi="RubFlama"/>
        </w:rPr>
        <w:t>Sofern sich der angebotene Preis auf Grund einer Prüfung nach der Verordnung PR Nr. 30/53 al</w:t>
      </w:r>
      <w:r w:rsidR="00817C84" w:rsidRPr="001A4FF6">
        <w:rPr>
          <w:rFonts w:ascii="RubFlama" w:hAnsi="RubFlama"/>
        </w:rPr>
        <w:t>s unzulässig erweist, gilt für d</w:t>
      </w:r>
      <w:r w:rsidRPr="001A4FF6">
        <w:rPr>
          <w:rFonts w:ascii="RubFlama" w:hAnsi="RubFlama"/>
        </w:rPr>
        <w:t>en Auftrag der preisrechtlich zulässige Preis.</w:t>
      </w:r>
    </w:p>
    <w:p w14:paraId="537F68FD" w14:textId="77777777" w:rsidR="00F86A7F" w:rsidRPr="001A4FF6" w:rsidRDefault="00F86A7F" w:rsidP="007B1F71">
      <w:pPr>
        <w:numPr>
          <w:ilvl w:val="0"/>
          <w:numId w:val="18"/>
        </w:numPr>
        <w:tabs>
          <w:tab w:val="left" w:pos="567"/>
        </w:tabs>
        <w:spacing w:after="120" w:line="240" w:lineRule="exact"/>
        <w:ind w:left="567" w:hanging="567"/>
        <w:jc w:val="both"/>
        <w:rPr>
          <w:rFonts w:ascii="RubFlama" w:hAnsi="RubFlama"/>
        </w:rPr>
      </w:pPr>
      <w:r w:rsidRPr="001A4FF6">
        <w:rPr>
          <w:rFonts w:ascii="RubFlama" w:hAnsi="RubFlama"/>
        </w:rPr>
        <w:t xml:space="preserve">Dem Angebot liegen die </w:t>
      </w:r>
      <w:r w:rsidR="00F83360" w:rsidRPr="001A4FF6">
        <w:rPr>
          <w:rFonts w:ascii="RubFlama" w:hAnsi="RubFlama"/>
        </w:rPr>
        <w:t xml:space="preserve">in der </w:t>
      </w:r>
      <w:r w:rsidR="008F36A7" w:rsidRPr="001A4FF6">
        <w:rPr>
          <w:rFonts w:ascii="RubFlama" w:hAnsi="RubFlama"/>
        </w:rPr>
        <w:t>Aufforderung zur A</w:t>
      </w:r>
      <w:r w:rsidR="00F83360" w:rsidRPr="001A4FF6">
        <w:rPr>
          <w:rFonts w:ascii="RubFlama" w:hAnsi="RubFlama"/>
        </w:rPr>
        <w:t>ngebotsa</w:t>
      </w:r>
      <w:r w:rsidR="008F36A7" w:rsidRPr="001A4FF6">
        <w:rPr>
          <w:rFonts w:ascii="RubFlama" w:hAnsi="RubFlama"/>
        </w:rPr>
        <w:t xml:space="preserve">bgabe </w:t>
      </w:r>
      <w:r w:rsidRPr="001A4FF6">
        <w:rPr>
          <w:rFonts w:ascii="RubFlama" w:hAnsi="RubFlama"/>
        </w:rPr>
        <w:t>übersandten Bewerbungs-, Vergabe- und Vertragsbedingungen sowie die sonstigen dort genannten Bedingungen zugrunde</w:t>
      </w:r>
      <w:r w:rsidR="007573F7" w:rsidRPr="001A4FF6">
        <w:rPr>
          <w:rFonts w:ascii="RubFlama" w:hAnsi="RubFlama"/>
        </w:rPr>
        <w:t>, die wir anerkennen und zu deren Einhaltung wir uns verpflichten</w:t>
      </w:r>
      <w:r w:rsidRPr="001A4FF6">
        <w:rPr>
          <w:rFonts w:ascii="RubFlama" w:hAnsi="RubFlama"/>
        </w:rPr>
        <w:t>.</w:t>
      </w:r>
      <w:r w:rsidR="00603513" w:rsidRPr="001A4FF6">
        <w:rPr>
          <w:rFonts w:ascii="RubFlama" w:hAnsi="RubFlama"/>
        </w:rPr>
        <w:t xml:space="preserve"> </w:t>
      </w:r>
    </w:p>
    <w:p w14:paraId="59EB9B2F" w14:textId="77777777" w:rsidR="003070BC" w:rsidRPr="001A4FF6" w:rsidRDefault="003070BC" w:rsidP="007B1F71">
      <w:pPr>
        <w:numPr>
          <w:ilvl w:val="0"/>
          <w:numId w:val="18"/>
        </w:numPr>
        <w:tabs>
          <w:tab w:val="left" w:pos="567"/>
        </w:tabs>
        <w:spacing w:after="60" w:line="240" w:lineRule="exact"/>
        <w:ind w:left="567" w:hanging="567"/>
        <w:jc w:val="both"/>
        <w:rPr>
          <w:rFonts w:ascii="RubFlama" w:hAnsi="RubFlama"/>
        </w:rPr>
      </w:pPr>
      <w:r w:rsidRPr="001A4FF6">
        <w:rPr>
          <w:rFonts w:ascii="RubFlama" w:hAnsi="RubFlama"/>
        </w:rPr>
        <w:t xml:space="preserve">Bevorzugte Bieter </w:t>
      </w:r>
    </w:p>
    <w:p w14:paraId="3EAD3BC8" w14:textId="77777777" w:rsidR="003070BC" w:rsidRPr="001A4FF6" w:rsidRDefault="00D92045" w:rsidP="007B1F71">
      <w:pPr>
        <w:pStyle w:val="Textkrper"/>
        <w:spacing w:before="120" w:after="60"/>
        <w:ind w:left="992" w:hanging="425"/>
        <w:jc w:val="both"/>
        <w:rPr>
          <w:rFonts w:ascii="RubFlama" w:hAnsi="RubFlama"/>
        </w:rPr>
      </w:pPr>
      <w:r w:rsidRPr="001A4FF6">
        <w:rPr>
          <w:rFonts w:ascii="RubFlama" w:hAnsi="RubFlama" w:cs="Arial"/>
        </w:rPr>
        <w:fldChar w:fldCharType="begin">
          <w:ffData>
            <w:name w:val="Kontrollkästchen16"/>
            <w:enabled/>
            <w:calcOnExit w:val="0"/>
            <w:checkBox>
              <w:sizeAuto/>
              <w:default w:val="0"/>
              <w:checked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003070BC" w:rsidRPr="001A4FF6">
        <w:rPr>
          <w:rFonts w:ascii="RubFlama" w:hAnsi="RubFlama"/>
        </w:rPr>
        <w:tab/>
      </w:r>
      <w:r w:rsidR="00EB2ABC" w:rsidRPr="001A4FF6">
        <w:rPr>
          <w:rFonts w:ascii="RubFlama" w:hAnsi="RubFlama"/>
        </w:rPr>
        <w:t xml:space="preserve">Wir sind bevorzugter Bieter als Werkstatt für behinderte Menschen oder Blindenwerkstatt. </w:t>
      </w:r>
      <w:r w:rsidR="003070BC" w:rsidRPr="001A4FF6">
        <w:rPr>
          <w:rFonts w:ascii="RubFlama" w:hAnsi="RubFlama"/>
        </w:rPr>
        <w:t xml:space="preserve">Auf Wunsch und </w:t>
      </w:r>
      <w:r w:rsidR="003070BC" w:rsidRPr="001A4FF6">
        <w:rPr>
          <w:rFonts w:ascii="RubFlama" w:hAnsi="RubFlama"/>
          <w:b/>
        </w:rPr>
        <w:t>separate Aufforderung</w:t>
      </w:r>
      <w:r w:rsidR="003070BC" w:rsidRPr="001A4FF6">
        <w:rPr>
          <w:rFonts w:ascii="RubFlama" w:hAnsi="RubFlama"/>
        </w:rPr>
        <w:t xml:space="preserve"> des Auftraggebers reichen wir einen entsprechenden Nachweis ein.</w:t>
      </w:r>
    </w:p>
    <w:p w14:paraId="16DB3C1A" w14:textId="77777777" w:rsidR="003070BC" w:rsidRPr="001A4FF6" w:rsidRDefault="00D92045" w:rsidP="00D316D9">
      <w:pPr>
        <w:tabs>
          <w:tab w:val="left" w:pos="993"/>
        </w:tabs>
        <w:spacing w:after="60" w:line="240" w:lineRule="exact"/>
        <w:ind w:left="992" w:hanging="425"/>
        <w:jc w:val="both"/>
        <w:rPr>
          <w:rFonts w:ascii="RubFlama" w:hAnsi="RubFlama"/>
        </w:rPr>
      </w:pPr>
      <w:r w:rsidRPr="001A4FF6">
        <w:rPr>
          <w:rFonts w:ascii="RubFlama" w:hAnsi="RubFlama" w:cs="Arial"/>
        </w:rPr>
        <w:fldChar w:fldCharType="begin">
          <w:ffData>
            <w:name w:val="Kontrollkästchen16"/>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003070BC" w:rsidRPr="001A4FF6">
        <w:rPr>
          <w:rFonts w:ascii="RubFlama" w:hAnsi="RubFlama"/>
          <w:sz w:val="36"/>
          <w:szCs w:val="36"/>
        </w:rPr>
        <w:tab/>
      </w:r>
      <w:r w:rsidR="003070BC" w:rsidRPr="001A4FF6">
        <w:rPr>
          <w:rFonts w:ascii="RubFlama" w:hAnsi="RubFlama"/>
        </w:rPr>
        <w:t>Wir sind kein bevorzugter Bieter im o.g Sinne.</w:t>
      </w:r>
    </w:p>
    <w:p w14:paraId="739D801E" w14:textId="77777777" w:rsidR="00EB2ABC" w:rsidRPr="001A4FF6" w:rsidRDefault="00EB2ABC" w:rsidP="00D316D9">
      <w:pPr>
        <w:numPr>
          <w:ilvl w:val="0"/>
          <w:numId w:val="18"/>
        </w:numPr>
        <w:tabs>
          <w:tab w:val="left" w:pos="567"/>
        </w:tabs>
        <w:spacing w:before="120" w:after="60" w:line="240" w:lineRule="exact"/>
        <w:ind w:left="567" w:hanging="567"/>
        <w:jc w:val="both"/>
        <w:rPr>
          <w:rFonts w:ascii="RubFlama" w:hAnsi="RubFlama"/>
        </w:rPr>
      </w:pPr>
      <w:r w:rsidRPr="001A4FF6">
        <w:rPr>
          <w:rFonts w:ascii="RubFlama" w:hAnsi="RubFlama"/>
        </w:rPr>
        <w:t xml:space="preserve">Präqualifikation </w:t>
      </w:r>
    </w:p>
    <w:p w14:paraId="7C48F475" w14:textId="77777777" w:rsidR="00EB2ABC" w:rsidRPr="00531247" w:rsidRDefault="00EB2ABC" w:rsidP="007B1F71">
      <w:pPr>
        <w:tabs>
          <w:tab w:val="left" w:pos="993"/>
        </w:tabs>
        <w:spacing w:before="60" w:after="60" w:line="240" w:lineRule="exact"/>
        <w:ind w:left="567"/>
        <w:jc w:val="both"/>
        <w:rPr>
          <w:rFonts w:ascii="RubFlama" w:hAnsi="RubFlama"/>
        </w:rPr>
      </w:pPr>
      <w:r w:rsidRPr="001A4FF6">
        <w:rPr>
          <w:rFonts w:ascii="RubFlama" w:hAnsi="RubFlama" w:cs="Arial"/>
        </w:rPr>
        <w:fldChar w:fldCharType="begin">
          <w:ffData>
            <w:name w:val="Kontrollkästchen16"/>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00080FCE" w:rsidRPr="00531247">
        <w:rPr>
          <w:rFonts w:ascii="RubFlama" w:hAnsi="RubFlama"/>
        </w:rPr>
        <w:tab/>
      </w:r>
      <w:r w:rsidRPr="00531247">
        <w:rPr>
          <w:rFonts w:ascii="RubFlama" w:hAnsi="RubFlama"/>
        </w:rPr>
        <w:t>Unser Unternehmen ist in folgender Datenbank präqualifiziert.</w:t>
      </w:r>
    </w:p>
    <w:p w14:paraId="578E52C8" w14:textId="77777777" w:rsidR="00531247" w:rsidRPr="00531247" w:rsidRDefault="00531247" w:rsidP="00531247">
      <w:pPr>
        <w:tabs>
          <w:tab w:val="left" w:pos="993"/>
        </w:tabs>
        <w:spacing w:before="60" w:after="60" w:line="240" w:lineRule="exact"/>
        <w:ind w:left="992"/>
        <w:jc w:val="both"/>
        <w:rPr>
          <w:rFonts w:ascii="RubFlama" w:hAnsi="RubFlama"/>
        </w:rPr>
      </w:pPr>
      <w:r w:rsidRPr="00531247">
        <w:rPr>
          <w:rFonts w:ascii="RubFlama" w:hAnsi="RubFlama"/>
        </w:rPr>
        <w:fldChar w:fldCharType="begin">
          <w:ffData>
            <w:name w:val="Kontrollkästchen16"/>
            <w:enabled/>
            <w:calcOnExit w:val="0"/>
            <w:checkBox>
              <w:sizeAuto/>
              <w:default w:val="0"/>
            </w:checkBox>
          </w:ffData>
        </w:fldChar>
      </w:r>
      <w:r w:rsidRPr="00531247">
        <w:rPr>
          <w:rFonts w:ascii="RubFlama" w:hAnsi="RubFlama"/>
        </w:rPr>
        <w:instrText xml:space="preserve"> FORMCHECKBOX </w:instrText>
      </w:r>
      <w:r w:rsidRPr="00531247">
        <w:rPr>
          <w:rFonts w:ascii="RubFlama" w:hAnsi="RubFlama"/>
        </w:rPr>
      </w:r>
      <w:r w:rsidRPr="00531247">
        <w:rPr>
          <w:rFonts w:ascii="RubFlama" w:hAnsi="RubFlama"/>
        </w:rPr>
        <w:fldChar w:fldCharType="separate"/>
      </w:r>
      <w:r w:rsidRPr="00531247">
        <w:rPr>
          <w:rFonts w:ascii="RubFlama" w:hAnsi="RubFlama"/>
        </w:rPr>
        <w:fldChar w:fldCharType="end"/>
      </w:r>
      <w:r w:rsidRPr="00531247">
        <w:rPr>
          <w:rFonts w:ascii="RubFlama" w:hAnsi="RubFlama"/>
        </w:rPr>
        <w:t xml:space="preserve"> www.amtliches-verzeichnis.ihk.de   Angabe der Registrierungsnummer: </w:t>
      </w:r>
      <w:r w:rsidRPr="00531247">
        <w:rPr>
          <w:rFonts w:ascii="RubFlama" w:hAnsi="RubFlama"/>
        </w:rPr>
        <w:fldChar w:fldCharType="begin">
          <w:ffData>
            <w:name w:val="Text2"/>
            <w:enabled/>
            <w:calcOnExit w:val="0"/>
            <w:textInput/>
          </w:ffData>
        </w:fldChar>
      </w:r>
      <w:r w:rsidRPr="00531247">
        <w:rPr>
          <w:rFonts w:ascii="RubFlama" w:hAnsi="RubFlama"/>
        </w:rPr>
        <w:instrText xml:space="preserve"> FORMTEXT </w:instrText>
      </w:r>
      <w:r w:rsidRPr="00531247">
        <w:rPr>
          <w:rFonts w:ascii="RubFlama" w:hAnsi="RubFlama"/>
        </w:rPr>
      </w:r>
      <w:r w:rsidRPr="00531247">
        <w:rPr>
          <w:rFonts w:ascii="RubFlama" w:hAnsi="RubFlama"/>
        </w:rPr>
        <w:fldChar w:fldCharType="separate"/>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fldChar w:fldCharType="end"/>
      </w:r>
      <w:r w:rsidRPr="00531247">
        <w:rPr>
          <w:rFonts w:ascii="RubFlama" w:hAnsi="RubFlama"/>
        </w:rPr>
        <w:t>_______________</w:t>
      </w:r>
    </w:p>
    <w:p w14:paraId="0A0AA7E3" w14:textId="77777777" w:rsidR="00531247" w:rsidRPr="00531247" w:rsidRDefault="00531247" w:rsidP="00531247">
      <w:pPr>
        <w:tabs>
          <w:tab w:val="left" w:pos="993"/>
        </w:tabs>
        <w:spacing w:before="60" w:after="60" w:line="240" w:lineRule="exact"/>
        <w:ind w:left="993"/>
        <w:jc w:val="both"/>
        <w:rPr>
          <w:rFonts w:ascii="RubFlama" w:hAnsi="RubFlama"/>
        </w:rPr>
      </w:pPr>
      <w:r w:rsidRPr="00531247">
        <w:rPr>
          <w:rFonts w:ascii="RubFlama" w:hAnsi="RubFlama"/>
        </w:rPr>
        <w:fldChar w:fldCharType="begin">
          <w:ffData>
            <w:name w:val="Kontrollkästchen16"/>
            <w:enabled/>
            <w:calcOnExit w:val="0"/>
            <w:checkBox>
              <w:sizeAuto/>
              <w:default w:val="0"/>
            </w:checkBox>
          </w:ffData>
        </w:fldChar>
      </w:r>
      <w:r w:rsidRPr="00531247">
        <w:rPr>
          <w:rFonts w:ascii="RubFlama" w:hAnsi="RubFlama"/>
        </w:rPr>
        <w:instrText xml:space="preserve"> FORMCHECKBOX </w:instrText>
      </w:r>
      <w:r w:rsidRPr="00531247">
        <w:rPr>
          <w:rFonts w:ascii="RubFlama" w:hAnsi="RubFlama"/>
        </w:rPr>
      </w:r>
      <w:r w:rsidRPr="00531247">
        <w:rPr>
          <w:rFonts w:ascii="RubFlama" w:hAnsi="RubFlama"/>
        </w:rPr>
        <w:fldChar w:fldCharType="separate"/>
      </w:r>
      <w:r w:rsidRPr="00531247">
        <w:rPr>
          <w:rFonts w:ascii="RubFlama" w:hAnsi="RubFlama"/>
        </w:rPr>
        <w:fldChar w:fldCharType="end"/>
      </w:r>
      <w:r w:rsidRPr="00531247">
        <w:rPr>
          <w:rFonts w:ascii="RubFlama" w:hAnsi="RubFlama"/>
        </w:rPr>
        <w:tab/>
        <w:t xml:space="preserve">www.pq-verein.de       </w:t>
      </w:r>
      <w:r w:rsidRPr="00531247">
        <w:rPr>
          <w:rFonts w:ascii="RubFlama" w:hAnsi="RubFlama"/>
        </w:rPr>
        <w:tab/>
        <w:t xml:space="preserve">               Angabe der Registrierungsnummer: </w:t>
      </w:r>
      <w:r w:rsidRPr="00531247">
        <w:rPr>
          <w:rFonts w:ascii="RubFlama" w:hAnsi="RubFlama"/>
        </w:rPr>
        <w:fldChar w:fldCharType="begin">
          <w:ffData>
            <w:name w:val="Text2"/>
            <w:enabled/>
            <w:calcOnExit w:val="0"/>
            <w:textInput/>
          </w:ffData>
        </w:fldChar>
      </w:r>
      <w:r w:rsidRPr="00531247">
        <w:rPr>
          <w:rFonts w:ascii="RubFlama" w:hAnsi="RubFlama"/>
        </w:rPr>
        <w:instrText xml:space="preserve"> FORMTEXT </w:instrText>
      </w:r>
      <w:r w:rsidRPr="00531247">
        <w:rPr>
          <w:rFonts w:ascii="RubFlama" w:hAnsi="RubFlama"/>
        </w:rPr>
      </w:r>
      <w:r w:rsidRPr="00531247">
        <w:rPr>
          <w:rFonts w:ascii="RubFlama" w:hAnsi="RubFlama"/>
        </w:rPr>
        <w:fldChar w:fldCharType="separate"/>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fldChar w:fldCharType="end"/>
      </w:r>
      <w:r w:rsidRPr="00531247">
        <w:rPr>
          <w:rFonts w:ascii="RubFlama" w:hAnsi="RubFlama"/>
        </w:rPr>
        <w:t>_______________</w:t>
      </w:r>
    </w:p>
    <w:p w14:paraId="55D77226" w14:textId="77777777" w:rsidR="00531247" w:rsidRPr="00531247" w:rsidRDefault="00531247" w:rsidP="00531247">
      <w:pPr>
        <w:tabs>
          <w:tab w:val="left" w:pos="993"/>
        </w:tabs>
        <w:spacing w:before="60" w:after="60" w:line="240" w:lineRule="exact"/>
        <w:ind w:left="993"/>
        <w:jc w:val="both"/>
        <w:rPr>
          <w:rFonts w:ascii="RubFlama" w:hAnsi="RubFlama"/>
        </w:rPr>
      </w:pPr>
      <w:r w:rsidRPr="00531247">
        <w:rPr>
          <w:rFonts w:ascii="RubFlama" w:hAnsi="RubFlama"/>
        </w:rPr>
        <w:fldChar w:fldCharType="begin">
          <w:ffData>
            <w:name w:val="Kontrollkästchen16"/>
            <w:enabled/>
            <w:calcOnExit w:val="0"/>
            <w:checkBox>
              <w:sizeAuto/>
              <w:default w:val="0"/>
            </w:checkBox>
          </w:ffData>
        </w:fldChar>
      </w:r>
      <w:r w:rsidRPr="00531247">
        <w:rPr>
          <w:rFonts w:ascii="RubFlama" w:hAnsi="RubFlama"/>
        </w:rPr>
        <w:instrText xml:space="preserve"> FORMCHECKBOX </w:instrText>
      </w:r>
      <w:r w:rsidRPr="00531247">
        <w:rPr>
          <w:rFonts w:ascii="RubFlama" w:hAnsi="RubFlama"/>
        </w:rPr>
      </w:r>
      <w:r w:rsidRPr="00531247">
        <w:rPr>
          <w:rFonts w:ascii="RubFlama" w:hAnsi="RubFlama"/>
        </w:rPr>
        <w:fldChar w:fldCharType="separate"/>
      </w:r>
      <w:r w:rsidRPr="00531247">
        <w:rPr>
          <w:rFonts w:ascii="RubFlama" w:hAnsi="RubFlama"/>
        </w:rPr>
        <w:fldChar w:fldCharType="end"/>
      </w:r>
      <w:r w:rsidRPr="00531247">
        <w:rPr>
          <w:rFonts w:ascii="RubFlama" w:hAnsi="RubFlama"/>
        </w:rPr>
        <w:tab/>
      </w:r>
      <w:r w:rsidRPr="00531247">
        <w:rPr>
          <w:rFonts w:ascii="RubFlama" w:hAnsi="RubFlama"/>
        </w:rPr>
        <w:fldChar w:fldCharType="begin">
          <w:ffData>
            <w:name w:val="Text2"/>
            <w:enabled/>
            <w:calcOnExit w:val="0"/>
            <w:textInput/>
          </w:ffData>
        </w:fldChar>
      </w:r>
      <w:r w:rsidRPr="00531247">
        <w:rPr>
          <w:rFonts w:ascii="RubFlama" w:hAnsi="RubFlama"/>
        </w:rPr>
        <w:instrText xml:space="preserve"> FORMTEXT </w:instrText>
      </w:r>
      <w:r w:rsidRPr="00531247">
        <w:rPr>
          <w:rFonts w:ascii="RubFlama" w:hAnsi="RubFlama"/>
        </w:rPr>
      </w:r>
      <w:r w:rsidRPr="00531247">
        <w:rPr>
          <w:rFonts w:ascii="RubFlama" w:hAnsi="RubFlama"/>
        </w:rPr>
        <w:fldChar w:fldCharType="separate"/>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fldChar w:fldCharType="end"/>
      </w:r>
      <w:r w:rsidRPr="00531247">
        <w:rPr>
          <w:rFonts w:ascii="RubFlama" w:hAnsi="RubFlama"/>
        </w:rPr>
        <w:tab/>
      </w:r>
      <w:r w:rsidRPr="00531247">
        <w:rPr>
          <w:rFonts w:ascii="RubFlama" w:hAnsi="RubFlama"/>
        </w:rPr>
        <w:tab/>
        <w:t xml:space="preserve">        </w:t>
      </w:r>
      <w:r w:rsidRPr="00531247">
        <w:rPr>
          <w:rFonts w:ascii="RubFlama" w:hAnsi="RubFlama"/>
        </w:rPr>
        <w:tab/>
        <w:t xml:space="preserve">               Angabe der Registrierungsnummer: </w:t>
      </w:r>
      <w:r w:rsidRPr="00531247">
        <w:rPr>
          <w:rFonts w:ascii="RubFlama" w:hAnsi="RubFlama"/>
        </w:rPr>
        <w:fldChar w:fldCharType="begin">
          <w:ffData>
            <w:name w:val="Text2"/>
            <w:enabled/>
            <w:calcOnExit w:val="0"/>
            <w:textInput/>
          </w:ffData>
        </w:fldChar>
      </w:r>
      <w:r w:rsidRPr="00531247">
        <w:rPr>
          <w:rFonts w:ascii="RubFlama" w:hAnsi="RubFlama"/>
        </w:rPr>
        <w:instrText xml:space="preserve"> FORMTEXT </w:instrText>
      </w:r>
      <w:r w:rsidRPr="00531247">
        <w:rPr>
          <w:rFonts w:ascii="RubFlama" w:hAnsi="RubFlama"/>
        </w:rPr>
      </w:r>
      <w:r w:rsidRPr="00531247">
        <w:rPr>
          <w:rFonts w:ascii="RubFlama" w:hAnsi="RubFlama"/>
        </w:rPr>
        <w:fldChar w:fldCharType="separate"/>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t> </w:t>
      </w:r>
      <w:r w:rsidRPr="00531247">
        <w:rPr>
          <w:rFonts w:ascii="RubFlama" w:hAnsi="RubFlama"/>
        </w:rPr>
        <w:fldChar w:fldCharType="end"/>
      </w:r>
      <w:r w:rsidRPr="00531247">
        <w:rPr>
          <w:rFonts w:ascii="RubFlama" w:hAnsi="RubFlama"/>
        </w:rPr>
        <w:t>_______________</w:t>
      </w:r>
    </w:p>
    <w:p w14:paraId="07621A80" w14:textId="77777777" w:rsidR="00531247" w:rsidRDefault="00531247" w:rsidP="007B1F71">
      <w:pPr>
        <w:tabs>
          <w:tab w:val="left" w:pos="993"/>
        </w:tabs>
        <w:spacing w:before="60" w:after="60" w:line="240" w:lineRule="exact"/>
        <w:ind w:left="993"/>
        <w:jc w:val="both"/>
        <w:rPr>
          <w:rFonts w:ascii="RubFlama" w:hAnsi="RubFlama" w:cs="Arial"/>
        </w:rPr>
      </w:pPr>
    </w:p>
    <w:p w14:paraId="3B34E9A7" w14:textId="7498076F" w:rsidR="00531247" w:rsidRDefault="007B1F71" w:rsidP="007B1F71">
      <w:pPr>
        <w:tabs>
          <w:tab w:val="left" w:pos="993"/>
        </w:tabs>
        <w:spacing w:before="60" w:after="60" w:line="240" w:lineRule="exact"/>
        <w:ind w:left="993"/>
        <w:jc w:val="both"/>
        <w:rPr>
          <w:rFonts w:ascii="RubFlama" w:hAnsi="RubFlama" w:cs="Arial"/>
        </w:rPr>
      </w:pPr>
      <w:r w:rsidRPr="001A4FF6">
        <w:rPr>
          <w:rFonts w:ascii="RubFlama" w:hAnsi="RubFlama" w:cs="Arial"/>
        </w:rPr>
        <w:t xml:space="preserve">In diesem Fall sind wir nur verpflichtet, die nachfolgenden Erklärungen in den Bereichen abzugeben, </w:t>
      </w:r>
    </w:p>
    <w:p w14:paraId="5F495413" w14:textId="4C8F9431" w:rsidR="007B1F71" w:rsidRPr="001A4FF6" w:rsidRDefault="007B1F71" w:rsidP="007B1F71">
      <w:pPr>
        <w:tabs>
          <w:tab w:val="left" w:pos="993"/>
        </w:tabs>
        <w:spacing w:before="60" w:after="60" w:line="240" w:lineRule="exact"/>
        <w:ind w:left="993"/>
        <w:jc w:val="both"/>
        <w:rPr>
          <w:rFonts w:ascii="RubFlama" w:hAnsi="RubFlama" w:cs="Arial"/>
        </w:rPr>
      </w:pPr>
      <w:r w:rsidRPr="001A4FF6">
        <w:rPr>
          <w:rFonts w:ascii="RubFlama" w:hAnsi="RubFlama" w:cs="Arial"/>
        </w:rPr>
        <w:t>in denen wir nicht präqualifiziert sind.</w:t>
      </w:r>
    </w:p>
    <w:p w14:paraId="1B2B4C9F" w14:textId="77777777" w:rsidR="00EB2ABC" w:rsidRPr="001A4FF6" w:rsidRDefault="00EB2ABC" w:rsidP="007B1F71">
      <w:pPr>
        <w:tabs>
          <w:tab w:val="left" w:pos="993"/>
        </w:tabs>
        <w:spacing w:before="60" w:after="60" w:line="240" w:lineRule="exact"/>
        <w:ind w:left="567"/>
        <w:jc w:val="both"/>
        <w:rPr>
          <w:rFonts w:ascii="RubFlama" w:hAnsi="RubFlama"/>
        </w:rPr>
      </w:pPr>
      <w:r w:rsidRPr="001A4FF6">
        <w:rPr>
          <w:rFonts w:ascii="RubFlama" w:hAnsi="RubFlama" w:cs="Arial"/>
        </w:rPr>
        <w:fldChar w:fldCharType="begin">
          <w:ffData>
            <w:name w:val="Kontrollkästchen16"/>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Pr="001A4FF6">
        <w:rPr>
          <w:rFonts w:ascii="RubFlama" w:hAnsi="RubFlama"/>
          <w:sz w:val="36"/>
          <w:szCs w:val="36"/>
        </w:rPr>
        <w:tab/>
      </w:r>
      <w:r w:rsidRPr="001A4FF6">
        <w:rPr>
          <w:rFonts w:ascii="RubFlama" w:hAnsi="RubFlama" w:cs="Arial"/>
        </w:rPr>
        <w:t>Unser Unternehmen ist nicht präqualifiziert.</w:t>
      </w:r>
    </w:p>
    <w:p w14:paraId="672742EE" w14:textId="77777777" w:rsidR="00DD643C" w:rsidRPr="001A4FF6" w:rsidRDefault="003070BC" w:rsidP="007E4D0F">
      <w:pPr>
        <w:numPr>
          <w:ilvl w:val="0"/>
          <w:numId w:val="18"/>
        </w:numPr>
        <w:tabs>
          <w:tab w:val="left" w:pos="567"/>
        </w:tabs>
        <w:spacing w:line="240" w:lineRule="exact"/>
        <w:ind w:left="567" w:hanging="567"/>
        <w:jc w:val="both"/>
        <w:rPr>
          <w:rFonts w:ascii="RubFlama" w:hAnsi="RubFlama"/>
        </w:rPr>
      </w:pPr>
      <w:r w:rsidRPr="001A4FF6">
        <w:rPr>
          <w:rFonts w:ascii="RubFlama" w:hAnsi="RubFlama"/>
        </w:rPr>
        <w:br w:type="page"/>
      </w:r>
      <w:r w:rsidR="00DD643C" w:rsidRPr="001A4FF6">
        <w:rPr>
          <w:rFonts w:ascii="RubFlama" w:hAnsi="RubFlama"/>
        </w:rPr>
        <w:lastRenderedPageBreak/>
        <w:t>Kartellerklärung</w:t>
      </w:r>
    </w:p>
    <w:p w14:paraId="683F9620" w14:textId="77777777" w:rsidR="00F83360" w:rsidRPr="001A4FF6" w:rsidRDefault="00D92045" w:rsidP="003070BC">
      <w:pPr>
        <w:spacing w:before="120" w:line="240" w:lineRule="exact"/>
        <w:ind w:left="992" w:hanging="425"/>
        <w:jc w:val="both"/>
        <w:rPr>
          <w:rFonts w:ascii="RubFlama" w:hAnsi="RubFlama" w:cs="Arial"/>
        </w:rPr>
      </w:pPr>
      <w:r w:rsidRPr="001A4FF6">
        <w:rPr>
          <w:rFonts w:ascii="RubFlama" w:hAnsi="RubFlama" w:cs="Arial"/>
        </w:rPr>
        <w:fldChar w:fldCharType="begin">
          <w:ffData>
            <w:name w:val="Kontrollkästchen16"/>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00F83360" w:rsidRPr="001A4FF6">
        <w:rPr>
          <w:rFonts w:ascii="RubFlama" w:hAnsi="RubFlama"/>
        </w:rPr>
        <w:tab/>
      </w:r>
      <w:r w:rsidR="00F83360" w:rsidRPr="001A4FF6">
        <w:rPr>
          <w:rFonts w:ascii="RubFlama" w:hAnsi="RubFlama" w:cs="Arial"/>
        </w:rPr>
        <w:t xml:space="preserve">Wir gehören einer Vereinbarung/einem Kartell gem. §§ 2, 3 GWB an. </w:t>
      </w:r>
    </w:p>
    <w:p w14:paraId="6A6F3884" w14:textId="77777777" w:rsidR="009515EB" w:rsidRPr="001A4FF6" w:rsidRDefault="00F83360" w:rsidP="003070BC">
      <w:pPr>
        <w:spacing w:line="240" w:lineRule="exact"/>
        <w:ind w:left="992" w:hanging="425"/>
        <w:jc w:val="both"/>
        <w:rPr>
          <w:rFonts w:ascii="RubFlama" w:hAnsi="RubFlama" w:cs="Arial"/>
        </w:rPr>
      </w:pPr>
      <w:r w:rsidRPr="001A4FF6">
        <w:rPr>
          <w:rFonts w:ascii="RubFlama" w:hAnsi="RubFlama" w:cs="Arial"/>
        </w:rPr>
        <w:tab/>
        <w:t>Folgende Firmen sind beteiligt:</w:t>
      </w:r>
    </w:p>
    <w:p w14:paraId="47D81990" w14:textId="77777777" w:rsidR="00F83360" w:rsidRPr="001A4FF6" w:rsidRDefault="00F83360" w:rsidP="003070BC">
      <w:pPr>
        <w:spacing w:line="240" w:lineRule="exact"/>
        <w:ind w:left="992" w:hanging="425"/>
        <w:jc w:val="both"/>
        <w:rPr>
          <w:rFonts w:ascii="RubFlama" w:hAnsi="RubFlama" w:cs="Arial"/>
        </w:rPr>
      </w:pPr>
      <w:r w:rsidRPr="001A4FF6">
        <w:rPr>
          <w:rFonts w:ascii="RubFlama" w:hAnsi="RubFlama" w:cs="Arial"/>
        </w:rPr>
        <w:tab/>
      </w:r>
      <w:r w:rsidR="001A4FF6" w:rsidRPr="001A4FF6">
        <w:rPr>
          <w:rFonts w:ascii="RubFlama" w:hAnsi="RubFlama"/>
        </w:rPr>
        <w:fldChar w:fldCharType="begin">
          <w:ffData>
            <w:name w:val="Text1"/>
            <w:enabled/>
            <w:calcOnExit w:val="0"/>
            <w:textInput/>
          </w:ffData>
        </w:fldChar>
      </w:r>
      <w:r w:rsidR="001A4FF6" w:rsidRPr="001A4FF6">
        <w:rPr>
          <w:rFonts w:ascii="RubFlama" w:hAnsi="RubFlama"/>
        </w:rPr>
        <w:instrText xml:space="preserve"> FORMTEXT </w:instrText>
      </w:r>
      <w:r w:rsidR="001A4FF6" w:rsidRPr="001A4FF6">
        <w:rPr>
          <w:rFonts w:ascii="RubFlama" w:hAnsi="RubFlama"/>
        </w:rPr>
      </w:r>
      <w:r w:rsidR="001A4FF6" w:rsidRPr="001A4FF6">
        <w:rPr>
          <w:rFonts w:ascii="RubFlama" w:hAnsi="RubFlama"/>
        </w:rPr>
        <w:fldChar w:fldCharType="separate"/>
      </w:r>
      <w:r w:rsidR="001A4FF6" w:rsidRPr="001A4FF6">
        <w:rPr>
          <w:rFonts w:ascii="RubFlama" w:hAnsi="RubFlama"/>
          <w:noProof/>
        </w:rPr>
        <w:t> </w:t>
      </w:r>
      <w:r w:rsidR="001A4FF6" w:rsidRPr="001A4FF6">
        <w:rPr>
          <w:rFonts w:ascii="RubFlama" w:hAnsi="RubFlama"/>
          <w:noProof/>
        </w:rPr>
        <w:t> </w:t>
      </w:r>
      <w:r w:rsidR="001A4FF6" w:rsidRPr="001A4FF6">
        <w:rPr>
          <w:rFonts w:ascii="RubFlama" w:hAnsi="RubFlama"/>
          <w:noProof/>
        </w:rPr>
        <w:t> </w:t>
      </w:r>
      <w:r w:rsidR="001A4FF6" w:rsidRPr="001A4FF6">
        <w:rPr>
          <w:rFonts w:ascii="RubFlama" w:hAnsi="RubFlama"/>
          <w:noProof/>
        </w:rPr>
        <w:t> </w:t>
      </w:r>
      <w:r w:rsidR="001A4FF6" w:rsidRPr="001A4FF6">
        <w:rPr>
          <w:rFonts w:ascii="RubFlama" w:hAnsi="RubFlama"/>
          <w:noProof/>
        </w:rPr>
        <w:t> </w:t>
      </w:r>
      <w:r w:rsidR="001A4FF6" w:rsidRPr="001A4FF6">
        <w:rPr>
          <w:rFonts w:ascii="RubFlama" w:hAnsi="RubFlama"/>
        </w:rPr>
        <w:fldChar w:fldCharType="end"/>
      </w:r>
      <w:r w:rsidRPr="001A4FF6">
        <w:rPr>
          <w:rFonts w:ascii="RubFlama" w:hAnsi="RubFlama" w:cs="Arial"/>
        </w:rPr>
        <w:t>_____________________________________________________________________________</w:t>
      </w:r>
    </w:p>
    <w:p w14:paraId="48597B95" w14:textId="77777777" w:rsidR="00F83360" w:rsidRPr="001A4FF6" w:rsidRDefault="00D92045" w:rsidP="003070BC">
      <w:pPr>
        <w:spacing w:before="120" w:line="240" w:lineRule="exact"/>
        <w:ind w:left="992" w:hanging="425"/>
        <w:jc w:val="both"/>
        <w:rPr>
          <w:rFonts w:ascii="RubFlama" w:hAnsi="RubFlama"/>
        </w:rPr>
      </w:pPr>
      <w:r w:rsidRPr="001A4FF6">
        <w:rPr>
          <w:rFonts w:ascii="RubFlama" w:hAnsi="RubFlama" w:cs="Arial"/>
        </w:rPr>
        <w:fldChar w:fldCharType="begin">
          <w:ffData>
            <w:name w:val="Kontrollkästchen16"/>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00F83360" w:rsidRPr="001A4FF6">
        <w:rPr>
          <w:rFonts w:ascii="RubFlama" w:hAnsi="RubFlama"/>
        </w:rPr>
        <w:tab/>
      </w:r>
      <w:r w:rsidR="00F83360" w:rsidRPr="001A4FF6">
        <w:rPr>
          <w:rFonts w:ascii="RubFlama" w:hAnsi="RubFlama" w:cs="Arial"/>
        </w:rPr>
        <w:t>Wir gehören</w:t>
      </w:r>
      <w:r w:rsidR="00F83360" w:rsidRPr="001A4FF6">
        <w:rPr>
          <w:rFonts w:ascii="RubFlama" w:hAnsi="RubFlama" w:cs="Arial"/>
          <w:sz w:val="32"/>
          <w:szCs w:val="32"/>
        </w:rPr>
        <w:t xml:space="preserve"> </w:t>
      </w:r>
      <w:r w:rsidR="00F83360" w:rsidRPr="001A4FF6">
        <w:rPr>
          <w:rFonts w:ascii="RubFlama" w:hAnsi="RubFlama" w:cs="Arial"/>
        </w:rPr>
        <w:t>keiner Vereinbarung/keinem Kartell gem. §§ 2, 3 GWB an.</w:t>
      </w:r>
    </w:p>
    <w:p w14:paraId="2BE6EDE7" w14:textId="77777777" w:rsidR="00B1537E" w:rsidRPr="001A4FF6" w:rsidRDefault="00B1537E" w:rsidP="00B1537E">
      <w:pPr>
        <w:tabs>
          <w:tab w:val="left" w:pos="567"/>
        </w:tabs>
        <w:spacing w:line="240" w:lineRule="exact"/>
        <w:ind w:left="567"/>
        <w:jc w:val="both"/>
        <w:rPr>
          <w:rFonts w:ascii="RubFlama" w:hAnsi="RubFlama"/>
        </w:rPr>
      </w:pPr>
    </w:p>
    <w:p w14:paraId="55418A89" w14:textId="77777777" w:rsidR="00F86A7F" w:rsidRPr="001A4FF6" w:rsidRDefault="009515EB" w:rsidP="00A56175">
      <w:pPr>
        <w:numPr>
          <w:ilvl w:val="0"/>
          <w:numId w:val="18"/>
        </w:numPr>
        <w:tabs>
          <w:tab w:val="left" w:pos="567"/>
        </w:tabs>
        <w:spacing w:after="120" w:line="240" w:lineRule="exact"/>
        <w:ind w:left="567" w:hanging="567"/>
        <w:jc w:val="both"/>
        <w:rPr>
          <w:rFonts w:ascii="RubFlama" w:hAnsi="RubFlama"/>
        </w:rPr>
      </w:pPr>
      <w:r w:rsidRPr="001A4FF6">
        <w:rPr>
          <w:rFonts w:ascii="RubFlama" w:hAnsi="RubFlama"/>
        </w:rPr>
        <w:t>Wir sind</w:t>
      </w:r>
      <w:r w:rsidR="00F86A7F" w:rsidRPr="001A4FF6">
        <w:rPr>
          <w:rFonts w:ascii="RubFlama" w:hAnsi="RubFlama"/>
        </w:rPr>
        <w:t xml:space="preserve"> Mitglied folgender Berufsgenossenschaft(en)</w:t>
      </w:r>
      <w:r w:rsidR="003E77E5" w:rsidRPr="001A4FF6">
        <w:rPr>
          <w:rFonts w:ascii="RubFlama" w:hAnsi="RubFlama"/>
        </w:rPr>
        <w:t>*</w:t>
      </w:r>
      <w:r w:rsidR="00F86A7F" w:rsidRPr="001A4FF6">
        <w:rPr>
          <w:rFonts w:ascii="RubFlama" w:hAnsi="RubFlama"/>
        </w:rPr>
        <w:t>:</w:t>
      </w:r>
    </w:p>
    <w:tbl>
      <w:tblPr>
        <w:tblW w:w="9072" w:type="dxa"/>
        <w:tblInd w:w="567" w:type="dxa"/>
        <w:tblLayout w:type="fixed"/>
        <w:tblCellMar>
          <w:left w:w="0" w:type="dxa"/>
          <w:right w:w="0" w:type="dxa"/>
        </w:tblCellMar>
        <w:tblLook w:val="0000" w:firstRow="0" w:lastRow="0" w:firstColumn="0" w:lastColumn="0" w:noHBand="0" w:noVBand="0"/>
      </w:tblPr>
      <w:tblGrid>
        <w:gridCol w:w="6237"/>
        <w:gridCol w:w="2835"/>
      </w:tblGrid>
      <w:tr w:rsidR="00F86A7F" w:rsidRPr="001A4FF6" w14:paraId="0FB49E90" w14:textId="77777777" w:rsidTr="00716FB8">
        <w:trPr>
          <w:cantSplit/>
          <w:trHeight w:hRule="exact" w:val="240"/>
        </w:trPr>
        <w:tc>
          <w:tcPr>
            <w:tcW w:w="6237" w:type="dxa"/>
            <w:tcBorders>
              <w:right w:val="single" w:sz="6" w:space="0" w:color="auto"/>
            </w:tcBorders>
          </w:tcPr>
          <w:p w14:paraId="4E6C9EE2" w14:textId="77777777" w:rsidR="00F86A7F" w:rsidRPr="001A4FF6" w:rsidRDefault="00F86A7F">
            <w:pPr>
              <w:spacing w:line="240" w:lineRule="exact"/>
              <w:jc w:val="both"/>
              <w:rPr>
                <w:rFonts w:ascii="RubFlama" w:hAnsi="RubFlama"/>
                <w:position w:val="6"/>
                <w:sz w:val="16"/>
              </w:rPr>
            </w:pPr>
            <w:r w:rsidRPr="001A4FF6">
              <w:rPr>
                <w:rFonts w:ascii="RubFlama" w:hAnsi="RubFlama"/>
                <w:position w:val="6"/>
                <w:sz w:val="16"/>
              </w:rPr>
              <w:t>Bezeichnung</w:t>
            </w:r>
          </w:p>
        </w:tc>
        <w:tc>
          <w:tcPr>
            <w:tcW w:w="2835" w:type="dxa"/>
          </w:tcPr>
          <w:p w14:paraId="38181A45" w14:textId="77777777" w:rsidR="00F86A7F" w:rsidRPr="001A4FF6" w:rsidRDefault="00F86A7F">
            <w:pPr>
              <w:spacing w:line="240" w:lineRule="exact"/>
              <w:ind w:left="142"/>
              <w:jc w:val="both"/>
              <w:rPr>
                <w:rFonts w:ascii="RubFlama" w:hAnsi="RubFlama"/>
                <w:position w:val="6"/>
                <w:sz w:val="16"/>
              </w:rPr>
            </w:pPr>
            <w:r w:rsidRPr="001A4FF6">
              <w:rPr>
                <w:rFonts w:ascii="RubFlama" w:hAnsi="RubFlama"/>
                <w:position w:val="6"/>
                <w:sz w:val="16"/>
              </w:rPr>
              <w:t>Mitgliedsnummer</w:t>
            </w:r>
          </w:p>
        </w:tc>
      </w:tr>
      <w:tr w:rsidR="00F86A7F" w:rsidRPr="001A4FF6" w14:paraId="29E77E5F" w14:textId="77777777" w:rsidTr="00716FB8">
        <w:trPr>
          <w:cantSplit/>
          <w:trHeight w:hRule="exact" w:val="240"/>
        </w:trPr>
        <w:tc>
          <w:tcPr>
            <w:tcW w:w="6237" w:type="dxa"/>
            <w:tcBorders>
              <w:bottom w:val="single" w:sz="6" w:space="0" w:color="auto"/>
              <w:right w:val="single" w:sz="6" w:space="0" w:color="auto"/>
            </w:tcBorders>
          </w:tcPr>
          <w:p w14:paraId="1F33B775" w14:textId="77777777" w:rsidR="00F86A7F" w:rsidRPr="001A4FF6" w:rsidRDefault="006005C5">
            <w:pPr>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c>
          <w:tcPr>
            <w:tcW w:w="2835" w:type="dxa"/>
            <w:tcBorders>
              <w:left w:val="single" w:sz="6" w:space="0" w:color="auto"/>
              <w:bottom w:val="single" w:sz="6" w:space="0" w:color="auto"/>
            </w:tcBorders>
          </w:tcPr>
          <w:p w14:paraId="1E11BF60" w14:textId="77777777" w:rsidR="00F86A7F" w:rsidRPr="001A4FF6" w:rsidRDefault="006005C5">
            <w:pPr>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bl>
    <w:p w14:paraId="30E7DAB4" w14:textId="77777777" w:rsidR="00F86A7F" w:rsidRPr="001A4FF6" w:rsidRDefault="00F86A7F">
      <w:pPr>
        <w:spacing w:line="240" w:lineRule="exact"/>
        <w:jc w:val="both"/>
        <w:rPr>
          <w:rFonts w:ascii="RubFlama" w:hAnsi="RubFlama"/>
        </w:rPr>
      </w:pPr>
    </w:p>
    <w:tbl>
      <w:tblPr>
        <w:tblW w:w="9072" w:type="dxa"/>
        <w:tblInd w:w="567" w:type="dxa"/>
        <w:tblLayout w:type="fixed"/>
        <w:tblCellMar>
          <w:left w:w="0" w:type="dxa"/>
          <w:right w:w="0" w:type="dxa"/>
        </w:tblCellMar>
        <w:tblLook w:val="0000" w:firstRow="0" w:lastRow="0" w:firstColumn="0" w:lastColumn="0" w:noHBand="0" w:noVBand="0"/>
      </w:tblPr>
      <w:tblGrid>
        <w:gridCol w:w="6237"/>
        <w:gridCol w:w="2835"/>
      </w:tblGrid>
      <w:tr w:rsidR="00F86A7F" w:rsidRPr="001A4FF6" w14:paraId="7C79F4E5" w14:textId="77777777" w:rsidTr="00716FB8">
        <w:trPr>
          <w:cantSplit/>
          <w:trHeight w:hRule="exact" w:val="240"/>
        </w:trPr>
        <w:tc>
          <w:tcPr>
            <w:tcW w:w="6237" w:type="dxa"/>
            <w:tcBorders>
              <w:right w:val="single" w:sz="6" w:space="0" w:color="auto"/>
            </w:tcBorders>
          </w:tcPr>
          <w:p w14:paraId="49BDFD36" w14:textId="77777777" w:rsidR="00F86A7F" w:rsidRPr="001A4FF6" w:rsidRDefault="00F86A7F">
            <w:pPr>
              <w:spacing w:line="240" w:lineRule="exact"/>
              <w:jc w:val="both"/>
              <w:rPr>
                <w:rFonts w:ascii="RubFlama" w:hAnsi="RubFlama"/>
                <w:position w:val="6"/>
                <w:sz w:val="16"/>
              </w:rPr>
            </w:pPr>
            <w:r w:rsidRPr="001A4FF6">
              <w:rPr>
                <w:rFonts w:ascii="RubFlama" w:hAnsi="RubFlama"/>
                <w:position w:val="6"/>
                <w:sz w:val="16"/>
              </w:rPr>
              <w:t>Bezeichnung</w:t>
            </w:r>
          </w:p>
        </w:tc>
        <w:tc>
          <w:tcPr>
            <w:tcW w:w="2835" w:type="dxa"/>
          </w:tcPr>
          <w:p w14:paraId="18A7E7F2" w14:textId="77777777" w:rsidR="00F86A7F" w:rsidRPr="001A4FF6" w:rsidRDefault="00F86A7F">
            <w:pPr>
              <w:spacing w:line="240" w:lineRule="exact"/>
              <w:ind w:left="142"/>
              <w:jc w:val="both"/>
              <w:rPr>
                <w:rFonts w:ascii="RubFlama" w:hAnsi="RubFlama"/>
                <w:position w:val="6"/>
                <w:sz w:val="16"/>
              </w:rPr>
            </w:pPr>
            <w:r w:rsidRPr="001A4FF6">
              <w:rPr>
                <w:rFonts w:ascii="RubFlama" w:hAnsi="RubFlama"/>
                <w:position w:val="6"/>
                <w:sz w:val="16"/>
              </w:rPr>
              <w:t>Mitgliedsnummer</w:t>
            </w:r>
          </w:p>
        </w:tc>
      </w:tr>
      <w:tr w:rsidR="00F86A7F" w:rsidRPr="001A4FF6" w14:paraId="747D0994" w14:textId="77777777" w:rsidTr="00716FB8">
        <w:trPr>
          <w:cantSplit/>
          <w:trHeight w:hRule="exact" w:val="240"/>
        </w:trPr>
        <w:tc>
          <w:tcPr>
            <w:tcW w:w="6237" w:type="dxa"/>
            <w:tcBorders>
              <w:bottom w:val="single" w:sz="6" w:space="0" w:color="auto"/>
              <w:right w:val="single" w:sz="6" w:space="0" w:color="auto"/>
            </w:tcBorders>
          </w:tcPr>
          <w:p w14:paraId="6DB4E80E" w14:textId="77777777" w:rsidR="00F86A7F" w:rsidRPr="001A4FF6" w:rsidRDefault="006005C5">
            <w:pPr>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c>
          <w:tcPr>
            <w:tcW w:w="2835" w:type="dxa"/>
            <w:tcBorders>
              <w:left w:val="single" w:sz="6" w:space="0" w:color="auto"/>
              <w:bottom w:val="single" w:sz="6" w:space="0" w:color="auto"/>
            </w:tcBorders>
          </w:tcPr>
          <w:p w14:paraId="50374C75" w14:textId="77777777" w:rsidR="00F86A7F" w:rsidRPr="001A4FF6" w:rsidRDefault="006005C5">
            <w:pPr>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bl>
    <w:p w14:paraId="7BE5743D" w14:textId="77777777" w:rsidR="00F86A7F" w:rsidRPr="001A4FF6" w:rsidRDefault="003E77E5" w:rsidP="00817C84">
      <w:pPr>
        <w:spacing w:line="240" w:lineRule="exact"/>
        <w:ind w:left="851" w:hanging="284"/>
        <w:jc w:val="both"/>
        <w:rPr>
          <w:rFonts w:ascii="RubFlama" w:hAnsi="RubFlama"/>
          <w:sz w:val="16"/>
          <w:szCs w:val="16"/>
        </w:rPr>
      </w:pPr>
      <w:r w:rsidRPr="001A4FF6">
        <w:rPr>
          <w:rFonts w:ascii="RubFlama" w:hAnsi="RubFlama"/>
          <w:sz w:val="16"/>
          <w:szCs w:val="16"/>
        </w:rPr>
        <w:t xml:space="preserve">* </w:t>
      </w:r>
      <w:r w:rsidR="00F86A7F" w:rsidRPr="001A4FF6">
        <w:rPr>
          <w:rFonts w:ascii="RubFlama" w:hAnsi="RubFlama"/>
          <w:sz w:val="16"/>
          <w:szCs w:val="16"/>
        </w:rPr>
        <w:t xml:space="preserve">Bieter, die ihren Sitz nicht in der Bundesrepublik Deutschland haben, geben den für sie zuständigen </w:t>
      </w:r>
      <w:r w:rsidR="00817C84" w:rsidRPr="001A4FF6">
        <w:rPr>
          <w:rFonts w:ascii="RubFlama" w:hAnsi="RubFlama"/>
          <w:sz w:val="16"/>
          <w:szCs w:val="16"/>
        </w:rPr>
        <w:t>T</w:t>
      </w:r>
      <w:r w:rsidR="00F86A7F" w:rsidRPr="001A4FF6">
        <w:rPr>
          <w:rFonts w:ascii="RubFlama" w:hAnsi="RubFlama"/>
          <w:sz w:val="16"/>
          <w:szCs w:val="16"/>
        </w:rPr>
        <w:t>räger an.</w:t>
      </w:r>
    </w:p>
    <w:p w14:paraId="2CA94392" w14:textId="77777777" w:rsidR="00F86A7F" w:rsidRPr="001A4FF6" w:rsidRDefault="0022123A" w:rsidP="006760FF">
      <w:pPr>
        <w:spacing w:before="120" w:line="240" w:lineRule="exact"/>
        <w:ind w:left="567"/>
        <w:jc w:val="both"/>
        <w:rPr>
          <w:rFonts w:ascii="RubFlama" w:hAnsi="RubFlama"/>
        </w:rPr>
      </w:pPr>
      <w:r w:rsidRPr="001A4FF6">
        <w:rPr>
          <w:rFonts w:ascii="RubFlama" w:hAnsi="RubFlama"/>
        </w:rPr>
        <w:t xml:space="preserve">Auf Wunsch und </w:t>
      </w:r>
      <w:r w:rsidRPr="001A4FF6">
        <w:rPr>
          <w:rFonts w:ascii="RubFlama" w:hAnsi="RubFlama"/>
          <w:b/>
        </w:rPr>
        <w:t>separate Aufforderung</w:t>
      </w:r>
      <w:r w:rsidRPr="001A4FF6">
        <w:rPr>
          <w:rFonts w:ascii="RubFlama" w:hAnsi="RubFlama"/>
        </w:rPr>
        <w:t xml:space="preserve"> des Auftraggebers reichen wir eine entsprechende Bescheinigung der Mitgliedschaft in einer Berufsgenossenschaft ein.</w:t>
      </w:r>
      <w:r w:rsidR="007E4D0F" w:rsidRPr="001A4FF6">
        <w:rPr>
          <w:rFonts w:ascii="RubFlama" w:hAnsi="RubFlama"/>
        </w:rPr>
        <w:t xml:space="preserve"> </w:t>
      </w:r>
    </w:p>
    <w:p w14:paraId="7491F1CE" w14:textId="77777777" w:rsidR="0022123A" w:rsidRPr="001A4FF6" w:rsidRDefault="0022123A" w:rsidP="0022123A">
      <w:pPr>
        <w:spacing w:line="240" w:lineRule="exact"/>
        <w:ind w:left="567"/>
        <w:jc w:val="both"/>
        <w:rPr>
          <w:rFonts w:ascii="RubFlama" w:hAnsi="RubFlama"/>
          <w:highlight w:val="yellow"/>
        </w:rPr>
      </w:pPr>
    </w:p>
    <w:p w14:paraId="1DF66DC4" w14:textId="77777777" w:rsidR="00F86A7F" w:rsidRPr="001A4FF6" w:rsidRDefault="00F86A7F" w:rsidP="007E4D0F">
      <w:pPr>
        <w:numPr>
          <w:ilvl w:val="0"/>
          <w:numId w:val="18"/>
        </w:numPr>
        <w:tabs>
          <w:tab w:val="left" w:pos="567"/>
        </w:tabs>
        <w:spacing w:line="240" w:lineRule="exact"/>
        <w:ind w:left="567" w:hanging="567"/>
        <w:jc w:val="both"/>
        <w:rPr>
          <w:rFonts w:ascii="RubFlama" w:hAnsi="RubFlama"/>
        </w:rPr>
      </w:pPr>
      <w:r w:rsidRPr="001A4FF6">
        <w:rPr>
          <w:rFonts w:ascii="RubFlama" w:hAnsi="RubFlama"/>
        </w:rPr>
        <w:t xml:space="preserve">Eine Haftpflichtversicherung besteht </w:t>
      </w:r>
      <w:r w:rsidR="00212ADB" w:rsidRPr="001A4FF6">
        <w:rPr>
          <w:rFonts w:ascii="RubFlama" w:hAnsi="RubFlama"/>
        </w:rPr>
        <w:t>bei</w:t>
      </w:r>
      <w:r w:rsidR="005C5C8A" w:rsidRPr="001A4FF6">
        <w:rPr>
          <w:rFonts w:ascii="RubFlama" w:hAnsi="RubFlama"/>
        </w:rPr>
        <w:t xml:space="preserve"> </w:t>
      </w:r>
      <w:r w:rsidR="00212ADB" w:rsidRPr="001A4FF6">
        <w:rPr>
          <w:rFonts w:ascii="RubFlama" w:hAnsi="RubFlama"/>
        </w:rPr>
        <w:t>folgendem</w:t>
      </w:r>
      <w:r w:rsidRPr="001A4FF6">
        <w:rPr>
          <w:rFonts w:ascii="RubFlama" w:hAnsi="RubFlama"/>
        </w:rPr>
        <w:t xml:space="preserve"> Versicherungsunternehmen:</w:t>
      </w:r>
    </w:p>
    <w:p w14:paraId="11DDAA7C" w14:textId="77777777" w:rsidR="009515EB" w:rsidRPr="001A4FF6" w:rsidRDefault="00593CDF" w:rsidP="006760FF">
      <w:pPr>
        <w:spacing w:before="120" w:line="240" w:lineRule="exact"/>
        <w:ind w:left="992" w:hanging="425"/>
        <w:jc w:val="both"/>
        <w:rPr>
          <w:rFonts w:ascii="RubFlama" w:hAnsi="RubFlama"/>
        </w:rPr>
      </w:pPr>
      <w:r w:rsidRPr="001A4FF6">
        <w:rPr>
          <w:rFonts w:ascii="RubFlama" w:hAnsi="RubFlama"/>
        </w:rPr>
        <w:t xml:space="preserve">Versicherer:      </w:t>
      </w:r>
      <w:r w:rsidR="006005C5" w:rsidRPr="001A4FF6">
        <w:rPr>
          <w:rFonts w:ascii="RubFlama" w:hAnsi="RubFlama"/>
        </w:rPr>
        <w:fldChar w:fldCharType="begin">
          <w:ffData>
            <w:name w:val="Text1"/>
            <w:enabled/>
            <w:calcOnExit w:val="0"/>
            <w:textInput/>
          </w:ffData>
        </w:fldChar>
      </w:r>
      <w:r w:rsidR="006005C5" w:rsidRPr="001A4FF6">
        <w:rPr>
          <w:rFonts w:ascii="RubFlama" w:hAnsi="RubFlama"/>
        </w:rPr>
        <w:instrText xml:space="preserve"> FORMTEXT </w:instrText>
      </w:r>
      <w:r w:rsidR="006005C5" w:rsidRPr="001A4FF6">
        <w:rPr>
          <w:rFonts w:ascii="RubFlama" w:hAnsi="RubFlama"/>
        </w:rPr>
      </w:r>
      <w:r w:rsidR="006005C5" w:rsidRPr="001A4FF6">
        <w:rPr>
          <w:rFonts w:ascii="RubFlama" w:hAnsi="RubFlama"/>
        </w:rPr>
        <w:fldChar w:fldCharType="separate"/>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rPr>
        <w:fldChar w:fldCharType="end"/>
      </w:r>
      <w:r w:rsidRPr="001A4FF6">
        <w:rPr>
          <w:rFonts w:ascii="RubFlama" w:hAnsi="RubFlama"/>
        </w:rPr>
        <w:t xml:space="preserve"> _</w:t>
      </w:r>
      <w:r w:rsidR="00FB614B" w:rsidRPr="001A4FF6">
        <w:rPr>
          <w:rFonts w:ascii="RubFlama" w:hAnsi="RubFlama"/>
        </w:rPr>
        <w:t>_</w:t>
      </w:r>
      <w:r w:rsidRPr="001A4FF6">
        <w:rPr>
          <w:rFonts w:ascii="RubFlama" w:hAnsi="RubFlama"/>
        </w:rPr>
        <w:t>_____________________________________</w:t>
      </w:r>
    </w:p>
    <w:tbl>
      <w:tblPr>
        <w:tblW w:w="9072" w:type="dxa"/>
        <w:tblInd w:w="567" w:type="dxa"/>
        <w:tblLayout w:type="fixed"/>
        <w:tblCellMar>
          <w:left w:w="0" w:type="dxa"/>
          <w:right w:w="0" w:type="dxa"/>
        </w:tblCellMar>
        <w:tblLook w:val="0000" w:firstRow="0" w:lastRow="0" w:firstColumn="0" w:lastColumn="0" w:noHBand="0" w:noVBand="0"/>
      </w:tblPr>
      <w:tblGrid>
        <w:gridCol w:w="6237"/>
        <w:gridCol w:w="2835"/>
      </w:tblGrid>
      <w:tr w:rsidR="00F86A7F" w:rsidRPr="001A4FF6" w14:paraId="514682D4" w14:textId="77777777" w:rsidTr="007E4D0F">
        <w:trPr>
          <w:cantSplit/>
          <w:trHeight w:hRule="exact" w:val="240"/>
        </w:trPr>
        <w:tc>
          <w:tcPr>
            <w:tcW w:w="6237" w:type="dxa"/>
            <w:tcBorders>
              <w:right w:val="single" w:sz="6" w:space="0" w:color="auto"/>
            </w:tcBorders>
          </w:tcPr>
          <w:p w14:paraId="7FE205F3" w14:textId="77777777" w:rsidR="00F86A7F" w:rsidRPr="001A4FF6" w:rsidRDefault="00F86A7F">
            <w:pPr>
              <w:spacing w:line="240" w:lineRule="exact"/>
              <w:jc w:val="both"/>
              <w:rPr>
                <w:rFonts w:ascii="RubFlama" w:hAnsi="RubFlama"/>
                <w:position w:val="6"/>
                <w:sz w:val="16"/>
              </w:rPr>
            </w:pPr>
          </w:p>
        </w:tc>
        <w:tc>
          <w:tcPr>
            <w:tcW w:w="2835" w:type="dxa"/>
          </w:tcPr>
          <w:p w14:paraId="1D0B303E" w14:textId="77777777" w:rsidR="00F86A7F" w:rsidRPr="001A4FF6" w:rsidRDefault="00F86A7F">
            <w:pPr>
              <w:spacing w:line="240" w:lineRule="exact"/>
              <w:ind w:left="142"/>
              <w:jc w:val="both"/>
              <w:rPr>
                <w:rFonts w:ascii="RubFlama" w:hAnsi="RubFlama"/>
                <w:position w:val="6"/>
                <w:sz w:val="16"/>
              </w:rPr>
            </w:pPr>
            <w:r w:rsidRPr="001A4FF6">
              <w:rPr>
                <w:rFonts w:ascii="RubFlama" w:hAnsi="RubFlama"/>
                <w:position w:val="6"/>
                <w:sz w:val="16"/>
              </w:rPr>
              <w:t>Deckungssumme</w:t>
            </w:r>
            <w:r w:rsidR="007E4D0F" w:rsidRPr="001A4FF6">
              <w:rPr>
                <w:rFonts w:ascii="RubFlama" w:hAnsi="RubFlama"/>
                <w:position w:val="6"/>
                <w:sz w:val="16"/>
              </w:rPr>
              <w:t>n</w:t>
            </w:r>
            <w:r w:rsidR="005E6827" w:rsidRPr="001A4FF6">
              <w:rPr>
                <w:rFonts w:ascii="RubFlama" w:hAnsi="RubFlama"/>
                <w:position w:val="6"/>
                <w:sz w:val="16"/>
              </w:rPr>
              <w:t xml:space="preserve"> in EUR</w:t>
            </w:r>
          </w:p>
        </w:tc>
      </w:tr>
      <w:tr w:rsidR="00F86A7F" w:rsidRPr="001A4FF6" w14:paraId="376A32BD" w14:textId="77777777" w:rsidTr="00593CDF">
        <w:trPr>
          <w:cantSplit/>
          <w:trHeight w:hRule="exact" w:val="357"/>
        </w:trPr>
        <w:tc>
          <w:tcPr>
            <w:tcW w:w="6237" w:type="dxa"/>
            <w:tcBorders>
              <w:bottom w:val="single" w:sz="6" w:space="0" w:color="auto"/>
              <w:right w:val="single" w:sz="6" w:space="0" w:color="auto"/>
            </w:tcBorders>
          </w:tcPr>
          <w:p w14:paraId="1915E3B9" w14:textId="77777777" w:rsidR="00F86A7F" w:rsidRPr="001A4FF6" w:rsidRDefault="00593CDF">
            <w:pPr>
              <w:spacing w:line="240" w:lineRule="exact"/>
              <w:jc w:val="both"/>
              <w:rPr>
                <w:rFonts w:ascii="RubFlama" w:hAnsi="RubFlama"/>
              </w:rPr>
            </w:pPr>
            <w:r w:rsidRPr="001A4FF6">
              <w:rPr>
                <w:rFonts w:ascii="RubFlama" w:hAnsi="RubFlama"/>
              </w:rPr>
              <w:t>Sachschäden</w:t>
            </w:r>
          </w:p>
          <w:p w14:paraId="77CDE87A" w14:textId="77777777" w:rsidR="00593CDF" w:rsidRPr="001A4FF6" w:rsidRDefault="00593CDF">
            <w:pPr>
              <w:spacing w:line="240" w:lineRule="exact"/>
              <w:jc w:val="both"/>
              <w:rPr>
                <w:rFonts w:ascii="RubFlama" w:hAnsi="RubFlama"/>
              </w:rPr>
            </w:pPr>
          </w:p>
          <w:p w14:paraId="315C79F8" w14:textId="77777777" w:rsidR="00593CDF" w:rsidRPr="001A4FF6" w:rsidRDefault="00593CDF">
            <w:pPr>
              <w:spacing w:line="240" w:lineRule="exact"/>
              <w:jc w:val="both"/>
              <w:rPr>
                <w:rFonts w:ascii="RubFlama" w:hAnsi="RubFlama"/>
              </w:rPr>
            </w:pPr>
          </w:p>
        </w:tc>
        <w:tc>
          <w:tcPr>
            <w:tcW w:w="2835" w:type="dxa"/>
            <w:tcBorders>
              <w:left w:val="single" w:sz="6" w:space="0" w:color="auto"/>
              <w:bottom w:val="single" w:sz="6" w:space="0" w:color="auto"/>
            </w:tcBorders>
          </w:tcPr>
          <w:p w14:paraId="43BFFD6E" w14:textId="77777777" w:rsidR="00F86A7F" w:rsidRPr="001A4FF6" w:rsidRDefault="006005C5">
            <w:pPr>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593CDF" w:rsidRPr="001A4FF6" w14:paraId="38492CF6" w14:textId="77777777" w:rsidTr="00593CDF">
        <w:trPr>
          <w:cantSplit/>
          <w:trHeight w:hRule="exact" w:val="435"/>
        </w:trPr>
        <w:tc>
          <w:tcPr>
            <w:tcW w:w="6237" w:type="dxa"/>
            <w:tcBorders>
              <w:bottom w:val="single" w:sz="6" w:space="0" w:color="auto"/>
              <w:right w:val="single" w:sz="6" w:space="0" w:color="auto"/>
            </w:tcBorders>
          </w:tcPr>
          <w:p w14:paraId="002944F8" w14:textId="77777777" w:rsidR="00593CDF" w:rsidRPr="001A4FF6" w:rsidRDefault="00593CDF" w:rsidP="006005C5">
            <w:pPr>
              <w:spacing w:line="240" w:lineRule="exact"/>
              <w:jc w:val="both"/>
              <w:rPr>
                <w:rFonts w:ascii="RubFlama" w:hAnsi="RubFlama"/>
              </w:rPr>
            </w:pPr>
            <w:r w:rsidRPr="001A4FF6">
              <w:rPr>
                <w:rFonts w:ascii="RubFlama" w:hAnsi="RubFlama"/>
              </w:rPr>
              <w:t>Vermögensschäden</w:t>
            </w:r>
          </w:p>
        </w:tc>
        <w:tc>
          <w:tcPr>
            <w:tcW w:w="2835" w:type="dxa"/>
            <w:tcBorders>
              <w:left w:val="single" w:sz="6" w:space="0" w:color="auto"/>
              <w:bottom w:val="single" w:sz="6" w:space="0" w:color="auto"/>
            </w:tcBorders>
          </w:tcPr>
          <w:p w14:paraId="4A479C6F" w14:textId="77777777" w:rsidR="00593CDF" w:rsidRPr="001A4FF6" w:rsidRDefault="006005C5" w:rsidP="0036262B">
            <w:pPr>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593CDF" w:rsidRPr="001A4FF6" w14:paraId="317D4C68" w14:textId="77777777" w:rsidTr="00593CDF">
        <w:trPr>
          <w:cantSplit/>
          <w:trHeight w:hRule="exact" w:val="426"/>
        </w:trPr>
        <w:tc>
          <w:tcPr>
            <w:tcW w:w="6237" w:type="dxa"/>
            <w:tcBorders>
              <w:bottom w:val="single" w:sz="6" w:space="0" w:color="auto"/>
              <w:right w:val="single" w:sz="6" w:space="0" w:color="auto"/>
            </w:tcBorders>
          </w:tcPr>
          <w:p w14:paraId="6A4EAB09" w14:textId="77777777" w:rsidR="00593CDF" w:rsidRPr="001A4FF6" w:rsidRDefault="00593CDF" w:rsidP="006005C5">
            <w:pPr>
              <w:spacing w:line="240" w:lineRule="exact"/>
              <w:jc w:val="both"/>
              <w:rPr>
                <w:rFonts w:ascii="RubFlama" w:hAnsi="RubFlama"/>
              </w:rPr>
            </w:pPr>
            <w:r w:rsidRPr="001A4FF6">
              <w:rPr>
                <w:rFonts w:ascii="RubFlama" w:hAnsi="RubFlama"/>
              </w:rPr>
              <w:t>Personenschäden</w:t>
            </w:r>
          </w:p>
        </w:tc>
        <w:tc>
          <w:tcPr>
            <w:tcW w:w="2835" w:type="dxa"/>
            <w:tcBorders>
              <w:left w:val="single" w:sz="6" w:space="0" w:color="auto"/>
              <w:bottom w:val="single" w:sz="6" w:space="0" w:color="auto"/>
            </w:tcBorders>
          </w:tcPr>
          <w:p w14:paraId="67047805" w14:textId="77777777" w:rsidR="00593CDF" w:rsidRPr="001A4FF6" w:rsidRDefault="006005C5" w:rsidP="0036262B">
            <w:pPr>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bl>
    <w:p w14:paraId="2EE8FD89" w14:textId="77777777" w:rsidR="00BE710D" w:rsidRPr="001A4FF6" w:rsidRDefault="00BE710D" w:rsidP="00A56175">
      <w:pPr>
        <w:spacing w:before="120" w:line="240" w:lineRule="exact"/>
        <w:ind w:left="567"/>
        <w:jc w:val="both"/>
        <w:rPr>
          <w:rFonts w:ascii="RubFlama" w:hAnsi="RubFlama"/>
        </w:rPr>
      </w:pPr>
      <w:r w:rsidRPr="001A4FF6">
        <w:rPr>
          <w:rFonts w:ascii="RubFlama" w:hAnsi="RubFlama"/>
        </w:rPr>
        <w:t xml:space="preserve">Auf Wunsch und </w:t>
      </w:r>
      <w:r w:rsidRPr="001A4FF6">
        <w:rPr>
          <w:rFonts w:ascii="RubFlama" w:hAnsi="RubFlama"/>
          <w:b/>
        </w:rPr>
        <w:t>separate Aufforderung</w:t>
      </w:r>
      <w:r w:rsidRPr="001A4FF6">
        <w:rPr>
          <w:rFonts w:ascii="RubFlama" w:hAnsi="RubFlama"/>
        </w:rPr>
        <w:t xml:space="preserve"> des Auftraggebers reichen wir eine entsprechende Versicherungsbescheinigung ein.</w:t>
      </w:r>
    </w:p>
    <w:p w14:paraId="3B533CBF" w14:textId="77777777" w:rsidR="00F86A7F" w:rsidRPr="001A4FF6" w:rsidRDefault="00F86A7F">
      <w:pPr>
        <w:spacing w:line="240" w:lineRule="exact"/>
        <w:jc w:val="both"/>
        <w:rPr>
          <w:rFonts w:ascii="RubFlama" w:hAnsi="RubFlama"/>
        </w:rPr>
      </w:pPr>
    </w:p>
    <w:p w14:paraId="034E4C46" w14:textId="77777777" w:rsidR="00C52332" w:rsidRPr="001A4FF6" w:rsidRDefault="00C52332" w:rsidP="00C52332">
      <w:pPr>
        <w:numPr>
          <w:ilvl w:val="0"/>
          <w:numId w:val="18"/>
        </w:numPr>
        <w:tabs>
          <w:tab w:val="left" w:pos="567"/>
        </w:tabs>
        <w:spacing w:line="240" w:lineRule="exact"/>
        <w:ind w:left="567" w:hanging="567"/>
        <w:jc w:val="both"/>
        <w:rPr>
          <w:rFonts w:ascii="RubFlama" w:hAnsi="RubFlama"/>
        </w:rPr>
      </w:pPr>
      <w:r w:rsidRPr="001A4FF6">
        <w:rPr>
          <w:rFonts w:ascii="RubFlama" w:hAnsi="RubFlama"/>
        </w:rPr>
        <w:t xml:space="preserve">Wir beabsichtigen, Leistungen </w:t>
      </w:r>
      <w:r w:rsidR="00EC1ECB" w:rsidRPr="001A4FF6">
        <w:rPr>
          <w:rFonts w:ascii="RubFlama" w:hAnsi="RubFlama"/>
        </w:rPr>
        <w:t>an Unterauftragnehmer</w:t>
      </w:r>
      <w:r w:rsidRPr="001A4FF6">
        <w:rPr>
          <w:rFonts w:ascii="RubFlama" w:hAnsi="RubFlama"/>
        </w:rPr>
        <w:t xml:space="preserve"> weiterzugeben. </w:t>
      </w:r>
    </w:p>
    <w:p w14:paraId="6DD0C795" w14:textId="77777777" w:rsidR="00C52332" w:rsidRPr="001A4FF6" w:rsidRDefault="00D92045" w:rsidP="00C52332">
      <w:pPr>
        <w:tabs>
          <w:tab w:val="left" w:pos="993"/>
        </w:tabs>
        <w:spacing w:before="120" w:line="240" w:lineRule="exact"/>
        <w:ind w:left="992" w:hanging="425"/>
        <w:jc w:val="both"/>
        <w:rPr>
          <w:rFonts w:ascii="RubFlama" w:hAnsi="RubFlama"/>
        </w:rPr>
      </w:pPr>
      <w:r w:rsidRPr="001A4FF6">
        <w:rPr>
          <w:rFonts w:ascii="RubFlama" w:hAnsi="RubFlama" w:cs="Arial"/>
        </w:rPr>
        <w:fldChar w:fldCharType="begin">
          <w:ffData>
            <w:name w:val="Kontrollkästchen16"/>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00C52332" w:rsidRPr="001A4FF6">
        <w:rPr>
          <w:rFonts w:ascii="RubFlama" w:hAnsi="RubFlama"/>
          <w:sz w:val="36"/>
          <w:szCs w:val="36"/>
        </w:rPr>
        <w:t xml:space="preserve"> </w:t>
      </w:r>
      <w:r w:rsidR="00C52332" w:rsidRPr="001A4FF6">
        <w:rPr>
          <w:rFonts w:ascii="RubFlama" w:hAnsi="RubFlama"/>
          <w:sz w:val="36"/>
          <w:szCs w:val="36"/>
        </w:rPr>
        <w:tab/>
      </w:r>
      <w:r w:rsidR="00C52332" w:rsidRPr="001A4FF6">
        <w:rPr>
          <w:rFonts w:ascii="RubFlama" w:hAnsi="RubFlama"/>
        </w:rPr>
        <w:t>Nein</w:t>
      </w:r>
    </w:p>
    <w:p w14:paraId="7D859B22" w14:textId="77777777" w:rsidR="00C52332" w:rsidRPr="001A4FF6" w:rsidRDefault="00D92045" w:rsidP="00C52332">
      <w:pPr>
        <w:tabs>
          <w:tab w:val="left" w:pos="993"/>
        </w:tabs>
        <w:spacing w:after="240" w:line="240" w:lineRule="exact"/>
        <w:ind w:left="992" w:hanging="425"/>
        <w:jc w:val="both"/>
        <w:rPr>
          <w:rFonts w:ascii="RubFlama" w:hAnsi="RubFlama"/>
        </w:rPr>
      </w:pPr>
      <w:r w:rsidRPr="001A4FF6">
        <w:rPr>
          <w:rFonts w:ascii="RubFlama" w:hAnsi="RubFlama" w:cs="Arial"/>
        </w:rPr>
        <w:fldChar w:fldCharType="begin">
          <w:ffData>
            <w:name w:val="Kontrollkästchen16"/>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00C52332" w:rsidRPr="001A4FF6">
        <w:rPr>
          <w:rFonts w:ascii="RubFlama" w:hAnsi="RubFlama"/>
        </w:rPr>
        <w:t xml:space="preserve"> </w:t>
      </w:r>
      <w:r w:rsidR="00C52332" w:rsidRPr="001A4FF6">
        <w:rPr>
          <w:rFonts w:ascii="RubFlama" w:hAnsi="RubFlama"/>
        </w:rPr>
        <w:tab/>
        <w:t>Ja und zwar wie folgt:</w:t>
      </w:r>
    </w:p>
    <w:tbl>
      <w:tblPr>
        <w:tblW w:w="864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6"/>
      </w:tblGrid>
      <w:tr w:rsidR="00C52332" w:rsidRPr="001A4FF6" w14:paraId="33A8D66C" w14:textId="77777777" w:rsidTr="00EC1ECB">
        <w:trPr>
          <w:trHeight w:val="503"/>
        </w:trPr>
        <w:tc>
          <w:tcPr>
            <w:tcW w:w="8646" w:type="dxa"/>
          </w:tcPr>
          <w:p w14:paraId="099D6FCD" w14:textId="77777777" w:rsidR="00C52332" w:rsidRPr="001A4FF6" w:rsidRDefault="00C52332" w:rsidP="00EC1ECB">
            <w:pPr>
              <w:tabs>
                <w:tab w:val="left" w:pos="567"/>
              </w:tabs>
              <w:spacing w:line="240" w:lineRule="exact"/>
              <w:jc w:val="both"/>
              <w:rPr>
                <w:rFonts w:ascii="RubFlama" w:hAnsi="RubFlama"/>
              </w:rPr>
            </w:pPr>
            <w:r w:rsidRPr="001A4FF6">
              <w:rPr>
                <w:rFonts w:ascii="RubFlama" w:hAnsi="RubFlama"/>
                <w:spacing w:val="-5"/>
              </w:rPr>
              <w:t>Art und Umfang der übertragenen Leistung:</w:t>
            </w:r>
          </w:p>
          <w:p w14:paraId="77D6B61B" w14:textId="77777777" w:rsidR="00C52332" w:rsidRPr="001A4FF6" w:rsidRDefault="00C52332" w:rsidP="00EC1ECB">
            <w:pPr>
              <w:tabs>
                <w:tab w:val="left" w:pos="567"/>
              </w:tabs>
              <w:spacing w:line="240" w:lineRule="exact"/>
              <w:jc w:val="both"/>
              <w:rPr>
                <w:rFonts w:ascii="RubFlama" w:hAnsi="RubFlama"/>
              </w:rPr>
            </w:pPr>
          </w:p>
          <w:p w14:paraId="03151137" w14:textId="77777777" w:rsidR="006554BC" w:rsidRPr="001A4FF6" w:rsidRDefault="006005C5" w:rsidP="00EC1ECB">
            <w:pPr>
              <w:tabs>
                <w:tab w:val="left" w:pos="567"/>
              </w:tabs>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p w14:paraId="5A421191" w14:textId="77777777" w:rsidR="00C52332" w:rsidRPr="001A4FF6" w:rsidRDefault="00C52332" w:rsidP="00EC1ECB">
            <w:pPr>
              <w:tabs>
                <w:tab w:val="left" w:pos="567"/>
              </w:tabs>
              <w:spacing w:line="240" w:lineRule="exact"/>
              <w:jc w:val="both"/>
              <w:rPr>
                <w:rFonts w:ascii="RubFlama" w:hAnsi="RubFlama"/>
              </w:rPr>
            </w:pPr>
          </w:p>
        </w:tc>
      </w:tr>
      <w:tr w:rsidR="00EC1ECB" w:rsidRPr="001A4FF6" w14:paraId="7307A746" w14:textId="77777777" w:rsidTr="00EC1ECB">
        <w:tc>
          <w:tcPr>
            <w:tcW w:w="8646" w:type="dxa"/>
          </w:tcPr>
          <w:p w14:paraId="6F36C98B" w14:textId="77777777" w:rsidR="00EC1ECB" w:rsidRPr="001A4FF6" w:rsidRDefault="00EC1ECB" w:rsidP="00EC1ECB">
            <w:pPr>
              <w:tabs>
                <w:tab w:val="left" w:pos="567"/>
              </w:tabs>
              <w:spacing w:line="240" w:lineRule="exact"/>
              <w:jc w:val="both"/>
              <w:rPr>
                <w:rFonts w:ascii="RubFlama" w:hAnsi="RubFlama"/>
              </w:rPr>
            </w:pPr>
            <w:r w:rsidRPr="001A4FF6">
              <w:rPr>
                <w:rFonts w:ascii="RubFlama" w:hAnsi="RubFlama"/>
              </w:rPr>
              <w:t>Name und Adresse des Unterauftragnehmers (optional</w:t>
            </w:r>
            <w:r w:rsidR="006F3748" w:rsidRPr="001A4FF6">
              <w:rPr>
                <w:rFonts w:ascii="RubFlama" w:hAnsi="RubFlama"/>
              </w:rPr>
              <w:t>e Angabe</w:t>
            </w:r>
            <w:r w:rsidRPr="001A4FF6">
              <w:rPr>
                <w:rFonts w:ascii="RubFlama" w:hAnsi="RubFlama"/>
              </w:rPr>
              <w:t>)</w:t>
            </w:r>
            <w:r w:rsidR="001311B4" w:rsidRPr="001A4FF6">
              <w:rPr>
                <w:rFonts w:ascii="RubFlama" w:hAnsi="RubFlama"/>
              </w:rPr>
              <w:t>:</w:t>
            </w:r>
          </w:p>
          <w:p w14:paraId="23DED14F" w14:textId="77777777" w:rsidR="00EC1ECB" w:rsidRPr="001A4FF6" w:rsidRDefault="00EC1ECB" w:rsidP="00EC1ECB">
            <w:pPr>
              <w:tabs>
                <w:tab w:val="left" w:pos="567"/>
              </w:tabs>
              <w:spacing w:line="240" w:lineRule="exact"/>
              <w:jc w:val="both"/>
              <w:rPr>
                <w:rFonts w:ascii="RubFlama" w:hAnsi="RubFlama"/>
              </w:rPr>
            </w:pPr>
          </w:p>
          <w:p w14:paraId="36108842" w14:textId="77777777" w:rsidR="007D5D85" w:rsidRPr="001A4FF6" w:rsidRDefault="006005C5" w:rsidP="00EC1ECB">
            <w:pPr>
              <w:tabs>
                <w:tab w:val="left" w:pos="567"/>
              </w:tabs>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p w14:paraId="33482D89" w14:textId="77777777" w:rsidR="00EC1ECB" w:rsidRPr="001A4FF6" w:rsidRDefault="00EC1ECB" w:rsidP="00EC1ECB">
            <w:pPr>
              <w:tabs>
                <w:tab w:val="left" w:pos="567"/>
              </w:tabs>
              <w:spacing w:line="240" w:lineRule="exact"/>
              <w:jc w:val="both"/>
              <w:rPr>
                <w:rFonts w:ascii="RubFlama" w:hAnsi="RubFlama"/>
              </w:rPr>
            </w:pPr>
          </w:p>
        </w:tc>
      </w:tr>
    </w:tbl>
    <w:p w14:paraId="07A925B7" w14:textId="77777777" w:rsidR="00B92666" w:rsidRPr="001A4FF6" w:rsidRDefault="00B92666" w:rsidP="00C52332">
      <w:pPr>
        <w:pStyle w:val="Default"/>
        <w:ind w:left="993"/>
        <w:rPr>
          <w:rFonts w:ascii="RubFlama" w:hAnsi="RubFlama"/>
          <w:color w:val="auto"/>
          <w:sz w:val="20"/>
          <w:szCs w:val="20"/>
        </w:rPr>
      </w:pPr>
    </w:p>
    <w:p w14:paraId="7F188590" w14:textId="77777777" w:rsidR="00C52332" w:rsidRPr="001A4FF6" w:rsidRDefault="006F3748" w:rsidP="00C52332">
      <w:pPr>
        <w:pStyle w:val="Default"/>
        <w:ind w:left="993"/>
        <w:rPr>
          <w:rFonts w:ascii="RubFlama" w:hAnsi="RubFlama"/>
          <w:color w:val="auto"/>
          <w:sz w:val="20"/>
          <w:szCs w:val="20"/>
        </w:rPr>
      </w:pPr>
      <w:r w:rsidRPr="001A4FF6">
        <w:rPr>
          <w:rFonts w:ascii="RubFlama" w:hAnsi="RubFlama"/>
          <w:color w:val="auto"/>
          <w:sz w:val="20"/>
          <w:szCs w:val="20"/>
        </w:rPr>
        <w:t>Die unter Punkt 7</w:t>
      </w:r>
      <w:r w:rsidR="00C52332" w:rsidRPr="001A4FF6">
        <w:rPr>
          <w:rFonts w:ascii="RubFlama" w:hAnsi="RubFlama"/>
          <w:color w:val="auto"/>
          <w:sz w:val="20"/>
          <w:szCs w:val="20"/>
        </w:rPr>
        <w:t xml:space="preserve"> der Angebotsaufforderung geforderten Angaben, Erklärungen und Nachweise legen wir daher auch für diese </w:t>
      </w:r>
      <w:r w:rsidR="00EC1ECB" w:rsidRPr="001A4FF6">
        <w:rPr>
          <w:rFonts w:ascii="RubFlama" w:hAnsi="RubFlama"/>
          <w:color w:val="auto"/>
          <w:sz w:val="20"/>
          <w:szCs w:val="20"/>
        </w:rPr>
        <w:t>Unterauftragnehmer</w:t>
      </w:r>
      <w:r w:rsidR="00C52332" w:rsidRPr="001A4FF6">
        <w:rPr>
          <w:rFonts w:ascii="RubFlama" w:hAnsi="RubFlama"/>
          <w:color w:val="auto"/>
          <w:sz w:val="20"/>
          <w:szCs w:val="20"/>
        </w:rPr>
        <w:t xml:space="preserve"> vor. </w:t>
      </w:r>
    </w:p>
    <w:p w14:paraId="6AC8EC55" w14:textId="77777777" w:rsidR="00F20C05" w:rsidRPr="001A4FF6" w:rsidRDefault="00C52332" w:rsidP="00F7043B">
      <w:pPr>
        <w:pStyle w:val="Textkrper"/>
        <w:spacing w:before="120" w:after="0"/>
        <w:ind w:left="993"/>
        <w:jc w:val="both"/>
        <w:rPr>
          <w:rFonts w:ascii="RubFlama" w:hAnsi="RubFlama" w:cs="Arial"/>
          <w:color w:val="000000"/>
          <w:sz w:val="24"/>
          <w:szCs w:val="24"/>
        </w:rPr>
      </w:pPr>
      <w:r w:rsidRPr="001A4FF6">
        <w:rPr>
          <w:rFonts w:ascii="RubFlama" w:hAnsi="RubFlama"/>
        </w:rPr>
        <w:t xml:space="preserve">Auf die weiteren Anforderungen </w:t>
      </w:r>
      <w:r w:rsidR="00F7043B" w:rsidRPr="001A4FF6">
        <w:rPr>
          <w:rFonts w:ascii="RubFlama" w:hAnsi="RubFlama"/>
        </w:rPr>
        <w:t>des</w:t>
      </w:r>
      <w:r w:rsidRPr="001A4FF6">
        <w:rPr>
          <w:rFonts w:ascii="RubFlama" w:hAnsi="RubFlama"/>
        </w:rPr>
        <w:t xml:space="preserve"> Tariftreue- und Vergabegesetz des Landes Nordrhein-Westfalen (</w:t>
      </w:r>
      <w:r w:rsidR="00F7043B" w:rsidRPr="001A4FF6">
        <w:rPr>
          <w:rFonts w:ascii="RubFlama" w:hAnsi="RubFlama"/>
        </w:rPr>
        <w:t>Besonderen Vertragsbedingungen des Landes Nordrhein-Westfalen zur Einhaltung des Tariftreue- und Vergabegesetzes Nordrhein-Westfalen (BVB TVgG-NRW)) wurden wir hingewiesen.</w:t>
      </w:r>
    </w:p>
    <w:p w14:paraId="391F5F02" w14:textId="77777777" w:rsidR="00F20C05" w:rsidRPr="001A4FF6" w:rsidRDefault="001A4FF6" w:rsidP="00B2287D">
      <w:pPr>
        <w:autoSpaceDE w:val="0"/>
        <w:autoSpaceDN w:val="0"/>
        <w:adjustRightInd w:val="0"/>
        <w:rPr>
          <w:rFonts w:ascii="RubFlama" w:hAnsi="RubFlama" w:cs="Arial"/>
          <w:color w:val="000000"/>
          <w:sz w:val="24"/>
          <w:szCs w:val="24"/>
        </w:rPr>
      </w:pPr>
      <w:r>
        <w:rPr>
          <w:rFonts w:ascii="RubFlama" w:hAnsi="RubFlama" w:cs="Arial"/>
          <w:color w:val="000000"/>
          <w:sz w:val="24"/>
          <w:szCs w:val="24"/>
        </w:rPr>
        <w:br w:type="page"/>
      </w:r>
    </w:p>
    <w:p w14:paraId="038C9963" w14:textId="77777777" w:rsidR="00A66AC5" w:rsidRPr="001A4FF6" w:rsidRDefault="009515EB" w:rsidP="000062DA">
      <w:pPr>
        <w:numPr>
          <w:ilvl w:val="0"/>
          <w:numId w:val="18"/>
        </w:numPr>
        <w:tabs>
          <w:tab w:val="left" w:pos="567"/>
        </w:tabs>
        <w:spacing w:line="240" w:lineRule="exact"/>
        <w:ind w:left="567" w:hanging="567"/>
        <w:jc w:val="both"/>
        <w:rPr>
          <w:rFonts w:ascii="RubFlama" w:hAnsi="RubFlama"/>
        </w:rPr>
      </w:pPr>
      <w:r w:rsidRPr="001A4FF6">
        <w:rPr>
          <w:rFonts w:ascii="RubFlama" w:hAnsi="RubFlama"/>
        </w:rPr>
        <w:t xml:space="preserve">Wir beabsichtigen, die Leistungen als Bieter- bzw. </w:t>
      </w:r>
      <w:r w:rsidR="00481D92" w:rsidRPr="001A4FF6">
        <w:rPr>
          <w:rFonts w:ascii="RubFlama" w:hAnsi="RubFlama"/>
        </w:rPr>
        <w:t>Arbeitsge</w:t>
      </w:r>
      <w:r w:rsidR="00A66AC5" w:rsidRPr="001A4FF6">
        <w:rPr>
          <w:rFonts w:ascii="RubFlama" w:hAnsi="RubFlama"/>
        </w:rPr>
        <w:t>meinschaft zu erbringen</w:t>
      </w:r>
    </w:p>
    <w:p w14:paraId="43E50D48" w14:textId="77777777" w:rsidR="009515EB" w:rsidRPr="001A4FF6" w:rsidRDefault="00D92045" w:rsidP="00F01644">
      <w:pPr>
        <w:tabs>
          <w:tab w:val="left" w:pos="993"/>
        </w:tabs>
        <w:spacing w:before="120" w:line="240" w:lineRule="exact"/>
        <w:ind w:left="992" w:hanging="425"/>
        <w:jc w:val="both"/>
        <w:rPr>
          <w:rFonts w:ascii="RubFlama" w:hAnsi="RubFlama"/>
        </w:rPr>
      </w:pPr>
      <w:r w:rsidRPr="001A4FF6">
        <w:rPr>
          <w:rFonts w:ascii="RubFlama" w:hAnsi="RubFlama" w:cs="Arial"/>
        </w:rPr>
        <w:fldChar w:fldCharType="begin">
          <w:ffData>
            <w:name w:val="Kontrollkästchen16"/>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00D6249C" w:rsidRPr="001A4FF6">
        <w:rPr>
          <w:rFonts w:ascii="RubFlama" w:hAnsi="RubFlama"/>
        </w:rPr>
        <w:tab/>
        <w:t>N</w:t>
      </w:r>
      <w:r w:rsidR="009515EB" w:rsidRPr="001A4FF6">
        <w:rPr>
          <w:rFonts w:ascii="RubFlama" w:hAnsi="RubFlama"/>
        </w:rPr>
        <w:t>ein</w:t>
      </w:r>
    </w:p>
    <w:p w14:paraId="453B6457" w14:textId="77777777" w:rsidR="00B57955" w:rsidRPr="001A4FF6" w:rsidRDefault="00D92045" w:rsidP="00A56175">
      <w:pPr>
        <w:tabs>
          <w:tab w:val="left" w:pos="993"/>
        </w:tabs>
        <w:spacing w:after="120" w:line="240" w:lineRule="exact"/>
        <w:ind w:left="992" w:hanging="425"/>
        <w:jc w:val="both"/>
        <w:rPr>
          <w:rFonts w:ascii="RubFlama" w:hAnsi="RubFlama"/>
        </w:rPr>
      </w:pPr>
      <w:r w:rsidRPr="001A4FF6">
        <w:rPr>
          <w:rFonts w:ascii="RubFlama" w:hAnsi="RubFlama" w:cs="Arial"/>
        </w:rPr>
        <w:fldChar w:fldCharType="begin">
          <w:ffData>
            <w:name w:val="Kontrollkästchen16"/>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009515EB" w:rsidRPr="001A4FF6">
        <w:rPr>
          <w:rFonts w:ascii="RubFlama" w:hAnsi="RubFlama"/>
        </w:rPr>
        <w:tab/>
      </w:r>
      <w:r w:rsidR="00B57955" w:rsidRPr="001A4FF6">
        <w:rPr>
          <w:rFonts w:ascii="RubFlama" w:hAnsi="RubFlama"/>
        </w:rPr>
        <w:t>Ja, wir bieten als Bietergemeinschaft</w:t>
      </w:r>
      <w:r w:rsidR="00BB2C9B" w:rsidRPr="001A4FF6">
        <w:rPr>
          <w:rFonts w:ascii="RubFlama" w:hAnsi="RubFlama"/>
        </w:rPr>
        <w:t xml:space="preserve"> bzw. Arbeitsgemeinschaft</w:t>
      </w:r>
      <w:r w:rsidR="00B57955" w:rsidRPr="001A4FF6">
        <w:rPr>
          <w:rFonts w:ascii="RubFlama" w:hAnsi="RubFlama"/>
        </w:rPr>
        <w:t xml:space="preserve"> in folgender Zusammensetzung an</w:t>
      </w:r>
      <w:r w:rsidR="001E68C3" w:rsidRPr="001A4FF6">
        <w:rPr>
          <w:rFonts w:ascii="RubFlama" w:hAnsi="RubFlama"/>
        </w:rPr>
        <w:t>.</w:t>
      </w:r>
      <w:r w:rsidR="00B57955" w:rsidRPr="001A4FF6">
        <w:rPr>
          <w:rFonts w:ascii="RubFlama" w:hAnsi="RubFlama"/>
        </w:rPr>
        <w:t xml:space="preserve"> </w:t>
      </w:r>
    </w:p>
    <w:tbl>
      <w:tblPr>
        <w:tblW w:w="864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3261"/>
      </w:tblGrid>
      <w:tr w:rsidR="00BB2C9B" w:rsidRPr="001A4FF6" w14:paraId="1928460C" w14:textId="77777777" w:rsidTr="00752ED9">
        <w:tc>
          <w:tcPr>
            <w:tcW w:w="5386" w:type="dxa"/>
          </w:tcPr>
          <w:p w14:paraId="128527A3" w14:textId="77777777" w:rsidR="00BB2C9B" w:rsidRPr="001A4FF6" w:rsidRDefault="00A02E0B" w:rsidP="00FF5AEF">
            <w:pPr>
              <w:tabs>
                <w:tab w:val="left" w:pos="567"/>
              </w:tabs>
              <w:spacing w:line="240" w:lineRule="exact"/>
              <w:jc w:val="both"/>
              <w:rPr>
                <w:rFonts w:ascii="RubFlama" w:hAnsi="RubFlama"/>
              </w:rPr>
            </w:pPr>
            <w:r w:rsidRPr="001A4FF6">
              <w:rPr>
                <w:rFonts w:ascii="RubFlama" w:hAnsi="RubFlama"/>
              </w:rPr>
              <w:t>Mitglied der Bietergemeinschaft (Name und Anschrift)</w:t>
            </w:r>
          </w:p>
        </w:tc>
        <w:tc>
          <w:tcPr>
            <w:tcW w:w="3261" w:type="dxa"/>
          </w:tcPr>
          <w:p w14:paraId="194E5D60" w14:textId="77777777" w:rsidR="0063258C" w:rsidRPr="001A4FF6" w:rsidRDefault="00A02E0B" w:rsidP="0063258C">
            <w:pPr>
              <w:tabs>
                <w:tab w:val="left" w:pos="567"/>
              </w:tabs>
              <w:spacing w:line="240" w:lineRule="exact"/>
              <w:jc w:val="both"/>
              <w:rPr>
                <w:rFonts w:ascii="RubFlama" w:hAnsi="RubFlama"/>
              </w:rPr>
            </w:pPr>
            <w:r w:rsidRPr="001A4FF6">
              <w:rPr>
                <w:rFonts w:ascii="RubFlama" w:hAnsi="RubFlama"/>
              </w:rPr>
              <w:t xml:space="preserve">Unterschrift </w:t>
            </w:r>
            <w:r w:rsidRPr="001A4FF6">
              <w:rPr>
                <w:rFonts w:ascii="RubFlama" w:hAnsi="RubFlama"/>
                <w:b/>
              </w:rPr>
              <w:t>des Mitgliedes</w:t>
            </w:r>
            <w:r w:rsidR="00C13F0B" w:rsidRPr="001A4FF6">
              <w:rPr>
                <w:rFonts w:ascii="RubFlama" w:hAnsi="RubFlama"/>
                <w:b/>
              </w:rPr>
              <w:t xml:space="preserve"> +</w:t>
            </w:r>
          </w:p>
          <w:p w14:paraId="6E60F873" w14:textId="77777777" w:rsidR="00BB2C9B" w:rsidRPr="001A4FF6" w:rsidRDefault="00A02E0B" w:rsidP="0063258C">
            <w:pPr>
              <w:tabs>
                <w:tab w:val="left" w:pos="567"/>
              </w:tabs>
              <w:spacing w:line="240" w:lineRule="exact"/>
              <w:jc w:val="both"/>
              <w:rPr>
                <w:rFonts w:ascii="RubFlama" w:hAnsi="RubFlama"/>
              </w:rPr>
            </w:pPr>
            <w:r w:rsidRPr="001A4FF6">
              <w:rPr>
                <w:rFonts w:ascii="RubFlama" w:hAnsi="RubFlama"/>
              </w:rPr>
              <w:t>Firmenstempel</w:t>
            </w:r>
          </w:p>
        </w:tc>
      </w:tr>
      <w:tr w:rsidR="00BB2C9B" w:rsidRPr="001A4FF6" w14:paraId="65B8D1EF" w14:textId="77777777" w:rsidTr="00752ED9">
        <w:tc>
          <w:tcPr>
            <w:tcW w:w="5386" w:type="dxa"/>
          </w:tcPr>
          <w:p w14:paraId="3913EDFC" w14:textId="77777777" w:rsidR="00BB2C9B" w:rsidRPr="001A4FF6" w:rsidRDefault="00BB2C9B" w:rsidP="00FF5AEF">
            <w:pPr>
              <w:tabs>
                <w:tab w:val="left" w:pos="567"/>
              </w:tabs>
              <w:spacing w:line="240" w:lineRule="exact"/>
              <w:jc w:val="both"/>
              <w:rPr>
                <w:rFonts w:ascii="RubFlama" w:hAnsi="RubFlama"/>
              </w:rPr>
            </w:pPr>
          </w:p>
          <w:p w14:paraId="4C9DBC28" w14:textId="77777777" w:rsidR="00BB2C9B" w:rsidRPr="001A4FF6" w:rsidRDefault="00BB2C9B" w:rsidP="00FF5AEF">
            <w:pPr>
              <w:tabs>
                <w:tab w:val="left" w:pos="567"/>
              </w:tabs>
              <w:spacing w:line="240" w:lineRule="exact"/>
              <w:jc w:val="both"/>
              <w:rPr>
                <w:rFonts w:ascii="RubFlama" w:hAnsi="RubFlama"/>
              </w:rPr>
            </w:pPr>
            <w:r w:rsidRPr="001A4FF6">
              <w:rPr>
                <w:rFonts w:ascii="RubFlama" w:hAnsi="RubFlama"/>
              </w:rPr>
              <w:t>1</w:t>
            </w:r>
            <w:r w:rsidR="006005C5" w:rsidRPr="001A4FF6">
              <w:rPr>
                <w:rFonts w:ascii="RubFlama" w:hAnsi="RubFlama"/>
              </w:rPr>
              <w:fldChar w:fldCharType="begin">
                <w:ffData>
                  <w:name w:val="Text1"/>
                  <w:enabled/>
                  <w:calcOnExit w:val="0"/>
                  <w:textInput/>
                </w:ffData>
              </w:fldChar>
            </w:r>
            <w:r w:rsidR="006005C5" w:rsidRPr="001A4FF6">
              <w:rPr>
                <w:rFonts w:ascii="RubFlama" w:hAnsi="RubFlama"/>
              </w:rPr>
              <w:instrText xml:space="preserve"> FORMTEXT </w:instrText>
            </w:r>
            <w:r w:rsidR="006005C5" w:rsidRPr="001A4FF6">
              <w:rPr>
                <w:rFonts w:ascii="RubFlama" w:hAnsi="RubFlama"/>
              </w:rPr>
            </w:r>
            <w:r w:rsidR="006005C5" w:rsidRPr="001A4FF6">
              <w:rPr>
                <w:rFonts w:ascii="RubFlama" w:hAnsi="RubFlama"/>
              </w:rPr>
              <w:fldChar w:fldCharType="separate"/>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rPr>
              <w:fldChar w:fldCharType="end"/>
            </w:r>
          </w:p>
          <w:p w14:paraId="5A481BAD" w14:textId="77777777" w:rsidR="00A02E0B" w:rsidRPr="001A4FF6" w:rsidRDefault="00A02E0B" w:rsidP="00FF5AEF">
            <w:pPr>
              <w:tabs>
                <w:tab w:val="left" w:pos="567"/>
              </w:tabs>
              <w:spacing w:line="240" w:lineRule="exact"/>
              <w:jc w:val="both"/>
              <w:rPr>
                <w:rFonts w:ascii="RubFlama" w:hAnsi="RubFlama"/>
              </w:rPr>
            </w:pPr>
          </w:p>
        </w:tc>
        <w:tc>
          <w:tcPr>
            <w:tcW w:w="3261" w:type="dxa"/>
          </w:tcPr>
          <w:p w14:paraId="1B5AB130" w14:textId="77777777" w:rsidR="00BB2C9B" w:rsidRPr="001A4FF6" w:rsidRDefault="00BB2C9B" w:rsidP="00FF5AEF">
            <w:pPr>
              <w:tabs>
                <w:tab w:val="left" w:pos="567"/>
              </w:tabs>
              <w:spacing w:line="240" w:lineRule="exact"/>
              <w:jc w:val="both"/>
              <w:rPr>
                <w:rFonts w:ascii="RubFlama" w:hAnsi="RubFlama"/>
              </w:rPr>
            </w:pPr>
          </w:p>
          <w:p w14:paraId="014C4327" w14:textId="77777777" w:rsidR="00BB2C9B" w:rsidRPr="001A4FF6" w:rsidRDefault="00BB2C9B" w:rsidP="00FF5AEF">
            <w:pPr>
              <w:tabs>
                <w:tab w:val="left" w:pos="567"/>
              </w:tabs>
              <w:spacing w:line="240" w:lineRule="exact"/>
              <w:jc w:val="both"/>
              <w:rPr>
                <w:rFonts w:ascii="RubFlama" w:hAnsi="RubFlama"/>
              </w:rPr>
            </w:pPr>
          </w:p>
        </w:tc>
      </w:tr>
      <w:tr w:rsidR="00BB2C9B" w:rsidRPr="001A4FF6" w14:paraId="3F632956" w14:textId="77777777" w:rsidTr="00752ED9">
        <w:tc>
          <w:tcPr>
            <w:tcW w:w="5386" w:type="dxa"/>
          </w:tcPr>
          <w:p w14:paraId="7E5AA273" w14:textId="77777777" w:rsidR="00BB2C9B" w:rsidRPr="001A4FF6" w:rsidRDefault="00BB2C9B" w:rsidP="00FF5AEF">
            <w:pPr>
              <w:tabs>
                <w:tab w:val="left" w:pos="567"/>
              </w:tabs>
              <w:spacing w:line="240" w:lineRule="exact"/>
              <w:jc w:val="both"/>
              <w:rPr>
                <w:rFonts w:ascii="RubFlama" w:hAnsi="RubFlama"/>
              </w:rPr>
            </w:pPr>
          </w:p>
          <w:p w14:paraId="76171F45" w14:textId="77777777" w:rsidR="00BB2C9B" w:rsidRPr="001A4FF6" w:rsidRDefault="00BB2C9B" w:rsidP="00FF5AEF">
            <w:pPr>
              <w:tabs>
                <w:tab w:val="left" w:pos="567"/>
              </w:tabs>
              <w:spacing w:line="240" w:lineRule="exact"/>
              <w:jc w:val="both"/>
              <w:rPr>
                <w:rFonts w:ascii="RubFlama" w:hAnsi="RubFlama"/>
              </w:rPr>
            </w:pPr>
            <w:r w:rsidRPr="001A4FF6">
              <w:rPr>
                <w:rFonts w:ascii="RubFlama" w:hAnsi="RubFlama"/>
              </w:rPr>
              <w:t>2</w:t>
            </w:r>
            <w:r w:rsidR="006005C5" w:rsidRPr="001A4FF6">
              <w:rPr>
                <w:rFonts w:ascii="RubFlama" w:hAnsi="RubFlama"/>
              </w:rPr>
              <w:fldChar w:fldCharType="begin">
                <w:ffData>
                  <w:name w:val="Text1"/>
                  <w:enabled/>
                  <w:calcOnExit w:val="0"/>
                  <w:textInput/>
                </w:ffData>
              </w:fldChar>
            </w:r>
            <w:r w:rsidR="006005C5" w:rsidRPr="001A4FF6">
              <w:rPr>
                <w:rFonts w:ascii="RubFlama" w:hAnsi="RubFlama"/>
              </w:rPr>
              <w:instrText xml:space="preserve"> FORMTEXT </w:instrText>
            </w:r>
            <w:r w:rsidR="006005C5" w:rsidRPr="001A4FF6">
              <w:rPr>
                <w:rFonts w:ascii="RubFlama" w:hAnsi="RubFlama"/>
              </w:rPr>
            </w:r>
            <w:r w:rsidR="006005C5" w:rsidRPr="001A4FF6">
              <w:rPr>
                <w:rFonts w:ascii="RubFlama" w:hAnsi="RubFlama"/>
              </w:rPr>
              <w:fldChar w:fldCharType="separate"/>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rPr>
              <w:fldChar w:fldCharType="end"/>
            </w:r>
          </w:p>
          <w:p w14:paraId="70177FE4" w14:textId="77777777" w:rsidR="00A02E0B" w:rsidRPr="001A4FF6" w:rsidRDefault="00A02E0B" w:rsidP="00FF5AEF">
            <w:pPr>
              <w:tabs>
                <w:tab w:val="left" w:pos="567"/>
              </w:tabs>
              <w:spacing w:line="240" w:lineRule="exact"/>
              <w:jc w:val="both"/>
              <w:rPr>
                <w:rFonts w:ascii="RubFlama" w:hAnsi="RubFlama"/>
              </w:rPr>
            </w:pPr>
          </w:p>
        </w:tc>
        <w:tc>
          <w:tcPr>
            <w:tcW w:w="3261" w:type="dxa"/>
          </w:tcPr>
          <w:p w14:paraId="50924856" w14:textId="77777777" w:rsidR="00BB2C9B" w:rsidRPr="001A4FF6" w:rsidRDefault="00BB2C9B" w:rsidP="00FF5AEF">
            <w:pPr>
              <w:tabs>
                <w:tab w:val="left" w:pos="567"/>
              </w:tabs>
              <w:spacing w:line="240" w:lineRule="exact"/>
              <w:jc w:val="both"/>
              <w:rPr>
                <w:rFonts w:ascii="RubFlama" w:hAnsi="RubFlama"/>
              </w:rPr>
            </w:pPr>
          </w:p>
          <w:p w14:paraId="16EDE47C" w14:textId="77777777" w:rsidR="00BB2C9B" w:rsidRPr="001A4FF6" w:rsidRDefault="00BB2C9B" w:rsidP="00FF5AEF">
            <w:pPr>
              <w:tabs>
                <w:tab w:val="left" w:pos="567"/>
              </w:tabs>
              <w:spacing w:line="240" w:lineRule="exact"/>
              <w:jc w:val="both"/>
              <w:rPr>
                <w:rFonts w:ascii="RubFlama" w:hAnsi="RubFlama"/>
              </w:rPr>
            </w:pPr>
          </w:p>
        </w:tc>
      </w:tr>
      <w:tr w:rsidR="00BB2C9B" w:rsidRPr="001A4FF6" w14:paraId="342DCB7C" w14:textId="77777777" w:rsidTr="00752ED9">
        <w:tc>
          <w:tcPr>
            <w:tcW w:w="5386" w:type="dxa"/>
          </w:tcPr>
          <w:p w14:paraId="5A359C3C" w14:textId="77777777" w:rsidR="00BB2C9B" w:rsidRPr="001A4FF6" w:rsidRDefault="00BB2C9B" w:rsidP="00FF5AEF">
            <w:pPr>
              <w:tabs>
                <w:tab w:val="left" w:pos="567"/>
              </w:tabs>
              <w:spacing w:line="240" w:lineRule="exact"/>
              <w:jc w:val="both"/>
              <w:rPr>
                <w:rFonts w:ascii="RubFlama" w:hAnsi="RubFlama"/>
              </w:rPr>
            </w:pPr>
          </w:p>
          <w:p w14:paraId="55B79B63" w14:textId="77777777" w:rsidR="00BB2C9B" w:rsidRPr="001A4FF6" w:rsidRDefault="00BB2C9B" w:rsidP="00FF5AEF">
            <w:pPr>
              <w:tabs>
                <w:tab w:val="left" w:pos="567"/>
              </w:tabs>
              <w:spacing w:line="240" w:lineRule="exact"/>
              <w:jc w:val="both"/>
              <w:rPr>
                <w:rFonts w:ascii="RubFlama" w:hAnsi="RubFlama"/>
              </w:rPr>
            </w:pPr>
            <w:r w:rsidRPr="001A4FF6">
              <w:rPr>
                <w:rFonts w:ascii="RubFlama" w:hAnsi="RubFlama"/>
              </w:rPr>
              <w:t>3</w:t>
            </w:r>
            <w:r w:rsidR="006005C5" w:rsidRPr="001A4FF6">
              <w:rPr>
                <w:rFonts w:ascii="RubFlama" w:hAnsi="RubFlama"/>
              </w:rPr>
              <w:fldChar w:fldCharType="begin">
                <w:ffData>
                  <w:name w:val="Text1"/>
                  <w:enabled/>
                  <w:calcOnExit w:val="0"/>
                  <w:textInput/>
                </w:ffData>
              </w:fldChar>
            </w:r>
            <w:r w:rsidR="006005C5" w:rsidRPr="001A4FF6">
              <w:rPr>
                <w:rFonts w:ascii="RubFlama" w:hAnsi="RubFlama"/>
              </w:rPr>
              <w:instrText xml:space="preserve"> FORMTEXT </w:instrText>
            </w:r>
            <w:r w:rsidR="006005C5" w:rsidRPr="001A4FF6">
              <w:rPr>
                <w:rFonts w:ascii="RubFlama" w:hAnsi="RubFlama"/>
              </w:rPr>
            </w:r>
            <w:r w:rsidR="006005C5" w:rsidRPr="001A4FF6">
              <w:rPr>
                <w:rFonts w:ascii="RubFlama" w:hAnsi="RubFlama"/>
              </w:rPr>
              <w:fldChar w:fldCharType="separate"/>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noProof/>
              </w:rPr>
              <w:t> </w:t>
            </w:r>
            <w:r w:rsidR="006005C5" w:rsidRPr="001A4FF6">
              <w:rPr>
                <w:rFonts w:ascii="RubFlama" w:hAnsi="RubFlama"/>
              </w:rPr>
              <w:fldChar w:fldCharType="end"/>
            </w:r>
          </w:p>
          <w:p w14:paraId="7FD10CE3" w14:textId="77777777" w:rsidR="00A02E0B" w:rsidRPr="001A4FF6" w:rsidRDefault="00A02E0B" w:rsidP="00FF5AEF">
            <w:pPr>
              <w:tabs>
                <w:tab w:val="left" w:pos="567"/>
              </w:tabs>
              <w:spacing w:line="240" w:lineRule="exact"/>
              <w:jc w:val="both"/>
              <w:rPr>
                <w:rFonts w:ascii="RubFlama" w:hAnsi="RubFlama"/>
              </w:rPr>
            </w:pPr>
          </w:p>
        </w:tc>
        <w:tc>
          <w:tcPr>
            <w:tcW w:w="3261" w:type="dxa"/>
          </w:tcPr>
          <w:p w14:paraId="11E85E33" w14:textId="77777777" w:rsidR="00BB2C9B" w:rsidRPr="001A4FF6" w:rsidRDefault="00BB2C9B" w:rsidP="00FF5AEF">
            <w:pPr>
              <w:tabs>
                <w:tab w:val="left" w:pos="567"/>
              </w:tabs>
              <w:spacing w:line="240" w:lineRule="exact"/>
              <w:jc w:val="both"/>
              <w:rPr>
                <w:rFonts w:ascii="RubFlama" w:hAnsi="RubFlama"/>
              </w:rPr>
            </w:pPr>
          </w:p>
          <w:p w14:paraId="1A727637" w14:textId="77777777" w:rsidR="00BB2C9B" w:rsidRPr="001A4FF6" w:rsidRDefault="00BB2C9B" w:rsidP="00FF5AEF">
            <w:pPr>
              <w:tabs>
                <w:tab w:val="left" w:pos="567"/>
              </w:tabs>
              <w:spacing w:line="240" w:lineRule="exact"/>
              <w:jc w:val="both"/>
              <w:rPr>
                <w:rFonts w:ascii="RubFlama" w:hAnsi="RubFlama"/>
              </w:rPr>
            </w:pPr>
          </w:p>
        </w:tc>
      </w:tr>
    </w:tbl>
    <w:p w14:paraId="5BE43407" w14:textId="77777777" w:rsidR="00B57955" w:rsidRPr="001A4FF6" w:rsidRDefault="00B57955" w:rsidP="009515EB">
      <w:pPr>
        <w:tabs>
          <w:tab w:val="left" w:pos="567"/>
        </w:tabs>
        <w:spacing w:line="240" w:lineRule="exact"/>
        <w:ind w:left="567" w:hanging="567"/>
        <w:jc w:val="both"/>
        <w:rPr>
          <w:rFonts w:ascii="RubFlama" w:hAnsi="RubFlama"/>
        </w:rPr>
      </w:pPr>
    </w:p>
    <w:p w14:paraId="5CACE488" w14:textId="77777777" w:rsidR="00BB2C9B" w:rsidRPr="001A4FF6" w:rsidRDefault="00BB2C9B" w:rsidP="00752ED9">
      <w:pPr>
        <w:ind w:left="993"/>
        <w:jc w:val="both"/>
        <w:rPr>
          <w:rFonts w:ascii="RubFlama" w:hAnsi="RubFlama"/>
          <w:spacing w:val="-5"/>
        </w:rPr>
      </w:pPr>
      <w:r w:rsidRPr="001A4FF6">
        <w:rPr>
          <w:rFonts w:ascii="RubFlama" w:hAnsi="RubFlama"/>
          <w:spacing w:val="-5"/>
        </w:rPr>
        <w:t>Folgendes Mitglied ist der für den Abschluss und die Durchführung des Vertrages bevollmächtigte</w:t>
      </w:r>
      <w:r w:rsidR="00B57955" w:rsidRPr="001A4FF6">
        <w:rPr>
          <w:rFonts w:ascii="RubFlama" w:hAnsi="RubFlama"/>
          <w:spacing w:val="-5"/>
        </w:rPr>
        <w:t xml:space="preserve"> Vertre</w:t>
      </w:r>
      <w:r w:rsidR="00817C84" w:rsidRPr="001A4FF6">
        <w:rPr>
          <w:rFonts w:ascii="RubFlama" w:hAnsi="RubFlama"/>
          <w:spacing w:val="-5"/>
        </w:rPr>
        <w:t>ter:</w:t>
      </w:r>
    </w:p>
    <w:p w14:paraId="6FC81623" w14:textId="77777777" w:rsidR="00B57955" w:rsidRPr="001A4FF6" w:rsidRDefault="00B57955" w:rsidP="009515EB">
      <w:pPr>
        <w:tabs>
          <w:tab w:val="left" w:pos="567"/>
        </w:tabs>
        <w:spacing w:line="240" w:lineRule="exact"/>
        <w:ind w:left="567" w:hanging="567"/>
        <w:jc w:val="both"/>
        <w:rPr>
          <w:rFonts w:ascii="RubFlama" w:hAnsi="RubFlama"/>
        </w:rPr>
      </w:pPr>
    </w:p>
    <w:tbl>
      <w:tblPr>
        <w:tblW w:w="864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4818"/>
      </w:tblGrid>
      <w:tr w:rsidR="0090112E" w:rsidRPr="001A4FF6" w14:paraId="055E523B" w14:textId="77777777" w:rsidTr="00752ED9">
        <w:tc>
          <w:tcPr>
            <w:tcW w:w="3828" w:type="dxa"/>
          </w:tcPr>
          <w:p w14:paraId="6A0629A9" w14:textId="77777777" w:rsidR="0090112E" w:rsidRPr="001A4FF6" w:rsidRDefault="0090112E" w:rsidP="00FF5AEF">
            <w:pPr>
              <w:spacing w:before="60" w:after="60" w:line="240" w:lineRule="exact"/>
              <w:ind w:left="34"/>
              <w:jc w:val="both"/>
              <w:rPr>
                <w:rFonts w:ascii="RubFlama" w:hAnsi="RubFlama"/>
              </w:rPr>
            </w:pPr>
            <w:r w:rsidRPr="001A4FF6">
              <w:rPr>
                <w:rFonts w:ascii="RubFlama" w:hAnsi="RubFlama"/>
              </w:rPr>
              <w:t>Mitglied der Bietergemeinschaft:</w:t>
            </w:r>
          </w:p>
        </w:tc>
        <w:tc>
          <w:tcPr>
            <w:tcW w:w="4818" w:type="dxa"/>
          </w:tcPr>
          <w:p w14:paraId="0979166F" w14:textId="77777777" w:rsidR="0090112E" w:rsidRPr="001A4FF6" w:rsidRDefault="006005C5" w:rsidP="00FF5AEF">
            <w:pPr>
              <w:tabs>
                <w:tab w:val="left" w:pos="567"/>
              </w:tabs>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90112E" w:rsidRPr="001A4FF6" w14:paraId="0B317259" w14:textId="77777777" w:rsidTr="00752ED9">
        <w:tc>
          <w:tcPr>
            <w:tcW w:w="3828" w:type="dxa"/>
          </w:tcPr>
          <w:p w14:paraId="0E8553DD" w14:textId="77777777" w:rsidR="0090112E" w:rsidRPr="001A4FF6" w:rsidRDefault="0090112E" w:rsidP="00FF5AEF">
            <w:pPr>
              <w:tabs>
                <w:tab w:val="left" w:pos="567"/>
              </w:tabs>
              <w:spacing w:before="60" w:after="60" w:line="240" w:lineRule="exact"/>
              <w:jc w:val="both"/>
              <w:rPr>
                <w:rFonts w:ascii="RubFlama" w:hAnsi="RubFlama"/>
              </w:rPr>
            </w:pPr>
            <w:r w:rsidRPr="001A4FF6">
              <w:rPr>
                <w:rFonts w:ascii="RubFlama" w:hAnsi="RubFlama"/>
              </w:rPr>
              <w:t>Ansprechpartner</w:t>
            </w:r>
            <w:r w:rsidR="00F910DF" w:rsidRPr="001A4FF6">
              <w:rPr>
                <w:rFonts w:ascii="RubFlama" w:hAnsi="RubFlama"/>
              </w:rPr>
              <w:t>:</w:t>
            </w:r>
          </w:p>
        </w:tc>
        <w:tc>
          <w:tcPr>
            <w:tcW w:w="4818" w:type="dxa"/>
          </w:tcPr>
          <w:p w14:paraId="2BEF0221" w14:textId="77777777" w:rsidR="0090112E" w:rsidRPr="001A4FF6" w:rsidRDefault="006005C5" w:rsidP="00FF5AEF">
            <w:pPr>
              <w:tabs>
                <w:tab w:val="left" w:pos="567"/>
              </w:tabs>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90112E" w:rsidRPr="001A4FF6" w14:paraId="5E2B0EE4" w14:textId="77777777" w:rsidTr="00752ED9">
        <w:tc>
          <w:tcPr>
            <w:tcW w:w="3828" w:type="dxa"/>
          </w:tcPr>
          <w:p w14:paraId="02FC8951" w14:textId="77777777" w:rsidR="0090112E" w:rsidRPr="001A4FF6" w:rsidRDefault="00D76732" w:rsidP="00D35E6A">
            <w:pPr>
              <w:tabs>
                <w:tab w:val="left" w:pos="0"/>
              </w:tabs>
              <w:spacing w:before="60" w:line="240" w:lineRule="exact"/>
              <w:ind w:left="34" w:hanging="34"/>
              <w:jc w:val="both"/>
              <w:rPr>
                <w:rFonts w:ascii="RubFlama" w:hAnsi="RubFlama"/>
              </w:rPr>
            </w:pPr>
            <w:r w:rsidRPr="001A4FF6">
              <w:rPr>
                <w:rFonts w:ascii="RubFlama" w:hAnsi="RubFlama"/>
              </w:rPr>
              <w:t>Adresse und Kontaktdaten des A</w:t>
            </w:r>
            <w:r w:rsidR="00F910DF" w:rsidRPr="001A4FF6">
              <w:rPr>
                <w:rFonts w:ascii="RubFlama" w:hAnsi="RubFlama"/>
              </w:rPr>
              <w:t xml:space="preserve">nsprechpartners </w:t>
            </w:r>
            <w:r w:rsidRPr="001A4FF6">
              <w:rPr>
                <w:rFonts w:ascii="RubFlama" w:hAnsi="RubFlama"/>
              </w:rPr>
              <w:t>(inkl. E-Mail-Adresse)</w:t>
            </w:r>
            <w:r w:rsidR="00F910DF" w:rsidRPr="001A4FF6">
              <w:rPr>
                <w:rFonts w:ascii="RubFlama" w:hAnsi="RubFlama"/>
              </w:rPr>
              <w:t>:</w:t>
            </w:r>
          </w:p>
        </w:tc>
        <w:tc>
          <w:tcPr>
            <w:tcW w:w="4818" w:type="dxa"/>
          </w:tcPr>
          <w:p w14:paraId="2D2C98C2" w14:textId="77777777" w:rsidR="0090112E" w:rsidRPr="001A4FF6" w:rsidRDefault="0090112E" w:rsidP="00FF5AEF">
            <w:pPr>
              <w:tabs>
                <w:tab w:val="left" w:pos="567"/>
              </w:tabs>
              <w:spacing w:line="240" w:lineRule="exact"/>
              <w:jc w:val="both"/>
              <w:rPr>
                <w:rFonts w:ascii="RubFlama" w:hAnsi="RubFlama"/>
              </w:rPr>
            </w:pPr>
          </w:p>
          <w:p w14:paraId="22ED0407" w14:textId="77777777" w:rsidR="005A1A73" w:rsidRPr="001A4FF6" w:rsidRDefault="006005C5" w:rsidP="00FF5AEF">
            <w:pPr>
              <w:tabs>
                <w:tab w:val="left" w:pos="567"/>
              </w:tabs>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p w14:paraId="79C037D6" w14:textId="77777777" w:rsidR="005A1A73" w:rsidRPr="001A4FF6" w:rsidRDefault="005A1A73" w:rsidP="00FF5AEF">
            <w:pPr>
              <w:tabs>
                <w:tab w:val="left" w:pos="567"/>
              </w:tabs>
              <w:spacing w:line="240" w:lineRule="exact"/>
              <w:jc w:val="both"/>
              <w:rPr>
                <w:rFonts w:ascii="RubFlama" w:hAnsi="RubFlama"/>
              </w:rPr>
            </w:pPr>
          </w:p>
        </w:tc>
      </w:tr>
    </w:tbl>
    <w:p w14:paraId="34E72E4D" w14:textId="77777777" w:rsidR="00D6249C" w:rsidRPr="001A4FF6" w:rsidRDefault="00D6249C" w:rsidP="00A66AC5">
      <w:pPr>
        <w:tabs>
          <w:tab w:val="left" w:pos="567"/>
        </w:tabs>
        <w:spacing w:line="240" w:lineRule="exact"/>
        <w:ind w:left="567" w:hanging="567"/>
        <w:jc w:val="both"/>
        <w:rPr>
          <w:rFonts w:ascii="RubFlama" w:hAnsi="RubFlama"/>
          <w:spacing w:val="-5"/>
        </w:rPr>
      </w:pPr>
      <w:r w:rsidRPr="001A4FF6">
        <w:rPr>
          <w:rFonts w:ascii="RubFlama" w:hAnsi="RubFlama"/>
          <w:spacing w:val="-5"/>
        </w:rPr>
        <w:tab/>
      </w:r>
    </w:p>
    <w:p w14:paraId="23E801E9" w14:textId="77777777" w:rsidR="0090112E" w:rsidRPr="001A4FF6" w:rsidRDefault="00D6249C" w:rsidP="00752ED9">
      <w:pPr>
        <w:ind w:left="993"/>
        <w:jc w:val="both"/>
        <w:rPr>
          <w:rFonts w:ascii="RubFlama" w:hAnsi="RubFlama"/>
          <w:spacing w:val="-5"/>
        </w:rPr>
      </w:pPr>
      <w:r w:rsidRPr="001A4FF6">
        <w:rPr>
          <w:rFonts w:ascii="RubFlama" w:hAnsi="RubFlama"/>
          <w:spacing w:val="-5"/>
        </w:rPr>
        <w:t>Der Vertreter ist berechtigt, für jedes Mitglied Zahlungen des Auftraggebers entgegen zu nehmen.</w:t>
      </w:r>
    </w:p>
    <w:p w14:paraId="169E1B7E" w14:textId="77777777" w:rsidR="001E68C3" w:rsidRPr="001A4FF6" w:rsidRDefault="001E68C3" w:rsidP="00752ED9">
      <w:pPr>
        <w:ind w:left="993"/>
        <w:jc w:val="both"/>
        <w:rPr>
          <w:rFonts w:ascii="RubFlama" w:hAnsi="RubFlama"/>
          <w:spacing w:val="-5"/>
        </w:rPr>
      </w:pPr>
      <w:r w:rsidRPr="001A4FF6">
        <w:rPr>
          <w:rFonts w:ascii="RubFlama" w:hAnsi="RubFlama"/>
          <w:spacing w:val="-5"/>
        </w:rPr>
        <w:t>Wir bestätigen, dass alle Mitglieder der genannten Bietergemeinschaft gesamtschuldnerisch gegenüber dem Auftraggeber haften.</w:t>
      </w:r>
    </w:p>
    <w:p w14:paraId="4A916E11" w14:textId="77777777" w:rsidR="00A7522E" w:rsidRPr="001A4FF6" w:rsidRDefault="00A7522E" w:rsidP="00752ED9">
      <w:pPr>
        <w:ind w:left="993"/>
        <w:jc w:val="both"/>
        <w:rPr>
          <w:rFonts w:ascii="RubFlama" w:hAnsi="RubFlama"/>
          <w:spacing w:val="-5"/>
        </w:rPr>
      </w:pPr>
    </w:p>
    <w:p w14:paraId="48384BFB" w14:textId="77777777" w:rsidR="00A7522E" w:rsidRPr="001A4FF6" w:rsidRDefault="00A7522E" w:rsidP="00D63366">
      <w:pPr>
        <w:tabs>
          <w:tab w:val="left" w:pos="0"/>
        </w:tabs>
        <w:jc w:val="both"/>
        <w:rPr>
          <w:rFonts w:ascii="RubFlama" w:hAnsi="RubFlama" w:cs="Arial"/>
        </w:rPr>
      </w:pPr>
    </w:p>
    <w:p w14:paraId="32C7B2CD" w14:textId="77777777" w:rsidR="00D63366" w:rsidRPr="001A4FF6" w:rsidRDefault="00D63366" w:rsidP="00D63366">
      <w:pPr>
        <w:numPr>
          <w:ilvl w:val="0"/>
          <w:numId w:val="18"/>
        </w:numPr>
        <w:tabs>
          <w:tab w:val="left" w:pos="567"/>
        </w:tabs>
        <w:spacing w:line="240" w:lineRule="exact"/>
        <w:ind w:left="567" w:hanging="567"/>
        <w:jc w:val="both"/>
        <w:rPr>
          <w:rFonts w:ascii="RubFlama" w:hAnsi="RubFlama"/>
        </w:rPr>
      </w:pPr>
      <w:r w:rsidRPr="001A4FF6">
        <w:rPr>
          <w:rFonts w:ascii="RubFlama" w:hAnsi="RubFlama"/>
        </w:rPr>
        <w:t xml:space="preserve">Wir geben folgende Erklärung zur Beachtung der </w:t>
      </w:r>
      <w:r w:rsidR="009A52AE" w:rsidRPr="001A4FF6">
        <w:rPr>
          <w:rFonts w:ascii="RubFlama" w:hAnsi="RubFlama"/>
        </w:rPr>
        <w:t>Umwelt</w:t>
      </w:r>
      <w:r w:rsidRPr="001A4FF6">
        <w:rPr>
          <w:rFonts w:ascii="RubFlama" w:hAnsi="RubFlama"/>
        </w:rPr>
        <w:t xml:space="preserve"> ab: </w:t>
      </w:r>
    </w:p>
    <w:p w14:paraId="32233B6A" w14:textId="77777777" w:rsidR="009A52AE" w:rsidRPr="001A4FF6" w:rsidRDefault="009A52AE" w:rsidP="009A52AE">
      <w:pPr>
        <w:tabs>
          <w:tab w:val="left" w:pos="0"/>
        </w:tabs>
        <w:ind w:left="567"/>
        <w:jc w:val="both"/>
        <w:rPr>
          <w:rFonts w:ascii="RubFlama" w:hAnsi="RubFlama" w:cs="Arial"/>
        </w:rPr>
      </w:pPr>
    </w:p>
    <w:p w14:paraId="0CAB1C4A" w14:textId="77777777" w:rsidR="009A52AE" w:rsidRPr="001A4FF6" w:rsidRDefault="009A52AE" w:rsidP="009A52AE">
      <w:pPr>
        <w:tabs>
          <w:tab w:val="left" w:pos="0"/>
        </w:tabs>
        <w:ind w:left="567"/>
        <w:jc w:val="both"/>
        <w:rPr>
          <w:rFonts w:ascii="RubFlama" w:hAnsi="RubFlama" w:cs="Arial"/>
        </w:rPr>
      </w:pPr>
      <w:r w:rsidRPr="001A4FF6">
        <w:rPr>
          <w:rFonts w:ascii="RubFlama" w:hAnsi="RubFlama" w:cs="Arial"/>
        </w:rPr>
        <w:t xml:space="preserve">Zur Sicherung einer nachhaltigen Umweltverträglichkeit unserer betrieblichen Produkte und Prozesse sowie der Verhaltensweisen unserer Mitarbeiter/innen </w:t>
      </w:r>
    </w:p>
    <w:p w14:paraId="1B690100" w14:textId="77777777" w:rsidR="009A52AE" w:rsidRPr="001A4FF6" w:rsidRDefault="009A52AE" w:rsidP="009A52AE">
      <w:pPr>
        <w:tabs>
          <w:tab w:val="left" w:pos="993"/>
        </w:tabs>
        <w:spacing w:before="120"/>
        <w:ind w:left="992" w:hanging="425"/>
        <w:jc w:val="both"/>
        <w:rPr>
          <w:rFonts w:ascii="RubFlama" w:hAnsi="RubFlama" w:cs="Arial"/>
        </w:rPr>
      </w:pPr>
      <w:r w:rsidRPr="001A4FF6">
        <w:rPr>
          <w:rFonts w:ascii="RubFlama" w:hAnsi="RubFlama" w:cs="Arial"/>
        </w:rPr>
        <w:fldChar w:fldCharType="begin">
          <w:ffData>
            <w:name w:val="Kontrollkästchen1"/>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Pr="001A4FF6">
        <w:rPr>
          <w:rFonts w:ascii="RubFlama" w:hAnsi="RubFlama" w:cs="Arial"/>
        </w:rPr>
        <w:tab/>
        <w:t>haben wir ein Umweltmanagementsystem entsprechend den Vorgaben der ISO 14001 aufgebaut und zertifizieren lassen. Das entsprechende Zertifikat wird auf Wunsch und separate Aufforderung des Auftraggebers vorgelegt.</w:t>
      </w:r>
    </w:p>
    <w:p w14:paraId="265826BB" w14:textId="77777777" w:rsidR="009A52AE" w:rsidRPr="001A4FF6" w:rsidRDefault="009A52AE" w:rsidP="009A52AE">
      <w:pPr>
        <w:tabs>
          <w:tab w:val="left" w:pos="993"/>
        </w:tabs>
        <w:spacing w:before="120"/>
        <w:ind w:left="992" w:hanging="425"/>
        <w:jc w:val="both"/>
        <w:rPr>
          <w:rFonts w:ascii="RubFlama" w:hAnsi="RubFlama" w:cs="Arial"/>
        </w:rPr>
      </w:pPr>
      <w:r w:rsidRPr="001A4FF6">
        <w:rPr>
          <w:rFonts w:ascii="RubFlama" w:hAnsi="RubFlama" w:cs="Arial"/>
        </w:rPr>
        <w:fldChar w:fldCharType="begin">
          <w:ffData>
            <w:name w:val="Kontrollkästchen1"/>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Pr="001A4FF6">
        <w:rPr>
          <w:rFonts w:ascii="RubFlama" w:hAnsi="RubFlama" w:cs="Arial"/>
        </w:rPr>
        <w:tab/>
        <w:t>haben wir ein Umweltmanagementsystem entsprechend den Vorgaben der EMAS-Verordnung aufgebaut und zertifizieren lassen. Das entsprechende Zertifikat wird auf Wunsch und separate Aufforderung des Auftraggebers vorgelegt.</w:t>
      </w:r>
    </w:p>
    <w:p w14:paraId="1ED2A396" w14:textId="77777777" w:rsidR="009A52AE" w:rsidRPr="001A4FF6" w:rsidRDefault="009A52AE" w:rsidP="009A52AE">
      <w:pPr>
        <w:tabs>
          <w:tab w:val="left" w:pos="993"/>
        </w:tabs>
        <w:spacing w:before="120" w:after="120"/>
        <w:ind w:left="992" w:hanging="425"/>
        <w:jc w:val="both"/>
        <w:rPr>
          <w:rFonts w:ascii="RubFlama" w:hAnsi="RubFlama" w:cs="Arial"/>
        </w:rPr>
      </w:pPr>
      <w:r w:rsidRPr="001A4FF6">
        <w:rPr>
          <w:rFonts w:ascii="RubFlama" w:hAnsi="RubFlama" w:cs="Arial"/>
        </w:rPr>
        <w:fldChar w:fldCharType="begin">
          <w:ffData>
            <w:name w:val="Kontrollkästchen1"/>
            <w:enabled/>
            <w:calcOnExit w:val="0"/>
            <w:checkBox>
              <w:sizeAuto/>
              <w:default w:val="0"/>
            </w:checkBox>
          </w:ffData>
        </w:fldChar>
      </w:r>
      <w:r w:rsidRPr="001A4FF6">
        <w:rPr>
          <w:rFonts w:ascii="RubFlama" w:hAnsi="RubFlama" w:cs="Arial"/>
        </w:rPr>
        <w:instrText xml:space="preserve"> FORMCHECKBOX </w:instrText>
      </w:r>
      <w:r w:rsidRPr="001A4FF6">
        <w:rPr>
          <w:rFonts w:ascii="RubFlama" w:hAnsi="RubFlama" w:cs="Arial"/>
        </w:rPr>
      </w:r>
      <w:r w:rsidRPr="001A4FF6">
        <w:rPr>
          <w:rFonts w:ascii="RubFlama" w:hAnsi="RubFlama" w:cs="Arial"/>
        </w:rPr>
        <w:fldChar w:fldCharType="separate"/>
      </w:r>
      <w:r w:rsidRPr="001A4FF6">
        <w:rPr>
          <w:rFonts w:ascii="RubFlama" w:hAnsi="RubFlama" w:cs="Arial"/>
        </w:rPr>
        <w:fldChar w:fldCharType="end"/>
      </w:r>
      <w:r w:rsidRPr="001A4FF6">
        <w:rPr>
          <w:rFonts w:ascii="RubFlama" w:hAnsi="RubFlama" w:cs="Arial"/>
        </w:rPr>
        <w:tab/>
        <w:t>haben wir folgende Umweltmanagementmaßnahmen getroffen (z.B. in den Bereichen Umweltpolitik, -ziele und -programme, Organisation und Personal, Auswirkungen auf die Umwelt, Aufbau- und Ablaufkontrolle, Umweltmanagement-Dokumentation, Umweltbetriebsprüfungen):</w:t>
      </w:r>
    </w:p>
    <w:tbl>
      <w:tblPr>
        <w:tblW w:w="850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9A52AE" w:rsidRPr="001A4FF6" w14:paraId="0BE143E0" w14:textId="77777777" w:rsidTr="006F01CF">
        <w:tc>
          <w:tcPr>
            <w:tcW w:w="8505" w:type="dxa"/>
          </w:tcPr>
          <w:p w14:paraId="11DA6831" w14:textId="77777777" w:rsidR="009A52AE" w:rsidRPr="001A4FF6" w:rsidRDefault="009A52AE" w:rsidP="006F01CF">
            <w:pPr>
              <w:tabs>
                <w:tab w:val="left" w:pos="993"/>
              </w:tabs>
              <w:spacing w:before="120"/>
              <w:jc w:val="both"/>
              <w:rPr>
                <w:rFonts w:ascii="RubFlama" w:hAnsi="RubFlama" w:cs="Arial"/>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p w14:paraId="02DBEA35" w14:textId="77777777" w:rsidR="009A52AE" w:rsidRPr="001A4FF6" w:rsidRDefault="009A52AE" w:rsidP="006F01CF">
            <w:pPr>
              <w:tabs>
                <w:tab w:val="left" w:pos="993"/>
              </w:tabs>
              <w:spacing w:before="120"/>
              <w:ind w:left="992" w:hanging="426"/>
              <w:jc w:val="both"/>
              <w:rPr>
                <w:rFonts w:ascii="RubFlama" w:hAnsi="RubFlama" w:cs="Arial"/>
              </w:rPr>
            </w:pPr>
          </w:p>
          <w:p w14:paraId="49B4B4E4" w14:textId="77777777" w:rsidR="009A52AE" w:rsidRPr="001A4FF6" w:rsidRDefault="009A52AE" w:rsidP="006F01CF">
            <w:pPr>
              <w:tabs>
                <w:tab w:val="left" w:pos="993"/>
              </w:tabs>
              <w:spacing w:before="120"/>
              <w:ind w:left="992" w:hanging="426"/>
              <w:jc w:val="both"/>
              <w:rPr>
                <w:rFonts w:ascii="RubFlama" w:hAnsi="RubFlama" w:cs="Arial"/>
              </w:rPr>
            </w:pPr>
          </w:p>
          <w:p w14:paraId="348C6D2B" w14:textId="77777777" w:rsidR="009A52AE" w:rsidRPr="001A4FF6" w:rsidRDefault="009A52AE" w:rsidP="006F01CF">
            <w:pPr>
              <w:tabs>
                <w:tab w:val="left" w:pos="993"/>
              </w:tabs>
              <w:spacing w:before="120"/>
              <w:ind w:left="992" w:hanging="426"/>
              <w:jc w:val="both"/>
              <w:rPr>
                <w:rFonts w:ascii="RubFlama" w:hAnsi="RubFlama" w:cs="Arial"/>
              </w:rPr>
            </w:pPr>
          </w:p>
          <w:p w14:paraId="0A44C90A" w14:textId="77777777" w:rsidR="009A52AE" w:rsidRPr="001A4FF6" w:rsidRDefault="009A52AE" w:rsidP="006F01CF">
            <w:pPr>
              <w:tabs>
                <w:tab w:val="left" w:pos="993"/>
              </w:tabs>
              <w:spacing w:before="120"/>
              <w:jc w:val="both"/>
              <w:rPr>
                <w:rFonts w:ascii="RubFlama" w:hAnsi="RubFlama" w:cs="Arial"/>
              </w:rPr>
            </w:pPr>
          </w:p>
        </w:tc>
      </w:tr>
    </w:tbl>
    <w:p w14:paraId="5BF5A78A" w14:textId="77777777" w:rsidR="009A52AE" w:rsidRPr="001A4FF6" w:rsidRDefault="009A52AE" w:rsidP="009A52AE">
      <w:pPr>
        <w:tabs>
          <w:tab w:val="left" w:pos="993"/>
        </w:tabs>
        <w:spacing w:before="120"/>
        <w:ind w:left="992"/>
        <w:jc w:val="both"/>
        <w:rPr>
          <w:rFonts w:ascii="RubFlama" w:hAnsi="RubFlama" w:cs="Arial"/>
        </w:rPr>
      </w:pPr>
      <w:r w:rsidRPr="001A4FF6">
        <w:rPr>
          <w:rFonts w:ascii="RubFlama" w:hAnsi="RubFlama" w:cs="Arial"/>
        </w:rPr>
        <w:t>Weitere Informationen dazu sind der ggf. Anlage zu diesem Angebot zu entnehmen.</w:t>
      </w:r>
    </w:p>
    <w:p w14:paraId="7A2937B0" w14:textId="77777777" w:rsidR="00D63366" w:rsidRPr="001A4FF6" w:rsidRDefault="00D63366" w:rsidP="00D63366">
      <w:pPr>
        <w:tabs>
          <w:tab w:val="left" w:pos="993"/>
        </w:tabs>
        <w:spacing w:before="120"/>
        <w:ind w:left="992" w:hanging="425"/>
        <w:jc w:val="both"/>
        <w:rPr>
          <w:rFonts w:ascii="RubFlama" w:hAnsi="RubFlama"/>
        </w:rPr>
      </w:pPr>
      <w:r w:rsidRPr="001A4FF6">
        <w:rPr>
          <w:rFonts w:ascii="RubFlama" w:hAnsi="RubFlama"/>
        </w:rPr>
        <w:fldChar w:fldCharType="begin">
          <w:ffData>
            <w:name w:val="Kontrollkästchen7"/>
            <w:enabled/>
            <w:calcOnExit w:val="0"/>
            <w:checkBox>
              <w:sizeAuto/>
              <w:default w:val="0"/>
            </w:checkBox>
          </w:ffData>
        </w:fldChar>
      </w:r>
      <w:r w:rsidRPr="001A4FF6">
        <w:rPr>
          <w:rFonts w:ascii="RubFlama" w:hAnsi="RubFlama"/>
        </w:rPr>
        <w:instrText xml:space="preserve"> FORMCHECKBOX </w:instrText>
      </w:r>
      <w:r w:rsidRPr="001A4FF6">
        <w:rPr>
          <w:rFonts w:ascii="RubFlama" w:hAnsi="RubFlama"/>
        </w:rPr>
      </w:r>
      <w:r w:rsidRPr="001A4FF6">
        <w:rPr>
          <w:rFonts w:ascii="RubFlama" w:hAnsi="RubFlama"/>
        </w:rPr>
        <w:fldChar w:fldCharType="separate"/>
      </w:r>
      <w:r w:rsidRPr="001A4FF6">
        <w:rPr>
          <w:rFonts w:ascii="RubFlama" w:hAnsi="RubFlama"/>
        </w:rPr>
        <w:fldChar w:fldCharType="end"/>
      </w:r>
      <w:r w:rsidRPr="001A4FF6">
        <w:rPr>
          <w:rFonts w:ascii="RubFlama" w:hAnsi="RubFlama"/>
        </w:rPr>
        <w:tab/>
      </w:r>
      <w:r w:rsidR="009A52AE" w:rsidRPr="001A4FF6">
        <w:rPr>
          <w:rFonts w:ascii="RubFlama" w:hAnsi="RubFlama"/>
        </w:rPr>
        <w:t xml:space="preserve">können wir ein </w:t>
      </w:r>
      <w:r w:rsidRPr="001A4FF6">
        <w:rPr>
          <w:rFonts w:ascii="RubFlama" w:hAnsi="RubFlama"/>
        </w:rPr>
        <w:t xml:space="preserve">Umweltzeichen </w:t>
      </w:r>
      <w:r w:rsidR="009A52AE" w:rsidRPr="001A4FF6">
        <w:rPr>
          <w:rFonts w:ascii="RubFlama" w:hAnsi="RubFlama"/>
        </w:rPr>
        <w:t>für das im Dokument 03 „Leistungsverzeichnis und Fragenkatalog“ angebotene Produkt vorweisen</w:t>
      </w:r>
      <w:r w:rsidRPr="001A4FF6">
        <w:rPr>
          <w:rFonts w:ascii="RubFlama" w:hAnsi="RubFlama"/>
        </w:rPr>
        <w:t xml:space="preserve">. </w:t>
      </w:r>
    </w:p>
    <w:p w14:paraId="1A4A63FC" w14:textId="77777777" w:rsidR="00D63366" w:rsidRPr="001A4FF6" w:rsidRDefault="00D63366" w:rsidP="00D63366">
      <w:pPr>
        <w:tabs>
          <w:tab w:val="left" w:pos="993"/>
        </w:tabs>
        <w:spacing w:before="120"/>
        <w:ind w:left="992" w:hanging="425"/>
        <w:jc w:val="both"/>
        <w:rPr>
          <w:rFonts w:ascii="RubFlama" w:hAnsi="RubFlama"/>
        </w:rPr>
      </w:pPr>
      <w:r w:rsidRPr="001A4FF6">
        <w:rPr>
          <w:rFonts w:ascii="RubFlama" w:hAnsi="RubFlama"/>
        </w:rPr>
        <w:lastRenderedPageBreak/>
        <w:fldChar w:fldCharType="begin">
          <w:ffData>
            <w:name w:val="Kontrollkästchen7"/>
            <w:enabled/>
            <w:calcOnExit w:val="0"/>
            <w:checkBox>
              <w:sizeAuto/>
              <w:default w:val="0"/>
            </w:checkBox>
          </w:ffData>
        </w:fldChar>
      </w:r>
      <w:r w:rsidRPr="001A4FF6">
        <w:rPr>
          <w:rFonts w:ascii="RubFlama" w:hAnsi="RubFlama"/>
        </w:rPr>
        <w:instrText xml:space="preserve"> FORMCHECKBOX </w:instrText>
      </w:r>
      <w:r w:rsidRPr="001A4FF6">
        <w:rPr>
          <w:rFonts w:ascii="RubFlama" w:hAnsi="RubFlama"/>
        </w:rPr>
      </w:r>
      <w:r w:rsidRPr="001A4FF6">
        <w:rPr>
          <w:rFonts w:ascii="RubFlama" w:hAnsi="RubFlama"/>
        </w:rPr>
        <w:fldChar w:fldCharType="separate"/>
      </w:r>
      <w:r w:rsidRPr="001A4FF6">
        <w:rPr>
          <w:rFonts w:ascii="RubFlama" w:hAnsi="RubFlama"/>
        </w:rPr>
        <w:fldChar w:fldCharType="end"/>
      </w:r>
      <w:r w:rsidRPr="001A4FF6">
        <w:rPr>
          <w:rFonts w:ascii="RubFlama" w:hAnsi="RubFlama"/>
        </w:rPr>
        <w:tab/>
      </w:r>
      <w:r w:rsidR="009A52AE" w:rsidRPr="001A4FF6">
        <w:rPr>
          <w:rFonts w:ascii="RubFlama" w:hAnsi="RubFlama"/>
        </w:rPr>
        <w:t>können wir kein Umweltzeichen für das im Dokument 03 „Leistungsverzeichnis und Fragenkatalog“ angebotene Produkt vorweisen</w:t>
      </w:r>
      <w:r w:rsidRPr="001A4FF6">
        <w:rPr>
          <w:rFonts w:ascii="RubFlama" w:hAnsi="RubFlama"/>
        </w:rPr>
        <w:t xml:space="preserve">. Deshalb geben wir folgende Erklärung ab: </w:t>
      </w:r>
    </w:p>
    <w:p w14:paraId="32EA7691" w14:textId="77777777" w:rsidR="00D63366" w:rsidRPr="001A4FF6" w:rsidRDefault="00D63366" w:rsidP="00D63366">
      <w:pPr>
        <w:tabs>
          <w:tab w:val="left" w:pos="993"/>
        </w:tabs>
        <w:spacing w:before="120"/>
        <w:ind w:left="992" w:hanging="425"/>
        <w:jc w:val="both"/>
        <w:rPr>
          <w:rFonts w:ascii="RubFlama" w:hAnsi="RubFlama"/>
        </w:rPr>
      </w:pPr>
    </w:p>
    <w:tbl>
      <w:tblPr>
        <w:tblW w:w="864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D63366" w:rsidRPr="001A4FF6" w14:paraId="4B5C73A9" w14:textId="77777777" w:rsidTr="009A52AE">
        <w:trPr>
          <w:trHeight w:val="391"/>
        </w:trPr>
        <w:tc>
          <w:tcPr>
            <w:tcW w:w="8646" w:type="dxa"/>
          </w:tcPr>
          <w:p w14:paraId="67D35F1B" w14:textId="77777777" w:rsidR="00D63366" w:rsidRPr="001A4FF6" w:rsidRDefault="00D63366" w:rsidP="000F74D5">
            <w:pPr>
              <w:spacing w:before="120"/>
              <w:ind w:left="33"/>
              <w:jc w:val="both"/>
              <w:rPr>
                <w:rFonts w:ascii="RubFlama" w:hAnsi="RubFlama"/>
              </w:rPr>
            </w:pPr>
            <w:r w:rsidRPr="001A4FF6">
              <w:rPr>
                <w:rFonts w:ascii="RubFlama" w:hAnsi="RubFlama"/>
              </w:rPr>
              <w:t xml:space="preserve">„Wir sichern zu, dass die von uns angebotenen Produkte die Kriterien des </w:t>
            </w:r>
          </w:p>
          <w:p w14:paraId="32F4851F" w14:textId="77777777" w:rsidR="00662F69" w:rsidRDefault="00BA5A80" w:rsidP="000F74D5">
            <w:pPr>
              <w:pBdr>
                <w:bottom w:val="single" w:sz="6" w:space="1" w:color="auto"/>
              </w:pBdr>
              <w:spacing w:before="120"/>
              <w:ind w:left="33"/>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fldChar w:fldCharType="end"/>
            </w:r>
          </w:p>
          <w:p w14:paraId="69A3C8D5" w14:textId="77777777" w:rsidR="00D63366" w:rsidRPr="001A4FF6" w:rsidRDefault="00D63366" w:rsidP="00BA5A80">
            <w:pPr>
              <w:spacing w:before="120"/>
              <w:jc w:val="both"/>
              <w:rPr>
                <w:rFonts w:ascii="RubFlama" w:hAnsi="RubFlama"/>
              </w:rPr>
            </w:pPr>
            <w:r w:rsidRPr="001A4FF6">
              <w:rPr>
                <w:rFonts w:ascii="RubFlama" w:hAnsi="RubFlama"/>
              </w:rPr>
              <w:t xml:space="preserve">Umweltzeichens erfüllen.“ </w:t>
            </w:r>
          </w:p>
        </w:tc>
      </w:tr>
    </w:tbl>
    <w:p w14:paraId="34CE03E5" w14:textId="77777777" w:rsidR="00A7522E" w:rsidRPr="001A4FF6" w:rsidRDefault="00A7522E" w:rsidP="00A7522E">
      <w:pPr>
        <w:jc w:val="both"/>
        <w:rPr>
          <w:rFonts w:ascii="RubFlama" w:hAnsi="RubFlama"/>
          <w:spacing w:val="-5"/>
        </w:rPr>
      </w:pPr>
    </w:p>
    <w:p w14:paraId="5E783870" w14:textId="77777777" w:rsidR="00A02E0B" w:rsidRPr="001A4FF6" w:rsidRDefault="00A02E0B" w:rsidP="001E68C3">
      <w:pPr>
        <w:tabs>
          <w:tab w:val="left" w:pos="567"/>
        </w:tabs>
        <w:spacing w:line="240" w:lineRule="exact"/>
        <w:jc w:val="both"/>
        <w:rPr>
          <w:rFonts w:ascii="RubFlama" w:hAnsi="RubFlama"/>
        </w:rPr>
      </w:pPr>
    </w:p>
    <w:p w14:paraId="451A0F22" w14:textId="77777777" w:rsidR="0063476C" w:rsidRPr="001A4FF6" w:rsidRDefault="0063476C" w:rsidP="001E68C3">
      <w:pPr>
        <w:tabs>
          <w:tab w:val="left" w:pos="567"/>
        </w:tabs>
        <w:spacing w:line="240" w:lineRule="exact"/>
        <w:jc w:val="both"/>
        <w:rPr>
          <w:rFonts w:ascii="RubFlama" w:hAnsi="RubFlama"/>
        </w:rPr>
      </w:pPr>
    </w:p>
    <w:p w14:paraId="13C35B27" w14:textId="77777777" w:rsidR="009025F3" w:rsidRPr="001A4FF6" w:rsidRDefault="008058D6" w:rsidP="009A52AE">
      <w:pPr>
        <w:numPr>
          <w:ilvl w:val="0"/>
          <w:numId w:val="35"/>
        </w:numPr>
        <w:tabs>
          <w:tab w:val="left" w:pos="567"/>
        </w:tabs>
        <w:spacing w:line="240" w:lineRule="exact"/>
        <w:ind w:left="567" w:hanging="567"/>
        <w:jc w:val="both"/>
        <w:rPr>
          <w:rFonts w:ascii="RubFlama" w:hAnsi="RubFlama"/>
          <w:b/>
        </w:rPr>
      </w:pPr>
      <w:bookmarkStart w:id="0" w:name="OLE_LINK1"/>
      <w:r w:rsidRPr="001A4FF6">
        <w:rPr>
          <w:rFonts w:ascii="RubFlama" w:hAnsi="RubFlama"/>
          <w:b/>
        </w:rPr>
        <w:t xml:space="preserve">Sonstige </w:t>
      </w:r>
      <w:r w:rsidR="009025F3" w:rsidRPr="001A4FF6">
        <w:rPr>
          <w:rFonts w:ascii="RubFlama" w:hAnsi="RubFlama"/>
          <w:b/>
        </w:rPr>
        <w:t>Erklärungen zur Fachkunde</w:t>
      </w:r>
      <w:r w:rsidR="00D41122" w:rsidRPr="001A4FF6">
        <w:rPr>
          <w:rFonts w:ascii="RubFlama" w:hAnsi="RubFlama"/>
          <w:b/>
        </w:rPr>
        <w:t>, Leistungsfähigkeit und Zuverlässigkeit</w:t>
      </w:r>
    </w:p>
    <w:p w14:paraId="488CABCD" w14:textId="77777777" w:rsidR="009025F3" w:rsidRPr="001A4FF6" w:rsidRDefault="009025F3" w:rsidP="009025F3">
      <w:pPr>
        <w:tabs>
          <w:tab w:val="left" w:pos="567"/>
        </w:tabs>
        <w:spacing w:line="240" w:lineRule="exact"/>
        <w:jc w:val="both"/>
        <w:rPr>
          <w:rFonts w:ascii="RubFlama" w:hAnsi="RubFlama"/>
        </w:rPr>
      </w:pPr>
    </w:p>
    <w:bookmarkEnd w:id="0"/>
    <w:p w14:paraId="57A7BFFF" w14:textId="77777777" w:rsidR="00824FB8" w:rsidRPr="001A4FF6" w:rsidRDefault="00824FB8" w:rsidP="00824FB8">
      <w:pPr>
        <w:tabs>
          <w:tab w:val="left" w:pos="567"/>
        </w:tabs>
        <w:spacing w:line="240" w:lineRule="exact"/>
        <w:ind w:left="567"/>
        <w:jc w:val="both"/>
        <w:rPr>
          <w:rFonts w:ascii="RubFlama" w:hAnsi="RubFlama"/>
          <w:spacing w:val="-5"/>
        </w:rPr>
      </w:pPr>
      <w:r w:rsidRPr="001A4FF6">
        <w:rPr>
          <w:rFonts w:ascii="RubFlama" w:hAnsi="RubFlama"/>
          <w:spacing w:val="-5"/>
        </w:rPr>
        <w:t>Folgende Umsätze haben wir in den letzten drei Jahren erzielt:</w:t>
      </w:r>
    </w:p>
    <w:p w14:paraId="597D8263" w14:textId="77777777" w:rsidR="00824FB8" w:rsidRPr="001A4FF6" w:rsidRDefault="00824FB8" w:rsidP="00824FB8">
      <w:pPr>
        <w:tabs>
          <w:tab w:val="left" w:pos="567"/>
        </w:tabs>
        <w:spacing w:line="240" w:lineRule="exact"/>
        <w:ind w:left="567"/>
        <w:jc w:val="both"/>
        <w:rPr>
          <w:rFonts w:ascii="RubFlama" w:hAnsi="RubFlama"/>
          <w:spacing w:val="-5"/>
        </w:rPr>
      </w:pPr>
      <w:r w:rsidRPr="001A4FF6">
        <w:rPr>
          <w:rFonts w:ascii="RubFlama" w:hAnsi="RubFlama"/>
          <w:spacing w:val="-5"/>
        </w:rPr>
        <w:t xml:space="preserve"> </w:t>
      </w:r>
    </w:p>
    <w:tbl>
      <w:tblPr>
        <w:tblW w:w="897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2117"/>
        <w:gridCol w:w="2117"/>
        <w:gridCol w:w="2163"/>
      </w:tblGrid>
      <w:tr w:rsidR="00824FB8" w:rsidRPr="001A4FF6" w14:paraId="15BA5735" w14:textId="77777777" w:rsidTr="00824FB8">
        <w:tc>
          <w:tcPr>
            <w:tcW w:w="2552" w:type="dxa"/>
            <w:vAlign w:val="center"/>
          </w:tcPr>
          <w:p w14:paraId="3EFFE742" w14:textId="77777777" w:rsidR="00824FB8" w:rsidRPr="001A4FF6" w:rsidRDefault="00824FB8" w:rsidP="00824FB8">
            <w:pPr>
              <w:spacing w:line="240" w:lineRule="exact"/>
              <w:rPr>
                <w:rFonts w:ascii="RubFlama" w:hAnsi="RubFlama"/>
                <w:b/>
                <w:spacing w:val="-5"/>
              </w:rPr>
            </w:pPr>
          </w:p>
        </w:tc>
        <w:tc>
          <w:tcPr>
            <w:tcW w:w="2126" w:type="dxa"/>
            <w:vAlign w:val="center"/>
          </w:tcPr>
          <w:p w14:paraId="7A5799E7" w14:textId="59FDBE6D" w:rsidR="00824FB8" w:rsidRPr="001A4FF6" w:rsidRDefault="008D1049" w:rsidP="005A1A73">
            <w:pPr>
              <w:tabs>
                <w:tab w:val="left" w:pos="567"/>
              </w:tabs>
              <w:spacing w:line="240" w:lineRule="exact"/>
              <w:ind w:left="567"/>
              <w:rPr>
                <w:rFonts w:ascii="RubFlama" w:hAnsi="RubFlama"/>
                <w:b/>
                <w:spacing w:val="-5"/>
              </w:rPr>
            </w:pPr>
            <w:r w:rsidRPr="001A4FF6">
              <w:rPr>
                <w:rFonts w:ascii="RubFlama" w:hAnsi="RubFlama"/>
                <w:b/>
                <w:spacing w:val="-5"/>
              </w:rPr>
              <w:t>20</w:t>
            </w:r>
            <w:r w:rsidR="00E80A48">
              <w:rPr>
                <w:rFonts w:ascii="RubFlama" w:hAnsi="RubFlama"/>
                <w:b/>
                <w:spacing w:val="-5"/>
              </w:rPr>
              <w:t>22</w:t>
            </w:r>
          </w:p>
        </w:tc>
        <w:tc>
          <w:tcPr>
            <w:tcW w:w="2126" w:type="dxa"/>
            <w:vAlign w:val="center"/>
          </w:tcPr>
          <w:p w14:paraId="0DB82556" w14:textId="17C39B90" w:rsidR="00824FB8" w:rsidRPr="001A4FF6" w:rsidRDefault="008D1049" w:rsidP="005A1A73">
            <w:pPr>
              <w:tabs>
                <w:tab w:val="left" w:pos="567"/>
              </w:tabs>
              <w:spacing w:line="240" w:lineRule="exact"/>
              <w:ind w:left="567"/>
              <w:rPr>
                <w:rFonts w:ascii="RubFlama" w:hAnsi="RubFlama"/>
                <w:b/>
                <w:spacing w:val="-5"/>
              </w:rPr>
            </w:pPr>
            <w:r w:rsidRPr="001A4FF6">
              <w:rPr>
                <w:rFonts w:ascii="RubFlama" w:hAnsi="RubFlama"/>
                <w:b/>
                <w:spacing w:val="-5"/>
              </w:rPr>
              <w:t>20</w:t>
            </w:r>
            <w:r w:rsidR="00E80A48">
              <w:rPr>
                <w:rFonts w:ascii="RubFlama" w:hAnsi="RubFlama"/>
                <w:b/>
                <w:spacing w:val="-5"/>
              </w:rPr>
              <w:t>23</w:t>
            </w:r>
          </w:p>
        </w:tc>
        <w:tc>
          <w:tcPr>
            <w:tcW w:w="2172" w:type="dxa"/>
            <w:vAlign w:val="center"/>
          </w:tcPr>
          <w:p w14:paraId="6C7D15CD" w14:textId="4335602D" w:rsidR="00824FB8" w:rsidRPr="001A4FF6" w:rsidRDefault="008D1049" w:rsidP="0049300C">
            <w:pPr>
              <w:tabs>
                <w:tab w:val="left" w:pos="567"/>
              </w:tabs>
              <w:spacing w:line="240" w:lineRule="exact"/>
              <w:ind w:left="567"/>
              <w:rPr>
                <w:rFonts w:ascii="RubFlama" w:hAnsi="RubFlama"/>
                <w:b/>
                <w:spacing w:val="-5"/>
              </w:rPr>
            </w:pPr>
            <w:r w:rsidRPr="001A4FF6">
              <w:rPr>
                <w:rFonts w:ascii="RubFlama" w:hAnsi="RubFlama"/>
                <w:b/>
                <w:spacing w:val="-5"/>
              </w:rPr>
              <w:t>20</w:t>
            </w:r>
            <w:r w:rsidR="00DD22EA" w:rsidRPr="001A4FF6">
              <w:rPr>
                <w:rFonts w:ascii="RubFlama" w:hAnsi="RubFlama"/>
                <w:b/>
                <w:spacing w:val="-5"/>
              </w:rPr>
              <w:t>2</w:t>
            </w:r>
            <w:r w:rsidR="00E80A48">
              <w:rPr>
                <w:rFonts w:ascii="RubFlama" w:hAnsi="RubFlama"/>
                <w:b/>
                <w:spacing w:val="-5"/>
              </w:rPr>
              <w:t>4</w:t>
            </w:r>
          </w:p>
        </w:tc>
      </w:tr>
      <w:tr w:rsidR="00824FB8" w:rsidRPr="001A4FF6" w14:paraId="6D6514FD" w14:textId="77777777" w:rsidTr="00824FB8">
        <w:tc>
          <w:tcPr>
            <w:tcW w:w="2552" w:type="dxa"/>
            <w:vAlign w:val="center"/>
          </w:tcPr>
          <w:p w14:paraId="28B037F0" w14:textId="77777777" w:rsidR="00824FB8" w:rsidRPr="001A4FF6" w:rsidRDefault="00824FB8" w:rsidP="00824FB8">
            <w:pPr>
              <w:spacing w:line="240" w:lineRule="exact"/>
              <w:ind w:left="34"/>
              <w:jc w:val="both"/>
              <w:rPr>
                <w:rFonts w:ascii="RubFlama" w:hAnsi="RubFlama"/>
                <w:spacing w:val="-5"/>
              </w:rPr>
            </w:pPr>
            <w:r w:rsidRPr="001A4FF6">
              <w:rPr>
                <w:rFonts w:ascii="RubFlama" w:hAnsi="RubFlama"/>
                <w:b/>
                <w:spacing w:val="-5"/>
              </w:rPr>
              <w:t xml:space="preserve">Umsatz netto in € mit vergleichbaren </w:t>
            </w:r>
            <w:r w:rsidR="005A1A73" w:rsidRPr="001A4FF6">
              <w:rPr>
                <w:rFonts w:ascii="RubFlama" w:hAnsi="RubFlama"/>
                <w:b/>
                <w:spacing w:val="-5"/>
              </w:rPr>
              <w:t xml:space="preserve">Aufträgen/ </w:t>
            </w:r>
            <w:r w:rsidRPr="001A4FF6">
              <w:rPr>
                <w:rFonts w:ascii="RubFlama" w:hAnsi="RubFlama"/>
                <w:b/>
                <w:spacing w:val="-5"/>
              </w:rPr>
              <w:t>Projekten</w:t>
            </w:r>
          </w:p>
        </w:tc>
        <w:tc>
          <w:tcPr>
            <w:tcW w:w="2126" w:type="dxa"/>
            <w:vAlign w:val="center"/>
          </w:tcPr>
          <w:p w14:paraId="0B5EC80F" w14:textId="77777777" w:rsidR="006554BC" w:rsidRPr="001A4FF6" w:rsidRDefault="006005C5" w:rsidP="002000D9">
            <w:pPr>
              <w:tabs>
                <w:tab w:val="left" w:pos="567"/>
              </w:tabs>
              <w:spacing w:line="240" w:lineRule="exact"/>
              <w:jc w:val="both"/>
              <w:rPr>
                <w:rFonts w:ascii="RubFlama" w:hAnsi="RubFlama"/>
                <w:spacing w:val="-5"/>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00DF26AE" w:rsidRPr="001A4FF6">
              <w:rPr>
                <w:rFonts w:ascii="RubFlama" w:hAnsi="RubFlama"/>
              </w:rPr>
              <w:t> </w:t>
            </w:r>
            <w:r w:rsidR="00DF26AE" w:rsidRPr="001A4FF6">
              <w:rPr>
                <w:rFonts w:ascii="RubFlama" w:hAnsi="RubFlama"/>
              </w:rPr>
              <w:t> </w:t>
            </w:r>
            <w:r w:rsidR="00DF26AE" w:rsidRPr="001A4FF6">
              <w:rPr>
                <w:rFonts w:ascii="RubFlama" w:hAnsi="RubFlama"/>
              </w:rPr>
              <w:t> </w:t>
            </w:r>
            <w:r w:rsidR="00DF26AE" w:rsidRPr="001A4FF6">
              <w:rPr>
                <w:rFonts w:ascii="RubFlama" w:hAnsi="RubFlama"/>
              </w:rPr>
              <w:t> </w:t>
            </w:r>
            <w:r w:rsidR="00DF26AE" w:rsidRPr="001A4FF6">
              <w:rPr>
                <w:rFonts w:ascii="RubFlama" w:hAnsi="RubFlama"/>
              </w:rPr>
              <w:t> </w:t>
            </w:r>
            <w:r w:rsidRPr="001A4FF6">
              <w:rPr>
                <w:rFonts w:ascii="RubFlama" w:hAnsi="RubFlama"/>
              </w:rPr>
              <w:fldChar w:fldCharType="end"/>
            </w:r>
          </w:p>
        </w:tc>
        <w:tc>
          <w:tcPr>
            <w:tcW w:w="2126" w:type="dxa"/>
            <w:vAlign w:val="center"/>
          </w:tcPr>
          <w:p w14:paraId="4E2DA112" w14:textId="77777777" w:rsidR="00824FB8" w:rsidRPr="001A4FF6" w:rsidRDefault="006005C5" w:rsidP="00824FB8">
            <w:pPr>
              <w:tabs>
                <w:tab w:val="left" w:pos="567"/>
              </w:tabs>
              <w:spacing w:line="240" w:lineRule="exact"/>
              <w:jc w:val="both"/>
              <w:rPr>
                <w:rFonts w:ascii="RubFlama" w:hAnsi="RubFlama"/>
                <w:spacing w:val="-5"/>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c>
          <w:tcPr>
            <w:tcW w:w="2172" w:type="dxa"/>
            <w:vAlign w:val="center"/>
          </w:tcPr>
          <w:p w14:paraId="4788FD2A" w14:textId="77777777" w:rsidR="00824FB8" w:rsidRPr="001A4FF6" w:rsidRDefault="006005C5" w:rsidP="00824FB8">
            <w:pPr>
              <w:tabs>
                <w:tab w:val="left" w:pos="567"/>
              </w:tabs>
              <w:spacing w:line="240" w:lineRule="exact"/>
              <w:jc w:val="both"/>
              <w:rPr>
                <w:rFonts w:ascii="RubFlama" w:hAnsi="RubFlama"/>
                <w:spacing w:val="-5"/>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824FB8" w:rsidRPr="001A4FF6" w14:paraId="5A664991" w14:textId="77777777" w:rsidTr="00824FB8">
        <w:tc>
          <w:tcPr>
            <w:tcW w:w="2552" w:type="dxa"/>
            <w:vAlign w:val="center"/>
          </w:tcPr>
          <w:p w14:paraId="59E31ADB" w14:textId="77777777" w:rsidR="00824FB8" w:rsidRPr="001A4FF6" w:rsidRDefault="00824FB8" w:rsidP="00824FB8">
            <w:pPr>
              <w:spacing w:line="240" w:lineRule="exact"/>
              <w:ind w:left="34"/>
              <w:jc w:val="both"/>
              <w:rPr>
                <w:rFonts w:ascii="RubFlama" w:hAnsi="RubFlama"/>
                <w:b/>
                <w:spacing w:val="-5"/>
              </w:rPr>
            </w:pPr>
            <w:r w:rsidRPr="001A4FF6">
              <w:rPr>
                <w:rFonts w:ascii="RubFlama" w:hAnsi="RubFlama"/>
                <w:b/>
                <w:spacing w:val="-5"/>
              </w:rPr>
              <w:t xml:space="preserve">Unternehmensgesamtumsatz netto in € </w:t>
            </w:r>
          </w:p>
          <w:p w14:paraId="788A2197" w14:textId="77777777" w:rsidR="00DF2618" w:rsidRPr="001A4FF6" w:rsidRDefault="00DF2618" w:rsidP="00824FB8">
            <w:pPr>
              <w:spacing w:line="240" w:lineRule="exact"/>
              <w:ind w:left="34"/>
              <w:jc w:val="both"/>
              <w:rPr>
                <w:rFonts w:ascii="RubFlama" w:hAnsi="RubFlama"/>
                <w:spacing w:val="-5"/>
              </w:rPr>
            </w:pPr>
          </w:p>
        </w:tc>
        <w:tc>
          <w:tcPr>
            <w:tcW w:w="2126" w:type="dxa"/>
            <w:vAlign w:val="center"/>
          </w:tcPr>
          <w:p w14:paraId="66379C7B" w14:textId="77777777" w:rsidR="006554BC" w:rsidRPr="001A4FF6" w:rsidRDefault="006005C5" w:rsidP="00824FB8">
            <w:pPr>
              <w:tabs>
                <w:tab w:val="left" w:pos="567"/>
              </w:tabs>
              <w:spacing w:line="240" w:lineRule="exact"/>
              <w:jc w:val="both"/>
              <w:rPr>
                <w:rFonts w:ascii="RubFlama" w:hAnsi="RubFlama"/>
                <w:spacing w:val="-5"/>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c>
          <w:tcPr>
            <w:tcW w:w="2126" w:type="dxa"/>
            <w:vAlign w:val="center"/>
          </w:tcPr>
          <w:p w14:paraId="7E7B19FC" w14:textId="77777777" w:rsidR="00824FB8" w:rsidRPr="001A4FF6" w:rsidRDefault="006005C5" w:rsidP="00824FB8">
            <w:pPr>
              <w:tabs>
                <w:tab w:val="left" w:pos="567"/>
              </w:tabs>
              <w:spacing w:line="240" w:lineRule="exact"/>
              <w:jc w:val="both"/>
              <w:rPr>
                <w:rFonts w:ascii="RubFlama" w:hAnsi="RubFlama"/>
                <w:spacing w:val="-5"/>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c>
          <w:tcPr>
            <w:tcW w:w="2172" w:type="dxa"/>
            <w:vAlign w:val="center"/>
          </w:tcPr>
          <w:p w14:paraId="53A0C9B0" w14:textId="77777777" w:rsidR="00824FB8" w:rsidRPr="001A4FF6" w:rsidRDefault="006005C5" w:rsidP="00824FB8">
            <w:pPr>
              <w:tabs>
                <w:tab w:val="left" w:pos="567"/>
              </w:tabs>
              <w:spacing w:line="240" w:lineRule="exact"/>
              <w:jc w:val="both"/>
              <w:rPr>
                <w:rFonts w:ascii="RubFlama" w:hAnsi="RubFlama"/>
                <w:spacing w:val="-5"/>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bl>
    <w:p w14:paraId="21211758" w14:textId="77777777" w:rsidR="00824FB8" w:rsidRPr="001A4FF6" w:rsidRDefault="00824FB8" w:rsidP="00824FB8">
      <w:pPr>
        <w:tabs>
          <w:tab w:val="left" w:pos="567"/>
        </w:tabs>
        <w:spacing w:line="240" w:lineRule="exact"/>
        <w:jc w:val="both"/>
        <w:rPr>
          <w:rFonts w:ascii="RubFlama" w:hAnsi="RubFlama"/>
          <w:highlight w:val="yellow"/>
        </w:rPr>
      </w:pPr>
    </w:p>
    <w:p w14:paraId="0D895261" w14:textId="77777777" w:rsidR="00D9304A" w:rsidRPr="001A4FF6" w:rsidRDefault="00D9304A" w:rsidP="00D9304A">
      <w:pPr>
        <w:ind w:left="567"/>
        <w:rPr>
          <w:rFonts w:ascii="RubFlama" w:hAnsi="RubFlama"/>
          <w:spacing w:val="-5"/>
        </w:rPr>
      </w:pPr>
      <w:r w:rsidRPr="001A4FF6">
        <w:rPr>
          <w:rFonts w:ascii="RubFlama" w:hAnsi="RubFlama"/>
          <w:spacing w:val="-5"/>
        </w:rPr>
        <w:t>Die nachfol</w:t>
      </w:r>
      <w:r w:rsidR="005A1A73" w:rsidRPr="001A4FF6">
        <w:rPr>
          <w:rFonts w:ascii="RubFlama" w:hAnsi="RubFlama"/>
          <w:spacing w:val="-5"/>
        </w:rPr>
        <w:t xml:space="preserve">gend aufgelisteten, </w:t>
      </w:r>
      <w:r w:rsidR="005A1A73" w:rsidRPr="001A4FF6">
        <w:rPr>
          <w:rFonts w:ascii="RubFlama" w:hAnsi="RubFlama"/>
          <w:b/>
          <w:spacing w:val="-5"/>
        </w:rPr>
        <w:t xml:space="preserve">mindestens </w:t>
      </w:r>
      <w:r w:rsidR="00F201E8" w:rsidRPr="001A4FF6">
        <w:rPr>
          <w:rFonts w:ascii="RubFlama" w:hAnsi="RubFlama"/>
        </w:rPr>
        <w:t>3</w:t>
      </w:r>
      <w:r w:rsidRPr="001A4FF6">
        <w:rPr>
          <w:rFonts w:ascii="RubFlama" w:hAnsi="RubFlama"/>
          <w:spacing w:val="-5"/>
        </w:rPr>
        <w:t xml:space="preserve"> </w:t>
      </w:r>
      <w:r w:rsidR="005A1A73" w:rsidRPr="001A4FF6">
        <w:rPr>
          <w:rFonts w:ascii="RubFlama" w:hAnsi="RubFlama"/>
          <w:spacing w:val="-5"/>
        </w:rPr>
        <w:t xml:space="preserve">zu der hier ausgeschriebenen Lieferung/Leistung vergleichbaren </w:t>
      </w:r>
      <w:r w:rsidRPr="001A4FF6">
        <w:rPr>
          <w:rFonts w:ascii="RubFlama" w:hAnsi="RubFlama"/>
          <w:spacing w:val="-5"/>
        </w:rPr>
        <w:t>Aufträge haben wir in den letzten drei Jahren erfolgreich abgewickelt.</w:t>
      </w:r>
      <w:r w:rsidRPr="001A4FF6">
        <w:rPr>
          <w:rFonts w:ascii="RubFlama" w:hAnsi="RubFlama"/>
          <w:b/>
          <w:spacing w:val="-5"/>
        </w:rPr>
        <w:t xml:space="preserve"> </w:t>
      </w:r>
      <w:r w:rsidR="00752ED9" w:rsidRPr="001A4FF6">
        <w:rPr>
          <w:rFonts w:ascii="RubFlama" w:hAnsi="RubFlama"/>
          <w:b/>
          <w:spacing w:val="-5"/>
        </w:rPr>
        <w:t xml:space="preserve">Sofern mehr als </w:t>
      </w:r>
      <w:r w:rsidR="00F201E8" w:rsidRPr="001A4FF6">
        <w:rPr>
          <w:rFonts w:ascii="RubFlama" w:hAnsi="RubFlama"/>
        </w:rPr>
        <w:t>3</w:t>
      </w:r>
      <w:r w:rsidR="00752ED9" w:rsidRPr="001A4FF6">
        <w:rPr>
          <w:rFonts w:ascii="RubFlama" w:hAnsi="RubFlama"/>
          <w:b/>
          <w:spacing w:val="-5"/>
        </w:rPr>
        <w:t xml:space="preserve"> Referenzen angegeben werden, liegen diese auf separater Anlage bei.</w:t>
      </w:r>
    </w:p>
    <w:p w14:paraId="682A0AAF" w14:textId="77777777" w:rsidR="00D9304A" w:rsidRPr="001A4FF6" w:rsidRDefault="00D9304A" w:rsidP="00D9304A">
      <w:pPr>
        <w:tabs>
          <w:tab w:val="left" w:pos="567"/>
        </w:tabs>
        <w:spacing w:line="240" w:lineRule="exact"/>
        <w:ind w:left="567"/>
        <w:jc w:val="both"/>
        <w:rPr>
          <w:rFonts w:ascii="RubFlama" w:hAnsi="RubFlama"/>
          <w:b/>
          <w:spacing w:val="-5"/>
        </w:rPr>
      </w:pPr>
    </w:p>
    <w:p w14:paraId="2FE8C54D" w14:textId="77777777" w:rsidR="00D9304A" w:rsidRPr="001A4FF6" w:rsidRDefault="00D9304A" w:rsidP="00B92666">
      <w:pPr>
        <w:tabs>
          <w:tab w:val="left" w:pos="567"/>
        </w:tabs>
        <w:spacing w:line="240" w:lineRule="exact"/>
        <w:ind w:left="567"/>
        <w:jc w:val="both"/>
        <w:rPr>
          <w:rFonts w:ascii="RubFlama" w:hAnsi="RubFlama"/>
          <w:spacing w:val="-5"/>
        </w:rPr>
      </w:pPr>
      <w:r w:rsidRPr="001A4FF6">
        <w:rPr>
          <w:rFonts w:ascii="RubFlama" w:hAnsi="RubFlama"/>
          <w:spacing w:val="-5"/>
        </w:rPr>
        <w:t xml:space="preserve">Uns ist bewusst, dass sofern keine entsprechenden </w:t>
      </w:r>
      <w:r w:rsidR="00C02041" w:rsidRPr="001A4FF6">
        <w:rPr>
          <w:rFonts w:ascii="RubFlama" w:hAnsi="RubFlama"/>
          <w:spacing w:val="-5"/>
        </w:rPr>
        <w:t xml:space="preserve">drei </w:t>
      </w:r>
      <w:r w:rsidRPr="001A4FF6">
        <w:rPr>
          <w:rFonts w:ascii="RubFlama" w:hAnsi="RubFlama"/>
          <w:spacing w:val="-5"/>
        </w:rPr>
        <w:t>erfolgreichen Referenz</w:t>
      </w:r>
      <w:r w:rsidR="005A1A73" w:rsidRPr="001A4FF6">
        <w:rPr>
          <w:rFonts w:ascii="RubFlama" w:hAnsi="RubFlama"/>
          <w:spacing w:val="-5"/>
        </w:rPr>
        <w:t>en</w:t>
      </w:r>
      <w:r w:rsidRPr="001A4FF6">
        <w:rPr>
          <w:rFonts w:ascii="RubFlama" w:hAnsi="RubFlama"/>
          <w:spacing w:val="-5"/>
        </w:rPr>
        <w:t xml:space="preserve"> nachgewiesen werden können, dies zur Nichtberücksichtigung des Angebotes führt.</w:t>
      </w:r>
    </w:p>
    <w:p w14:paraId="0FE5D9C4" w14:textId="77777777" w:rsidR="00DF2618" w:rsidRPr="001A4FF6" w:rsidRDefault="00DF2618">
      <w:pPr>
        <w:rPr>
          <w:rFonts w:ascii="RubFlama" w:hAnsi="RubFlama"/>
        </w:rPr>
      </w:pPr>
    </w:p>
    <w:tbl>
      <w:tblPr>
        <w:tblW w:w="945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7390"/>
      </w:tblGrid>
      <w:tr w:rsidR="00D9304A" w:rsidRPr="001A4FF6" w14:paraId="2DC06A77" w14:textId="77777777" w:rsidTr="008C6AB5">
        <w:tc>
          <w:tcPr>
            <w:tcW w:w="2062" w:type="dxa"/>
          </w:tcPr>
          <w:p w14:paraId="7FDFEFEB" w14:textId="77777777" w:rsidR="00D9304A" w:rsidRPr="001A4FF6" w:rsidRDefault="00D9304A" w:rsidP="005A1A73">
            <w:pPr>
              <w:rPr>
                <w:rFonts w:ascii="RubFlama" w:hAnsi="RubFlama"/>
                <w:b/>
                <w:spacing w:val="-5"/>
              </w:rPr>
            </w:pPr>
            <w:r w:rsidRPr="001A4FF6">
              <w:rPr>
                <w:rFonts w:ascii="RubFlama" w:hAnsi="RubFlama"/>
                <w:b/>
                <w:spacing w:val="-5"/>
              </w:rPr>
              <w:t>Referenz</w:t>
            </w:r>
            <w:r w:rsidR="005A1A73" w:rsidRPr="001A4FF6">
              <w:rPr>
                <w:rFonts w:ascii="RubFlama" w:hAnsi="RubFlama"/>
                <w:b/>
                <w:spacing w:val="-5"/>
              </w:rPr>
              <w:t>auftrag</w:t>
            </w:r>
            <w:r w:rsidRPr="001A4FF6">
              <w:rPr>
                <w:rFonts w:ascii="RubFlama" w:hAnsi="RubFlama"/>
                <w:b/>
                <w:spacing w:val="-5"/>
              </w:rPr>
              <w:t xml:space="preserve"> 1</w:t>
            </w:r>
          </w:p>
        </w:tc>
        <w:tc>
          <w:tcPr>
            <w:tcW w:w="7390" w:type="dxa"/>
          </w:tcPr>
          <w:p w14:paraId="4D0401A8" w14:textId="77777777" w:rsidR="00D9304A" w:rsidRPr="001A4FF6" w:rsidRDefault="00D9304A" w:rsidP="00572B08">
            <w:pPr>
              <w:rPr>
                <w:rFonts w:ascii="RubFlama" w:hAnsi="RubFlama"/>
                <w:spacing w:val="-5"/>
              </w:rPr>
            </w:pPr>
          </w:p>
        </w:tc>
      </w:tr>
      <w:tr w:rsidR="00D9304A" w:rsidRPr="001A4FF6" w14:paraId="65892E4B" w14:textId="77777777" w:rsidTr="008C6AB5">
        <w:tc>
          <w:tcPr>
            <w:tcW w:w="2062" w:type="dxa"/>
          </w:tcPr>
          <w:p w14:paraId="49C1284D" w14:textId="77777777" w:rsidR="005A1A73" w:rsidRPr="001A4FF6" w:rsidRDefault="005A1A73" w:rsidP="00572B08">
            <w:pPr>
              <w:rPr>
                <w:rFonts w:ascii="RubFlama" w:hAnsi="RubFlama"/>
                <w:spacing w:val="-5"/>
              </w:rPr>
            </w:pPr>
          </w:p>
          <w:p w14:paraId="12340058" w14:textId="77777777" w:rsidR="00D9304A" w:rsidRPr="001A4FF6" w:rsidRDefault="00D9304A" w:rsidP="005A1A73">
            <w:pPr>
              <w:rPr>
                <w:rFonts w:ascii="RubFlama" w:hAnsi="RubFlama"/>
                <w:spacing w:val="-5"/>
              </w:rPr>
            </w:pPr>
            <w:r w:rsidRPr="001A4FF6">
              <w:rPr>
                <w:rFonts w:ascii="RubFlama" w:hAnsi="RubFlama"/>
                <w:spacing w:val="-5"/>
              </w:rPr>
              <w:t>Kunde/Firma</w:t>
            </w:r>
          </w:p>
        </w:tc>
        <w:tc>
          <w:tcPr>
            <w:tcW w:w="7390" w:type="dxa"/>
          </w:tcPr>
          <w:p w14:paraId="6FFDF8CC" w14:textId="77777777" w:rsidR="00D9304A" w:rsidRPr="001A4FF6" w:rsidRDefault="00D9304A" w:rsidP="00572B08">
            <w:pPr>
              <w:rPr>
                <w:rFonts w:ascii="RubFlama" w:hAnsi="RubFlama"/>
                <w:spacing w:val="-5"/>
              </w:rPr>
            </w:pPr>
          </w:p>
          <w:p w14:paraId="7D3E993A" w14:textId="77777777" w:rsidR="00D9304A" w:rsidRPr="001A4FF6" w:rsidRDefault="006005C5" w:rsidP="00572B08">
            <w:pPr>
              <w:rPr>
                <w:rFonts w:ascii="RubFlama" w:hAnsi="RubFlama"/>
                <w:spacing w:val="-5"/>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9304A" w:rsidRPr="001A4FF6" w14:paraId="76ABF1F8" w14:textId="77777777" w:rsidTr="008C6AB5">
        <w:tc>
          <w:tcPr>
            <w:tcW w:w="2062" w:type="dxa"/>
          </w:tcPr>
          <w:p w14:paraId="5AC1E68F" w14:textId="77777777" w:rsidR="00D9304A" w:rsidRPr="001A4FF6" w:rsidRDefault="00D9304A" w:rsidP="00572B08">
            <w:pPr>
              <w:rPr>
                <w:rFonts w:ascii="RubFlama" w:hAnsi="RubFlama"/>
                <w:spacing w:val="-5"/>
              </w:rPr>
            </w:pPr>
            <w:r w:rsidRPr="001A4FF6">
              <w:rPr>
                <w:rFonts w:ascii="RubFlama" w:hAnsi="RubFlama"/>
                <w:spacing w:val="-5"/>
              </w:rPr>
              <w:t>Ansprechpartner beim Kunden</w:t>
            </w:r>
          </w:p>
        </w:tc>
        <w:tc>
          <w:tcPr>
            <w:tcW w:w="7390" w:type="dxa"/>
          </w:tcPr>
          <w:p w14:paraId="5BB6EAB1" w14:textId="77777777" w:rsidR="00D9304A" w:rsidRPr="001A4FF6" w:rsidRDefault="00D9304A" w:rsidP="00572B08">
            <w:pPr>
              <w:rPr>
                <w:rFonts w:ascii="RubFlama" w:hAnsi="RubFlama"/>
                <w:spacing w:val="-5"/>
              </w:rPr>
            </w:pPr>
          </w:p>
          <w:p w14:paraId="135673FA" w14:textId="77777777" w:rsidR="00D9304A" w:rsidRPr="001A4FF6" w:rsidRDefault="006005C5" w:rsidP="00572B08">
            <w:pPr>
              <w:rPr>
                <w:rFonts w:ascii="RubFlama" w:hAnsi="RubFlama"/>
                <w:spacing w:val="-5"/>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9304A" w:rsidRPr="001A4FF6" w14:paraId="5C4AD2B9" w14:textId="77777777" w:rsidTr="008C6AB5">
        <w:tc>
          <w:tcPr>
            <w:tcW w:w="2062" w:type="dxa"/>
          </w:tcPr>
          <w:p w14:paraId="3D6EA11E" w14:textId="77777777" w:rsidR="00D9304A" w:rsidRPr="001A4FF6" w:rsidRDefault="00D9304A" w:rsidP="00572B08">
            <w:pPr>
              <w:rPr>
                <w:rFonts w:ascii="RubFlama" w:hAnsi="RubFlama"/>
                <w:spacing w:val="-5"/>
              </w:rPr>
            </w:pPr>
            <w:r w:rsidRPr="001A4FF6">
              <w:rPr>
                <w:rFonts w:ascii="RubFlama" w:hAnsi="RubFlama"/>
                <w:spacing w:val="-5"/>
              </w:rPr>
              <w:t>Anschrift mit Telefonnummer</w:t>
            </w:r>
          </w:p>
        </w:tc>
        <w:tc>
          <w:tcPr>
            <w:tcW w:w="7390" w:type="dxa"/>
          </w:tcPr>
          <w:p w14:paraId="5827D6A3" w14:textId="77777777" w:rsidR="00D9304A" w:rsidRPr="001A4FF6" w:rsidRDefault="006005C5" w:rsidP="00572B08">
            <w:pPr>
              <w:rPr>
                <w:rFonts w:ascii="RubFlama" w:hAnsi="RubFlama"/>
                <w:spacing w:val="-5"/>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p w14:paraId="0B6203C9" w14:textId="77777777" w:rsidR="00D9304A" w:rsidRPr="001A4FF6" w:rsidRDefault="00D9304A" w:rsidP="00572B08">
            <w:pPr>
              <w:rPr>
                <w:rFonts w:ascii="RubFlama" w:hAnsi="RubFlama"/>
                <w:spacing w:val="-5"/>
              </w:rPr>
            </w:pPr>
          </w:p>
          <w:p w14:paraId="4A37DDF5" w14:textId="77777777" w:rsidR="00D9304A" w:rsidRPr="001A4FF6" w:rsidRDefault="00D9304A" w:rsidP="00572B08">
            <w:pPr>
              <w:rPr>
                <w:rFonts w:ascii="RubFlama" w:hAnsi="RubFlama"/>
                <w:spacing w:val="-5"/>
              </w:rPr>
            </w:pPr>
          </w:p>
        </w:tc>
      </w:tr>
      <w:tr w:rsidR="006005C5" w:rsidRPr="001A4FF6" w14:paraId="118A798F" w14:textId="77777777" w:rsidTr="008C6AB5">
        <w:trPr>
          <w:trHeight w:val="431"/>
        </w:trPr>
        <w:tc>
          <w:tcPr>
            <w:tcW w:w="2062" w:type="dxa"/>
          </w:tcPr>
          <w:p w14:paraId="3D82F16D" w14:textId="77777777" w:rsidR="006005C5" w:rsidRPr="001A4FF6" w:rsidRDefault="006005C5" w:rsidP="006005C5">
            <w:pPr>
              <w:rPr>
                <w:rFonts w:ascii="RubFlama" w:hAnsi="RubFlama"/>
                <w:spacing w:val="-5"/>
              </w:rPr>
            </w:pPr>
            <w:r w:rsidRPr="001A4FF6">
              <w:rPr>
                <w:rFonts w:ascii="RubFlama" w:hAnsi="RubFlama"/>
                <w:spacing w:val="-5"/>
              </w:rPr>
              <w:t>Vertragslaufzeit</w:t>
            </w:r>
          </w:p>
        </w:tc>
        <w:tc>
          <w:tcPr>
            <w:tcW w:w="7390" w:type="dxa"/>
          </w:tcPr>
          <w:p w14:paraId="6374C3DA"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20A67FAB" w14:textId="77777777" w:rsidTr="008C6AB5">
        <w:trPr>
          <w:trHeight w:val="431"/>
        </w:trPr>
        <w:tc>
          <w:tcPr>
            <w:tcW w:w="2062" w:type="dxa"/>
          </w:tcPr>
          <w:p w14:paraId="086623FE" w14:textId="77777777" w:rsidR="006005C5" w:rsidRPr="001A4FF6" w:rsidRDefault="006005C5" w:rsidP="006005C5">
            <w:pPr>
              <w:rPr>
                <w:rFonts w:ascii="RubFlama" w:hAnsi="RubFlama"/>
                <w:spacing w:val="-5"/>
              </w:rPr>
            </w:pPr>
            <w:r w:rsidRPr="001A4FF6">
              <w:rPr>
                <w:rFonts w:ascii="RubFlama" w:hAnsi="RubFlama"/>
                <w:spacing w:val="-5"/>
              </w:rPr>
              <w:t>Umsatzvolumen</w:t>
            </w:r>
          </w:p>
        </w:tc>
        <w:tc>
          <w:tcPr>
            <w:tcW w:w="7390" w:type="dxa"/>
          </w:tcPr>
          <w:p w14:paraId="517F6DDC"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9304A" w:rsidRPr="001A4FF6" w14:paraId="37BA11FB" w14:textId="77777777" w:rsidTr="008C6AB5">
        <w:tc>
          <w:tcPr>
            <w:tcW w:w="2062" w:type="dxa"/>
          </w:tcPr>
          <w:p w14:paraId="2E7C886E" w14:textId="77777777" w:rsidR="00D9304A" w:rsidRPr="001A4FF6" w:rsidRDefault="005A1A73" w:rsidP="00572B08">
            <w:pPr>
              <w:rPr>
                <w:rFonts w:ascii="RubFlama" w:hAnsi="RubFlama"/>
                <w:spacing w:val="-5"/>
              </w:rPr>
            </w:pPr>
            <w:r w:rsidRPr="001A4FF6">
              <w:rPr>
                <w:rFonts w:ascii="RubFlama" w:hAnsi="RubFlama"/>
                <w:spacing w:val="-5"/>
              </w:rPr>
              <w:t>Auftrags</w:t>
            </w:r>
            <w:r w:rsidR="00D9304A" w:rsidRPr="001A4FF6">
              <w:rPr>
                <w:rFonts w:ascii="RubFlama" w:hAnsi="RubFlama"/>
                <w:spacing w:val="-5"/>
              </w:rPr>
              <w:t>beschreibung</w:t>
            </w:r>
          </w:p>
        </w:tc>
        <w:tc>
          <w:tcPr>
            <w:tcW w:w="7390" w:type="dxa"/>
          </w:tcPr>
          <w:p w14:paraId="7A8ABE79" w14:textId="77777777" w:rsidR="005A1A73" w:rsidRPr="001A4FF6" w:rsidRDefault="006005C5" w:rsidP="00572B08">
            <w:pPr>
              <w:rPr>
                <w:rFonts w:ascii="RubFlama" w:hAnsi="RubFlama"/>
                <w:spacing w:val="-5"/>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bl>
    <w:p w14:paraId="7850A4EB" w14:textId="77777777" w:rsidR="00D9304A" w:rsidRPr="001A4FF6" w:rsidRDefault="00D9304A" w:rsidP="00D9304A">
      <w:pPr>
        <w:tabs>
          <w:tab w:val="left" w:pos="567"/>
        </w:tabs>
        <w:spacing w:line="240" w:lineRule="exact"/>
        <w:ind w:left="567"/>
        <w:jc w:val="both"/>
        <w:rPr>
          <w:rFonts w:ascii="RubFlama" w:hAnsi="RubFlama"/>
          <w:spacing w:val="-5"/>
        </w:rPr>
      </w:pPr>
    </w:p>
    <w:tbl>
      <w:tblPr>
        <w:tblW w:w="945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7390"/>
      </w:tblGrid>
      <w:tr w:rsidR="006005C5" w:rsidRPr="001A4FF6" w14:paraId="5070A1E4" w14:textId="77777777" w:rsidTr="008C6AB5">
        <w:tc>
          <w:tcPr>
            <w:tcW w:w="2062" w:type="dxa"/>
          </w:tcPr>
          <w:p w14:paraId="48D3CA4D" w14:textId="77777777" w:rsidR="006005C5" w:rsidRPr="001A4FF6" w:rsidRDefault="006005C5" w:rsidP="006005C5">
            <w:pPr>
              <w:rPr>
                <w:rFonts w:ascii="RubFlama" w:hAnsi="RubFlama"/>
                <w:b/>
                <w:spacing w:val="-5"/>
              </w:rPr>
            </w:pPr>
            <w:r w:rsidRPr="001A4FF6">
              <w:rPr>
                <w:rFonts w:ascii="RubFlama" w:hAnsi="RubFlama"/>
                <w:b/>
                <w:spacing w:val="-5"/>
              </w:rPr>
              <w:t>Referenzauftrag 2</w:t>
            </w:r>
          </w:p>
        </w:tc>
        <w:tc>
          <w:tcPr>
            <w:tcW w:w="7390" w:type="dxa"/>
          </w:tcPr>
          <w:p w14:paraId="0004BA6D" w14:textId="77777777" w:rsidR="006005C5" w:rsidRPr="001A4FF6" w:rsidRDefault="006005C5" w:rsidP="006005C5">
            <w:pPr>
              <w:rPr>
                <w:rFonts w:ascii="RubFlama" w:hAnsi="RubFlama"/>
              </w:rPr>
            </w:pPr>
          </w:p>
        </w:tc>
      </w:tr>
      <w:tr w:rsidR="006005C5" w:rsidRPr="001A4FF6" w14:paraId="5A96A28F" w14:textId="77777777" w:rsidTr="008C6AB5">
        <w:tc>
          <w:tcPr>
            <w:tcW w:w="2062" w:type="dxa"/>
          </w:tcPr>
          <w:p w14:paraId="0BFF8DCF" w14:textId="77777777" w:rsidR="006005C5" w:rsidRPr="001A4FF6" w:rsidRDefault="006005C5" w:rsidP="006005C5">
            <w:pPr>
              <w:rPr>
                <w:rFonts w:ascii="RubFlama" w:hAnsi="RubFlama"/>
                <w:spacing w:val="-5"/>
              </w:rPr>
            </w:pPr>
          </w:p>
          <w:p w14:paraId="65F007B4" w14:textId="77777777" w:rsidR="006005C5" w:rsidRPr="001A4FF6" w:rsidRDefault="006005C5" w:rsidP="006005C5">
            <w:pPr>
              <w:rPr>
                <w:rFonts w:ascii="RubFlama" w:hAnsi="RubFlama"/>
                <w:spacing w:val="-5"/>
              </w:rPr>
            </w:pPr>
            <w:r w:rsidRPr="001A4FF6">
              <w:rPr>
                <w:rFonts w:ascii="RubFlama" w:hAnsi="RubFlama"/>
                <w:spacing w:val="-5"/>
              </w:rPr>
              <w:t>Kunde/Firma</w:t>
            </w:r>
          </w:p>
        </w:tc>
        <w:tc>
          <w:tcPr>
            <w:tcW w:w="7390" w:type="dxa"/>
          </w:tcPr>
          <w:p w14:paraId="4464657F"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480094A8" w14:textId="77777777" w:rsidTr="008C6AB5">
        <w:tc>
          <w:tcPr>
            <w:tcW w:w="2062" w:type="dxa"/>
          </w:tcPr>
          <w:p w14:paraId="5FE73797" w14:textId="77777777" w:rsidR="006005C5" w:rsidRPr="001A4FF6" w:rsidRDefault="006005C5" w:rsidP="006005C5">
            <w:pPr>
              <w:rPr>
                <w:rFonts w:ascii="RubFlama" w:hAnsi="RubFlama"/>
                <w:spacing w:val="-5"/>
              </w:rPr>
            </w:pPr>
            <w:r w:rsidRPr="001A4FF6">
              <w:rPr>
                <w:rFonts w:ascii="RubFlama" w:hAnsi="RubFlama"/>
                <w:spacing w:val="-5"/>
              </w:rPr>
              <w:t>Ansprechpartner beim Kunden</w:t>
            </w:r>
          </w:p>
        </w:tc>
        <w:tc>
          <w:tcPr>
            <w:tcW w:w="7390" w:type="dxa"/>
          </w:tcPr>
          <w:p w14:paraId="444C8E6C"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70B0A2C9" w14:textId="77777777" w:rsidTr="008C6AB5">
        <w:tc>
          <w:tcPr>
            <w:tcW w:w="2062" w:type="dxa"/>
          </w:tcPr>
          <w:p w14:paraId="5953DF8D" w14:textId="77777777" w:rsidR="006005C5" w:rsidRPr="001A4FF6" w:rsidRDefault="006005C5" w:rsidP="006005C5">
            <w:pPr>
              <w:rPr>
                <w:rFonts w:ascii="RubFlama" w:hAnsi="RubFlama"/>
                <w:spacing w:val="-5"/>
              </w:rPr>
            </w:pPr>
            <w:r w:rsidRPr="001A4FF6">
              <w:rPr>
                <w:rFonts w:ascii="RubFlama" w:hAnsi="RubFlama"/>
                <w:spacing w:val="-5"/>
              </w:rPr>
              <w:t>Anschrift mit Telefonnummer</w:t>
            </w:r>
          </w:p>
        </w:tc>
        <w:tc>
          <w:tcPr>
            <w:tcW w:w="7390" w:type="dxa"/>
          </w:tcPr>
          <w:p w14:paraId="01B3FAFE"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2D3203CD" w14:textId="77777777" w:rsidTr="008C6AB5">
        <w:trPr>
          <w:trHeight w:val="431"/>
        </w:trPr>
        <w:tc>
          <w:tcPr>
            <w:tcW w:w="2062" w:type="dxa"/>
          </w:tcPr>
          <w:p w14:paraId="4361E1EC" w14:textId="77777777" w:rsidR="006005C5" w:rsidRPr="001A4FF6" w:rsidRDefault="006005C5" w:rsidP="006005C5">
            <w:pPr>
              <w:rPr>
                <w:rFonts w:ascii="RubFlama" w:hAnsi="RubFlama"/>
                <w:spacing w:val="-5"/>
              </w:rPr>
            </w:pPr>
            <w:r w:rsidRPr="001A4FF6">
              <w:rPr>
                <w:rFonts w:ascii="RubFlama" w:hAnsi="RubFlama"/>
                <w:spacing w:val="-5"/>
              </w:rPr>
              <w:t>Vertragslaufzeit</w:t>
            </w:r>
          </w:p>
        </w:tc>
        <w:tc>
          <w:tcPr>
            <w:tcW w:w="7390" w:type="dxa"/>
          </w:tcPr>
          <w:p w14:paraId="1D24F0AE"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151B6086" w14:textId="77777777" w:rsidTr="0036262B">
        <w:trPr>
          <w:trHeight w:val="431"/>
        </w:trPr>
        <w:tc>
          <w:tcPr>
            <w:tcW w:w="2062" w:type="dxa"/>
          </w:tcPr>
          <w:p w14:paraId="72C898F9" w14:textId="77777777" w:rsidR="006005C5" w:rsidRPr="001A4FF6" w:rsidRDefault="006005C5" w:rsidP="006005C5">
            <w:pPr>
              <w:rPr>
                <w:rFonts w:ascii="RubFlama" w:hAnsi="RubFlama"/>
                <w:spacing w:val="-5"/>
              </w:rPr>
            </w:pPr>
            <w:r w:rsidRPr="001A4FF6">
              <w:rPr>
                <w:rFonts w:ascii="RubFlama" w:hAnsi="RubFlama"/>
                <w:spacing w:val="-5"/>
              </w:rPr>
              <w:t>Umsatzvolumen</w:t>
            </w:r>
          </w:p>
        </w:tc>
        <w:tc>
          <w:tcPr>
            <w:tcW w:w="7390" w:type="dxa"/>
          </w:tcPr>
          <w:p w14:paraId="14A18FEE"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3D4C7FBB" w14:textId="77777777" w:rsidTr="008C6AB5">
        <w:tc>
          <w:tcPr>
            <w:tcW w:w="2062" w:type="dxa"/>
          </w:tcPr>
          <w:p w14:paraId="5652BDF5" w14:textId="77777777" w:rsidR="006005C5" w:rsidRPr="001A4FF6" w:rsidRDefault="006005C5" w:rsidP="006005C5">
            <w:pPr>
              <w:rPr>
                <w:rFonts w:ascii="RubFlama" w:hAnsi="RubFlama"/>
                <w:spacing w:val="-5"/>
              </w:rPr>
            </w:pPr>
            <w:r w:rsidRPr="001A4FF6">
              <w:rPr>
                <w:rFonts w:ascii="RubFlama" w:hAnsi="RubFlama"/>
                <w:spacing w:val="-5"/>
              </w:rPr>
              <w:t>Auftragsbeschreibung</w:t>
            </w:r>
          </w:p>
          <w:p w14:paraId="3F4E5292" w14:textId="77777777" w:rsidR="00F201E8" w:rsidRDefault="00F201E8" w:rsidP="006005C5">
            <w:pPr>
              <w:rPr>
                <w:rFonts w:ascii="RubFlama" w:hAnsi="RubFlama"/>
                <w:spacing w:val="-5"/>
              </w:rPr>
            </w:pPr>
          </w:p>
          <w:p w14:paraId="3AC27A77" w14:textId="77777777" w:rsidR="001A4FF6" w:rsidRPr="001A4FF6" w:rsidRDefault="001A4FF6" w:rsidP="006005C5">
            <w:pPr>
              <w:rPr>
                <w:rFonts w:ascii="RubFlama" w:hAnsi="RubFlama"/>
                <w:spacing w:val="-5"/>
              </w:rPr>
            </w:pPr>
          </w:p>
        </w:tc>
        <w:tc>
          <w:tcPr>
            <w:tcW w:w="7390" w:type="dxa"/>
          </w:tcPr>
          <w:p w14:paraId="51E0EF63"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bl>
    <w:p w14:paraId="3ACD0FD0" w14:textId="77777777" w:rsidR="00CA25B3" w:rsidRPr="001A4FF6" w:rsidRDefault="00CA25B3" w:rsidP="00196839">
      <w:pPr>
        <w:tabs>
          <w:tab w:val="left" w:pos="567"/>
        </w:tabs>
        <w:spacing w:line="240" w:lineRule="exact"/>
        <w:jc w:val="both"/>
        <w:rPr>
          <w:rFonts w:ascii="RubFlama" w:hAnsi="RubFlama"/>
          <w:spacing w:val="-5"/>
        </w:rPr>
      </w:pPr>
    </w:p>
    <w:p w14:paraId="67E46119" w14:textId="77777777" w:rsidR="00CA25B3" w:rsidRPr="001A4FF6" w:rsidRDefault="00CA25B3" w:rsidP="005A1A73">
      <w:pPr>
        <w:tabs>
          <w:tab w:val="left" w:pos="567"/>
        </w:tabs>
        <w:spacing w:line="240" w:lineRule="exact"/>
        <w:ind w:left="567"/>
        <w:jc w:val="both"/>
        <w:rPr>
          <w:rFonts w:ascii="RubFlama" w:hAnsi="RubFlama"/>
          <w:spacing w:val="-5"/>
        </w:rPr>
      </w:pPr>
    </w:p>
    <w:tbl>
      <w:tblPr>
        <w:tblW w:w="945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7390"/>
      </w:tblGrid>
      <w:tr w:rsidR="005A1A73" w:rsidRPr="001A4FF6" w14:paraId="6AE39E8D" w14:textId="77777777" w:rsidTr="008C6AB5">
        <w:tc>
          <w:tcPr>
            <w:tcW w:w="2062" w:type="dxa"/>
          </w:tcPr>
          <w:p w14:paraId="3F6DE14F" w14:textId="77777777" w:rsidR="005A1A73" w:rsidRPr="001A4FF6" w:rsidRDefault="005A1A73" w:rsidP="0036262B">
            <w:pPr>
              <w:rPr>
                <w:rFonts w:ascii="RubFlama" w:hAnsi="RubFlama"/>
                <w:b/>
                <w:spacing w:val="-5"/>
              </w:rPr>
            </w:pPr>
            <w:r w:rsidRPr="001A4FF6">
              <w:rPr>
                <w:rFonts w:ascii="RubFlama" w:hAnsi="RubFlama"/>
                <w:b/>
                <w:spacing w:val="-5"/>
              </w:rPr>
              <w:t>Referenzauftrag 3</w:t>
            </w:r>
          </w:p>
        </w:tc>
        <w:tc>
          <w:tcPr>
            <w:tcW w:w="7390" w:type="dxa"/>
          </w:tcPr>
          <w:p w14:paraId="75697CBF" w14:textId="77777777" w:rsidR="005A1A73" w:rsidRPr="001A4FF6" w:rsidRDefault="005A1A73" w:rsidP="0036262B">
            <w:pPr>
              <w:rPr>
                <w:rFonts w:ascii="RubFlama" w:hAnsi="RubFlama"/>
                <w:spacing w:val="-5"/>
              </w:rPr>
            </w:pPr>
          </w:p>
        </w:tc>
      </w:tr>
      <w:tr w:rsidR="006005C5" w:rsidRPr="001A4FF6" w14:paraId="54DD7DDD" w14:textId="77777777" w:rsidTr="008C6AB5">
        <w:tc>
          <w:tcPr>
            <w:tcW w:w="2062" w:type="dxa"/>
          </w:tcPr>
          <w:p w14:paraId="3946681B" w14:textId="77777777" w:rsidR="006005C5" w:rsidRPr="001A4FF6" w:rsidRDefault="006005C5" w:rsidP="006005C5">
            <w:pPr>
              <w:rPr>
                <w:rFonts w:ascii="RubFlama" w:hAnsi="RubFlama"/>
                <w:spacing w:val="-5"/>
              </w:rPr>
            </w:pPr>
          </w:p>
          <w:p w14:paraId="5D14A867" w14:textId="77777777" w:rsidR="006005C5" w:rsidRPr="001A4FF6" w:rsidRDefault="006005C5" w:rsidP="006005C5">
            <w:pPr>
              <w:rPr>
                <w:rFonts w:ascii="RubFlama" w:hAnsi="RubFlama"/>
                <w:spacing w:val="-5"/>
              </w:rPr>
            </w:pPr>
            <w:r w:rsidRPr="001A4FF6">
              <w:rPr>
                <w:rFonts w:ascii="RubFlama" w:hAnsi="RubFlama"/>
                <w:spacing w:val="-5"/>
              </w:rPr>
              <w:t>Kunde/Firma</w:t>
            </w:r>
          </w:p>
        </w:tc>
        <w:tc>
          <w:tcPr>
            <w:tcW w:w="7390" w:type="dxa"/>
          </w:tcPr>
          <w:p w14:paraId="7C8D5407"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082ABE21" w14:textId="77777777" w:rsidTr="008C6AB5">
        <w:tc>
          <w:tcPr>
            <w:tcW w:w="2062" w:type="dxa"/>
          </w:tcPr>
          <w:p w14:paraId="503261B9" w14:textId="77777777" w:rsidR="006005C5" w:rsidRPr="001A4FF6" w:rsidRDefault="006005C5" w:rsidP="006005C5">
            <w:pPr>
              <w:rPr>
                <w:rFonts w:ascii="RubFlama" w:hAnsi="RubFlama"/>
                <w:spacing w:val="-5"/>
              </w:rPr>
            </w:pPr>
            <w:r w:rsidRPr="001A4FF6">
              <w:rPr>
                <w:rFonts w:ascii="RubFlama" w:hAnsi="RubFlama"/>
                <w:spacing w:val="-5"/>
              </w:rPr>
              <w:t>Ansprechpartner beim Kunden</w:t>
            </w:r>
          </w:p>
        </w:tc>
        <w:tc>
          <w:tcPr>
            <w:tcW w:w="7390" w:type="dxa"/>
          </w:tcPr>
          <w:p w14:paraId="37DBD943"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024576F6" w14:textId="77777777" w:rsidTr="008C6AB5">
        <w:tc>
          <w:tcPr>
            <w:tcW w:w="2062" w:type="dxa"/>
          </w:tcPr>
          <w:p w14:paraId="6ACCA2D8" w14:textId="77777777" w:rsidR="006005C5" w:rsidRPr="001A4FF6" w:rsidRDefault="006005C5" w:rsidP="006005C5">
            <w:pPr>
              <w:rPr>
                <w:rFonts w:ascii="RubFlama" w:hAnsi="RubFlama"/>
                <w:spacing w:val="-5"/>
              </w:rPr>
            </w:pPr>
            <w:r w:rsidRPr="001A4FF6">
              <w:rPr>
                <w:rFonts w:ascii="RubFlama" w:hAnsi="RubFlama"/>
                <w:spacing w:val="-5"/>
              </w:rPr>
              <w:t>Anschrift mit Telefonnummer</w:t>
            </w:r>
          </w:p>
        </w:tc>
        <w:tc>
          <w:tcPr>
            <w:tcW w:w="7390" w:type="dxa"/>
          </w:tcPr>
          <w:p w14:paraId="479034C6"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4A006F23" w14:textId="77777777" w:rsidTr="008C6AB5">
        <w:trPr>
          <w:trHeight w:val="431"/>
        </w:trPr>
        <w:tc>
          <w:tcPr>
            <w:tcW w:w="2062" w:type="dxa"/>
          </w:tcPr>
          <w:p w14:paraId="3DF1657A" w14:textId="77777777" w:rsidR="006005C5" w:rsidRPr="001A4FF6" w:rsidRDefault="006005C5" w:rsidP="006005C5">
            <w:pPr>
              <w:rPr>
                <w:rFonts w:ascii="RubFlama" w:hAnsi="RubFlama"/>
                <w:spacing w:val="-5"/>
              </w:rPr>
            </w:pPr>
            <w:r w:rsidRPr="001A4FF6">
              <w:rPr>
                <w:rFonts w:ascii="RubFlama" w:hAnsi="RubFlama"/>
                <w:spacing w:val="-5"/>
              </w:rPr>
              <w:t>Vertragslaufzeit</w:t>
            </w:r>
          </w:p>
        </w:tc>
        <w:tc>
          <w:tcPr>
            <w:tcW w:w="7390" w:type="dxa"/>
          </w:tcPr>
          <w:p w14:paraId="70CED64E"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3AF21FCF" w14:textId="77777777" w:rsidTr="0036262B">
        <w:trPr>
          <w:trHeight w:val="431"/>
        </w:trPr>
        <w:tc>
          <w:tcPr>
            <w:tcW w:w="2062" w:type="dxa"/>
          </w:tcPr>
          <w:p w14:paraId="0DB474D9" w14:textId="77777777" w:rsidR="006005C5" w:rsidRPr="001A4FF6" w:rsidRDefault="006005C5" w:rsidP="006005C5">
            <w:pPr>
              <w:rPr>
                <w:rFonts w:ascii="RubFlama" w:hAnsi="RubFlama"/>
                <w:spacing w:val="-5"/>
              </w:rPr>
            </w:pPr>
            <w:r w:rsidRPr="001A4FF6">
              <w:rPr>
                <w:rFonts w:ascii="RubFlama" w:hAnsi="RubFlama"/>
                <w:spacing w:val="-5"/>
              </w:rPr>
              <w:t>Umsatzvolumen</w:t>
            </w:r>
          </w:p>
        </w:tc>
        <w:tc>
          <w:tcPr>
            <w:tcW w:w="7390" w:type="dxa"/>
          </w:tcPr>
          <w:p w14:paraId="5EF36838" w14:textId="77777777" w:rsidR="006005C5" w:rsidRPr="001A4FF6" w:rsidRDefault="006005C5" w:rsidP="006005C5">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005C5" w:rsidRPr="001A4FF6" w14:paraId="2DEBD7DD" w14:textId="77777777" w:rsidTr="008C6AB5">
        <w:tc>
          <w:tcPr>
            <w:tcW w:w="2062" w:type="dxa"/>
          </w:tcPr>
          <w:p w14:paraId="75BB1E83" w14:textId="77777777" w:rsidR="006005C5" w:rsidRPr="001A4FF6" w:rsidRDefault="006005C5" w:rsidP="006005C5">
            <w:pPr>
              <w:rPr>
                <w:rFonts w:ascii="RubFlama" w:hAnsi="RubFlama"/>
                <w:spacing w:val="-5"/>
              </w:rPr>
            </w:pPr>
            <w:r w:rsidRPr="001A4FF6">
              <w:rPr>
                <w:rFonts w:ascii="RubFlama" w:hAnsi="RubFlama"/>
                <w:spacing w:val="-5"/>
              </w:rPr>
              <w:t>Auftragsbeschreibung</w:t>
            </w:r>
          </w:p>
          <w:p w14:paraId="268E9163" w14:textId="77777777" w:rsidR="002000D9" w:rsidRPr="001A4FF6" w:rsidRDefault="002000D9" w:rsidP="006005C5">
            <w:pPr>
              <w:rPr>
                <w:rFonts w:ascii="RubFlama" w:hAnsi="RubFlama"/>
                <w:spacing w:val="-5"/>
              </w:rPr>
            </w:pPr>
          </w:p>
          <w:p w14:paraId="466C37F0" w14:textId="77777777" w:rsidR="002000D9" w:rsidRPr="001A4FF6" w:rsidRDefault="002000D9" w:rsidP="006005C5">
            <w:pPr>
              <w:rPr>
                <w:rFonts w:ascii="RubFlama" w:hAnsi="RubFlama"/>
                <w:spacing w:val="-5"/>
              </w:rPr>
            </w:pPr>
          </w:p>
          <w:p w14:paraId="40AADC23" w14:textId="77777777" w:rsidR="006005C5" w:rsidRPr="001A4FF6" w:rsidRDefault="006005C5" w:rsidP="006005C5">
            <w:pPr>
              <w:rPr>
                <w:rFonts w:ascii="RubFlama" w:hAnsi="RubFlama"/>
                <w:spacing w:val="-5"/>
              </w:rPr>
            </w:pPr>
          </w:p>
        </w:tc>
        <w:tc>
          <w:tcPr>
            <w:tcW w:w="7390" w:type="dxa"/>
          </w:tcPr>
          <w:p w14:paraId="75CBFE68" w14:textId="77777777" w:rsidR="00F201E8" w:rsidRPr="001A4FF6" w:rsidRDefault="006005C5" w:rsidP="002000D9">
            <w:pPr>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bl>
    <w:p w14:paraId="4BC50B55" w14:textId="77777777" w:rsidR="006C7A42" w:rsidRPr="001A4FF6" w:rsidRDefault="006C7A42" w:rsidP="003C028E">
      <w:pPr>
        <w:tabs>
          <w:tab w:val="left" w:pos="567"/>
        </w:tabs>
        <w:spacing w:line="240" w:lineRule="exact"/>
        <w:ind w:left="567"/>
        <w:jc w:val="both"/>
        <w:rPr>
          <w:rFonts w:ascii="RubFlama" w:hAnsi="RubFlama"/>
          <w:spacing w:val="-5"/>
        </w:rPr>
      </w:pPr>
    </w:p>
    <w:p w14:paraId="615091BF" w14:textId="77777777" w:rsidR="005543E9" w:rsidRPr="001A4FF6" w:rsidRDefault="005543E9" w:rsidP="009A52AE">
      <w:pPr>
        <w:numPr>
          <w:ilvl w:val="0"/>
          <w:numId w:val="35"/>
        </w:numPr>
        <w:tabs>
          <w:tab w:val="left" w:pos="567"/>
        </w:tabs>
        <w:spacing w:line="240" w:lineRule="exact"/>
        <w:ind w:left="567" w:hanging="567"/>
        <w:jc w:val="both"/>
        <w:rPr>
          <w:rFonts w:ascii="RubFlama" w:hAnsi="RubFlama"/>
          <w:b/>
        </w:rPr>
      </w:pPr>
      <w:r w:rsidRPr="001A4FF6">
        <w:rPr>
          <w:rFonts w:ascii="RubFlama" w:hAnsi="RubFlama"/>
          <w:b/>
        </w:rPr>
        <w:t>Eigenerklärung zur Zuverlässigkeit nach den Landesregelungen in NRW zur Verhütung und Bekämpfung von Korruption</w:t>
      </w:r>
    </w:p>
    <w:p w14:paraId="6AF42C5E" w14:textId="77777777" w:rsidR="005543E9" w:rsidRPr="001A4FF6" w:rsidRDefault="005543E9" w:rsidP="005543E9">
      <w:pPr>
        <w:tabs>
          <w:tab w:val="left" w:pos="567"/>
        </w:tabs>
        <w:spacing w:line="240" w:lineRule="exact"/>
        <w:ind w:left="567"/>
        <w:jc w:val="both"/>
        <w:rPr>
          <w:rFonts w:ascii="RubFlama" w:hAnsi="RubFlama"/>
        </w:rPr>
      </w:pPr>
    </w:p>
    <w:p w14:paraId="34570623" w14:textId="77777777" w:rsidR="005D6BCA" w:rsidRPr="001A4FF6" w:rsidRDefault="005543E9" w:rsidP="005543E9">
      <w:pPr>
        <w:tabs>
          <w:tab w:val="left" w:pos="567"/>
        </w:tabs>
        <w:spacing w:line="240" w:lineRule="exact"/>
        <w:ind w:left="567"/>
        <w:jc w:val="both"/>
        <w:rPr>
          <w:rFonts w:ascii="RubFlama" w:hAnsi="RubFlama"/>
        </w:rPr>
      </w:pPr>
      <w:r w:rsidRPr="001A4FF6">
        <w:rPr>
          <w:rFonts w:ascii="RubFlama" w:hAnsi="RubFlama"/>
        </w:rPr>
        <w:t>U</w:t>
      </w:r>
      <w:r w:rsidR="005D6BCA" w:rsidRPr="001A4FF6">
        <w:rPr>
          <w:rFonts w:ascii="RubFlama" w:hAnsi="RubFlama"/>
        </w:rPr>
        <w:t>ns ist bekannt, dass seitens der Vergabestelle noch keine Informationen hinsichtlich etwaiger früherer Ausschlüsse unseres Unternehmens von Vergabeverfahren oder Verfehlungen, die zu Eintragungen in das Vergaberegister des Landes NRW führen können, eingeholt wurden.</w:t>
      </w:r>
    </w:p>
    <w:p w14:paraId="09934D73" w14:textId="77777777" w:rsidR="005D6BCA" w:rsidRPr="001A4FF6" w:rsidRDefault="000F31F5" w:rsidP="005D6BCA">
      <w:pPr>
        <w:tabs>
          <w:tab w:val="left" w:pos="567"/>
        </w:tabs>
        <w:spacing w:before="240"/>
        <w:ind w:left="567" w:hanging="567"/>
        <w:jc w:val="both"/>
        <w:rPr>
          <w:rStyle w:val="Seitenzahl"/>
          <w:rFonts w:ascii="RubFlama" w:hAnsi="RubFlama"/>
        </w:rPr>
      </w:pPr>
      <w:r w:rsidRPr="001A4FF6">
        <w:rPr>
          <w:rStyle w:val="Seitenzahl"/>
          <w:rFonts w:ascii="RubFlama" w:hAnsi="RubFlama"/>
        </w:rPr>
        <w:tab/>
      </w:r>
      <w:r w:rsidR="00017A04" w:rsidRPr="001A4FF6">
        <w:rPr>
          <w:rStyle w:val="Seitenzahl"/>
          <w:rFonts w:ascii="RubFlama" w:hAnsi="RubFlama"/>
        </w:rPr>
        <w:t>Wir versicher</w:t>
      </w:r>
      <w:r w:rsidR="005D6BCA" w:rsidRPr="001A4FF6">
        <w:rPr>
          <w:rStyle w:val="Seitenzahl"/>
          <w:rFonts w:ascii="RubFlama" w:hAnsi="RubFlama"/>
        </w:rPr>
        <w:t>n hiermit, dass keine Verfehlungen vorliegen, die unseren Ausschluss von der Teilnahme am Wettbewerb rechtfertigen könnten oder zu einem Eintrag in das Vergaberegister führen könnten.</w:t>
      </w:r>
    </w:p>
    <w:p w14:paraId="730EFB5B" w14:textId="77777777" w:rsidR="005D6BCA" w:rsidRPr="001A4FF6" w:rsidRDefault="005D6BCA" w:rsidP="005D6BCA">
      <w:pPr>
        <w:ind w:left="709"/>
        <w:jc w:val="both"/>
        <w:rPr>
          <w:rFonts w:ascii="RubFlama" w:hAnsi="RubFlama" w:cs="Arial"/>
        </w:rPr>
      </w:pPr>
    </w:p>
    <w:p w14:paraId="20CDD64F" w14:textId="77777777" w:rsidR="005D6BCA" w:rsidRPr="001A4FF6" w:rsidRDefault="005D6BCA" w:rsidP="005D6BCA">
      <w:pPr>
        <w:ind w:left="567"/>
        <w:jc w:val="both"/>
        <w:rPr>
          <w:rFonts w:ascii="RubFlama" w:hAnsi="RubFlama" w:cs="Arial"/>
          <w:i/>
        </w:rPr>
      </w:pPr>
      <w:r w:rsidRPr="001A4FF6">
        <w:rPr>
          <w:rFonts w:ascii="RubFlama" w:hAnsi="RubFlama" w:cs="Arial"/>
        </w:rPr>
        <w:t>Verfehlungen, die in der Regel zum Ausschluss des Bewerbers oder Bieters von der Teilnahme am Vergabeverfahren führen, sind – unabhängig von der Beteiligungsform, bei Unternehmen auch unabhängig von der Funktion des Täters oder Beteiligten – insbesondere:</w:t>
      </w:r>
    </w:p>
    <w:p w14:paraId="13A35F1B" w14:textId="77777777" w:rsidR="005D6BCA" w:rsidRPr="001A4FF6" w:rsidRDefault="005D6BCA" w:rsidP="005D6BCA">
      <w:pPr>
        <w:tabs>
          <w:tab w:val="left" w:pos="0"/>
        </w:tabs>
        <w:rPr>
          <w:rFonts w:ascii="RubFlama" w:hAnsi="RubFlama" w:cs="Arial"/>
          <w:i/>
        </w:rPr>
      </w:pPr>
    </w:p>
    <w:p w14:paraId="7D845071" w14:textId="77777777" w:rsidR="005D6BCA" w:rsidRPr="001A4FF6" w:rsidRDefault="005D6BCA" w:rsidP="005D6BCA">
      <w:pPr>
        <w:ind w:left="993" w:hanging="426"/>
        <w:jc w:val="both"/>
        <w:rPr>
          <w:rFonts w:ascii="RubFlama" w:hAnsi="RubFlama" w:cs="Arial"/>
          <w:i/>
        </w:rPr>
      </w:pPr>
      <w:r w:rsidRPr="001A4FF6">
        <w:rPr>
          <w:rFonts w:ascii="RubFlama" w:hAnsi="RubFlama" w:cs="Arial"/>
          <w:i/>
        </w:rPr>
        <w:t>–</w:t>
      </w:r>
      <w:r w:rsidRPr="001A4FF6">
        <w:rPr>
          <w:rFonts w:ascii="RubFlama" w:hAnsi="RubFlama" w:cs="Arial"/>
          <w:i/>
        </w:rPr>
        <w:tab/>
      </w:r>
      <w:r w:rsidRPr="001A4FF6">
        <w:rPr>
          <w:rFonts w:ascii="RubFlama" w:hAnsi="RubFlama" w:cs="Arial"/>
        </w:rPr>
        <w:t>Straftaten, die im Geschäftsverkehr oder in Bezug auf d</w:t>
      </w:r>
      <w:r w:rsidR="00B74A49" w:rsidRPr="001A4FF6">
        <w:rPr>
          <w:rFonts w:ascii="RubFlama" w:hAnsi="RubFlama" w:cs="Arial"/>
        </w:rPr>
        <w:t xml:space="preserve">iesen begangen worden sind, </w:t>
      </w:r>
      <w:r w:rsidRPr="001A4FF6">
        <w:rPr>
          <w:rFonts w:ascii="RubFlama" w:hAnsi="RubFlama" w:cs="Arial"/>
        </w:rPr>
        <w:t>u.a. Betrug, Subventionsbetrug, Untreue, Urkundenfälschung, wettbewerbsbeschränkende Absprachen bei Vergabeverfahren, Bestechung – auch im geschäftlichen Verkehr – oder Vorteilsgewährung,</w:t>
      </w:r>
    </w:p>
    <w:p w14:paraId="580F03BF" w14:textId="77777777" w:rsidR="005D6BCA" w:rsidRPr="001A4FF6" w:rsidRDefault="005D6BCA" w:rsidP="005D6BCA">
      <w:pPr>
        <w:ind w:left="993" w:hanging="426"/>
        <w:jc w:val="both"/>
        <w:rPr>
          <w:rFonts w:ascii="RubFlama" w:hAnsi="RubFlama" w:cs="Arial"/>
          <w:i/>
        </w:rPr>
      </w:pPr>
    </w:p>
    <w:p w14:paraId="530FAA9A" w14:textId="77777777" w:rsidR="005D6BCA" w:rsidRPr="001A4FF6" w:rsidRDefault="005D6BCA" w:rsidP="005D6BCA">
      <w:pPr>
        <w:ind w:left="993" w:hanging="426"/>
        <w:jc w:val="both"/>
        <w:rPr>
          <w:rFonts w:ascii="RubFlama" w:hAnsi="RubFlama" w:cs="Arial"/>
        </w:rPr>
      </w:pPr>
      <w:r w:rsidRPr="001A4FF6">
        <w:rPr>
          <w:rFonts w:ascii="RubFlama" w:hAnsi="RubFlama" w:cs="Arial"/>
          <w:i/>
        </w:rPr>
        <w:t>–</w:t>
      </w:r>
      <w:r w:rsidRPr="001A4FF6">
        <w:rPr>
          <w:rFonts w:ascii="RubFlama" w:hAnsi="RubFlama" w:cs="Arial"/>
          <w:i/>
        </w:rPr>
        <w:tab/>
      </w:r>
      <w:r w:rsidRPr="001A4FF6">
        <w:rPr>
          <w:rFonts w:ascii="RubFlama" w:hAnsi="RubFlama" w:cs="Arial"/>
        </w:rPr>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1B10A539" w14:textId="77777777" w:rsidR="005D6BCA" w:rsidRPr="001A4FF6" w:rsidRDefault="005D6BCA" w:rsidP="005D6BCA">
      <w:pPr>
        <w:tabs>
          <w:tab w:val="left" w:pos="0"/>
          <w:tab w:val="left" w:pos="543"/>
          <w:tab w:val="left" w:pos="1224"/>
          <w:tab w:val="left" w:pos="1734"/>
          <w:tab w:val="left" w:pos="2880"/>
        </w:tabs>
        <w:jc w:val="both"/>
        <w:rPr>
          <w:rFonts w:ascii="RubFlama" w:hAnsi="RubFlama" w:cs="Arial"/>
          <w:i/>
        </w:rPr>
      </w:pPr>
    </w:p>
    <w:p w14:paraId="689F35ED" w14:textId="77777777" w:rsidR="005D6BCA" w:rsidRPr="001A4FF6" w:rsidRDefault="005D6BCA" w:rsidP="005D6BCA">
      <w:pPr>
        <w:ind w:left="567"/>
        <w:jc w:val="both"/>
        <w:rPr>
          <w:rFonts w:ascii="RubFlama" w:hAnsi="RubFlama" w:cs="Arial"/>
        </w:rPr>
      </w:pPr>
      <w:r w:rsidRPr="001A4FF6">
        <w:rPr>
          <w:rFonts w:ascii="RubFlama" w:hAnsi="RubFlama" w:cs="Arial"/>
        </w:rPr>
        <w:t>Verstöße gegen das Gesetz gegen Wettbewerbsbeschränkungen, u.a.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 hindeuten.</w:t>
      </w:r>
    </w:p>
    <w:p w14:paraId="3EE4A41B" w14:textId="77777777" w:rsidR="005D6BCA" w:rsidRPr="001A4FF6" w:rsidRDefault="005D6BCA" w:rsidP="005D6BCA">
      <w:pPr>
        <w:ind w:left="567"/>
        <w:jc w:val="both"/>
        <w:rPr>
          <w:rFonts w:ascii="RubFlama" w:hAnsi="RubFlama" w:cs="Arial"/>
        </w:rPr>
      </w:pPr>
    </w:p>
    <w:p w14:paraId="647885EF" w14:textId="77777777" w:rsidR="005D6BCA" w:rsidRPr="001A4FF6" w:rsidRDefault="005D6BCA" w:rsidP="005D6BCA">
      <w:pPr>
        <w:ind w:left="567"/>
        <w:jc w:val="both"/>
        <w:rPr>
          <w:rFonts w:ascii="RubFlama" w:hAnsi="RubFlama" w:cs="Arial"/>
        </w:rPr>
      </w:pPr>
      <w:r w:rsidRPr="001A4FF6">
        <w:rPr>
          <w:rFonts w:ascii="RubFlama" w:hAnsi="RubFlama" w:cs="Arial"/>
        </w:rPr>
        <w:t>Ein Eintrag in das Vergaberegister kann unabhängig von einem Vergabeausschluss auch erfolgen, wenn die Voraussetzungen des § 5 des Gesetzes zur Verbesserung der Korruptionsbekämpfung und zur Errichtung und Führung eines Vergaberegisters in Nordrhein-Westfalen (Korruptionsbekämpfungsgesetz – KorruptionsbG) vorliegen. Danach liegt eine Verfehlung vor, wenn durch eine natürliche Person im Rahmen einer unternehmerischen Betätigung</w:t>
      </w:r>
    </w:p>
    <w:p w14:paraId="7EB711C3" w14:textId="77777777" w:rsidR="005D6BCA" w:rsidRPr="001A4FF6" w:rsidRDefault="005D6BCA" w:rsidP="005D6BCA">
      <w:pPr>
        <w:pStyle w:val="Funotentext"/>
        <w:rPr>
          <w:rFonts w:ascii="RubFlama" w:hAnsi="RubFlama" w:cs="Arial"/>
        </w:rPr>
      </w:pPr>
    </w:p>
    <w:p w14:paraId="50317447" w14:textId="77777777" w:rsidR="005D6BCA" w:rsidRPr="001A4FF6" w:rsidRDefault="005D6BCA" w:rsidP="008C6AB5">
      <w:pPr>
        <w:pStyle w:val="Funotentext"/>
        <w:numPr>
          <w:ilvl w:val="0"/>
          <w:numId w:val="16"/>
        </w:numPr>
        <w:tabs>
          <w:tab w:val="clear" w:pos="1080"/>
        </w:tabs>
        <w:ind w:left="993" w:hanging="426"/>
        <w:jc w:val="both"/>
        <w:rPr>
          <w:rFonts w:ascii="RubFlama" w:hAnsi="RubFlama" w:cs="Arial"/>
        </w:rPr>
      </w:pPr>
      <w:r w:rsidRPr="001A4FF6">
        <w:rPr>
          <w:rFonts w:ascii="RubFlama" w:hAnsi="RubFlama" w:cs="Arial"/>
        </w:rPr>
        <w:t>Straftaten nach §§ 331-335, 261 (Geldwäsche, Verschleierung illegalen Vermögens), 263 (Betrug), 264 (Subventionsbetrug), 265b (Kreditbetrug), 266 (Untreue), 266a (Vorenthalten/Veruntreuen von Arbeitsentgelt), 298 (illegale Absprachen bei Ausschreibungen), 299 (Bestechung/Bestechlichkeit), 108e (Abgeordnetenbestechung) StGB und nach § 370 der Abgabenordnung,</w:t>
      </w:r>
    </w:p>
    <w:p w14:paraId="1446AD2D" w14:textId="77777777" w:rsidR="005D6BCA" w:rsidRPr="001A4FF6" w:rsidRDefault="005D6BCA" w:rsidP="008C6AB5">
      <w:pPr>
        <w:pStyle w:val="Funotentext"/>
        <w:numPr>
          <w:ilvl w:val="0"/>
          <w:numId w:val="16"/>
        </w:numPr>
        <w:tabs>
          <w:tab w:val="clear" w:pos="1080"/>
        </w:tabs>
        <w:ind w:left="993" w:hanging="426"/>
        <w:jc w:val="both"/>
        <w:rPr>
          <w:rFonts w:ascii="RubFlama" w:hAnsi="RubFlama" w:cs="Arial"/>
        </w:rPr>
      </w:pPr>
      <w:r w:rsidRPr="001A4FF6">
        <w:rPr>
          <w:rFonts w:ascii="RubFlama" w:hAnsi="RubFlama" w:cs="Arial"/>
        </w:rPr>
        <w:t>nach §§ 19, 20, 20 a und 22 des Gesetzes über die Kontrolle von Kriegswaffen,</w:t>
      </w:r>
    </w:p>
    <w:p w14:paraId="766E419B" w14:textId="77777777" w:rsidR="005D6BCA" w:rsidRPr="001A4FF6" w:rsidRDefault="005D6BCA" w:rsidP="008C6AB5">
      <w:pPr>
        <w:pStyle w:val="Funotentext"/>
        <w:numPr>
          <w:ilvl w:val="0"/>
          <w:numId w:val="16"/>
        </w:numPr>
        <w:tabs>
          <w:tab w:val="clear" w:pos="1080"/>
        </w:tabs>
        <w:ind w:left="993" w:hanging="426"/>
        <w:jc w:val="both"/>
        <w:rPr>
          <w:rFonts w:ascii="RubFlama" w:hAnsi="RubFlama" w:cs="Arial"/>
        </w:rPr>
      </w:pPr>
      <w:r w:rsidRPr="001A4FF6">
        <w:rPr>
          <w:rFonts w:ascii="RubFlama" w:hAnsi="RubFlama" w:cs="Arial"/>
        </w:rPr>
        <w:t xml:space="preserve">Verstöße gegen § 81 des Gesetzes gegen Wettbewerbsbeschränkungen (GWB), insbesondere nach </w:t>
      </w:r>
      <w:smartTag w:uri="juris.de" w:element="jurisLink">
        <w:smartTagPr>
          <w:attr w:name="Url" w:val="http://www.juris.de/jportal?quelle=smarttag&amp;query=Bnorm:GWB%20%C2%A7%2014"/>
        </w:smartTagPr>
        <w:r w:rsidRPr="001A4FF6">
          <w:rPr>
            <w:rFonts w:ascii="RubFlama" w:hAnsi="RubFlama" w:cs="Arial"/>
          </w:rPr>
          <w:t>§ 14 GWB</w:t>
        </w:r>
      </w:smartTag>
      <w:r w:rsidRPr="001A4FF6">
        <w:rPr>
          <w:rFonts w:ascii="RubFlama" w:hAnsi="RubFlama" w:cs="Arial"/>
        </w:rPr>
        <w:t xml:space="preserve"> durch Preisabsprachen und Absprachen über die Teilnahme am Wettbewerb,</w:t>
      </w:r>
    </w:p>
    <w:p w14:paraId="7ED7C23A" w14:textId="77777777" w:rsidR="005D6BCA" w:rsidRPr="001A4FF6" w:rsidRDefault="005D6BCA" w:rsidP="008C6AB5">
      <w:pPr>
        <w:pStyle w:val="Funotentext"/>
        <w:numPr>
          <w:ilvl w:val="0"/>
          <w:numId w:val="16"/>
        </w:numPr>
        <w:tabs>
          <w:tab w:val="clear" w:pos="1080"/>
        </w:tabs>
        <w:ind w:left="993" w:hanging="426"/>
        <w:jc w:val="both"/>
        <w:rPr>
          <w:rFonts w:ascii="RubFlama" w:hAnsi="RubFlama" w:cs="Arial"/>
        </w:rPr>
      </w:pPr>
      <w:r w:rsidRPr="001A4FF6">
        <w:rPr>
          <w:rFonts w:ascii="RubFlama" w:hAnsi="RubFlama" w:cs="Arial"/>
        </w:rPr>
        <w:t xml:space="preserve">Verstöße gegen § 16 des Arbeitnehmerüberlassungsgesetzes, </w:t>
      </w:r>
    </w:p>
    <w:p w14:paraId="36433311" w14:textId="77777777" w:rsidR="005D6BCA" w:rsidRPr="001A4FF6" w:rsidRDefault="005D6BCA" w:rsidP="008C6AB5">
      <w:pPr>
        <w:pStyle w:val="Funotentext"/>
        <w:numPr>
          <w:ilvl w:val="0"/>
          <w:numId w:val="16"/>
        </w:numPr>
        <w:tabs>
          <w:tab w:val="clear" w:pos="1080"/>
        </w:tabs>
        <w:ind w:left="993" w:hanging="426"/>
        <w:jc w:val="both"/>
        <w:rPr>
          <w:rFonts w:ascii="RubFlama" w:hAnsi="RubFlama" w:cs="Arial"/>
        </w:rPr>
      </w:pPr>
      <w:r w:rsidRPr="001A4FF6">
        <w:rPr>
          <w:rFonts w:ascii="RubFlama" w:hAnsi="RubFlama" w:cs="Arial"/>
        </w:rPr>
        <w:lastRenderedPageBreak/>
        <w:t xml:space="preserve">Verstöße, die zu einem Ausschluss nach § 21 des Gesetzes zur Bekämpfung der Schwarzarbeit und illegalen Beschäftigung (Schwarzarbeitsbekämpfungsgesetz – SchwarzArbG) oder nach </w:t>
      </w:r>
      <w:smartTag w:uri="juris.de" w:element="jurisLink">
        <w:smartTagPr>
          <w:attr w:name="Url" w:val="http://www.juris.de/jportal?quelle=smarttag&amp;query=Bnorm:Arbeitnehmer-Entsendegesetz%20%C2%A7%206"/>
        </w:smartTagPr>
        <w:r w:rsidRPr="001A4FF6">
          <w:rPr>
            <w:rFonts w:ascii="RubFlama" w:hAnsi="RubFlama" w:cs="Arial"/>
          </w:rPr>
          <w:t>§ 6 Arbeitnehmer-Entsendegesetz</w:t>
        </w:r>
      </w:smartTag>
      <w:r w:rsidRPr="001A4FF6">
        <w:rPr>
          <w:rFonts w:ascii="RubFlama" w:hAnsi="RubFlama" w:cs="Arial"/>
        </w:rPr>
        <w:t xml:space="preserve"> führen können oder geführt haben,</w:t>
      </w:r>
    </w:p>
    <w:p w14:paraId="4B0AE0BA" w14:textId="77777777" w:rsidR="005D6BCA" w:rsidRPr="001A4FF6" w:rsidRDefault="005D6BCA" w:rsidP="005D6BCA">
      <w:pPr>
        <w:pStyle w:val="Funotentext"/>
        <w:rPr>
          <w:rFonts w:ascii="RubFlama" w:hAnsi="RubFlama" w:cs="Arial"/>
        </w:rPr>
      </w:pPr>
    </w:p>
    <w:p w14:paraId="7B5C1955" w14:textId="77777777" w:rsidR="005D6BCA" w:rsidRPr="001A4FF6" w:rsidRDefault="005D6BCA" w:rsidP="005D6BCA">
      <w:pPr>
        <w:ind w:left="567"/>
        <w:jc w:val="both"/>
        <w:rPr>
          <w:rFonts w:ascii="RubFlama" w:hAnsi="RubFlama" w:cs="Arial"/>
        </w:rPr>
      </w:pPr>
      <w:r w:rsidRPr="001A4FF6">
        <w:rPr>
          <w:rFonts w:ascii="RubFlama" w:hAnsi="RubFlama" w:cs="Arial"/>
        </w:rPr>
        <w:t xml:space="preserve">von Bedeutung, insbesondere in Bezug auf die Art und Weise der </w:t>
      </w:r>
      <w:r w:rsidR="00212ADB" w:rsidRPr="001A4FF6">
        <w:rPr>
          <w:rFonts w:ascii="RubFlama" w:hAnsi="RubFlama" w:cs="Arial"/>
        </w:rPr>
        <w:t>Begehung oder</w:t>
      </w:r>
      <w:r w:rsidRPr="001A4FF6">
        <w:rPr>
          <w:rFonts w:ascii="RubFlama" w:hAnsi="RubFlama" w:cs="Arial"/>
        </w:rPr>
        <w:t xml:space="preserve"> den Umfang des materiellen oder immateriellen Schadens, begangen worden sind.</w:t>
      </w:r>
    </w:p>
    <w:p w14:paraId="1744C2F3" w14:textId="77777777" w:rsidR="005D6BCA" w:rsidRPr="001A4FF6" w:rsidRDefault="005D6BCA" w:rsidP="005D6BCA">
      <w:pPr>
        <w:ind w:left="567"/>
        <w:jc w:val="both"/>
        <w:rPr>
          <w:rFonts w:ascii="RubFlama" w:hAnsi="RubFlama" w:cs="Arial"/>
        </w:rPr>
      </w:pPr>
    </w:p>
    <w:p w14:paraId="43F79B80" w14:textId="77777777" w:rsidR="005D6BCA" w:rsidRPr="001A4FF6" w:rsidRDefault="005D6BCA" w:rsidP="005D6BCA">
      <w:pPr>
        <w:ind w:left="567"/>
        <w:jc w:val="both"/>
        <w:rPr>
          <w:rFonts w:ascii="RubFlama" w:hAnsi="RubFlama" w:cs="Arial"/>
        </w:rPr>
      </w:pPr>
      <w:r w:rsidRPr="001A4FF6">
        <w:rPr>
          <w:rFonts w:ascii="RubFlama" w:hAnsi="RubFlama" w:cs="Arial"/>
        </w:rPr>
        <w:t>Ein Eintrag erfolgt bei einer Verfehlung im Sinne des Absatzes 1</w:t>
      </w:r>
    </w:p>
    <w:p w14:paraId="0D155252" w14:textId="77777777" w:rsidR="005D6BCA" w:rsidRPr="001A4FF6" w:rsidRDefault="005D6BCA" w:rsidP="005D6BCA">
      <w:pPr>
        <w:ind w:left="567"/>
        <w:jc w:val="both"/>
        <w:rPr>
          <w:rFonts w:ascii="RubFlama" w:hAnsi="RubFlama" w:cs="Arial"/>
        </w:rPr>
      </w:pPr>
    </w:p>
    <w:p w14:paraId="0603DEF2" w14:textId="77777777" w:rsidR="005D6BCA" w:rsidRPr="001A4FF6" w:rsidRDefault="005D6BCA" w:rsidP="005D6BCA">
      <w:pPr>
        <w:pStyle w:val="Funotentext"/>
        <w:numPr>
          <w:ilvl w:val="0"/>
          <w:numId w:val="17"/>
        </w:numPr>
        <w:ind w:left="993" w:hanging="426"/>
        <w:rPr>
          <w:rFonts w:ascii="RubFlama" w:hAnsi="RubFlama" w:cs="Arial"/>
        </w:rPr>
      </w:pPr>
      <w:r w:rsidRPr="001A4FF6">
        <w:rPr>
          <w:rFonts w:ascii="RubFlama" w:hAnsi="RubFlama" w:cs="Arial"/>
        </w:rPr>
        <w:t>bei Zulassung der Anklage</w:t>
      </w:r>
    </w:p>
    <w:p w14:paraId="5D8CA482" w14:textId="77777777" w:rsidR="005D6BCA" w:rsidRPr="001A4FF6" w:rsidRDefault="005D6BCA" w:rsidP="005D6BCA">
      <w:pPr>
        <w:pStyle w:val="Funotentext"/>
        <w:numPr>
          <w:ilvl w:val="0"/>
          <w:numId w:val="17"/>
        </w:numPr>
        <w:ind w:left="993" w:hanging="426"/>
        <w:rPr>
          <w:rFonts w:ascii="RubFlama" w:hAnsi="RubFlama" w:cs="Arial"/>
        </w:rPr>
      </w:pPr>
      <w:r w:rsidRPr="001A4FF6">
        <w:rPr>
          <w:rFonts w:ascii="RubFlama" w:hAnsi="RubFlama" w:cs="Arial"/>
        </w:rPr>
        <w:t>bei strafrechtlicher Verurteilung</w:t>
      </w:r>
    </w:p>
    <w:p w14:paraId="778FEAB6" w14:textId="77777777" w:rsidR="005D6BCA" w:rsidRPr="001A4FF6" w:rsidRDefault="005D6BCA" w:rsidP="005D6BCA">
      <w:pPr>
        <w:pStyle w:val="Funotentext"/>
        <w:numPr>
          <w:ilvl w:val="0"/>
          <w:numId w:val="17"/>
        </w:numPr>
        <w:ind w:left="993" w:hanging="426"/>
        <w:rPr>
          <w:rFonts w:ascii="RubFlama" w:hAnsi="RubFlama" w:cs="Arial"/>
        </w:rPr>
      </w:pPr>
      <w:r w:rsidRPr="001A4FF6">
        <w:rPr>
          <w:rFonts w:ascii="RubFlama" w:hAnsi="RubFlama" w:cs="Arial"/>
        </w:rPr>
        <w:t>bei Erlass eines Strafbefehls</w:t>
      </w:r>
    </w:p>
    <w:p w14:paraId="672C4000" w14:textId="77777777" w:rsidR="005D6BCA" w:rsidRPr="001A4FF6" w:rsidRDefault="005D6BCA" w:rsidP="005D6BCA">
      <w:pPr>
        <w:pStyle w:val="Funotentext"/>
        <w:numPr>
          <w:ilvl w:val="0"/>
          <w:numId w:val="17"/>
        </w:numPr>
        <w:ind w:left="993" w:hanging="426"/>
        <w:rPr>
          <w:rFonts w:ascii="RubFlama" w:hAnsi="RubFlama" w:cs="Arial"/>
        </w:rPr>
      </w:pPr>
      <w:r w:rsidRPr="001A4FF6">
        <w:rPr>
          <w:rFonts w:ascii="RubFlama" w:hAnsi="RubFlama" w:cs="Arial"/>
        </w:rPr>
        <w:t>bei Einstellung des Strafverfahrens nach § 153 a Strafprozessordnung (StPO)</w:t>
      </w:r>
    </w:p>
    <w:p w14:paraId="27A031D1" w14:textId="77777777" w:rsidR="005D6BCA" w:rsidRPr="001A4FF6" w:rsidRDefault="005D6BCA" w:rsidP="005D6BCA">
      <w:pPr>
        <w:pStyle w:val="Funotentext"/>
        <w:numPr>
          <w:ilvl w:val="0"/>
          <w:numId w:val="17"/>
        </w:numPr>
        <w:ind w:left="993" w:hanging="426"/>
        <w:rPr>
          <w:rFonts w:ascii="RubFlama" w:hAnsi="RubFlama" w:cs="Arial"/>
        </w:rPr>
      </w:pPr>
      <w:r w:rsidRPr="001A4FF6">
        <w:rPr>
          <w:rFonts w:ascii="RubFlama" w:hAnsi="RubFlama" w:cs="Arial"/>
        </w:rPr>
        <w:t xml:space="preserve">nach Rechtskraft eines Bußgeldbescheids </w:t>
      </w:r>
    </w:p>
    <w:p w14:paraId="47A3F565" w14:textId="77777777" w:rsidR="005D6BCA" w:rsidRPr="001A4FF6" w:rsidRDefault="005D6BCA" w:rsidP="005D6BCA">
      <w:pPr>
        <w:pStyle w:val="Funotentext"/>
        <w:numPr>
          <w:ilvl w:val="0"/>
          <w:numId w:val="17"/>
        </w:numPr>
        <w:ind w:left="993" w:hanging="426"/>
        <w:rPr>
          <w:rFonts w:ascii="RubFlama" w:hAnsi="RubFlama" w:cs="Arial"/>
        </w:rPr>
      </w:pPr>
      <w:r w:rsidRPr="001A4FF6">
        <w:rPr>
          <w:rFonts w:ascii="RubFlama" w:hAnsi="RubFlama" w:cs="Arial"/>
        </w:rPr>
        <w:t>für die Dauer der Durchführung eines Straf- oder Bußgeldverfahrens, wenn im Einzelfall angesichts der Beweislage bei der meldenden Stelle kein vernünftiger Zweifel an einer schwerwiegenden Verfehlung besteht, und die Ermittlungs- bzw. die für das Bußgeldverfahren zuständige Verwaltungsbehörde den Ermittlungszweck nicht gefährdet sieht.</w:t>
      </w:r>
    </w:p>
    <w:p w14:paraId="7809EEB1" w14:textId="77777777" w:rsidR="005D6BCA" w:rsidRPr="001A4FF6" w:rsidRDefault="005D6BCA" w:rsidP="005D6BCA">
      <w:pPr>
        <w:tabs>
          <w:tab w:val="left" w:pos="0"/>
        </w:tabs>
        <w:ind w:left="720"/>
        <w:jc w:val="both"/>
        <w:rPr>
          <w:rFonts w:ascii="RubFlama" w:hAnsi="RubFlama" w:cs="Arial"/>
        </w:rPr>
      </w:pPr>
    </w:p>
    <w:p w14:paraId="3016F5B0" w14:textId="77777777" w:rsidR="005D6BCA" w:rsidRPr="001A4FF6" w:rsidRDefault="005D6BCA" w:rsidP="005D6BCA">
      <w:pPr>
        <w:ind w:left="567"/>
        <w:jc w:val="both"/>
        <w:rPr>
          <w:rFonts w:ascii="RubFlama" w:hAnsi="RubFlama" w:cs="Arial"/>
        </w:rPr>
      </w:pPr>
      <w:r w:rsidRPr="001A4FF6">
        <w:rPr>
          <w:rFonts w:ascii="RubFlama" w:hAnsi="RubFlama" w:cs="Arial"/>
        </w:rPr>
        <w:t xml:space="preserve">Uns ist bekannt, dass die Unrichtigkeit vorstehender Erklärung zu unserem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 </w:t>
      </w:r>
    </w:p>
    <w:p w14:paraId="7BDC1E4D" w14:textId="77777777" w:rsidR="005D6BCA" w:rsidRPr="001A4FF6" w:rsidRDefault="005D6BCA" w:rsidP="005D6BCA">
      <w:pPr>
        <w:ind w:left="567"/>
        <w:jc w:val="both"/>
        <w:rPr>
          <w:rFonts w:ascii="RubFlama" w:hAnsi="RubFlama" w:cs="Arial"/>
        </w:rPr>
      </w:pPr>
    </w:p>
    <w:p w14:paraId="4683671C" w14:textId="77777777" w:rsidR="005D6BCA" w:rsidRPr="001A4FF6" w:rsidRDefault="005D6BCA" w:rsidP="005D6BCA">
      <w:pPr>
        <w:ind w:left="567"/>
        <w:jc w:val="both"/>
        <w:rPr>
          <w:rFonts w:ascii="RubFlama" w:hAnsi="RubFlama" w:cs="Arial"/>
        </w:rPr>
      </w:pPr>
      <w:r w:rsidRPr="001A4FF6">
        <w:rPr>
          <w:rFonts w:ascii="RubFlama" w:hAnsi="RubFlama" w:cs="Arial"/>
        </w:rPr>
        <w:t>Wir verpflichten uns, die vorstehende Erklärung auch von Nachunternehmern zu fordern und vor Vertragsschluss bzw. spätestens vor Zustimmung des Auftraggebers zur Weiterbeauftragung vorzulegen.</w:t>
      </w:r>
    </w:p>
    <w:p w14:paraId="3A176FD2" w14:textId="77777777" w:rsidR="006A360D" w:rsidRPr="001A4FF6" w:rsidRDefault="006A360D" w:rsidP="005D6BCA">
      <w:pPr>
        <w:ind w:left="567"/>
        <w:jc w:val="both"/>
        <w:rPr>
          <w:rFonts w:ascii="RubFlama" w:hAnsi="RubFlama" w:cs="Arial"/>
        </w:rPr>
      </w:pPr>
    </w:p>
    <w:p w14:paraId="30298C2E" w14:textId="77777777" w:rsidR="005543E9" w:rsidRPr="001A4FF6" w:rsidRDefault="005543E9" w:rsidP="009A52AE">
      <w:pPr>
        <w:numPr>
          <w:ilvl w:val="0"/>
          <w:numId w:val="35"/>
        </w:numPr>
        <w:tabs>
          <w:tab w:val="left" w:pos="567"/>
        </w:tabs>
        <w:spacing w:line="240" w:lineRule="exact"/>
        <w:ind w:left="567" w:hanging="567"/>
        <w:jc w:val="both"/>
        <w:rPr>
          <w:rFonts w:ascii="RubFlama" w:hAnsi="RubFlama"/>
          <w:b/>
        </w:rPr>
      </w:pPr>
      <w:r w:rsidRPr="001A4FF6">
        <w:rPr>
          <w:rFonts w:ascii="RubFlama" w:hAnsi="RubFlama"/>
          <w:b/>
        </w:rPr>
        <w:t xml:space="preserve">Eigenerklärung zur Zuverlässigkeit nach § </w:t>
      </w:r>
      <w:r w:rsidR="00C16BA2" w:rsidRPr="001A4FF6">
        <w:rPr>
          <w:rFonts w:ascii="RubFlama" w:hAnsi="RubFlama"/>
          <w:b/>
        </w:rPr>
        <w:t>35 UVgO</w:t>
      </w:r>
    </w:p>
    <w:p w14:paraId="44F37FBA" w14:textId="77777777" w:rsidR="005543E9" w:rsidRPr="001A4FF6" w:rsidRDefault="005543E9" w:rsidP="005543E9">
      <w:pPr>
        <w:tabs>
          <w:tab w:val="left" w:pos="567"/>
        </w:tabs>
        <w:spacing w:line="240" w:lineRule="exact"/>
        <w:ind w:left="567"/>
        <w:jc w:val="both"/>
        <w:rPr>
          <w:rFonts w:ascii="RubFlama" w:hAnsi="RubFlama"/>
        </w:rPr>
      </w:pPr>
    </w:p>
    <w:p w14:paraId="4C77D331" w14:textId="77777777" w:rsidR="0092626D" w:rsidRPr="001A4FF6" w:rsidRDefault="0092626D" w:rsidP="0092626D">
      <w:pPr>
        <w:ind w:left="567"/>
        <w:jc w:val="both"/>
        <w:rPr>
          <w:rFonts w:ascii="RubFlama" w:hAnsi="RubFlama" w:cs="Arial"/>
        </w:rPr>
      </w:pPr>
      <w:r w:rsidRPr="001A4FF6">
        <w:rPr>
          <w:rFonts w:ascii="RubFlama" w:hAnsi="RubFlama" w:cs="Arial"/>
        </w:rPr>
        <w:t>Uns ist bekannt, dass ein Unternehmen von der Teilnahme an einem Wettbewerb als Bewerber oder Bieter ausgeschlossen werden kann, wenn</w:t>
      </w:r>
    </w:p>
    <w:p w14:paraId="2BEDE9BA" w14:textId="77777777" w:rsidR="0092626D" w:rsidRPr="001A4FF6" w:rsidRDefault="0092626D" w:rsidP="0092626D">
      <w:pPr>
        <w:ind w:left="567"/>
        <w:jc w:val="both"/>
        <w:rPr>
          <w:rFonts w:ascii="RubFlama" w:hAnsi="RubFlama" w:cs="Arial"/>
        </w:rPr>
      </w:pPr>
    </w:p>
    <w:p w14:paraId="612C3FC3" w14:textId="77777777" w:rsidR="0092626D" w:rsidRPr="001A4FF6" w:rsidRDefault="0092626D" w:rsidP="0092626D">
      <w:pPr>
        <w:tabs>
          <w:tab w:val="left" w:pos="993"/>
        </w:tabs>
        <w:ind w:left="993" w:hanging="426"/>
        <w:jc w:val="both"/>
        <w:rPr>
          <w:rFonts w:ascii="RubFlama" w:hAnsi="RubFlama" w:cs="Arial"/>
        </w:rPr>
      </w:pPr>
      <w:r w:rsidRPr="001A4FF6">
        <w:rPr>
          <w:rFonts w:ascii="RubFlama" w:hAnsi="RubFlama" w:cs="Arial"/>
        </w:rPr>
        <w:t>a)</w:t>
      </w:r>
      <w:r w:rsidRPr="001A4FF6">
        <w:rPr>
          <w:rFonts w:ascii="RubFlama" w:hAnsi="RubFlama" w:cs="Arial"/>
        </w:rPr>
        <w:tab/>
        <w:t>über dessen Vermögen das Insolvenzverfahren oder ein vergleichbares gesetzliches Verfahren eröffnet oder die Eröffnung beantragt oder dieser Antrag mangels Masse abgelehnt worden ist,</w:t>
      </w:r>
    </w:p>
    <w:p w14:paraId="799708B5" w14:textId="77777777" w:rsidR="0092626D" w:rsidRPr="001A4FF6" w:rsidRDefault="0092626D" w:rsidP="0092626D">
      <w:pPr>
        <w:tabs>
          <w:tab w:val="left" w:pos="993"/>
        </w:tabs>
        <w:ind w:left="993" w:hanging="426"/>
        <w:jc w:val="both"/>
        <w:rPr>
          <w:rFonts w:ascii="RubFlama" w:hAnsi="RubFlama" w:cs="Arial"/>
        </w:rPr>
      </w:pPr>
      <w:r w:rsidRPr="001A4FF6">
        <w:rPr>
          <w:rFonts w:ascii="RubFlama" w:hAnsi="RubFlama" w:cs="Arial"/>
        </w:rPr>
        <w:t>b)</w:t>
      </w:r>
      <w:r w:rsidRPr="001A4FF6">
        <w:rPr>
          <w:rFonts w:ascii="RubFlama" w:hAnsi="RubFlama" w:cs="Arial"/>
        </w:rPr>
        <w:tab/>
        <w:t>es sich in Liquidation befindet,</w:t>
      </w:r>
    </w:p>
    <w:p w14:paraId="32360509" w14:textId="77777777" w:rsidR="0092626D" w:rsidRPr="001A4FF6" w:rsidRDefault="0092626D" w:rsidP="0092626D">
      <w:pPr>
        <w:tabs>
          <w:tab w:val="left" w:pos="993"/>
        </w:tabs>
        <w:ind w:left="993" w:hanging="426"/>
        <w:jc w:val="both"/>
        <w:rPr>
          <w:rFonts w:ascii="RubFlama" w:hAnsi="RubFlama" w:cs="Arial"/>
        </w:rPr>
      </w:pPr>
      <w:r w:rsidRPr="001A4FF6">
        <w:rPr>
          <w:rFonts w:ascii="RubFlama" w:hAnsi="RubFlama" w:cs="Arial"/>
        </w:rPr>
        <w:t>c)</w:t>
      </w:r>
      <w:r w:rsidRPr="001A4FF6">
        <w:rPr>
          <w:rFonts w:ascii="RubFlama" w:hAnsi="RubFlama" w:cs="Arial"/>
        </w:rPr>
        <w:tab/>
        <w:t>es nachweislich eine schwere Verfehlung begangen hat, die seine Zuverlässigkeit als Bewerber in Frage stellt,</w:t>
      </w:r>
    </w:p>
    <w:p w14:paraId="5D6BF8B8" w14:textId="77777777" w:rsidR="0092626D" w:rsidRPr="001A4FF6" w:rsidRDefault="0092626D" w:rsidP="0092626D">
      <w:pPr>
        <w:tabs>
          <w:tab w:val="left" w:pos="993"/>
        </w:tabs>
        <w:ind w:left="993" w:hanging="426"/>
        <w:jc w:val="both"/>
        <w:rPr>
          <w:rFonts w:ascii="RubFlama" w:hAnsi="RubFlama" w:cs="Arial"/>
        </w:rPr>
      </w:pPr>
      <w:r w:rsidRPr="001A4FF6">
        <w:rPr>
          <w:rFonts w:ascii="RubFlama" w:hAnsi="RubFlama" w:cs="Arial"/>
        </w:rPr>
        <w:t>d)</w:t>
      </w:r>
      <w:r w:rsidRPr="001A4FF6">
        <w:rPr>
          <w:rFonts w:ascii="RubFlama" w:hAnsi="RubFlama" w:cs="Arial"/>
        </w:rPr>
        <w:tab/>
        <w:t>es seine Verpflichtung zur Zahlung von Steuern und Abgaben sowie der Beiträge zur gesetzlichen Sozialversicherung nicht ordnungsgemäß erfüllt hat,</w:t>
      </w:r>
    </w:p>
    <w:p w14:paraId="12318B81" w14:textId="77777777" w:rsidR="0092626D" w:rsidRPr="001A4FF6" w:rsidRDefault="0092626D" w:rsidP="0092626D">
      <w:pPr>
        <w:tabs>
          <w:tab w:val="left" w:pos="993"/>
        </w:tabs>
        <w:ind w:left="993" w:hanging="426"/>
        <w:jc w:val="both"/>
        <w:rPr>
          <w:rFonts w:ascii="RubFlama" w:hAnsi="RubFlama" w:cs="Arial"/>
        </w:rPr>
      </w:pPr>
      <w:r w:rsidRPr="001A4FF6">
        <w:rPr>
          <w:rFonts w:ascii="RubFlama" w:hAnsi="RubFlama" w:cs="Arial"/>
        </w:rPr>
        <w:t>e)</w:t>
      </w:r>
      <w:r w:rsidRPr="001A4FF6">
        <w:rPr>
          <w:rFonts w:ascii="RubFlama" w:hAnsi="RubFlama" w:cs="Arial"/>
        </w:rPr>
        <w:tab/>
        <w:t>es im Vergabeverfahren unzutreffende Erklärungen in Bezug auf seine Eignung abgegeben hat.</w:t>
      </w:r>
    </w:p>
    <w:p w14:paraId="11C1937B" w14:textId="77777777" w:rsidR="0092626D" w:rsidRPr="001A4FF6" w:rsidRDefault="0092626D" w:rsidP="0092626D">
      <w:pPr>
        <w:ind w:left="567"/>
        <w:jc w:val="both"/>
        <w:rPr>
          <w:rFonts w:ascii="RubFlama" w:hAnsi="RubFlama" w:cs="Arial"/>
        </w:rPr>
      </w:pPr>
    </w:p>
    <w:p w14:paraId="4A439154" w14:textId="77777777" w:rsidR="0092626D" w:rsidRPr="001A4FF6" w:rsidRDefault="0092626D" w:rsidP="0092626D">
      <w:pPr>
        <w:ind w:left="567"/>
        <w:jc w:val="both"/>
        <w:rPr>
          <w:rFonts w:ascii="RubFlama" w:hAnsi="RubFlama" w:cs="Arial"/>
        </w:rPr>
      </w:pPr>
      <w:r w:rsidRPr="001A4FF6">
        <w:rPr>
          <w:rFonts w:ascii="RubFlama" w:hAnsi="RubFlama" w:cs="Arial"/>
        </w:rPr>
        <w:t>wir versichern hiermit, dass keine zuvor genannten Verfehlungen vorliegen, die einen Ausschluss von der Teilnahme am Vergabeverfahren rechtfertigen könnten.</w:t>
      </w:r>
    </w:p>
    <w:p w14:paraId="1D2B0D79" w14:textId="77777777" w:rsidR="0092626D" w:rsidRPr="001A4FF6" w:rsidRDefault="0092626D" w:rsidP="0092626D">
      <w:pPr>
        <w:ind w:left="567"/>
        <w:jc w:val="both"/>
        <w:rPr>
          <w:rFonts w:ascii="RubFlama" w:hAnsi="RubFlama" w:cs="Arial"/>
        </w:rPr>
      </w:pPr>
    </w:p>
    <w:p w14:paraId="17B09926" w14:textId="77777777" w:rsidR="00F20C05" w:rsidRPr="001A4FF6" w:rsidRDefault="0092626D" w:rsidP="008D2975">
      <w:pPr>
        <w:ind w:left="567"/>
        <w:jc w:val="both"/>
        <w:rPr>
          <w:rFonts w:ascii="RubFlama" w:hAnsi="RubFlama" w:cs="Arial"/>
        </w:rPr>
      </w:pPr>
      <w:r w:rsidRPr="001A4FF6">
        <w:rPr>
          <w:rFonts w:ascii="RubFlama" w:hAnsi="RubFlama" w:cs="Arial"/>
        </w:rPr>
        <w:t>Wir verpflichten uns, die vorstehende Erklärung auch von Nachunternehmern zu fordern und vor Vertragsschluss bzw. spätestens vor Zustimmung des Auftraggebers zur Unterbeauftragung vorzulegen.</w:t>
      </w:r>
    </w:p>
    <w:p w14:paraId="6CF01780" w14:textId="77777777" w:rsidR="00F20C05" w:rsidRPr="001A4FF6" w:rsidRDefault="00F20C05" w:rsidP="0063476C">
      <w:pPr>
        <w:jc w:val="both"/>
        <w:rPr>
          <w:rFonts w:ascii="RubFlama" w:hAnsi="RubFlama" w:cs="Arial"/>
        </w:rPr>
      </w:pPr>
    </w:p>
    <w:p w14:paraId="51C27B64" w14:textId="77777777" w:rsidR="00CA25B3" w:rsidRPr="001A4FF6" w:rsidRDefault="00CA25B3" w:rsidP="0092626D">
      <w:pPr>
        <w:ind w:left="567"/>
        <w:jc w:val="both"/>
        <w:rPr>
          <w:rFonts w:ascii="RubFlama" w:hAnsi="RubFlama" w:cs="Arial"/>
        </w:rPr>
      </w:pPr>
    </w:p>
    <w:p w14:paraId="2D0488C4" w14:textId="77777777" w:rsidR="005543E9" w:rsidRPr="001A4FF6" w:rsidRDefault="005543E9" w:rsidP="009A52AE">
      <w:pPr>
        <w:numPr>
          <w:ilvl w:val="0"/>
          <w:numId w:val="35"/>
        </w:numPr>
        <w:tabs>
          <w:tab w:val="left" w:pos="567"/>
        </w:tabs>
        <w:spacing w:line="240" w:lineRule="exact"/>
        <w:ind w:left="567" w:hanging="567"/>
        <w:jc w:val="both"/>
        <w:rPr>
          <w:rFonts w:ascii="RubFlama" w:hAnsi="RubFlama"/>
          <w:b/>
        </w:rPr>
      </w:pPr>
      <w:r w:rsidRPr="001A4FF6">
        <w:rPr>
          <w:rFonts w:ascii="RubFlama" w:hAnsi="RubFlama"/>
          <w:b/>
        </w:rPr>
        <w:t>Erklärung zum Nichtvorliegen eines der in § 16 VgV genannten Umstände, die eine Mitwirkung im Vergabeverfahren ausschließen würde</w:t>
      </w:r>
    </w:p>
    <w:p w14:paraId="21FF8E16" w14:textId="77777777" w:rsidR="005543E9" w:rsidRPr="001A4FF6" w:rsidRDefault="005543E9" w:rsidP="005543E9">
      <w:pPr>
        <w:tabs>
          <w:tab w:val="left" w:pos="567"/>
        </w:tabs>
        <w:spacing w:line="240" w:lineRule="exact"/>
        <w:ind w:left="567"/>
        <w:jc w:val="both"/>
        <w:rPr>
          <w:rFonts w:ascii="RubFlama" w:hAnsi="RubFlama"/>
        </w:rPr>
      </w:pPr>
    </w:p>
    <w:p w14:paraId="63FAB563" w14:textId="77777777" w:rsidR="001A4FF6" w:rsidRDefault="002F72E3" w:rsidP="005543E9">
      <w:pPr>
        <w:tabs>
          <w:tab w:val="left" w:pos="567"/>
        </w:tabs>
        <w:spacing w:line="240" w:lineRule="exact"/>
        <w:ind w:left="567"/>
        <w:jc w:val="both"/>
        <w:rPr>
          <w:rFonts w:ascii="RubFlama" w:hAnsi="RubFlama"/>
        </w:rPr>
      </w:pPr>
      <w:r w:rsidRPr="001A4FF6">
        <w:rPr>
          <w:rFonts w:ascii="RubFlama" w:hAnsi="RubFlama"/>
        </w:rPr>
        <w:t>Von der nachstehend abgedruckten Vorschrift des § 16 Vergabeverordnung (VgV) haben wir Kenntnis genommen.</w:t>
      </w:r>
    </w:p>
    <w:p w14:paraId="240D772D" w14:textId="77777777" w:rsidR="002F72E3" w:rsidRPr="001A4FF6" w:rsidRDefault="001A4FF6" w:rsidP="005543E9">
      <w:pPr>
        <w:tabs>
          <w:tab w:val="left" w:pos="567"/>
        </w:tabs>
        <w:spacing w:line="240" w:lineRule="exact"/>
        <w:ind w:left="567"/>
        <w:jc w:val="both"/>
        <w:rPr>
          <w:rFonts w:ascii="RubFlama" w:hAnsi="RubFlama"/>
        </w:rPr>
      </w:pPr>
      <w:r>
        <w:rPr>
          <w:rFonts w:ascii="RubFlama" w:hAnsi="RubFlama"/>
        </w:rPr>
        <w:br w:type="page"/>
      </w:r>
    </w:p>
    <w:p w14:paraId="33A1B584" w14:textId="77777777" w:rsidR="002F72E3" w:rsidRPr="001A4FF6" w:rsidRDefault="002F72E3" w:rsidP="002F72E3">
      <w:pPr>
        <w:ind w:left="639"/>
        <w:jc w:val="center"/>
        <w:rPr>
          <w:rStyle w:val="Seitenzahl"/>
          <w:rFonts w:ascii="RubFlama" w:hAnsi="RubFlama"/>
        </w:rPr>
      </w:pPr>
      <w:r w:rsidRPr="001A4FF6">
        <w:rPr>
          <w:rStyle w:val="Seitenzahl"/>
          <w:rFonts w:ascii="RubFlama" w:hAnsi="RubFlama"/>
        </w:rPr>
        <w:t>§ 16</w:t>
      </w:r>
    </w:p>
    <w:p w14:paraId="5DBD5D52" w14:textId="77777777" w:rsidR="002F72E3" w:rsidRPr="001A4FF6" w:rsidRDefault="002F72E3" w:rsidP="002F72E3">
      <w:pPr>
        <w:ind w:left="639"/>
        <w:jc w:val="center"/>
        <w:rPr>
          <w:rStyle w:val="Seitenzahl"/>
          <w:rFonts w:ascii="RubFlama" w:hAnsi="RubFlama"/>
        </w:rPr>
      </w:pPr>
      <w:r w:rsidRPr="001A4FF6">
        <w:rPr>
          <w:rStyle w:val="Seitenzahl"/>
          <w:rFonts w:ascii="RubFlama" w:hAnsi="RubFlama"/>
        </w:rPr>
        <w:t>Ausgeschlossene Personen</w:t>
      </w:r>
    </w:p>
    <w:p w14:paraId="44B200DC" w14:textId="77777777" w:rsidR="002F72E3" w:rsidRPr="001A4FF6" w:rsidRDefault="002F72E3" w:rsidP="002F72E3">
      <w:pPr>
        <w:jc w:val="center"/>
        <w:rPr>
          <w:rFonts w:ascii="RubFlama" w:hAnsi="RubFlama" w:cs="Arial"/>
          <w:szCs w:val="16"/>
        </w:rPr>
      </w:pPr>
    </w:p>
    <w:p w14:paraId="7BD7CB3D" w14:textId="77777777" w:rsidR="002F72E3" w:rsidRPr="001A4FF6" w:rsidRDefault="002F72E3" w:rsidP="002F72E3">
      <w:pPr>
        <w:numPr>
          <w:ilvl w:val="0"/>
          <w:numId w:val="9"/>
        </w:numPr>
        <w:ind w:left="993" w:hanging="426"/>
        <w:jc w:val="both"/>
        <w:rPr>
          <w:rFonts w:ascii="RubFlama" w:hAnsi="RubFlama" w:cs="Arial"/>
          <w:szCs w:val="16"/>
        </w:rPr>
      </w:pPr>
      <w:r w:rsidRPr="001A4FF6">
        <w:rPr>
          <w:rFonts w:ascii="RubFlama" w:hAnsi="RubFlama" w:cs="Arial"/>
          <w:szCs w:val="16"/>
        </w:rPr>
        <w:t>Als Organmitglied oder Mitarbeiter eines Auftraggebers oder als Beauftragter oder als Mitarbeiter eines Beauftragten eines Auftraggebers dürfen bei Entscheidungen in einem Vergabeverfahren für einen Auftraggeber als voreingenommen geltende natürliche Personen nicht mitwirken, soweit sie in diesem Verfahren:</w:t>
      </w:r>
    </w:p>
    <w:p w14:paraId="209CE2C4" w14:textId="77777777" w:rsidR="002F72E3" w:rsidRPr="001A4FF6" w:rsidRDefault="002F72E3" w:rsidP="002F72E3">
      <w:pPr>
        <w:numPr>
          <w:ilvl w:val="0"/>
          <w:numId w:val="10"/>
        </w:numPr>
        <w:tabs>
          <w:tab w:val="left" w:pos="1418"/>
        </w:tabs>
        <w:ind w:left="1418" w:hanging="425"/>
        <w:jc w:val="both"/>
        <w:rPr>
          <w:rFonts w:ascii="RubFlama" w:hAnsi="RubFlama" w:cs="Arial"/>
          <w:szCs w:val="16"/>
        </w:rPr>
      </w:pPr>
      <w:r w:rsidRPr="001A4FF6">
        <w:rPr>
          <w:rFonts w:ascii="RubFlama" w:hAnsi="RubFlama" w:cs="Arial"/>
          <w:szCs w:val="16"/>
        </w:rPr>
        <w:t>Bieter oder Bewerber sind,</w:t>
      </w:r>
    </w:p>
    <w:p w14:paraId="3DB43991" w14:textId="77777777" w:rsidR="002F72E3" w:rsidRPr="001A4FF6" w:rsidRDefault="002F72E3" w:rsidP="002F72E3">
      <w:pPr>
        <w:numPr>
          <w:ilvl w:val="0"/>
          <w:numId w:val="11"/>
        </w:numPr>
        <w:tabs>
          <w:tab w:val="left" w:pos="1418"/>
        </w:tabs>
        <w:ind w:left="1418" w:hanging="425"/>
        <w:jc w:val="both"/>
        <w:rPr>
          <w:rFonts w:ascii="RubFlama" w:hAnsi="RubFlama" w:cs="Arial"/>
          <w:szCs w:val="16"/>
        </w:rPr>
      </w:pPr>
      <w:r w:rsidRPr="001A4FF6">
        <w:rPr>
          <w:rFonts w:ascii="RubFlama" w:hAnsi="RubFlama" w:cs="Arial"/>
          <w:szCs w:val="16"/>
        </w:rPr>
        <w:t>einen Bieter oder Bewerber beraten oder sonst unterstützen oder als gesetzlicher Vertreter oder nur in dem Vergabeverfahren vertreten,</w:t>
      </w:r>
    </w:p>
    <w:p w14:paraId="46114AA4" w14:textId="77777777" w:rsidR="002F72E3" w:rsidRPr="001A4FF6" w:rsidRDefault="002F72E3" w:rsidP="002F72E3">
      <w:pPr>
        <w:numPr>
          <w:ilvl w:val="0"/>
          <w:numId w:val="12"/>
        </w:numPr>
        <w:tabs>
          <w:tab w:val="left" w:pos="1843"/>
        </w:tabs>
        <w:ind w:left="1418" w:hanging="425"/>
        <w:jc w:val="both"/>
        <w:rPr>
          <w:rFonts w:ascii="RubFlama" w:hAnsi="RubFlama" w:cs="Arial"/>
          <w:szCs w:val="16"/>
        </w:rPr>
      </w:pPr>
      <w:r w:rsidRPr="001A4FF6">
        <w:rPr>
          <w:rFonts w:ascii="RubFlama" w:hAnsi="RubFlama" w:cs="Arial"/>
          <w:szCs w:val="16"/>
        </w:rPr>
        <w:t>a)</w:t>
      </w:r>
      <w:r w:rsidRPr="001A4FF6">
        <w:rPr>
          <w:rFonts w:ascii="RubFlama" w:hAnsi="RubFlama" w:cs="Arial"/>
          <w:szCs w:val="16"/>
        </w:rPr>
        <w:tab/>
        <w:t xml:space="preserve">bei einem Bieter oder Bewerber gegen Entgelt beschäftigt oder bei ihm als Mitglied des </w:t>
      </w:r>
      <w:r w:rsidRPr="001A4FF6">
        <w:rPr>
          <w:rFonts w:ascii="RubFlama" w:hAnsi="RubFlama" w:cs="Arial"/>
          <w:szCs w:val="16"/>
        </w:rPr>
        <w:tab/>
        <w:t>Vorstandes, Aufsichtsrates oder gleichartigen Organs tätig sind, oder</w:t>
      </w:r>
    </w:p>
    <w:p w14:paraId="20693CB0" w14:textId="77777777" w:rsidR="002F72E3" w:rsidRPr="001A4FF6" w:rsidRDefault="002F72E3" w:rsidP="002F72E3">
      <w:pPr>
        <w:pStyle w:val="Textkrper-Einzug2"/>
        <w:spacing w:line="240" w:lineRule="auto"/>
        <w:ind w:left="1843" w:hanging="425"/>
        <w:rPr>
          <w:rFonts w:ascii="RubFlama" w:hAnsi="RubFlama" w:cs="Arial"/>
          <w:sz w:val="20"/>
        </w:rPr>
      </w:pPr>
      <w:r w:rsidRPr="001A4FF6">
        <w:rPr>
          <w:rFonts w:ascii="RubFlama" w:hAnsi="RubFlama" w:cs="Arial"/>
          <w:sz w:val="20"/>
        </w:rPr>
        <w:t>b)</w:t>
      </w:r>
      <w:r w:rsidRPr="001A4FF6">
        <w:rPr>
          <w:rFonts w:ascii="RubFlama" w:hAnsi="RubFlama" w:cs="Arial"/>
          <w:sz w:val="20"/>
        </w:rPr>
        <w:tab/>
        <w:t>für ein in das Vergabeverfahren eingeschaltetes Unternehmen tätig sind, wenn dieses Unternehmen zugleich geschäftliche Beziehungen zum Auftraggeber und zum Bieter oder Bewerber hat,</w:t>
      </w:r>
    </w:p>
    <w:p w14:paraId="0049EDE1" w14:textId="77777777" w:rsidR="002F72E3" w:rsidRPr="001A4FF6" w:rsidRDefault="002F72E3" w:rsidP="002F72E3">
      <w:pPr>
        <w:ind w:left="993"/>
        <w:jc w:val="both"/>
        <w:rPr>
          <w:rFonts w:ascii="RubFlama" w:hAnsi="RubFlama" w:cs="Arial"/>
          <w:szCs w:val="16"/>
        </w:rPr>
      </w:pPr>
      <w:r w:rsidRPr="001A4FF6">
        <w:rPr>
          <w:rFonts w:ascii="RubFlama" w:hAnsi="RubFlama" w:cs="Arial"/>
          <w:szCs w:val="16"/>
        </w:rPr>
        <w:t>es sei denn, dass dadurch für die Personen kein Interessenkonflikt besteht oder sich die Tätigkeiten nicht auf die Entscheidungen in dem Vergabeverfahren auswirken.</w:t>
      </w:r>
    </w:p>
    <w:p w14:paraId="2F377E39" w14:textId="77777777" w:rsidR="002F72E3" w:rsidRPr="001A4FF6" w:rsidRDefault="002F72E3" w:rsidP="002F72E3">
      <w:pPr>
        <w:jc w:val="both"/>
        <w:rPr>
          <w:rFonts w:ascii="RubFlama" w:hAnsi="RubFlama" w:cs="Arial"/>
          <w:szCs w:val="16"/>
        </w:rPr>
      </w:pPr>
    </w:p>
    <w:p w14:paraId="7EF20DFF" w14:textId="77777777" w:rsidR="002F72E3" w:rsidRPr="001A4FF6" w:rsidRDefault="002F72E3" w:rsidP="002F72E3">
      <w:pPr>
        <w:numPr>
          <w:ilvl w:val="0"/>
          <w:numId w:val="9"/>
        </w:numPr>
        <w:ind w:left="993" w:hanging="426"/>
        <w:jc w:val="both"/>
        <w:rPr>
          <w:rFonts w:ascii="RubFlama" w:hAnsi="RubFlama" w:cs="Arial"/>
          <w:szCs w:val="16"/>
        </w:rPr>
      </w:pPr>
      <w:r w:rsidRPr="001A4FF6">
        <w:rPr>
          <w:rFonts w:ascii="RubFlama" w:hAnsi="RubFlama" w:cs="Arial"/>
          <w:szCs w:val="16"/>
        </w:rPr>
        <w:t>Als voreingenommen gelten auch die Personen, deren Angehörige die Voraussetzungen nach Absatz 1 Nr. 1 bis 3 erfüllen. Angehörige sind der Verlobte, der Ehegatte, Lebenspartner, Verwandte und Verschwägerte gerader Linie, Geschwister, Kinder der Geschwister, Ehegatten und Lebenspartner der Geschwister und Geschwister der Ehegatten und Lebenspartner, Geschwister der Eltern sowie Pflegeeltern und Pflegekinder.</w:t>
      </w:r>
    </w:p>
    <w:p w14:paraId="270FEE31" w14:textId="77777777" w:rsidR="002F72E3" w:rsidRPr="001A4FF6" w:rsidRDefault="002F72E3" w:rsidP="002F72E3">
      <w:pPr>
        <w:rPr>
          <w:rFonts w:ascii="RubFlama" w:hAnsi="RubFlama" w:cs="Arial"/>
          <w:szCs w:val="24"/>
        </w:rPr>
      </w:pPr>
    </w:p>
    <w:p w14:paraId="29319FB3" w14:textId="77777777" w:rsidR="002F72E3" w:rsidRPr="001A4FF6" w:rsidRDefault="002F72E3" w:rsidP="002F72E3">
      <w:pPr>
        <w:tabs>
          <w:tab w:val="left" w:pos="0"/>
        </w:tabs>
        <w:ind w:left="567"/>
        <w:jc w:val="both"/>
        <w:rPr>
          <w:rFonts w:ascii="RubFlama" w:hAnsi="RubFlama" w:cs="Arial"/>
        </w:rPr>
      </w:pPr>
      <w:r w:rsidRPr="001A4FF6">
        <w:rPr>
          <w:rFonts w:ascii="RubFlama" w:hAnsi="RubFlama" w:cs="Arial"/>
        </w:rPr>
        <w:t>Wir erklären, dass keiner der in dieser Vorschrift genannten Umstände, der unserer Mitwirkung im o. a. Vergabeverfahren ausschließen würde, auf uns zutrifft.</w:t>
      </w:r>
    </w:p>
    <w:p w14:paraId="6FC85DF5" w14:textId="77777777" w:rsidR="004677F9" w:rsidRPr="001A4FF6" w:rsidRDefault="004677F9" w:rsidP="000062DA">
      <w:pPr>
        <w:tabs>
          <w:tab w:val="left" w:pos="567"/>
        </w:tabs>
        <w:spacing w:line="240" w:lineRule="exact"/>
        <w:jc w:val="both"/>
        <w:rPr>
          <w:rFonts w:ascii="RubFlama" w:hAnsi="RubFlama"/>
        </w:rPr>
      </w:pPr>
    </w:p>
    <w:p w14:paraId="74C9683A" w14:textId="77777777" w:rsidR="00A735BA" w:rsidRPr="001A4FF6" w:rsidRDefault="00A735BA" w:rsidP="009A52AE">
      <w:pPr>
        <w:numPr>
          <w:ilvl w:val="0"/>
          <w:numId w:val="35"/>
        </w:numPr>
        <w:tabs>
          <w:tab w:val="left" w:pos="567"/>
        </w:tabs>
        <w:spacing w:line="240" w:lineRule="exact"/>
        <w:ind w:left="567" w:hanging="567"/>
        <w:jc w:val="both"/>
        <w:rPr>
          <w:rFonts w:ascii="RubFlama" w:hAnsi="RubFlama"/>
          <w:b/>
        </w:rPr>
      </w:pPr>
      <w:r w:rsidRPr="001A4FF6">
        <w:rPr>
          <w:rFonts w:ascii="RubFlama" w:hAnsi="RubFlama"/>
          <w:b/>
        </w:rPr>
        <w:t>Erklärung, dass die gewerberechtlichen Voraussetzungen für die Ausführung der angebotenen Leistung erfüllt werden</w:t>
      </w:r>
    </w:p>
    <w:p w14:paraId="6DB06C62" w14:textId="77777777" w:rsidR="00A735BA" w:rsidRPr="001A4FF6" w:rsidRDefault="00A735BA" w:rsidP="00A735BA">
      <w:pPr>
        <w:tabs>
          <w:tab w:val="left" w:pos="567"/>
        </w:tabs>
        <w:spacing w:line="240" w:lineRule="exact"/>
        <w:ind w:left="567"/>
        <w:jc w:val="both"/>
        <w:rPr>
          <w:rFonts w:ascii="RubFlama" w:hAnsi="RubFlama"/>
        </w:rPr>
      </w:pPr>
    </w:p>
    <w:p w14:paraId="243ADA6C" w14:textId="77777777" w:rsidR="00A735BA" w:rsidRPr="001A4FF6" w:rsidRDefault="00A735BA" w:rsidP="00A735BA">
      <w:pPr>
        <w:tabs>
          <w:tab w:val="left" w:pos="567"/>
        </w:tabs>
        <w:spacing w:line="240" w:lineRule="exact"/>
        <w:ind w:left="567"/>
        <w:jc w:val="both"/>
        <w:rPr>
          <w:rFonts w:ascii="RubFlama" w:hAnsi="RubFlama"/>
        </w:rPr>
      </w:pPr>
      <w:r w:rsidRPr="001A4FF6">
        <w:rPr>
          <w:rFonts w:ascii="RubFlama" w:hAnsi="RubFlama"/>
        </w:rPr>
        <w:t xml:space="preserve">Wir erklären, dass wir die gewerberechtlichen Voraussetzungen für die Ausführung der angebotenen Leistung erfüllen. Wir sind im Berufs- oder Handelsregister nach Maßgabe der Rechtsvorschriften des Landes der Gemeinschaft oder des Vertragsstaates des EWR-Abkommens, in dem wir ansässig sind, eingetragen. Einen entsprechenden Nachweis legen wir auf Wunsch des Auftraggebers nach separater Aufforderung vor.  </w:t>
      </w:r>
    </w:p>
    <w:p w14:paraId="00DA2D97" w14:textId="77777777" w:rsidR="00A735BA" w:rsidRPr="001A4FF6" w:rsidRDefault="00A735BA" w:rsidP="00A735BA">
      <w:pPr>
        <w:tabs>
          <w:tab w:val="left" w:pos="567"/>
        </w:tabs>
        <w:spacing w:line="240" w:lineRule="exact"/>
        <w:jc w:val="both"/>
        <w:rPr>
          <w:rFonts w:ascii="RubFlama" w:hAnsi="RubFlama"/>
        </w:rPr>
      </w:pPr>
    </w:p>
    <w:p w14:paraId="4D13B0DA" w14:textId="77777777" w:rsidR="00A735BA" w:rsidRPr="001A4FF6" w:rsidRDefault="00A735BA" w:rsidP="009A52AE">
      <w:pPr>
        <w:numPr>
          <w:ilvl w:val="0"/>
          <w:numId w:val="35"/>
        </w:numPr>
        <w:tabs>
          <w:tab w:val="left" w:pos="567"/>
        </w:tabs>
        <w:spacing w:line="240" w:lineRule="exact"/>
        <w:ind w:left="567" w:hanging="567"/>
        <w:jc w:val="both"/>
        <w:rPr>
          <w:rFonts w:ascii="RubFlama" w:hAnsi="RubFlama"/>
          <w:b/>
        </w:rPr>
      </w:pPr>
      <w:r w:rsidRPr="001A4FF6">
        <w:rPr>
          <w:rFonts w:ascii="RubFlama" w:hAnsi="RubFlama"/>
          <w:b/>
        </w:rPr>
        <w:t>Erklärung, dass in den letzten 2 Jahren keine Belegung gem. § 21 Abs. 1 Satz 1 oder 2 Schwarzarbeiterbekämpfungsgesetz oder gem. § 6 Satz 1 oder 2 Arbeitnehmerentsendegesetz mit einer Freiheitsstrafe von mehr als 3 Monaten oder einer Geldstrafe von mehr als 90 Tagessätzen oder einer Geldbußevon mehr als 2.500 EUR erfolgt ist</w:t>
      </w:r>
    </w:p>
    <w:p w14:paraId="0774817A" w14:textId="77777777" w:rsidR="00A735BA" w:rsidRPr="001A4FF6" w:rsidRDefault="00A735BA" w:rsidP="00A735BA">
      <w:pPr>
        <w:pStyle w:val="Listenabsatz"/>
        <w:rPr>
          <w:rFonts w:ascii="RubFlama" w:hAnsi="RubFlama"/>
        </w:rPr>
      </w:pPr>
    </w:p>
    <w:p w14:paraId="1B97E1F1" w14:textId="77777777" w:rsidR="00A735BA" w:rsidRPr="001A4FF6" w:rsidRDefault="00A735BA" w:rsidP="00A735BA">
      <w:pPr>
        <w:tabs>
          <w:tab w:val="left" w:pos="567"/>
        </w:tabs>
        <w:spacing w:line="240" w:lineRule="exact"/>
        <w:ind w:left="567"/>
        <w:jc w:val="both"/>
        <w:rPr>
          <w:rFonts w:ascii="RubFlama" w:hAnsi="RubFlama"/>
        </w:rPr>
      </w:pPr>
      <w:r w:rsidRPr="001A4FF6">
        <w:rPr>
          <w:rFonts w:ascii="RubFlama" w:hAnsi="RubFlama"/>
        </w:rPr>
        <w:t>Wir erklären, dass wir in den letzten 2 Jahren nicht gem. § 21 Abs. 1 Satz 1 oder 2 Schwarzarbeiterbekämpfungsgesetz oder gem. § 6 Satz 1 oder 2 Arbeitnehmerentsendegesetz mit einer Freiheitsstrafe von mehr als 3 Monaten oder einer Geldstrafe von mehr als 90 Tagessätzen oder einer Geldbuße von mehr als 2.500 € belegt worden sind.</w:t>
      </w:r>
    </w:p>
    <w:p w14:paraId="2CC38C01" w14:textId="77777777" w:rsidR="00D528CF" w:rsidRPr="001A4FF6" w:rsidRDefault="00D528CF" w:rsidP="00A735BA">
      <w:pPr>
        <w:tabs>
          <w:tab w:val="left" w:pos="567"/>
        </w:tabs>
        <w:spacing w:line="240" w:lineRule="exact"/>
        <w:ind w:left="567"/>
        <w:jc w:val="both"/>
        <w:rPr>
          <w:rFonts w:ascii="RubFlama" w:hAnsi="RubFlama"/>
        </w:rPr>
      </w:pPr>
    </w:p>
    <w:p w14:paraId="64DED7B4" w14:textId="77777777" w:rsidR="00F20C05" w:rsidRPr="001A4FF6" w:rsidRDefault="002532D9" w:rsidP="009A52AE">
      <w:pPr>
        <w:numPr>
          <w:ilvl w:val="0"/>
          <w:numId w:val="35"/>
        </w:numPr>
        <w:tabs>
          <w:tab w:val="left" w:pos="567"/>
        </w:tabs>
        <w:spacing w:line="240" w:lineRule="exact"/>
        <w:ind w:left="567" w:hanging="567"/>
        <w:jc w:val="both"/>
        <w:rPr>
          <w:rFonts w:ascii="RubFlama" w:hAnsi="RubFlama"/>
        </w:rPr>
      </w:pPr>
      <w:r w:rsidRPr="001A4FF6">
        <w:rPr>
          <w:rFonts w:ascii="RubFlama" w:hAnsi="RubFlama"/>
        </w:rPr>
        <w:t>Wir erklären uns damit einverstanden, dass die von uns mitgeteilten personenbezogenen Daten für das Vergabeverfahren verarbeitet und gespeichert werden können und nicht berücksichtigten Bietern der Name des erfolgreichen Bieters und unter bestimmten Voraussetzungen die Merkmale und Vorteile seines Angebotes mitgeteilt wird/werden.</w:t>
      </w:r>
    </w:p>
    <w:p w14:paraId="54061052" w14:textId="77777777" w:rsidR="00F20C05" w:rsidRPr="001A4FF6" w:rsidRDefault="00F20C05" w:rsidP="00F20C05">
      <w:pPr>
        <w:tabs>
          <w:tab w:val="left" w:pos="567"/>
        </w:tabs>
        <w:spacing w:line="240" w:lineRule="exact"/>
        <w:jc w:val="both"/>
        <w:rPr>
          <w:rFonts w:ascii="RubFlama" w:hAnsi="RubFlama"/>
        </w:rPr>
      </w:pPr>
    </w:p>
    <w:p w14:paraId="07AD0444" w14:textId="77777777" w:rsidR="00EB7127" w:rsidRPr="001A4FF6" w:rsidRDefault="00EB7127" w:rsidP="0063476C">
      <w:pPr>
        <w:tabs>
          <w:tab w:val="left" w:pos="567"/>
        </w:tabs>
        <w:spacing w:line="240" w:lineRule="exact"/>
        <w:jc w:val="both"/>
        <w:rPr>
          <w:rFonts w:ascii="RubFlama" w:hAnsi="RubFlama"/>
        </w:rPr>
      </w:pPr>
    </w:p>
    <w:p w14:paraId="13895C74" w14:textId="77777777" w:rsidR="002532D9" w:rsidRPr="001A4FF6" w:rsidRDefault="002532D9" w:rsidP="009A52AE">
      <w:pPr>
        <w:numPr>
          <w:ilvl w:val="0"/>
          <w:numId w:val="35"/>
        </w:numPr>
        <w:tabs>
          <w:tab w:val="left" w:pos="567"/>
        </w:tabs>
        <w:spacing w:line="240" w:lineRule="exact"/>
        <w:ind w:left="567" w:hanging="567"/>
        <w:jc w:val="both"/>
        <w:rPr>
          <w:rFonts w:ascii="RubFlama" w:hAnsi="RubFlama"/>
        </w:rPr>
      </w:pPr>
      <w:r w:rsidRPr="001A4FF6">
        <w:rPr>
          <w:rFonts w:ascii="RubFlama" w:hAnsi="RubFlama"/>
        </w:rPr>
        <w:t>Wir sind uns bewusst, dass wissentlich falsche Erklärung</w:t>
      </w:r>
      <w:r w:rsidR="00347658" w:rsidRPr="001A4FF6">
        <w:rPr>
          <w:rFonts w:ascii="RubFlama" w:hAnsi="RubFlama"/>
        </w:rPr>
        <w:t>en</w:t>
      </w:r>
      <w:r w:rsidRPr="001A4FF6">
        <w:rPr>
          <w:rFonts w:ascii="RubFlama" w:hAnsi="RubFlama"/>
        </w:rPr>
        <w:t xml:space="preserve"> </w:t>
      </w:r>
      <w:r w:rsidR="00347658" w:rsidRPr="001A4FF6">
        <w:rPr>
          <w:rFonts w:ascii="RubFlama" w:hAnsi="RubFlama"/>
        </w:rPr>
        <w:t>unseren Ausschluss von diesem Vergabeverfahren zur Folge hat bzw. nach Vertragsschluss den Auftraggeber zur Kündigung aus wichtigem Grund ohne Einhaltung einer Frist berechtigt.</w:t>
      </w:r>
    </w:p>
    <w:p w14:paraId="17AC8704" w14:textId="77777777" w:rsidR="00EB2ABC" w:rsidRPr="001A4FF6" w:rsidRDefault="00EB2ABC" w:rsidP="00EB2ABC">
      <w:pPr>
        <w:spacing w:before="120" w:line="240" w:lineRule="exact"/>
        <w:jc w:val="both"/>
        <w:rPr>
          <w:rFonts w:ascii="RubFlama" w:hAnsi="RubFlama" w:cs="Arial"/>
        </w:rPr>
      </w:pPr>
    </w:p>
    <w:p w14:paraId="50C452C2" w14:textId="77777777" w:rsidR="00EB7127" w:rsidRPr="001A4FF6" w:rsidRDefault="00EB7127">
      <w:pPr>
        <w:spacing w:line="240" w:lineRule="exact"/>
        <w:jc w:val="both"/>
        <w:rPr>
          <w:rFonts w:ascii="RubFlama" w:hAnsi="RubFlama"/>
        </w:rPr>
      </w:pPr>
    </w:p>
    <w:p w14:paraId="16A7C00F" w14:textId="77777777" w:rsidR="002307B6" w:rsidRPr="001A4FF6" w:rsidRDefault="002307B6">
      <w:pPr>
        <w:spacing w:line="240" w:lineRule="exact"/>
        <w:jc w:val="both"/>
        <w:rPr>
          <w:rFonts w:ascii="RubFlama" w:hAnsi="RubFlama"/>
        </w:rPr>
      </w:pPr>
    </w:p>
    <w:p w14:paraId="3C7FC249" w14:textId="77777777" w:rsidR="008C4A90" w:rsidRPr="001A4FF6" w:rsidRDefault="008C4A90">
      <w:pPr>
        <w:spacing w:line="240" w:lineRule="exact"/>
        <w:jc w:val="both"/>
        <w:rPr>
          <w:rFonts w:ascii="RubFlama" w:hAnsi="RubFlama"/>
        </w:rPr>
      </w:pPr>
    </w:p>
    <w:tbl>
      <w:tblPr>
        <w:tblW w:w="0" w:type="auto"/>
        <w:tblLayout w:type="fixed"/>
        <w:tblCellMar>
          <w:left w:w="0" w:type="dxa"/>
          <w:right w:w="0" w:type="dxa"/>
        </w:tblCellMar>
        <w:tblLook w:val="0000" w:firstRow="0" w:lastRow="0" w:firstColumn="0" w:lastColumn="0" w:noHBand="0" w:noVBand="0"/>
      </w:tblPr>
      <w:tblGrid>
        <w:gridCol w:w="8364"/>
      </w:tblGrid>
      <w:tr w:rsidR="0068312E" w:rsidRPr="001A4FF6" w14:paraId="0B66CD8C" w14:textId="77777777" w:rsidTr="008D7F95">
        <w:trPr>
          <w:cantSplit/>
          <w:trHeight w:hRule="exact" w:val="240"/>
        </w:trPr>
        <w:tc>
          <w:tcPr>
            <w:tcW w:w="8364" w:type="dxa"/>
            <w:tcBorders>
              <w:bottom w:val="single" w:sz="6" w:space="0" w:color="auto"/>
            </w:tcBorders>
          </w:tcPr>
          <w:p w14:paraId="0C4D4543" w14:textId="77777777" w:rsidR="0068312E" w:rsidRPr="001A4FF6" w:rsidRDefault="00A857D4" w:rsidP="008D7F95">
            <w:pPr>
              <w:spacing w:line="240" w:lineRule="exact"/>
              <w:jc w:val="both"/>
              <w:rPr>
                <w:rFonts w:ascii="RubFlama" w:hAnsi="RubFlama"/>
              </w:rPr>
            </w:pPr>
            <w:r w:rsidRPr="001A4FF6">
              <w:rPr>
                <w:rFonts w:ascii="RubFlama" w:hAnsi="RubFlama"/>
              </w:rPr>
              <w:lastRenderedPageBreak/>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68312E" w:rsidRPr="001A4FF6" w14:paraId="407F33D5" w14:textId="77777777" w:rsidTr="008D7F95">
        <w:trPr>
          <w:cantSplit/>
          <w:trHeight w:hRule="exact" w:val="240"/>
        </w:trPr>
        <w:tc>
          <w:tcPr>
            <w:tcW w:w="8364" w:type="dxa"/>
          </w:tcPr>
          <w:p w14:paraId="01E81BCD" w14:textId="77777777" w:rsidR="0068312E" w:rsidRPr="001A4FF6" w:rsidRDefault="0068312E" w:rsidP="0068312E">
            <w:pPr>
              <w:spacing w:line="240" w:lineRule="exact"/>
              <w:rPr>
                <w:rFonts w:ascii="RubFlama" w:hAnsi="RubFlama"/>
              </w:rPr>
            </w:pPr>
            <w:r w:rsidRPr="001A4FF6">
              <w:rPr>
                <w:rFonts w:ascii="RubFlama" w:hAnsi="RubFlama"/>
              </w:rPr>
              <w:t xml:space="preserve">Ort, Datum, Unterschrift und Firmenstempel des Bieters </w:t>
            </w:r>
          </w:p>
        </w:tc>
      </w:tr>
    </w:tbl>
    <w:p w14:paraId="6AF43A3C" w14:textId="77777777" w:rsidR="00D63DB2" w:rsidRPr="001A4FF6" w:rsidRDefault="00D63DB2">
      <w:pPr>
        <w:spacing w:line="240" w:lineRule="exact"/>
        <w:jc w:val="both"/>
        <w:rPr>
          <w:rFonts w:ascii="RubFlama" w:hAnsi="RubFlama"/>
          <w:b/>
        </w:rPr>
      </w:pPr>
    </w:p>
    <w:p w14:paraId="366B080F" w14:textId="77777777" w:rsidR="005C2072" w:rsidRPr="001A4FF6" w:rsidRDefault="005C2072">
      <w:pPr>
        <w:spacing w:line="240" w:lineRule="exact"/>
        <w:jc w:val="both"/>
        <w:rPr>
          <w:rFonts w:ascii="RubFlama" w:hAnsi="RubFlama"/>
          <w:b/>
        </w:rPr>
      </w:pPr>
    </w:p>
    <w:p w14:paraId="4320EF75" w14:textId="77777777" w:rsidR="005C2072" w:rsidRPr="001A4FF6" w:rsidRDefault="005C2072">
      <w:pPr>
        <w:spacing w:line="240" w:lineRule="exact"/>
        <w:jc w:val="both"/>
        <w:rPr>
          <w:rFonts w:ascii="RubFlama" w:hAnsi="RubFlama"/>
          <w:b/>
        </w:rPr>
      </w:pPr>
    </w:p>
    <w:p w14:paraId="618F2455" w14:textId="77777777" w:rsidR="008C4A90" w:rsidRPr="001A4FF6" w:rsidRDefault="008C4A90">
      <w:pPr>
        <w:spacing w:line="240" w:lineRule="exact"/>
        <w:jc w:val="both"/>
        <w:rPr>
          <w:rFonts w:ascii="RubFlama" w:hAnsi="RubFlama"/>
          <w:b/>
        </w:rPr>
      </w:pPr>
    </w:p>
    <w:p w14:paraId="4B71BFFF" w14:textId="77777777" w:rsidR="00DB1AB2" w:rsidRPr="001A4FF6" w:rsidRDefault="00DB1AB2">
      <w:pPr>
        <w:spacing w:line="240" w:lineRule="exact"/>
        <w:jc w:val="both"/>
        <w:rPr>
          <w:rFonts w:ascii="RubFlama" w:hAnsi="RubFlama"/>
          <w:b/>
        </w:rPr>
      </w:pPr>
      <w:r w:rsidRPr="001A4FF6">
        <w:rPr>
          <w:rFonts w:ascii="RubFlama" w:hAnsi="RubFlama"/>
          <w:b/>
        </w:rPr>
        <w:t>Bei Angeboten von Bietergem</w:t>
      </w:r>
      <w:r w:rsidR="005C4665" w:rsidRPr="001A4FF6">
        <w:rPr>
          <w:rFonts w:ascii="RubFlama" w:hAnsi="RubFlama"/>
          <w:b/>
        </w:rPr>
        <w:t>e</w:t>
      </w:r>
      <w:r w:rsidRPr="001A4FF6">
        <w:rPr>
          <w:rFonts w:ascii="RubFlama" w:hAnsi="RubFlama"/>
          <w:b/>
        </w:rPr>
        <w:t>inschaften:</w:t>
      </w:r>
    </w:p>
    <w:p w14:paraId="65DF81C9" w14:textId="77777777" w:rsidR="00DB1AB2" w:rsidRPr="001A4FF6" w:rsidRDefault="00DB1AB2">
      <w:pPr>
        <w:spacing w:line="240" w:lineRule="exact"/>
        <w:jc w:val="both"/>
        <w:rPr>
          <w:rFonts w:ascii="RubFlama" w:hAnsi="RubFlama"/>
        </w:rPr>
      </w:pPr>
    </w:p>
    <w:tbl>
      <w:tblPr>
        <w:tblW w:w="0" w:type="auto"/>
        <w:tblLayout w:type="fixed"/>
        <w:tblCellMar>
          <w:left w:w="0" w:type="dxa"/>
          <w:right w:w="0" w:type="dxa"/>
        </w:tblCellMar>
        <w:tblLook w:val="0000" w:firstRow="0" w:lastRow="0" w:firstColumn="0" w:lastColumn="0" w:noHBand="0" w:noVBand="0"/>
      </w:tblPr>
      <w:tblGrid>
        <w:gridCol w:w="8364"/>
      </w:tblGrid>
      <w:tr w:rsidR="00DB1AB2" w:rsidRPr="001A4FF6" w14:paraId="1B164AC8" w14:textId="77777777" w:rsidTr="00DB1AB2">
        <w:trPr>
          <w:cantSplit/>
          <w:trHeight w:hRule="exact" w:val="240"/>
        </w:trPr>
        <w:tc>
          <w:tcPr>
            <w:tcW w:w="8364" w:type="dxa"/>
            <w:tcBorders>
              <w:bottom w:val="single" w:sz="6" w:space="0" w:color="auto"/>
            </w:tcBorders>
          </w:tcPr>
          <w:p w14:paraId="4A82E84A" w14:textId="77777777" w:rsidR="00DB1AB2" w:rsidRPr="001A4FF6" w:rsidRDefault="00A857D4" w:rsidP="00391870">
            <w:pPr>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B1AB2" w:rsidRPr="001A4FF6" w14:paraId="41785AC7" w14:textId="77777777" w:rsidTr="00DB1AB2">
        <w:trPr>
          <w:cantSplit/>
          <w:trHeight w:hRule="exact" w:val="240"/>
        </w:trPr>
        <w:tc>
          <w:tcPr>
            <w:tcW w:w="8364" w:type="dxa"/>
          </w:tcPr>
          <w:p w14:paraId="413FA3B6" w14:textId="77777777" w:rsidR="00DB1AB2" w:rsidRPr="001A4FF6" w:rsidRDefault="00DB1AB2" w:rsidP="003F7510">
            <w:pPr>
              <w:spacing w:line="240" w:lineRule="exact"/>
              <w:rPr>
                <w:rFonts w:ascii="RubFlama" w:hAnsi="RubFlama"/>
              </w:rPr>
            </w:pPr>
            <w:r w:rsidRPr="001A4FF6">
              <w:rPr>
                <w:rFonts w:ascii="RubFlama" w:hAnsi="RubFlama"/>
              </w:rPr>
              <w:t xml:space="preserve">Ort, Datum, Unterschrift und Firmenstempel des Mitgliedes 1 </w:t>
            </w:r>
          </w:p>
        </w:tc>
      </w:tr>
    </w:tbl>
    <w:p w14:paraId="413F6015" w14:textId="77777777" w:rsidR="000C4FCD" w:rsidRPr="001A4FF6" w:rsidRDefault="000C4FCD">
      <w:pPr>
        <w:spacing w:line="240" w:lineRule="exact"/>
        <w:jc w:val="both"/>
        <w:rPr>
          <w:rFonts w:ascii="RubFlama" w:hAnsi="RubFlama"/>
        </w:rPr>
      </w:pPr>
    </w:p>
    <w:tbl>
      <w:tblPr>
        <w:tblW w:w="0" w:type="auto"/>
        <w:tblLayout w:type="fixed"/>
        <w:tblCellMar>
          <w:left w:w="0" w:type="dxa"/>
          <w:right w:w="0" w:type="dxa"/>
        </w:tblCellMar>
        <w:tblLook w:val="0000" w:firstRow="0" w:lastRow="0" w:firstColumn="0" w:lastColumn="0" w:noHBand="0" w:noVBand="0"/>
      </w:tblPr>
      <w:tblGrid>
        <w:gridCol w:w="8364"/>
      </w:tblGrid>
      <w:tr w:rsidR="00DB1AB2" w:rsidRPr="001A4FF6" w14:paraId="719950B9" w14:textId="77777777" w:rsidTr="00391870">
        <w:trPr>
          <w:cantSplit/>
          <w:trHeight w:hRule="exact" w:val="240"/>
        </w:trPr>
        <w:tc>
          <w:tcPr>
            <w:tcW w:w="8364" w:type="dxa"/>
            <w:tcBorders>
              <w:bottom w:val="single" w:sz="6" w:space="0" w:color="auto"/>
            </w:tcBorders>
          </w:tcPr>
          <w:p w14:paraId="3755CCA9" w14:textId="77777777" w:rsidR="00DB1AB2" w:rsidRPr="001A4FF6" w:rsidRDefault="00D37479" w:rsidP="00391870">
            <w:pPr>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B1AB2" w:rsidRPr="001A4FF6" w14:paraId="1585B634" w14:textId="77777777" w:rsidTr="00391870">
        <w:trPr>
          <w:cantSplit/>
          <w:trHeight w:hRule="exact" w:val="240"/>
        </w:trPr>
        <w:tc>
          <w:tcPr>
            <w:tcW w:w="8364" w:type="dxa"/>
          </w:tcPr>
          <w:p w14:paraId="21BAC78A" w14:textId="77777777" w:rsidR="00DB1AB2" w:rsidRPr="001A4FF6" w:rsidRDefault="003F7510" w:rsidP="003F7510">
            <w:pPr>
              <w:spacing w:line="240" w:lineRule="exact"/>
              <w:rPr>
                <w:rFonts w:ascii="RubFlama" w:hAnsi="RubFlama"/>
              </w:rPr>
            </w:pPr>
            <w:r w:rsidRPr="001A4FF6">
              <w:rPr>
                <w:rFonts w:ascii="RubFlama" w:hAnsi="RubFlama"/>
              </w:rPr>
              <w:t xml:space="preserve">Ort, Datum, </w:t>
            </w:r>
            <w:r w:rsidR="00DB1AB2" w:rsidRPr="001A4FF6">
              <w:rPr>
                <w:rFonts w:ascii="RubFlama" w:hAnsi="RubFlama"/>
              </w:rPr>
              <w:t xml:space="preserve">Unterschrift und Firmenstempel des Mitgliedes 2 </w:t>
            </w:r>
          </w:p>
        </w:tc>
      </w:tr>
    </w:tbl>
    <w:p w14:paraId="45AB9DCA" w14:textId="77777777" w:rsidR="00DB1AB2" w:rsidRPr="001A4FF6" w:rsidRDefault="00DB1AB2">
      <w:pPr>
        <w:spacing w:line="240" w:lineRule="exact"/>
        <w:jc w:val="both"/>
        <w:rPr>
          <w:rFonts w:ascii="RubFlama" w:hAnsi="RubFlama"/>
        </w:rPr>
      </w:pPr>
    </w:p>
    <w:tbl>
      <w:tblPr>
        <w:tblW w:w="0" w:type="auto"/>
        <w:tblLayout w:type="fixed"/>
        <w:tblCellMar>
          <w:left w:w="0" w:type="dxa"/>
          <w:right w:w="0" w:type="dxa"/>
        </w:tblCellMar>
        <w:tblLook w:val="0000" w:firstRow="0" w:lastRow="0" w:firstColumn="0" w:lastColumn="0" w:noHBand="0" w:noVBand="0"/>
      </w:tblPr>
      <w:tblGrid>
        <w:gridCol w:w="8364"/>
      </w:tblGrid>
      <w:tr w:rsidR="00DB1AB2" w:rsidRPr="001A4FF6" w14:paraId="6B5F9499" w14:textId="77777777" w:rsidTr="00391870">
        <w:trPr>
          <w:cantSplit/>
          <w:trHeight w:hRule="exact" w:val="240"/>
        </w:trPr>
        <w:tc>
          <w:tcPr>
            <w:tcW w:w="8364" w:type="dxa"/>
            <w:tcBorders>
              <w:bottom w:val="single" w:sz="6" w:space="0" w:color="auto"/>
            </w:tcBorders>
          </w:tcPr>
          <w:p w14:paraId="63D1315C" w14:textId="77777777" w:rsidR="00DB1AB2" w:rsidRPr="001A4FF6" w:rsidRDefault="00D37479" w:rsidP="00391870">
            <w:pPr>
              <w:spacing w:line="240" w:lineRule="exact"/>
              <w:jc w:val="both"/>
              <w:rPr>
                <w:rFonts w:ascii="RubFlama" w:hAnsi="RubFlama"/>
              </w:rPr>
            </w:pPr>
            <w:r w:rsidRPr="001A4FF6">
              <w:rPr>
                <w:rFonts w:ascii="RubFlama" w:hAnsi="RubFlama"/>
              </w:rPr>
              <w:fldChar w:fldCharType="begin">
                <w:ffData>
                  <w:name w:val="Text1"/>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DB1AB2" w:rsidRPr="001A4FF6" w14:paraId="1608C587" w14:textId="77777777" w:rsidTr="00391870">
        <w:trPr>
          <w:cantSplit/>
          <w:trHeight w:hRule="exact" w:val="240"/>
        </w:trPr>
        <w:tc>
          <w:tcPr>
            <w:tcW w:w="8364" w:type="dxa"/>
          </w:tcPr>
          <w:p w14:paraId="4CD4AD4A" w14:textId="77777777" w:rsidR="00DB1AB2" w:rsidRPr="001A4FF6" w:rsidRDefault="00DB1AB2" w:rsidP="003F7510">
            <w:pPr>
              <w:spacing w:line="240" w:lineRule="exact"/>
              <w:rPr>
                <w:rFonts w:ascii="RubFlama" w:hAnsi="RubFlama"/>
              </w:rPr>
            </w:pPr>
            <w:r w:rsidRPr="001A4FF6">
              <w:rPr>
                <w:rFonts w:ascii="RubFlama" w:hAnsi="RubFlama"/>
              </w:rPr>
              <w:t xml:space="preserve">Ort, Datum, Unterschrift und Firmenstempel des Mitgliedes 3 </w:t>
            </w:r>
          </w:p>
        </w:tc>
      </w:tr>
    </w:tbl>
    <w:p w14:paraId="698E971E" w14:textId="77777777" w:rsidR="000C4FCD" w:rsidRPr="001A4FF6" w:rsidRDefault="000C4FCD">
      <w:pPr>
        <w:spacing w:line="240" w:lineRule="exact"/>
        <w:jc w:val="both"/>
        <w:rPr>
          <w:rFonts w:ascii="RubFlama" w:hAnsi="RubFlama"/>
        </w:rPr>
      </w:pPr>
    </w:p>
    <w:p w14:paraId="1E485A41" w14:textId="77777777" w:rsidR="00D41122" w:rsidRPr="001A4FF6" w:rsidRDefault="00DB1AB2" w:rsidP="00B01302">
      <w:pPr>
        <w:spacing w:line="240" w:lineRule="exact"/>
        <w:jc w:val="both"/>
        <w:rPr>
          <w:rFonts w:ascii="RubFlama" w:hAnsi="RubFlama"/>
          <w:b/>
        </w:rPr>
      </w:pPr>
      <w:r w:rsidRPr="001A4FF6">
        <w:rPr>
          <w:rFonts w:ascii="RubFlama" w:hAnsi="RubFlama"/>
          <w:b/>
        </w:rPr>
        <w:t>Fehlen die Unterschriften – im Falle von Bietergemeinschaften von allen Mitgliedern der Bietergemeinschaft -</w:t>
      </w:r>
      <w:r w:rsidR="00F86A7F" w:rsidRPr="001A4FF6">
        <w:rPr>
          <w:rFonts w:ascii="RubFlama" w:hAnsi="RubFlama"/>
          <w:b/>
        </w:rPr>
        <w:t xml:space="preserve"> gilt das Angebot als nicht abgegeben.</w:t>
      </w:r>
    </w:p>
    <w:p w14:paraId="58BB28DB" w14:textId="77777777" w:rsidR="00FA0E22" w:rsidRPr="001A4FF6" w:rsidRDefault="00FA0E22" w:rsidP="00B01302">
      <w:pPr>
        <w:spacing w:line="240" w:lineRule="exact"/>
        <w:jc w:val="both"/>
        <w:rPr>
          <w:rFonts w:ascii="RubFlama" w:hAnsi="RubFlama"/>
          <w:b/>
        </w:rPr>
      </w:pPr>
    </w:p>
    <w:p w14:paraId="1F1B5112" w14:textId="77777777" w:rsidR="00560FAB" w:rsidRPr="001A4FF6" w:rsidRDefault="00FA0E22" w:rsidP="00456C1E">
      <w:pPr>
        <w:spacing w:line="240" w:lineRule="exact"/>
        <w:jc w:val="both"/>
        <w:rPr>
          <w:rFonts w:ascii="RubFlama" w:hAnsi="RubFlama"/>
          <w:b/>
          <w:sz w:val="24"/>
          <w:szCs w:val="24"/>
        </w:rPr>
      </w:pPr>
      <w:r w:rsidRPr="001A4FF6">
        <w:rPr>
          <w:rFonts w:ascii="RubFlama" w:hAnsi="RubFlama"/>
          <w:b/>
          <w:sz w:val="24"/>
          <w:szCs w:val="24"/>
        </w:rPr>
        <w:t xml:space="preserve">Anlage </w:t>
      </w:r>
      <w:r w:rsidR="00456C1E" w:rsidRPr="001A4FF6">
        <w:rPr>
          <w:rFonts w:ascii="RubFlama" w:hAnsi="RubFlama"/>
          <w:b/>
          <w:sz w:val="24"/>
          <w:szCs w:val="24"/>
        </w:rPr>
        <w:t>Einzelpreisaufstellung</w:t>
      </w:r>
    </w:p>
    <w:p w14:paraId="7601EE83" w14:textId="77777777" w:rsidR="00560FAB" w:rsidRPr="001A4FF6" w:rsidRDefault="00560FAB" w:rsidP="00560FAB">
      <w:pPr>
        <w:spacing w:before="240" w:after="120" w:line="240" w:lineRule="exact"/>
        <w:jc w:val="both"/>
        <w:rPr>
          <w:rFonts w:ascii="RubFlama" w:hAnsi="RubFlama"/>
        </w:rPr>
      </w:pPr>
      <w:r w:rsidRPr="001A4FF6">
        <w:rPr>
          <w:rFonts w:ascii="RubFlama" w:hAnsi="RubFlama"/>
        </w:rPr>
        <w:t>Die ausgeschriebenen Lieferungen / Leistungen werden zu folgenden Preisen angeboten: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768"/>
        <w:gridCol w:w="5124"/>
        <w:gridCol w:w="1416"/>
        <w:gridCol w:w="1668"/>
      </w:tblGrid>
      <w:tr w:rsidR="009604A3" w:rsidRPr="001A4FF6" w14:paraId="77E833B0" w14:textId="77777777" w:rsidTr="0029426A">
        <w:tc>
          <w:tcPr>
            <w:tcW w:w="879" w:type="dxa"/>
            <w:shd w:val="clear" w:color="auto" w:fill="BFBFBF"/>
          </w:tcPr>
          <w:p w14:paraId="432802AA" w14:textId="77777777" w:rsidR="009604A3" w:rsidRPr="001A4FF6" w:rsidRDefault="009604A3" w:rsidP="003C6F8C">
            <w:pPr>
              <w:spacing w:after="120" w:line="240" w:lineRule="exact"/>
              <w:jc w:val="center"/>
              <w:rPr>
                <w:rFonts w:ascii="RubFlama" w:hAnsi="RubFlama"/>
              </w:rPr>
            </w:pPr>
            <w:r w:rsidRPr="001A4FF6">
              <w:rPr>
                <w:rFonts w:ascii="RubFlama" w:hAnsi="RubFlama"/>
              </w:rPr>
              <w:t>1</w:t>
            </w:r>
          </w:p>
        </w:tc>
        <w:tc>
          <w:tcPr>
            <w:tcW w:w="768" w:type="dxa"/>
            <w:shd w:val="clear" w:color="auto" w:fill="BFBFBF"/>
          </w:tcPr>
          <w:p w14:paraId="70FAFCF6" w14:textId="77777777" w:rsidR="009604A3" w:rsidRPr="001A4FF6" w:rsidRDefault="009604A3" w:rsidP="003C6F8C">
            <w:pPr>
              <w:spacing w:after="120" w:line="240" w:lineRule="exact"/>
              <w:jc w:val="both"/>
              <w:rPr>
                <w:rFonts w:ascii="RubFlama" w:hAnsi="RubFlama"/>
              </w:rPr>
            </w:pPr>
            <w:r w:rsidRPr="001A4FF6">
              <w:rPr>
                <w:rFonts w:ascii="RubFlama" w:hAnsi="RubFlama"/>
              </w:rPr>
              <w:t>2</w:t>
            </w:r>
          </w:p>
        </w:tc>
        <w:tc>
          <w:tcPr>
            <w:tcW w:w="5124" w:type="dxa"/>
            <w:shd w:val="clear" w:color="auto" w:fill="BFBFBF"/>
          </w:tcPr>
          <w:p w14:paraId="67C754F6" w14:textId="77777777" w:rsidR="009604A3" w:rsidRPr="001A4FF6" w:rsidRDefault="009604A3" w:rsidP="003C6F8C">
            <w:pPr>
              <w:spacing w:after="120" w:line="240" w:lineRule="exact"/>
              <w:jc w:val="both"/>
              <w:rPr>
                <w:rFonts w:ascii="RubFlama" w:hAnsi="RubFlama"/>
              </w:rPr>
            </w:pPr>
            <w:r w:rsidRPr="001A4FF6">
              <w:rPr>
                <w:rFonts w:ascii="RubFlama" w:hAnsi="RubFlama"/>
              </w:rPr>
              <w:t>3</w:t>
            </w:r>
          </w:p>
        </w:tc>
        <w:tc>
          <w:tcPr>
            <w:tcW w:w="1416" w:type="dxa"/>
            <w:shd w:val="clear" w:color="auto" w:fill="BFBFBF"/>
          </w:tcPr>
          <w:p w14:paraId="65135B46" w14:textId="77777777" w:rsidR="009604A3" w:rsidRPr="001A4FF6" w:rsidRDefault="009604A3" w:rsidP="003C6F8C">
            <w:pPr>
              <w:spacing w:after="120" w:line="240" w:lineRule="exact"/>
              <w:jc w:val="both"/>
              <w:rPr>
                <w:rFonts w:ascii="RubFlama" w:hAnsi="RubFlama"/>
              </w:rPr>
            </w:pPr>
            <w:r w:rsidRPr="001A4FF6">
              <w:rPr>
                <w:rFonts w:ascii="RubFlama" w:hAnsi="RubFlama"/>
              </w:rPr>
              <w:t>4</w:t>
            </w:r>
          </w:p>
        </w:tc>
        <w:tc>
          <w:tcPr>
            <w:tcW w:w="1668" w:type="dxa"/>
            <w:shd w:val="clear" w:color="auto" w:fill="BFBFBF"/>
          </w:tcPr>
          <w:p w14:paraId="32A17A93" w14:textId="77777777" w:rsidR="009604A3" w:rsidRPr="001A4FF6" w:rsidRDefault="009604A3" w:rsidP="003C6F8C">
            <w:pPr>
              <w:spacing w:after="120" w:line="240" w:lineRule="exact"/>
              <w:jc w:val="both"/>
              <w:rPr>
                <w:rFonts w:ascii="RubFlama" w:hAnsi="RubFlama"/>
              </w:rPr>
            </w:pPr>
            <w:r w:rsidRPr="001A4FF6">
              <w:rPr>
                <w:rFonts w:ascii="RubFlama" w:hAnsi="RubFlama"/>
              </w:rPr>
              <w:t>5</w:t>
            </w:r>
          </w:p>
        </w:tc>
      </w:tr>
      <w:tr w:rsidR="009604A3" w:rsidRPr="001A4FF6" w14:paraId="5161BE28" w14:textId="77777777" w:rsidTr="0029426A">
        <w:tc>
          <w:tcPr>
            <w:tcW w:w="879" w:type="dxa"/>
            <w:shd w:val="clear" w:color="auto" w:fill="BFBFBF"/>
          </w:tcPr>
          <w:p w14:paraId="2213E26C" w14:textId="77777777" w:rsidR="009604A3" w:rsidRPr="001A4FF6" w:rsidRDefault="009604A3" w:rsidP="003C6F8C">
            <w:pPr>
              <w:spacing w:after="120" w:line="240" w:lineRule="exact"/>
              <w:jc w:val="center"/>
              <w:rPr>
                <w:rFonts w:ascii="RubFlama" w:hAnsi="RubFlama"/>
              </w:rPr>
            </w:pPr>
            <w:r w:rsidRPr="001A4FF6">
              <w:rPr>
                <w:rFonts w:ascii="RubFlama" w:hAnsi="RubFlama"/>
              </w:rPr>
              <w:t>Position</w:t>
            </w:r>
          </w:p>
        </w:tc>
        <w:tc>
          <w:tcPr>
            <w:tcW w:w="768" w:type="dxa"/>
            <w:shd w:val="clear" w:color="auto" w:fill="BFBFBF"/>
          </w:tcPr>
          <w:p w14:paraId="6FE209E5" w14:textId="77777777" w:rsidR="009604A3" w:rsidRPr="001A4FF6" w:rsidRDefault="009604A3" w:rsidP="003C6F8C">
            <w:pPr>
              <w:spacing w:after="120" w:line="240" w:lineRule="exact"/>
              <w:jc w:val="both"/>
              <w:rPr>
                <w:rFonts w:ascii="RubFlama" w:hAnsi="RubFlama"/>
              </w:rPr>
            </w:pPr>
            <w:r w:rsidRPr="001A4FF6">
              <w:rPr>
                <w:rFonts w:ascii="RubFlama" w:hAnsi="RubFlama"/>
              </w:rPr>
              <w:t xml:space="preserve">Anzahl </w:t>
            </w:r>
          </w:p>
        </w:tc>
        <w:tc>
          <w:tcPr>
            <w:tcW w:w="5124" w:type="dxa"/>
            <w:shd w:val="clear" w:color="auto" w:fill="BFBFBF"/>
          </w:tcPr>
          <w:p w14:paraId="4DA28D07" w14:textId="77777777" w:rsidR="009604A3" w:rsidRPr="001A4FF6" w:rsidRDefault="009604A3" w:rsidP="003C6F8C">
            <w:pPr>
              <w:spacing w:after="120" w:line="240" w:lineRule="exact"/>
              <w:jc w:val="both"/>
              <w:rPr>
                <w:rFonts w:ascii="RubFlama" w:hAnsi="RubFlama"/>
              </w:rPr>
            </w:pPr>
            <w:r w:rsidRPr="001A4FF6">
              <w:rPr>
                <w:rFonts w:ascii="RubFlama" w:hAnsi="RubFlama"/>
              </w:rPr>
              <w:t>Bezeichnung</w:t>
            </w:r>
          </w:p>
        </w:tc>
        <w:tc>
          <w:tcPr>
            <w:tcW w:w="1416" w:type="dxa"/>
            <w:shd w:val="clear" w:color="auto" w:fill="BFBFBF"/>
          </w:tcPr>
          <w:p w14:paraId="700922AD" w14:textId="77777777" w:rsidR="009604A3" w:rsidRPr="001A4FF6" w:rsidRDefault="009604A3" w:rsidP="003C6F8C">
            <w:pPr>
              <w:spacing w:after="120" w:line="240" w:lineRule="exact"/>
              <w:jc w:val="center"/>
              <w:rPr>
                <w:rFonts w:ascii="RubFlama" w:hAnsi="RubFlama"/>
              </w:rPr>
            </w:pPr>
            <w:r w:rsidRPr="001A4FF6">
              <w:rPr>
                <w:rFonts w:ascii="RubFlama" w:hAnsi="RubFlama"/>
              </w:rPr>
              <w:t>Einzelpreis in EUR</w:t>
            </w:r>
          </w:p>
        </w:tc>
        <w:tc>
          <w:tcPr>
            <w:tcW w:w="1668" w:type="dxa"/>
            <w:shd w:val="clear" w:color="auto" w:fill="BFBFBF"/>
          </w:tcPr>
          <w:p w14:paraId="29843E96" w14:textId="77777777" w:rsidR="009604A3" w:rsidRPr="001A4FF6" w:rsidRDefault="009604A3" w:rsidP="003C6F8C">
            <w:pPr>
              <w:spacing w:after="120" w:line="240" w:lineRule="exact"/>
              <w:jc w:val="center"/>
              <w:rPr>
                <w:rFonts w:ascii="RubFlama" w:hAnsi="RubFlama"/>
              </w:rPr>
            </w:pPr>
            <w:r w:rsidRPr="001A4FF6">
              <w:rPr>
                <w:rFonts w:ascii="RubFlama" w:hAnsi="RubFlama"/>
              </w:rPr>
              <w:t>Gesamtpreis in EUR</w:t>
            </w:r>
          </w:p>
        </w:tc>
      </w:tr>
      <w:tr w:rsidR="009604A3" w:rsidRPr="001A4FF6" w14:paraId="3017C02F" w14:textId="77777777" w:rsidTr="0029426A">
        <w:tc>
          <w:tcPr>
            <w:tcW w:w="879" w:type="dxa"/>
          </w:tcPr>
          <w:p w14:paraId="2DC8F12E" w14:textId="77777777" w:rsidR="009604A3" w:rsidRPr="001A4FF6" w:rsidRDefault="009604A3" w:rsidP="003C6F8C">
            <w:pPr>
              <w:spacing w:after="120"/>
              <w:jc w:val="center"/>
              <w:rPr>
                <w:rFonts w:ascii="RubFlama" w:hAnsi="RubFlama"/>
                <w:lang w:val="en-US"/>
              </w:rPr>
            </w:pPr>
            <w:r w:rsidRPr="001A4FF6">
              <w:rPr>
                <w:rFonts w:ascii="RubFlama" w:hAnsi="RubFlama"/>
                <w:lang w:val="en-US"/>
              </w:rPr>
              <w:t>1</w:t>
            </w:r>
          </w:p>
        </w:tc>
        <w:tc>
          <w:tcPr>
            <w:tcW w:w="768" w:type="dxa"/>
          </w:tcPr>
          <w:p w14:paraId="10D933BA" w14:textId="77777777" w:rsidR="009604A3" w:rsidRPr="001A4FF6" w:rsidRDefault="009604A3" w:rsidP="003C6F8C">
            <w:pPr>
              <w:spacing w:after="120"/>
              <w:jc w:val="center"/>
              <w:rPr>
                <w:rFonts w:ascii="RubFlama" w:hAnsi="RubFlama"/>
                <w:lang w:val="en-US"/>
              </w:rPr>
            </w:pPr>
            <w:r w:rsidRPr="001A4FF6">
              <w:rPr>
                <w:rFonts w:ascii="RubFlama" w:hAnsi="RubFlama"/>
                <w:lang w:val="en-US"/>
              </w:rPr>
              <w:t>1</w:t>
            </w:r>
          </w:p>
        </w:tc>
        <w:tc>
          <w:tcPr>
            <w:tcW w:w="5124" w:type="dxa"/>
          </w:tcPr>
          <w:p w14:paraId="1E99D507" w14:textId="77777777" w:rsidR="0041272A" w:rsidRDefault="0041272A" w:rsidP="001720C2">
            <w:pPr>
              <w:spacing w:after="120"/>
              <w:rPr>
                <w:rFonts w:ascii="RubFlama" w:hAnsi="RubFlama"/>
              </w:rPr>
            </w:pPr>
            <w:r w:rsidRPr="0041272A">
              <w:rPr>
                <w:rFonts w:ascii="RubFlama" w:hAnsi="RubFlama"/>
              </w:rPr>
              <w:t xml:space="preserve">Raman-Mikroskop </w:t>
            </w:r>
          </w:p>
          <w:p w14:paraId="20F36E5A" w14:textId="06A5B83E" w:rsidR="009604A3" w:rsidRPr="001A4FF6" w:rsidRDefault="00BC42CA" w:rsidP="001720C2">
            <w:pPr>
              <w:spacing w:after="120"/>
              <w:rPr>
                <w:rFonts w:ascii="RubFlama" w:hAnsi="RubFlama"/>
              </w:rPr>
            </w:pPr>
            <w:r w:rsidRPr="001A4FF6">
              <w:rPr>
                <w:rFonts w:ascii="RubFlama" w:hAnsi="RubFlama"/>
              </w:rPr>
              <w:t>gemäß</w:t>
            </w:r>
            <w:r w:rsidR="009604A3" w:rsidRPr="001A4FF6">
              <w:rPr>
                <w:rFonts w:ascii="RubFlama" w:hAnsi="RubFlama"/>
              </w:rPr>
              <w:t xml:space="preserve"> Dokument 03</w:t>
            </w:r>
            <w:r w:rsidRPr="001A4FF6">
              <w:rPr>
                <w:rFonts w:ascii="RubFlama" w:hAnsi="RubFlama"/>
              </w:rPr>
              <w:t xml:space="preserve"> -</w:t>
            </w:r>
            <w:r w:rsidR="009604A3" w:rsidRPr="001A4FF6">
              <w:rPr>
                <w:rFonts w:ascii="RubFlama" w:hAnsi="RubFlama"/>
              </w:rPr>
              <w:t xml:space="preserve"> Leistungsverzeichnis</w:t>
            </w:r>
          </w:p>
        </w:tc>
        <w:tc>
          <w:tcPr>
            <w:tcW w:w="1416" w:type="dxa"/>
          </w:tcPr>
          <w:p w14:paraId="35DD3CF3" w14:textId="77777777" w:rsidR="009604A3" w:rsidRPr="001A4FF6" w:rsidRDefault="009604A3" w:rsidP="003C6F8C">
            <w:pPr>
              <w:spacing w:after="120" w:line="240" w:lineRule="exact"/>
              <w:jc w:val="right"/>
              <w:rPr>
                <w:rFonts w:ascii="RubFlama" w:hAnsi="RubFlama"/>
                <w:noProof/>
              </w:rPr>
            </w:pPr>
            <w:r w:rsidRPr="001A4FF6">
              <w:rPr>
                <w:rFonts w:ascii="RubFlama" w:hAnsi="RubFlama"/>
                <w:noProof/>
              </w:rPr>
              <w:fldChar w:fldCharType="begin">
                <w:ffData>
                  <w:name w:val="Text3"/>
                  <w:enabled/>
                  <w:calcOnExit w:val="0"/>
                  <w:textInput/>
                </w:ffData>
              </w:fldChar>
            </w:r>
            <w:r w:rsidRPr="001A4FF6">
              <w:rPr>
                <w:rFonts w:ascii="RubFlama" w:hAnsi="RubFlama"/>
                <w:noProof/>
              </w:rPr>
              <w:instrText xml:space="preserve"> FORMTEXT </w:instrText>
            </w:r>
            <w:r w:rsidRPr="001A4FF6">
              <w:rPr>
                <w:rFonts w:ascii="RubFlama" w:hAnsi="RubFlama"/>
                <w:noProof/>
              </w:rPr>
            </w:r>
            <w:r w:rsidRPr="001A4FF6">
              <w:rPr>
                <w:rFonts w:ascii="RubFlama" w:hAnsi="RubFlama"/>
                <w:noProof/>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fldChar w:fldCharType="end"/>
            </w:r>
          </w:p>
        </w:tc>
        <w:tc>
          <w:tcPr>
            <w:tcW w:w="1668" w:type="dxa"/>
          </w:tcPr>
          <w:p w14:paraId="03781058" w14:textId="77777777" w:rsidR="009604A3" w:rsidRPr="001A4FF6" w:rsidRDefault="009604A3" w:rsidP="003C6F8C">
            <w:pPr>
              <w:spacing w:after="120" w:line="240" w:lineRule="exact"/>
              <w:jc w:val="right"/>
              <w:rPr>
                <w:rFonts w:ascii="RubFlama" w:hAnsi="RubFlama"/>
              </w:rPr>
            </w:pPr>
            <w:r w:rsidRPr="001A4FF6">
              <w:rPr>
                <w:rFonts w:ascii="RubFlama" w:hAnsi="RubFlama"/>
              </w:rPr>
              <w:fldChar w:fldCharType="begin">
                <w:ffData>
                  <w:name w:val="Text3"/>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29426A" w:rsidRPr="001A4FF6" w14:paraId="487EFB61" w14:textId="77777777" w:rsidTr="0029426A">
        <w:tc>
          <w:tcPr>
            <w:tcW w:w="879" w:type="dxa"/>
            <w:shd w:val="clear" w:color="auto" w:fill="D9D9D9"/>
          </w:tcPr>
          <w:p w14:paraId="1A34981A" w14:textId="77777777" w:rsidR="0029426A" w:rsidRPr="001A4FF6" w:rsidRDefault="0029426A" w:rsidP="003C6F8C">
            <w:pPr>
              <w:spacing w:after="120"/>
              <w:jc w:val="center"/>
              <w:rPr>
                <w:rFonts w:ascii="RubFlama" w:hAnsi="RubFlama"/>
              </w:rPr>
            </w:pPr>
            <w:r w:rsidRPr="001A4FF6">
              <w:rPr>
                <w:rFonts w:ascii="RubFlama" w:hAnsi="RubFlama"/>
              </w:rPr>
              <w:t>2</w:t>
            </w:r>
          </w:p>
        </w:tc>
        <w:tc>
          <w:tcPr>
            <w:tcW w:w="768" w:type="dxa"/>
            <w:shd w:val="clear" w:color="auto" w:fill="D9D9D9"/>
          </w:tcPr>
          <w:p w14:paraId="6EBBECCB" w14:textId="77777777" w:rsidR="0029426A" w:rsidRPr="001A4FF6" w:rsidRDefault="0029426A" w:rsidP="003C6F8C">
            <w:pPr>
              <w:spacing w:after="120" w:line="240" w:lineRule="exact"/>
              <w:jc w:val="both"/>
              <w:rPr>
                <w:rFonts w:ascii="RubFlama" w:hAnsi="RubFlama"/>
              </w:rPr>
            </w:pPr>
          </w:p>
        </w:tc>
        <w:tc>
          <w:tcPr>
            <w:tcW w:w="6540" w:type="dxa"/>
            <w:gridSpan w:val="2"/>
            <w:shd w:val="clear" w:color="auto" w:fill="D9D9D9"/>
            <w:vAlign w:val="center"/>
          </w:tcPr>
          <w:p w14:paraId="3A780F4C" w14:textId="77777777" w:rsidR="0029426A" w:rsidRPr="001A4FF6" w:rsidRDefault="0029426A" w:rsidP="0029426A">
            <w:pPr>
              <w:rPr>
                <w:rFonts w:ascii="RubFlama" w:hAnsi="RubFlama"/>
              </w:rPr>
            </w:pPr>
            <w:r w:rsidRPr="001A4FF6">
              <w:rPr>
                <w:rFonts w:ascii="RubFlama" w:hAnsi="RubFlama"/>
              </w:rPr>
              <w:t>Gesamtangebotspreis netto</w:t>
            </w:r>
          </w:p>
        </w:tc>
        <w:tc>
          <w:tcPr>
            <w:tcW w:w="1668" w:type="dxa"/>
            <w:shd w:val="clear" w:color="auto" w:fill="D9D9D9"/>
          </w:tcPr>
          <w:p w14:paraId="2AEFB1A6" w14:textId="77777777" w:rsidR="0029426A" w:rsidRPr="001A4FF6" w:rsidRDefault="0029426A" w:rsidP="003C6F8C">
            <w:pPr>
              <w:jc w:val="right"/>
              <w:rPr>
                <w:rFonts w:ascii="RubFlama" w:hAnsi="RubFlama"/>
              </w:rPr>
            </w:pPr>
            <w:r w:rsidRPr="001A4FF6">
              <w:rPr>
                <w:rFonts w:ascii="RubFlama" w:hAnsi="RubFlama"/>
              </w:rPr>
              <w:fldChar w:fldCharType="begin">
                <w:ffData>
                  <w:name w:val="Text3"/>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29426A" w:rsidRPr="001A4FF6" w14:paraId="1DA695D2" w14:textId="77777777" w:rsidTr="0029426A">
        <w:tc>
          <w:tcPr>
            <w:tcW w:w="879" w:type="dxa"/>
          </w:tcPr>
          <w:p w14:paraId="4A7E9C6B" w14:textId="77777777" w:rsidR="0029426A" w:rsidRPr="001A4FF6" w:rsidRDefault="0029426A" w:rsidP="003C6F8C">
            <w:pPr>
              <w:spacing w:after="120"/>
              <w:jc w:val="center"/>
              <w:rPr>
                <w:rFonts w:ascii="RubFlama" w:hAnsi="RubFlama"/>
              </w:rPr>
            </w:pPr>
            <w:r w:rsidRPr="001A4FF6">
              <w:rPr>
                <w:rFonts w:ascii="RubFlama" w:hAnsi="RubFlama"/>
              </w:rPr>
              <w:t>3</w:t>
            </w:r>
          </w:p>
        </w:tc>
        <w:tc>
          <w:tcPr>
            <w:tcW w:w="768" w:type="dxa"/>
          </w:tcPr>
          <w:p w14:paraId="76438916" w14:textId="77777777" w:rsidR="0029426A" w:rsidRPr="001A4FF6" w:rsidRDefault="0029426A" w:rsidP="003C6F8C">
            <w:pPr>
              <w:spacing w:after="120" w:line="240" w:lineRule="exact"/>
              <w:jc w:val="both"/>
              <w:rPr>
                <w:rFonts w:ascii="RubFlama" w:hAnsi="RubFlama"/>
              </w:rPr>
            </w:pPr>
          </w:p>
        </w:tc>
        <w:tc>
          <w:tcPr>
            <w:tcW w:w="6540" w:type="dxa"/>
            <w:gridSpan w:val="2"/>
            <w:vAlign w:val="center"/>
          </w:tcPr>
          <w:p w14:paraId="17EF177E" w14:textId="77777777" w:rsidR="0029426A" w:rsidRPr="001A4FF6" w:rsidRDefault="00DD22EA" w:rsidP="0029426A">
            <w:pPr>
              <w:rPr>
                <w:rFonts w:ascii="RubFlama" w:hAnsi="RubFlama"/>
              </w:rPr>
            </w:pPr>
            <w:r w:rsidRPr="001A4FF6">
              <w:rPr>
                <w:rFonts w:ascii="RubFlama" w:hAnsi="RubFlama"/>
              </w:rPr>
              <w:t>Umsatzsteuer 19</w:t>
            </w:r>
            <w:r w:rsidR="0029426A" w:rsidRPr="001A4FF6">
              <w:rPr>
                <w:rFonts w:ascii="RubFlama" w:hAnsi="RubFlama"/>
              </w:rPr>
              <w:t xml:space="preserve">% </w:t>
            </w:r>
          </w:p>
        </w:tc>
        <w:tc>
          <w:tcPr>
            <w:tcW w:w="1668" w:type="dxa"/>
          </w:tcPr>
          <w:p w14:paraId="4A64F20C" w14:textId="77777777" w:rsidR="0029426A" w:rsidRPr="001A4FF6" w:rsidRDefault="0029426A" w:rsidP="003C6F8C">
            <w:pPr>
              <w:jc w:val="right"/>
              <w:rPr>
                <w:rFonts w:ascii="RubFlama" w:hAnsi="RubFlama"/>
              </w:rPr>
            </w:pPr>
            <w:r w:rsidRPr="001A4FF6">
              <w:rPr>
                <w:rFonts w:ascii="RubFlama" w:hAnsi="RubFlama"/>
              </w:rPr>
              <w:fldChar w:fldCharType="begin">
                <w:ffData>
                  <w:name w:val="Text3"/>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r w:rsidR="0029426A" w:rsidRPr="001A4FF6" w14:paraId="4E176213" w14:textId="77777777" w:rsidTr="0029426A">
        <w:tc>
          <w:tcPr>
            <w:tcW w:w="879" w:type="dxa"/>
            <w:shd w:val="clear" w:color="auto" w:fill="D0CECE"/>
          </w:tcPr>
          <w:p w14:paraId="1ACE5C81" w14:textId="77777777" w:rsidR="0029426A" w:rsidRPr="001A4FF6" w:rsidRDefault="0029426A" w:rsidP="003C6F8C">
            <w:pPr>
              <w:spacing w:after="120"/>
              <w:jc w:val="center"/>
              <w:rPr>
                <w:rFonts w:ascii="RubFlama" w:hAnsi="RubFlama"/>
              </w:rPr>
            </w:pPr>
            <w:r w:rsidRPr="001A4FF6">
              <w:rPr>
                <w:rFonts w:ascii="RubFlama" w:hAnsi="RubFlama"/>
              </w:rPr>
              <w:t>4</w:t>
            </w:r>
          </w:p>
        </w:tc>
        <w:tc>
          <w:tcPr>
            <w:tcW w:w="768" w:type="dxa"/>
            <w:shd w:val="clear" w:color="auto" w:fill="D0CECE"/>
          </w:tcPr>
          <w:p w14:paraId="79BF71B7" w14:textId="77777777" w:rsidR="0029426A" w:rsidRPr="001A4FF6" w:rsidRDefault="0029426A" w:rsidP="003C6F8C">
            <w:pPr>
              <w:spacing w:after="120" w:line="240" w:lineRule="exact"/>
              <w:jc w:val="both"/>
              <w:rPr>
                <w:rFonts w:ascii="RubFlama" w:hAnsi="RubFlama"/>
              </w:rPr>
            </w:pPr>
          </w:p>
        </w:tc>
        <w:tc>
          <w:tcPr>
            <w:tcW w:w="6540" w:type="dxa"/>
            <w:gridSpan w:val="2"/>
            <w:shd w:val="clear" w:color="auto" w:fill="D0CECE"/>
            <w:vAlign w:val="center"/>
          </w:tcPr>
          <w:p w14:paraId="407A63CE" w14:textId="77777777" w:rsidR="0029426A" w:rsidRPr="001A4FF6" w:rsidRDefault="0029426A" w:rsidP="0029426A">
            <w:pPr>
              <w:rPr>
                <w:rFonts w:ascii="RubFlama" w:hAnsi="RubFlama"/>
              </w:rPr>
            </w:pPr>
            <w:r w:rsidRPr="001A4FF6">
              <w:rPr>
                <w:rFonts w:ascii="RubFlama" w:hAnsi="RubFlama"/>
              </w:rPr>
              <w:t>Gesamtangebotspreis brutto</w:t>
            </w:r>
          </w:p>
        </w:tc>
        <w:tc>
          <w:tcPr>
            <w:tcW w:w="1668" w:type="dxa"/>
            <w:shd w:val="clear" w:color="auto" w:fill="D0CECE"/>
          </w:tcPr>
          <w:p w14:paraId="3253A616" w14:textId="77777777" w:rsidR="0029426A" w:rsidRPr="001A4FF6" w:rsidRDefault="0029426A" w:rsidP="003C6F8C">
            <w:pPr>
              <w:jc w:val="right"/>
              <w:rPr>
                <w:rFonts w:ascii="RubFlama" w:hAnsi="RubFlama"/>
              </w:rPr>
            </w:pPr>
            <w:r w:rsidRPr="001A4FF6">
              <w:rPr>
                <w:rFonts w:ascii="RubFlama" w:hAnsi="RubFlama"/>
              </w:rPr>
              <w:fldChar w:fldCharType="begin">
                <w:ffData>
                  <w:name w:val="Text3"/>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noProof/>
              </w:rPr>
              <w:t> </w:t>
            </w:r>
            <w:r w:rsidRPr="001A4FF6">
              <w:rPr>
                <w:rFonts w:ascii="RubFlama" w:hAnsi="RubFlama"/>
              </w:rPr>
              <w:fldChar w:fldCharType="end"/>
            </w:r>
          </w:p>
        </w:tc>
      </w:tr>
    </w:tbl>
    <w:p w14:paraId="721A42B3" w14:textId="77777777" w:rsidR="009604A3" w:rsidRPr="001A4FF6" w:rsidRDefault="009604A3" w:rsidP="00560FAB">
      <w:pPr>
        <w:spacing w:before="240" w:after="120" w:line="240" w:lineRule="exact"/>
        <w:jc w:val="both"/>
        <w:rPr>
          <w:rFonts w:ascii="RubFlama" w:hAnsi="RubFlama"/>
        </w:rPr>
      </w:pPr>
    </w:p>
    <w:p w14:paraId="747DB806" w14:textId="77777777" w:rsidR="00D7618E" w:rsidRPr="001A4FF6" w:rsidRDefault="00D7618E" w:rsidP="00D761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jc w:val="both"/>
        <w:rPr>
          <w:rFonts w:ascii="RubFlama" w:hAnsi="RubFlama"/>
        </w:rPr>
      </w:pPr>
      <w:r w:rsidRPr="001A4FF6">
        <w:rPr>
          <w:rFonts w:ascii="RubFlama" w:hAnsi="RubFlama"/>
        </w:rPr>
        <w:t xml:space="preserve">Der unter Position </w:t>
      </w:r>
      <w:r w:rsidR="001720C2" w:rsidRPr="001A4FF6">
        <w:rPr>
          <w:rFonts w:ascii="RubFlama" w:hAnsi="RubFlama"/>
        </w:rPr>
        <w:t>4</w:t>
      </w:r>
      <w:r w:rsidRPr="001A4FF6">
        <w:rPr>
          <w:rFonts w:ascii="RubFlama" w:hAnsi="RubFlama"/>
        </w:rPr>
        <w:t xml:space="preserve"> aufgeführte Angebotsendpreis ist für die im Leistungsverzeichnis aufgeführten Lieferungen und Leistungen abschließend. Er ist Basis für die Ermittlung des wirtschaftlichsten Angebotes – sofern vorhanden in Verbindung mit den weiteren im Dokument 03 „Leistungsverzeichnis“ aufgeführten Bewertungskriterien!</w:t>
      </w:r>
    </w:p>
    <w:p w14:paraId="1609A6B5" w14:textId="77777777" w:rsidR="00D7618E" w:rsidRPr="001A4FF6" w:rsidRDefault="00D7618E" w:rsidP="00D761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jc w:val="both"/>
        <w:rPr>
          <w:rFonts w:ascii="RubFlama" w:hAnsi="RubFlama"/>
        </w:rPr>
      </w:pPr>
    </w:p>
    <w:p w14:paraId="0B4D3038" w14:textId="77777777" w:rsidR="00D7618E" w:rsidRPr="001A4FF6" w:rsidRDefault="00D7618E" w:rsidP="00D761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exact"/>
        <w:jc w:val="both"/>
        <w:rPr>
          <w:rFonts w:ascii="RubFlama" w:hAnsi="RubFlama"/>
        </w:rPr>
      </w:pPr>
      <w:r w:rsidRPr="001A4FF6">
        <w:rPr>
          <w:rFonts w:ascii="RubFlama" w:hAnsi="RubFlama"/>
        </w:rPr>
        <w:t xml:space="preserve">Achtung: Verhandlungen bzgl. der Leistung oder des Angebotspreises sind nicht möglich. Daher sind sämtliche Rabatte in die hier eingetragenen Preise einkalkuliert! </w:t>
      </w:r>
    </w:p>
    <w:p w14:paraId="2B3F8C3E" w14:textId="77777777" w:rsidR="00560FAB" w:rsidRPr="001A4FF6" w:rsidRDefault="00560FAB" w:rsidP="00560FAB">
      <w:pPr>
        <w:spacing w:before="240" w:after="160" w:line="259" w:lineRule="auto"/>
        <w:rPr>
          <w:rFonts w:ascii="RubFlama" w:hAnsi="RubFlama"/>
          <w:b/>
        </w:rPr>
      </w:pPr>
      <w:r w:rsidRPr="001A4FF6">
        <w:rPr>
          <w:rFonts w:ascii="RubFlama" w:hAnsi="RubFlama"/>
          <w:b/>
        </w:rPr>
        <w:t>Angabe durch den Bieter erforderlich:</w:t>
      </w:r>
    </w:p>
    <w:p w14:paraId="3FF3ED55" w14:textId="77777777" w:rsidR="00D7618E" w:rsidRPr="001A4FF6" w:rsidRDefault="00D7618E" w:rsidP="00D7618E">
      <w:pPr>
        <w:spacing w:line="240" w:lineRule="exact"/>
        <w:jc w:val="both"/>
        <w:rPr>
          <w:rFonts w:ascii="RubFlama" w:hAnsi="RubFla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865"/>
      </w:tblGrid>
      <w:tr w:rsidR="00D06918" w:rsidRPr="001A4FF6" w14:paraId="192951EB" w14:textId="77777777" w:rsidTr="009209EF">
        <w:tc>
          <w:tcPr>
            <w:tcW w:w="7694" w:type="dxa"/>
          </w:tcPr>
          <w:p w14:paraId="0BE4A24F" w14:textId="77777777" w:rsidR="00D06918" w:rsidRPr="001A4FF6" w:rsidRDefault="00D06918" w:rsidP="009209EF">
            <w:pPr>
              <w:spacing w:before="60" w:after="60"/>
              <w:rPr>
                <w:rFonts w:ascii="RubFlama" w:hAnsi="RubFlama"/>
              </w:rPr>
            </w:pPr>
            <w:r w:rsidRPr="001A4FF6">
              <w:rPr>
                <w:rFonts w:ascii="RubFlama" w:hAnsi="RubFlama"/>
              </w:rPr>
              <w:t xml:space="preserve">Skonto bei Zahlung innerhalb von 14 Tagen </w:t>
            </w:r>
          </w:p>
        </w:tc>
        <w:tc>
          <w:tcPr>
            <w:tcW w:w="7694" w:type="dxa"/>
          </w:tcPr>
          <w:p w14:paraId="5D336EAA" w14:textId="77777777" w:rsidR="00D06918" w:rsidRPr="001A4FF6" w:rsidRDefault="00D06918" w:rsidP="009209EF">
            <w:pPr>
              <w:spacing w:before="60" w:after="60"/>
              <w:rPr>
                <w:rFonts w:ascii="RubFlama" w:hAnsi="RubFlama"/>
              </w:rPr>
            </w:pPr>
            <w:r w:rsidRPr="001A4FF6">
              <w:rPr>
                <w:rFonts w:ascii="RubFlama" w:hAnsi="RubFlama"/>
              </w:rPr>
              <w:t>Kein Skonto</w:t>
            </w:r>
          </w:p>
        </w:tc>
      </w:tr>
      <w:tr w:rsidR="00D06918" w:rsidRPr="001A4FF6" w14:paraId="58ACFA18" w14:textId="77777777" w:rsidTr="009209EF">
        <w:tc>
          <w:tcPr>
            <w:tcW w:w="7694" w:type="dxa"/>
          </w:tcPr>
          <w:p w14:paraId="613855E6" w14:textId="77777777" w:rsidR="00D06918" w:rsidRPr="001A4FF6" w:rsidRDefault="00D06918" w:rsidP="009209EF">
            <w:pPr>
              <w:spacing w:before="60" w:after="60"/>
              <w:rPr>
                <w:rFonts w:ascii="RubFlama" w:hAnsi="RubFlama"/>
              </w:rPr>
            </w:pPr>
            <w:r w:rsidRPr="001A4FF6">
              <w:rPr>
                <w:rFonts w:ascii="RubFlama" w:hAnsi="RubFlama"/>
              </w:rPr>
              <w:fldChar w:fldCharType="begin">
                <w:ffData>
                  <w:name w:val="Kontrollkästchen3"/>
                  <w:enabled/>
                  <w:calcOnExit w:val="0"/>
                  <w:checkBox>
                    <w:sizeAuto/>
                    <w:default w:val="0"/>
                    <w:checked w:val="0"/>
                  </w:checkBox>
                </w:ffData>
              </w:fldChar>
            </w:r>
            <w:r w:rsidRPr="001A4FF6">
              <w:rPr>
                <w:rFonts w:ascii="RubFlama" w:hAnsi="RubFlama"/>
              </w:rPr>
              <w:instrText xml:space="preserve"> FORMCHECKBOX </w:instrText>
            </w:r>
            <w:r w:rsidRPr="001A4FF6">
              <w:rPr>
                <w:rFonts w:ascii="RubFlama" w:hAnsi="RubFlama"/>
              </w:rPr>
            </w:r>
            <w:r w:rsidRPr="001A4FF6">
              <w:rPr>
                <w:rFonts w:ascii="RubFlama" w:hAnsi="RubFlama"/>
              </w:rPr>
              <w:fldChar w:fldCharType="separate"/>
            </w:r>
            <w:r w:rsidRPr="001A4FF6">
              <w:rPr>
                <w:rFonts w:ascii="RubFlama" w:hAnsi="RubFlama"/>
              </w:rPr>
              <w:fldChar w:fldCharType="end"/>
            </w:r>
            <w:r w:rsidRPr="001A4FF6">
              <w:rPr>
                <w:rFonts w:ascii="RubFlama" w:hAnsi="RubFlama"/>
              </w:rPr>
              <w:t xml:space="preserve">   es wird ein Skonto von __</w:t>
            </w:r>
            <w:r w:rsidRPr="001A4FF6">
              <w:rPr>
                <w:rFonts w:ascii="RubFlama" w:hAnsi="RubFlama"/>
              </w:rPr>
              <w:fldChar w:fldCharType="begin">
                <w:ffData>
                  <w:name w:val="Text2"/>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fldChar w:fldCharType="end"/>
            </w:r>
            <w:r w:rsidRPr="001A4FF6">
              <w:rPr>
                <w:rFonts w:ascii="RubFlama" w:hAnsi="RubFlama"/>
              </w:rPr>
              <w:t>__% angeboten</w:t>
            </w:r>
          </w:p>
        </w:tc>
        <w:tc>
          <w:tcPr>
            <w:tcW w:w="7694" w:type="dxa"/>
          </w:tcPr>
          <w:p w14:paraId="494434DE" w14:textId="77777777" w:rsidR="00D06918" w:rsidRPr="001A4FF6" w:rsidRDefault="00D06918" w:rsidP="00DB0DFE">
            <w:pPr>
              <w:spacing w:before="60" w:after="60"/>
              <w:rPr>
                <w:rFonts w:ascii="RubFlama" w:hAnsi="RubFlama"/>
              </w:rPr>
            </w:pPr>
            <w:r w:rsidRPr="001A4FF6">
              <w:rPr>
                <w:rFonts w:ascii="RubFlama" w:hAnsi="RubFlama"/>
              </w:rPr>
              <w:fldChar w:fldCharType="begin">
                <w:ffData>
                  <w:name w:val=""/>
                  <w:enabled/>
                  <w:calcOnExit w:val="0"/>
                  <w:checkBox>
                    <w:sizeAuto/>
                    <w:default w:val="0"/>
                    <w:checked w:val="0"/>
                  </w:checkBox>
                </w:ffData>
              </w:fldChar>
            </w:r>
            <w:r w:rsidRPr="001A4FF6">
              <w:rPr>
                <w:rFonts w:ascii="RubFlama" w:hAnsi="RubFlama"/>
              </w:rPr>
              <w:instrText xml:space="preserve"> FORMCHECKBOX </w:instrText>
            </w:r>
            <w:r w:rsidRPr="001A4FF6">
              <w:rPr>
                <w:rFonts w:ascii="RubFlama" w:hAnsi="RubFlama"/>
              </w:rPr>
            </w:r>
            <w:r w:rsidRPr="001A4FF6">
              <w:rPr>
                <w:rFonts w:ascii="RubFlama" w:hAnsi="RubFlama"/>
              </w:rPr>
              <w:fldChar w:fldCharType="separate"/>
            </w:r>
            <w:r w:rsidRPr="001A4FF6">
              <w:rPr>
                <w:rFonts w:ascii="RubFlama" w:hAnsi="RubFlama"/>
              </w:rPr>
              <w:fldChar w:fldCharType="end"/>
            </w:r>
            <w:r w:rsidR="00DB0DFE" w:rsidRPr="001A4FF6">
              <w:rPr>
                <w:rFonts w:ascii="RubFlama" w:hAnsi="RubFlama"/>
              </w:rPr>
              <w:t xml:space="preserve">  </w:t>
            </w:r>
            <w:r w:rsidRPr="001A4FF6">
              <w:rPr>
                <w:rFonts w:ascii="RubFlama" w:hAnsi="RubFlama"/>
              </w:rPr>
              <w:t xml:space="preserve">Skonto </w:t>
            </w:r>
            <w:r w:rsidR="00DB0DFE" w:rsidRPr="001A4FF6">
              <w:rPr>
                <w:rFonts w:ascii="RubFlama" w:hAnsi="RubFlama"/>
              </w:rPr>
              <w:t>wird nicht gewährt</w:t>
            </w:r>
            <w:r w:rsidRPr="001A4FF6">
              <w:rPr>
                <w:rFonts w:ascii="RubFlama" w:hAnsi="RubFlama"/>
              </w:rPr>
              <w:t>!</w:t>
            </w:r>
          </w:p>
        </w:tc>
      </w:tr>
    </w:tbl>
    <w:p w14:paraId="7F035590" w14:textId="77777777" w:rsidR="00D7618E" w:rsidRPr="001A4FF6" w:rsidRDefault="00D7618E" w:rsidP="00D7618E">
      <w:pPr>
        <w:spacing w:line="240" w:lineRule="exact"/>
        <w:jc w:val="both"/>
        <w:rPr>
          <w:rFonts w:ascii="RubFlama" w:hAnsi="RubFlama"/>
          <w:b/>
        </w:rPr>
      </w:pPr>
    </w:p>
    <w:p w14:paraId="3DF67644" w14:textId="77777777" w:rsidR="007A2A8E" w:rsidRPr="001A4FF6" w:rsidRDefault="007A2A8E" w:rsidP="00D7618E">
      <w:pPr>
        <w:spacing w:line="240" w:lineRule="exact"/>
        <w:jc w:val="both"/>
        <w:rPr>
          <w:rFonts w:ascii="RubFlama" w:hAnsi="RubFlama"/>
          <w:b/>
        </w:rPr>
      </w:pPr>
    </w:p>
    <w:p w14:paraId="3323D968" w14:textId="77777777" w:rsidR="00D7618E" w:rsidRPr="001A4FF6" w:rsidRDefault="00D7618E" w:rsidP="00D7618E">
      <w:pPr>
        <w:spacing w:line="240" w:lineRule="exact"/>
        <w:jc w:val="both"/>
        <w:rPr>
          <w:rFonts w:ascii="RubFlama" w:hAnsi="RubFlama"/>
          <w:b/>
        </w:rPr>
      </w:pPr>
    </w:p>
    <w:tbl>
      <w:tblPr>
        <w:tblW w:w="9930" w:type="dxa"/>
        <w:tblLayout w:type="fixed"/>
        <w:tblCellMar>
          <w:left w:w="0" w:type="dxa"/>
          <w:right w:w="0" w:type="dxa"/>
        </w:tblCellMar>
        <w:tblLook w:val="04A0" w:firstRow="1" w:lastRow="0" w:firstColumn="1" w:lastColumn="0" w:noHBand="0" w:noVBand="1"/>
      </w:tblPr>
      <w:tblGrid>
        <w:gridCol w:w="9930"/>
      </w:tblGrid>
      <w:tr w:rsidR="00D7618E" w:rsidRPr="001A4FF6" w14:paraId="32DA3319" w14:textId="77777777" w:rsidTr="00F3089D">
        <w:trPr>
          <w:cantSplit/>
          <w:trHeight w:val="240"/>
        </w:trPr>
        <w:tc>
          <w:tcPr>
            <w:tcW w:w="9923" w:type="dxa"/>
            <w:tcBorders>
              <w:top w:val="nil"/>
              <w:left w:val="nil"/>
              <w:bottom w:val="single" w:sz="6" w:space="0" w:color="auto"/>
              <w:right w:val="nil"/>
            </w:tcBorders>
          </w:tcPr>
          <w:p w14:paraId="0158484C" w14:textId="77777777" w:rsidR="00D7618E" w:rsidRPr="001A4FF6" w:rsidRDefault="0063476C" w:rsidP="0063476C">
            <w:pPr>
              <w:spacing w:line="240" w:lineRule="exact"/>
              <w:jc w:val="both"/>
              <w:rPr>
                <w:rFonts w:ascii="RubFlama" w:hAnsi="RubFlama"/>
              </w:rPr>
            </w:pPr>
            <w:r w:rsidRPr="001A4FF6">
              <w:rPr>
                <w:rFonts w:ascii="RubFlama" w:hAnsi="RubFlama"/>
              </w:rPr>
              <w:fldChar w:fldCharType="begin">
                <w:ffData>
                  <w:name w:val="Text2"/>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fldChar w:fldCharType="end"/>
            </w:r>
            <w:r w:rsidRPr="001A4FF6">
              <w:rPr>
                <w:rFonts w:ascii="RubFlama" w:hAnsi="RubFlama"/>
              </w:rPr>
              <w:t xml:space="preserve">, </w:t>
            </w:r>
            <w:r w:rsidRPr="001A4FF6">
              <w:rPr>
                <w:rFonts w:ascii="RubFlama" w:hAnsi="RubFlama"/>
              </w:rPr>
              <w:fldChar w:fldCharType="begin">
                <w:ffData>
                  <w:name w:val="Text2"/>
                  <w:enabled/>
                  <w:calcOnExit w:val="0"/>
                  <w:textInput/>
                </w:ffData>
              </w:fldChar>
            </w:r>
            <w:r w:rsidRPr="001A4FF6">
              <w:rPr>
                <w:rFonts w:ascii="RubFlama" w:hAnsi="RubFlama"/>
              </w:rPr>
              <w:instrText xml:space="preserve"> FORMTEXT </w:instrText>
            </w:r>
            <w:r w:rsidRPr="001A4FF6">
              <w:rPr>
                <w:rFonts w:ascii="RubFlama" w:hAnsi="RubFlama"/>
              </w:rPr>
            </w:r>
            <w:r w:rsidRPr="001A4FF6">
              <w:rPr>
                <w:rFonts w:ascii="RubFlama" w:hAnsi="RubFlama"/>
              </w:rPr>
              <w:fldChar w:fldCharType="separate"/>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t> </w:t>
            </w:r>
            <w:r w:rsidRPr="001A4FF6">
              <w:rPr>
                <w:rFonts w:ascii="RubFlama" w:hAnsi="RubFlama"/>
              </w:rPr>
              <w:fldChar w:fldCharType="end"/>
            </w:r>
            <w:r w:rsidRPr="001A4FF6">
              <w:rPr>
                <w:rFonts w:ascii="RubFlama" w:hAnsi="RubFlama"/>
              </w:rPr>
              <w:t xml:space="preserve">, </w:t>
            </w:r>
          </w:p>
        </w:tc>
      </w:tr>
      <w:tr w:rsidR="00D7618E" w:rsidRPr="001A4FF6" w14:paraId="4EE2C2D9" w14:textId="77777777" w:rsidTr="00F3089D">
        <w:trPr>
          <w:cantSplit/>
          <w:trHeight w:val="730"/>
        </w:trPr>
        <w:tc>
          <w:tcPr>
            <w:tcW w:w="9923" w:type="dxa"/>
          </w:tcPr>
          <w:p w14:paraId="77E7155B" w14:textId="77777777" w:rsidR="00D7618E" w:rsidRPr="001A4FF6" w:rsidRDefault="00D7618E" w:rsidP="00F3089D">
            <w:pPr>
              <w:jc w:val="both"/>
              <w:rPr>
                <w:rFonts w:ascii="RubFlama" w:hAnsi="RubFlama"/>
                <w:spacing w:val="-5"/>
              </w:rPr>
            </w:pPr>
            <w:r w:rsidRPr="001A4FF6">
              <w:rPr>
                <w:rFonts w:ascii="RubFlama" w:hAnsi="RubFlama"/>
              </w:rPr>
              <w:t xml:space="preserve">Ort, Datum, rechtsverbindliche Unterschrift und Firmenstempel des Bieters bzw. des </w:t>
            </w:r>
            <w:r w:rsidRPr="001A4FF6">
              <w:rPr>
                <w:rFonts w:ascii="RubFlama" w:hAnsi="RubFlama"/>
                <w:spacing w:val="-5"/>
              </w:rPr>
              <w:t xml:space="preserve">bevollmächtigten Vertreters bei Bietergemeinschaften </w:t>
            </w:r>
          </w:p>
          <w:p w14:paraId="772B3024" w14:textId="77777777" w:rsidR="00D7618E" w:rsidRPr="001A4FF6" w:rsidRDefault="00D7618E" w:rsidP="00F3089D">
            <w:pPr>
              <w:jc w:val="both"/>
              <w:rPr>
                <w:rFonts w:ascii="RubFlama" w:hAnsi="RubFlama"/>
                <w:spacing w:val="-5"/>
              </w:rPr>
            </w:pPr>
          </w:p>
        </w:tc>
      </w:tr>
    </w:tbl>
    <w:p w14:paraId="6C59DCB7" w14:textId="77777777" w:rsidR="00C71DBA" w:rsidRPr="001A4FF6" w:rsidRDefault="00C71DBA" w:rsidP="002000D9">
      <w:pPr>
        <w:jc w:val="both"/>
        <w:rPr>
          <w:rFonts w:ascii="RubFlama" w:hAnsi="RubFlama"/>
          <w:szCs w:val="24"/>
        </w:rPr>
      </w:pPr>
    </w:p>
    <w:sectPr w:rsidR="00C71DBA" w:rsidRPr="001A4FF6" w:rsidSect="008C4A90">
      <w:headerReference w:type="default" r:id="rId8"/>
      <w:footerReference w:type="default" r:id="rId9"/>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1F943" w14:textId="77777777" w:rsidR="00531247" w:rsidRDefault="00531247">
      <w:r>
        <w:separator/>
      </w:r>
    </w:p>
  </w:endnote>
  <w:endnote w:type="continuationSeparator" w:id="0">
    <w:p w14:paraId="1CC0EB42" w14:textId="77777777" w:rsidR="00531247" w:rsidRDefault="0053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kurat Light Office">
    <w:altName w:val="Arial"/>
    <w:panose1 w:val="00000000000000000000"/>
    <w:charset w:val="00"/>
    <w:family w:val="modern"/>
    <w:notTrueType/>
    <w:pitch w:val="variable"/>
    <w:sig w:usb0="00000001" w:usb1="00000000" w:usb2="00000000" w:usb3="00000000" w:csb0="0000000B"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E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ubFlama">
    <w:altName w:val="Calibri"/>
    <w:charset w:val="00"/>
    <w:family w:val="auto"/>
    <w:pitch w:val="variable"/>
    <w:sig w:usb0="A00000AF" w:usb1="4000207B" w:usb2="00000000" w:usb3="00000000" w:csb0="0000008B" w:csb1="00000000"/>
  </w:font>
  <w:font w:name="RUB Scala TZ">
    <w:altName w:val="Calibri"/>
    <w:charset w:val="00"/>
    <w:family w:val="auto"/>
    <w:pitch w:val="variable"/>
    <w:sig w:usb0="A00000AF" w:usb1="4000E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FDDE4" w14:textId="77777777" w:rsidR="00D7618E" w:rsidRPr="001A4FF6" w:rsidRDefault="00D7618E" w:rsidP="009667E8">
    <w:pPr>
      <w:pStyle w:val="Fuzeile"/>
      <w:jc w:val="center"/>
      <w:rPr>
        <w:rFonts w:ascii="RubFlama" w:hAnsi="RubFlama" w:cs="Calibri"/>
        <w:sz w:val="18"/>
        <w:szCs w:val="18"/>
      </w:rPr>
    </w:pPr>
    <w:r w:rsidRPr="001A4FF6">
      <w:rPr>
        <w:rFonts w:ascii="RubFlama" w:hAnsi="RubFlama" w:cs="Calibri"/>
        <w:sz w:val="18"/>
        <w:szCs w:val="18"/>
      </w:rPr>
      <w:t xml:space="preserve">Seite </w:t>
    </w:r>
    <w:r w:rsidRPr="001A4FF6">
      <w:rPr>
        <w:rStyle w:val="Seitenzahl"/>
        <w:rFonts w:ascii="RubFlama" w:hAnsi="RubFlama" w:cs="Calibri"/>
        <w:sz w:val="18"/>
        <w:szCs w:val="18"/>
      </w:rPr>
      <w:fldChar w:fldCharType="begin"/>
    </w:r>
    <w:r w:rsidRPr="001A4FF6">
      <w:rPr>
        <w:rStyle w:val="Seitenzahl"/>
        <w:rFonts w:ascii="RubFlama" w:hAnsi="RubFlama" w:cs="Calibri"/>
        <w:sz w:val="18"/>
        <w:szCs w:val="18"/>
      </w:rPr>
      <w:instrText xml:space="preserve"> PAGE </w:instrText>
    </w:r>
    <w:r w:rsidRPr="001A4FF6">
      <w:rPr>
        <w:rStyle w:val="Seitenzahl"/>
        <w:rFonts w:ascii="RubFlama" w:hAnsi="RubFlama" w:cs="Calibri"/>
        <w:sz w:val="18"/>
        <w:szCs w:val="18"/>
      </w:rPr>
      <w:fldChar w:fldCharType="separate"/>
    </w:r>
    <w:r w:rsidR="0068134B">
      <w:rPr>
        <w:rStyle w:val="Seitenzahl"/>
        <w:rFonts w:ascii="RubFlama" w:hAnsi="RubFlama" w:cs="Calibri"/>
        <w:noProof/>
        <w:sz w:val="18"/>
        <w:szCs w:val="18"/>
      </w:rPr>
      <w:t>1</w:t>
    </w:r>
    <w:r w:rsidRPr="001A4FF6">
      <w:rPr>
        <w:rStyle w:val="Seitenzahl"/>
        <w:rFonts w:ascii="RubFlama" w:hAnsi="RubFlama" w:cs="Calibri"/>
        <w:sz w:val="18"/>
        <w:szCs w:val="18"/>
      </w:rPr>
      <w:fldChar w:fldCharType="end"/>
    </w:r>
    <w:r w:rsidRPr="001A4FF6">
      <w:rPr>
        <w:rStyle w:val="Seitenzahl"/>
        <w:rFonts w:ascii="RubFlama" w:hAnsi="RubFlama" w:cs="Calibri"/>
        <w:sz w:val="18"/>
        <w:szCs w:val="18"/>
      </w:rPr>
      <w:t xml:space="preserve"> von </w:t>
    </w:r>
    <w:r w:rsidRPr="001A4FF6">
      <w:rPr>
        <w:rStyle w:val="Seitenzahl"/>
        <w:rFonts w:ascii="RubFlama" w:hAnsi="RubFlama" w:cs="Calibri"/>
        <w:sz w:val="18"/>
        <w:szCs w:val="18"/>
      </w:rPr>
      <w:fldChar w:fldCharType="begin"/>
    </w:r>
    <w:r w:rsidRPr="001A4FF6">
      <w:rPr>
        <w:rStyle w:val="Seitenzahl"/>
        <w:rFonts w:ascii="RubFlama" w:hAnsi="RubFlama" w:cs="Calibri"/>
        <w:sz w:val="18"/>
        <w:szCs w:val="18"/>
      </w:rPr>
      <w:instrText xml:space="preserve"> NUMPAGES </w:instrText>
    </w:r>
    <w:r w:rsidRPr="001A4FF6">
      <w:rPr>
        <w:rStyle w:val="Seitenzahl"/>
        <w:rFonts w:ascii="RubFlama" w:hAnsi="RubFlama" w:cs="Calibri"/>
        <w:sz w:val="18"/>
        <w:szCs w:val="18"/>
      </w:rPr>
      <w:fldChar w:fldCharType="separate"/>
    </w:r>
    <w:r w:rsidR="0068134B">
      <w:rPr>
        <w:rStyle w:val="Seitenzahl"/>
        <w:rFonts w:ascii="RubFlama" w:hAnsi="RubFlama" w:cs="Calibri"/>
        <w:noProof/>
        <w:sz w:val="18"/>
        <w:szCs w:val="18"/>
      </w:rPr>
      <w:t>8</w:t>
    </w:r>
    <w:r w:rsidRPr="001A4FF6">
      <w:rPr>
        <w:rStyle w:val="Seitenzahl"/>
        <w:rFonts w:ascii="RubFlama" w:hAnsi="RubFlama"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5492C" w14:textId="77777777" w:rsidR="00531247" w:rsidRDefault="00531247">
      <w:r>
        <w:separator/>
      </w:r>
    </w:p>
  </w:footnote>
  <w:footnote w:type="continuationSeparator" w:id="0">
    <w:p w14:paraId="7D11C1E8" w14:textId="77777777" w:rsidR="00531247" w:rsidRDefault="00531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539B4" w14:textId="77777777" w:rsidR="00D7618E" w:rsidRPr="001A4FF6" w:rsidRDefault="00D7618E">
    <w:pPr>
      <w:pStyle w:val="Kopfzeile"/>
      <w:rPr>
        <w:rFonts w:ascii="RubFlama" w:hAnsi="RubFlama"/>
        <w:sz w:val="16"/>
        <w:szCs w:val="16"/>
      </w:rPr>
    </w:pPr>
    <w:r w:rsidRPr="001A4FF6">
      <w:rPr>
        <w:rFonts w:ascii="RubFlama" w:hAnsi="RubFlama"/>
        <w:sz w:val="16"/>
        <w:szCs w:val="16"/>
      </w:rPr>
      <w:t xml:space="preserve">Dokument 02 - Angebotsvordruck </w:t>
    </w:r>
  </w:p>
  <w:p w14:paraId="3D83769F" w14:textId="77777777" w:rsidR="00D7618E" w:rsidRPr="005B008D" w:rsidRDefault="00D7618E">
    <w:pPr>
      <w:pStyle w:val="Kopfzeile"/>
      <w:rPr>
        <w:rFonts w:ascii="Akkurat Light Office" w:hAnsi="Akkurat Light Offic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B26"/>
    <w:multiLevelType w:val="hybridMultilevel"/>
    <w:tmpl w:val="FCD89F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7C560E"/>
    <w:multiLevelType w:val="hybridMultilevel"/>
    <w:tmpl w:val="D3C23A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997DD5"/>
    <w:multiLevelType w:val="hybridMultilevel"/>
    <w:tmpl w:val="45AE9612"/>
    <w:lvl w:ilvl="0" w:tplc="0407000F">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3" w15:restartNumberingAfterBreak="0">
    <w:nsid w:val="0DB92509"/>
    <w:multiLevelType w:val="hybridMultilevel"/>
    <w:tmpl w:val="C308C23C"/>
    <w:lvl w:ilvl="0" w:tplc="EE8E43A8">
      <w:start w:val="1"/>
      <w:numFmt w:val="decimal"/>
      <w:lvlText w:val="%1."/>
      <w:lvlJc w:val="left"/>
      <w:pPr>
        <w:ind w:left="36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10066CD0"/>
    <w:multiLevelType w:val="hybridMultilevel"/>
    <w:tmpl w:val="AA945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8E575F"/>
    <w:multiLevelType w:val="hybridMultilevel"/>
    <w:tmpl w:val="4C40AF7C"/>
    <w:lvl w:ilvl="0" w:tplc="D9ECF332">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3DA509F"/>
    <w:multiLevelType w:val="hybridMultilevel"/>
    <w:tmpl w:val="54861E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5719BA"/>
    <w:multiLevelType w:val="hybridMultilevel"/>
    <w:tmpl w:val="7298AFD0"/>
    <w:lvl w:ilvl="0" w:tplc="DFFC7740">
      <w:start w:val="1"/>
      <w:numFmt w:val="bullet"/>
      <w:lvlText w:val=""/>
      <w:lvlJc w:val="left"/>
      <w:pPr>
        <w:tabs>
          <w:tab w:val="num" w:pos="1287"/>
        </w:tabs>
        <w:ind w:left="1287" w:hanging="360"/>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1C052591"/>
    <w:multiLevelType w:val="hybridMultilevel"/>
    <w:tmpl w:val="D83648D0"/>
    <w:lvl w:ilvl="0" w:tplc="04070001">
      <w:start w:val="1"/>
      <w:numFmt w:val="bullet"/>
      <w:lvlText w:val=""/>
      <w:lvlJc w:val="left"/>
      <w:pPr>
        <w:ind w:left="763" w:hanging="360"/>
      </w:pPr>
      <w:rPr>
        <w:rFonts w:ascii="Symbol" w:hAnsi="Symbol" w:hint="default"/>
      </w:rPr>
    </w:lvl>
    <w:lvl w:ilvl="1" w:tplc="04070003" w:tentative="1">
      <w:start w:val="1"/>
      <w:numFmt w:val="bullet"/>
      <w:lvlText w:val="o"/>
      <w:lvlJc w:val="left"/>
      <w:pPr>
        <w:ind w:left="1483" w:hanging="360"/>
      </w:pPr>
      <w:rPr>
        <w:rFonts w:ascii="Courier New" w:hAnsi="Courier New" w:cs="Courier New" w:hint="default"/>
      </w:rPr>
    </w:lvl>
    <w:lvl w:ilvl="2" w:tplc="04070005" w:tentative="1">
      <w:start w:val="1"/>
      <w:numFmt w:val="bullet"/>
      <w:lvlText w:val=""/>
      <w:lvlJc w:val="left"/>
      <w:pPr>
        <w:ind w:left="2203" w:hanging="360"/>
      </w:pPr>
      <w:rPr>
        <w:rFonts w:ascii="Wingdings" w:hAnsi="Wingdings" w:hint="default"/>
      </w:rPr>
    </w:lvl>
    <w:lvl w:ilvl="3" w:tplc="04070001" w:tentative="1">
      <w:start w:val="1"/>
      <w:numFmt w:val="bullet"/>
      <w:lvlText w:val=""/>
      <w:lvlJc w:val="left"/>
      <w:pPr>
        <w:ind w:left="2923" w:hanging="360"/>
      </w:pPr>
      <w:rPr>
        <w:rFonts w:ascii="Symbol" w:hAnsi="Symbol" w:hint="default"/>
      </w:rPr>
    </w:lvl>
    <w:lvl w:ilvl="4" w:tplc="04070003" w:tentative="1">
      <w:start w:val="1"/>
      <w:numFmt w:val="bullet"/>
      <w:lvlText w:val="o"/>
      <w:lvlJc w:val="left"/>
      <w:pPr>
        <w:ind w:left="3643" w:hanging="360"/>
      </w:pPr>
      <w:rPr>
        <w:rFonts w:ascii="Courier New" w:hAnsi="Courier New" w:cs="Courier New" w:hint="default"/>
      </w:rPr>
    </w:lvl>
    <w:lvl w:ilvl="5" w:tplc="04070005" w:tentative="1">
      <w:start w:val="1"/>
      <w:numFmt w:val="bullet"/>
      <w:lvlText w:val=""/>
      <w:lvlJc w:val="left"/>
      <w:pPr>
        <w:ind w:left="4363" w:hanging="360"/>
      </w:pPr>
      <w:rPr>
        <w:rFonts w:ascii="Wingdings" w:hAnsi="Wingdings" w:hint="default"/>
      </w:rPr>
    </w:lvl>
    <w:lvl w:ilvl="6" w:tplc="04070001" w:tentative="1">
      <w:start w:val="1"/>
      <w:numFmt w:val="bullet"/>
      <w:lvlText w:val=""/>
      <w:lvlJc w:val="left"/>
      <w:pPr>
        <w:ind w:left="5083" w:hanging="360"/>
      </w:pPr>
      <w:rPr>
        <w:rFonts w:ascii="Symbol" w:hAnsi="Symbol" w:hint="default"/>
      </w:rPr>
    </w:lvl>
    <w:lvl w:ilvl="7" w:tplc="04070003" w:tentative="1">
      <w:start w:val="1"/>
      <w:numFmt w:val="bullet"/>
      <w:lvlText w:val="o"/>
      <w:lvlJc w:val="left"/>
      <w:pPr>
        <w:ind w:left="5803" w:hanging="360"/>
      </w:pPr>
      <w:rPr>
        <w:rFonts w:ascii="Courier New" w:hAnsi="Courier New" w:cs="Courier New" w:hint="default"/>
      </w:rPr>
    </w:lvl>
    <w:lvl w:ilvl="8" w:tplc="04070005" w:tentative="1">
      <w:start w:val="1"/>
      <w:numFmt w:val="bullet"/>
      <w:lvlText w:val=""/>
      <w:lvlJc w:val="left"/>
      <w:pPr>
        <w:ind w:left="6523" w:hanging="360"/>
      </w:pPr>
      <w:rPr>
        <w:rFonts w:ascii="Wingdings" w:hAnsi="Wingdings" w:hint="default"/>
      </w:rPr>
    </w:lvl>
  </w:abstractNum>
  <w:abstractNum w:abstractNumId="9" w15:restartNumberingAfterBreak="0">
    <w:nsid w:val="1C613D2E"/>
    <w:multiLevelType w:val="hybridMultilevel"/>
    <w:tmpl w:val="B1C1590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F7D1D11"/>
    <w:multiLevelType w:val="hybridMultilevel"/>
    <w:tmpl w:val="F0F0A5FA"/>
    <w:lvl w:ilvl="0" w:tplc="0407000F">
      <w:start w:val="1"/>
      <w:numFmt w:val="decimal"/>
      <w:lvlText w:val="%1."/>
      <w:lvlJc w:val="left"/>
      <w:pPr>
        <w:ind w:left="360" w:hanging="360"/>
      </w:pPr>
      <w:rPr>
        <w:rFonts w:cs="Times New Roman"/>
      </w:rPr>
    </w:lvl>
    <w:lvl w:ilvl="1" w:tplc="04070019">
      <w:start w:val="1"/>
      <w:numFmt w:val="decimal"/>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11" w15:restartNumberingAfterBreak="0">
    <w:nsid w:val="2FE231ED"/>
    <w:multiLevelType w:val="hybridMultilevel"/>
    <w:tmpl w:val="3FFCFBC2"/>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2" w15:restartNumberingAfterBreak="0">
    <w:nsid w:val="30C817CF"/>
    <w:multiLevelType w:val="hybridMultilevel"/>
    <w:tmpl w:val="6D0E36CE"/>
    <w:lvl w:ilvl="0" w:tplc="D5722194">
      <w:start w:val="1"/>
      <w:numFmt w:val="decimal"/>
      <w:lvlText w:val="%1"/>
      <w:lvlJc w:val="left"/>
      <w:pPr>
        <w:tabs>
          <w:tab w:val="num" w:pos="930"/>
        </w:tabs>
        <w:ind w:left="930" w:hanging="57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2216936"/>
    <w:multiLevelType w:val="hybridMultilevel"/>
    <w:tmpl w:val="375E9D14"/>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4" w15:restartNumberingAfterBreak="0">
    <w:nsid w:val="32732092"/>
    <w:multiLevelType w:val="hybridMultilevel"/>
    <w:tmpl w:val="04F0DFCC"/>
    <w:lvl w:ilvl="0" w:tplc="57A0F68C">
      <w:numFmt w:val="bullet"/>
      <w:lvlText w:val="-"/>
      <w:lvlJc w:val="left"/>
      <w:pPr>
        <w:tabs>
          <w:tab w:val="num" w:pos="927"/>
        </w:tabs>
        <w:ind w:left="927" w:hanging="360"/>
      </w:pPr>
      <w:rPr>
        <w:rFonts w:ascii="Akkurat Light Office" w:eastAsia="Times New Roman" w:hAnsi="Akkurat Light Office" w:cs="Times New Roman" w:hint="default"/>
      </w:rPr>
    </w:lvl>
    <w:lvl w:ilvl="1" w:tplc="04070003" w:tentative="1">
      <w:start w:val="1"/>
      <w:numFmt w:val="bullet"/>
      <w:lvlText w:val="o"/>
      <w:lvlJc w:val="left"/>
      <w:pPr>
        <w:tabs>
          <w:tab w:val="num" w:pos="1647"/>
        </w:tabs>
        <w:ind w:left="1647" w:hanging="360"/>
      </w:pPr>
      <w:rPr>
        <w:rFonts w:ascii="Courier New" w:hAnsi="Courier New" w:cs="Courier New" w:hint="default"/>
      </w:rPr>
    </w:lvl>
    <w:lvl w:ilvl="2" w:tplc="04070005" w:tentative="1">
      <w:start w:val="1"/>
      <w:numFmt w:val="bullet"/>
      <w:lvlText w:val=""/>
      <w:lvlJc w:val="left"/>
      <w:pPr>
        <w:tabs>
          <w:tab w:val="num" w:pos="2367"/>
        </w:tabs>
        <w:ind w:left="2367" w:hanging="360"/>
      </w:pPr>
      <w:rPr>
        <w:rFonts w:ascii="Wingdings" w:hAnsi="Wingdings" w:hint="default"/>
      </w:rPr>
    </w:lvl>
    <w:lvl w:ilvl="3" w:tplc="04070001" w:tentative="1">
      <w:start w:val="1"/>
      <w:numFmt w:val="bullet"/>
      <w:lvlText w:val=""/>
      <w:lvlJc w:val="left"/>
      <w:pPr>
        <w:tabs>
          <w:tab w:val="num" w:pos="3087"/>
        </w:tabs>
        <w:ind w:left="3087" w:hanging="360"/>
      </w:pPr>
      <w:rPr>
        <w:rFonts w:ascii="Symbol" w:hAnsi="Symbol" w:hint="default"/>
      </w:rPr>
    </w:lvl>
    <w:lvl w:ilvl="4" w:tplc="04070003" w:tentative="1">
      <w:start w:val="1"/>
      <w:numFmt w:val="bullet"/>
      <w:lvlText w:val="o"/>
      <w:lvlJc w:val="left"/>
      <w:pPr>
        <w:tabs>
          <w:tab w:val="num" w:pos="3807"/>
        </w:tabs>
        <w:ind w:left="3807" w:hanging="360"/>
      </w:pPr>
      <w:rPr>
        <w:rFonts w:ascii="Courier New" w:hAnsi="Courier New" w:cs="Courier New" w:hint="default"/>
      </w:rPr>
    </w:lvl>
    <w:lvl w:ilvl="5" w:tplc="04070005" w:tentative="1">
      <w:start w:val="1"/>
      <w:numFmt w:val="bullet"/>
      <w:lvlText w:val=""/>
      <w:lvlJc w:val="left"/>
      <w:pPr>
        <w:tabs>
          <w:tab w:val="num" w:pos="4527"/>
        </w:tabs>
        <w:ind w:left="4527" w:hanging="360"/>
      </w:pPr>
      <w:rPr>
        <w:rFonts w:ascii="Wingdings" w:hAnsi="Wingdings" w:hint="default"/>
      </w:rPr>
    </w:lvl>
    <w:lvl w:ilvl="6" w:tplc="04070001" w:tentative="1">
      <w:start w:val="1"/>
      <w:numFmt w:val="bullet"/>
      <w:lvlText w:val=""/>
      <w:lvlJc w:val="left"/>
      <w:pPr>
        <w:tabs>
          <w:tab w:val="num" w:pos="5247"/>
        </w:tabs>
        <w:ind w:left="5247" w:hanging="360"/>
      </w:pPr>
      <w:rPr>
        <w:rFonts w:ascii="Symbol" w:hAnsi="Symbol" w:hint="default"/>
      </w:rPr>
    </w:lvl>
    <w:lvl w:ilvl="7" w:tplc="04070003" w:tentative="1">
      <w:start w:val="1"/>
      <w:numFmt w:val="bullet"/>
      <w:lvlText w:val="o"/>
      <w:lvlJc w:val="left"/>
      <w:pPr>
        <w:tabs>
          <w:tab w:val="num" w:pos="5967"/>
        </w:tabs>
        <w:ind w:left="5967" w:hanging="360"/>
      </w:pPr>
      <w:rPr>
        <w:rFonts w:ascii="Courier New" w:hAnsi="Courier New" w:cs="Courier New" w:hint="default"/>
      </w:rPr>
    </w:lvl>
    <w:lvl w:ilvl="8" w:tplc="0407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3F5E3C78"/>
    <w:multiLevelType w:val="hybridMultilevel"/>
    <w:tmpl w:val="FE720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2B73E8"/>
    <w:multiLevelType w:val="hybridMultilevel"/>
    <w:tmpl w:val="7004DFB8"/>
    <w:lvl w:ilvl="0" w:tplc="B5983AAE">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7" w15:restartNumberingAfterBreak="0">
    <w:nsid w:val="424B741E"/>
    <w:multiLevelType w:val="hybridMultilevel"/>
    <w:tmpl w:val="CC88F720"/>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8" w15:restartNumberingAfterBreak="0">
    <w:nsid w:val="427A0DE4"/>
    <w:multiLevelType w:val="singleLevel"/>
    <w:tmpl w:val="EE0E58BE"/>
    <w:lvl w:ilvl="0">
      <w:start w:val="3"/>
      <w:numFmt w:val="decimal"/>
      <w:lvlText w:val="%1."/>
      <w:legacy w:legacy="1" w:legacySpace="0" w:legacyIndent="360"/>
      <w:lvlJc w:val="left"/>
      <w:pPr>
        <w:ind w:left="360" w:hanging="360"/>
      </w:pPr>
    </w:lvl>
  </w:abstractNum>
  <w:abstractNum w:abstractNumId="19" w15:restartNumberingAfterBreak="0">
    <w:nsid w:val="427F3B22"/>
    <w:multiLevelType w:val="hybridMultilevel"/>
    <w:tmpl w:val="92EA811A"/>
    <w:lvl w:ilvl="0" w:tplc="0407000F">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20" w15:restartNumberingAfterBreak="0">
    <w:nsid w:val="44855681"/>
    <w:multiLevelType w:val="hybridMultilevel"/>
    <w:tmpl w:val="C34A7120"/>
    <w:lvl w:ilvl="0" w:tplc="10D88A88">
      <w:numFmt w:val="bullet"/>
      <w:lvlText w:val="-"/>
      <w:lvlJc w:val="left"/>
      <w:pPr>
        <w:tabs>
          <w:tab w:val="num" w:pos="1778"/>
        </w:tabs>
        <w:ind w:left="1778" w:hanging="360"/>
      </w:pPr>
      <w:rPr>
        <w:rFonts w:ascii="Univers" w:eastAsia="Times New Roman" w:hAnsi="Univers" w:cs="Times New Roman" w:hint="default"/>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49E47D46"/>
    <w:multiLevelType w:val="singleLevel"/>
    <w:tmpl w:val="60DC55C0"/>
    <w:lvl w:ilvl="0">
      <w:start w:val="1"/>
      <w:numFmt w:val="decimal"/>
      <w:lvlText w:val="(%1)"/>
      <w:legacy w:legacy="1" w:legacySpace="0" w:legacyIndent="360"/>
      <w:lvlJc w:val="left"/>
      <w:pPr>
        <w:ind w:left="360" w:hanging="360"/>
      </w:pPr>
    </w:lvl>
  </w:abstractNum>
  <w:abstractNum w:abstractNumId="22" w15:restartNumberingAfterBreak="0">
    <w:nsid w:val="4B0429FC"/>
    <w:multiLevelType w:val="hybridMultilevel"/>
    <w:tmpl w:val="AD5425FC"/>
    <w:lvl w:ilvl="0" w:tplc="0407000F">
      <w:start w:val="1"/>
      <w:numFmt w:val="decimal"/>
      <w:lvlText w:val="%1."/>
      <w:lvlJc w:val="left"/>
      <w:pPr>
        <w:tabs>
          <w:tab w:val="num" w:pos="1080"/>
        </w:tabs>
        <w:ind w:left="1080" w:hanging="360"/>
      </w:pPr>
      <w:rPr>
        <w:rFonts w:cs="Times New Roman"/>
      </w:rPr>
    </w:lvl>
    <w:lvl w:ilvl="1" w:tplc="04070019" w:tentative="1">
      <w:start w:val="1"/>
      <w:numFmt w:val="lowerLetter"/>
      <w:lvlText w:val="%2."/>
      <w:lvlJc w:val="left"/>
      <w:pPr>
        <w:tabs>
          <w:tab w:val="num" w:pos="1800"/>
        </w:tabs>
        <w:ind w:left="1800" w:hanging="360"/>
      </w:pPr>
      <w:rPr>
        <w:rFonts w:cs="Times New Roman"/>
      </w:rPr>
    </w:lvl>
    <w:lvl w:ilvl="2" w:tplc="0407001B" w:tentative="1">
      <w:start w:val="1"/>
      <w:numFmt w:val="lowerRoman"/>
      <w:lvlText w:val="%3."/>
      <w:lvlJc w:val="right"/>
      <w:pPr>
        <w:tabs>
          <w:tab w:val="num" w:pos="2520"/>
        </w:tabs>
        <w:ind w:left="2520" w:hanging="180"/>
      </w:pPr>
      <w:rPr>
        <w:rFonts w:cs="Times New Roman"/>
      </w:rPr>
    </w:lvl>
    <w:lvl w:ilvl="3" w:tplc="0407000F" w:tentative="1">
      <w:start w:val="1"/>
      <w:numFmt w:val="decimal"/>
      <w:lvlText w:val="%4."/>
      <w:lvlJc w:val="left"/>
      <w:pPr>
        <w:tabs>
          <w:tab w:val="num" w:pos="3240"/>
        </w:tabs>
        <w:ind w:left="3240" w:hanging="360"/>
      </w:pPr>
      <w:rPr>
        <w:rFonts w:cs="Times New Roman"/>
      </w:rPr>
    </w:lvl>
    <w:lvl w:ilvl="4" w:tplc="04070019" w:tentative="1">
      <w:start w:val="1"/>
      <w:numFmt w:val="lowerLetter"/>
      <w:lvlText w:val="%5."/>
      <w:lvlJc w:val="left"/>
      <w:pPr>
        <w:tabs>
          <w:tab w:val="num" w:pos="3960"/>
        </w:tabs>
        <w:ind w:left="3960" w:hanging="360"/>
      </w:pPr>
      <w:rPr>
        <w:rFonts w:cs="Times New Roman"/>
      </w:rPr>
    </w:lvl>
    <w:lvl w:ilvl="5" w:tplc="0407001B" w:tentative="1">
      <w:start w:val="1"/>
      <w:numFmt w:val="lowerRoman"/>
      <w:lvlText w:val="%6."/>
      <w:lvlJc w:val="right"/>
      <w:pPr>
        <w:tabs>
          <w:tab w:val="num" w:pos="4680"/>
        </w:tabs>
        <w:ind w:left="4680" w:hanging="180"/>
      </w:pPr>
      <w:rPr>
        <w:rFonts w:cs="Times New Roman"/>
      </w:rPr>
    </w:lvl>
    <w:lvl w:ilvl="6" w:tplc="0407000F" w:tentative="1">
      <w:start w:val="1"/>
      <w:numFmt w:val="decimal"/>
      <w:lvlText w:val="%7."/>
      <w:lvlJc w:val="left"/>
      <w:pPr>
        <w:tabs>
          <w:tab w:val="num" w:pos="5400"/>
        </w:tabs>
        <w:ind w:left="5400" w:hanging="360"/>
      </w:pPr>
      <w:rPr>
        <w:rFonts w:cs="Times New Roman"/>
      </w:rPr>
    </w:lvl>
    <w:lvl w:ilvl="7" w:tplc="04070019" w:tentative="1">
      <w:start w:val="1"/>
      <w:numFmt w:val="lowerLetter"/>
      <w:lvlText w:val="%8."/>
      <w:lvlJc w:val="left"/>
      <w:pPr>
        <w:tabs>
          <w:tab w:val="num" w:pos="6120"/>
        </w:tabs>
        <w:ind w:left="6120" w:hanging="360"/>
      </w:pPr>
      <w:rPr>
        <w:rFonts w:cs="Times New Roman"/>
      </w:rPr>
    </w:lvl>
    <w:lvl w:ilvl="8" w:tplc="0407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4B73467A"/>
    <w:multiLevelType w:val="hybridMultilevel"/>
    <w:tmpl w:val="E6D4F138"/>
    <w:lvl w:ilvl="0" w:tplc="10D88A88">
      <w:numFmt w:val="bullet"/>
      <w:lvlText w:val="-"/>
      <w:lvlJc w:val="left"/>
      <w:pPr>
        <w:tabs>
          <w:tab w:val="num" w:pos="1069"/>
        </w:tabs>
        <w:ind w:left="1069" w:hanging="360"/>
      </w:pPr>
      <w:rPr>
        <w:rFonts w:ascii="Univers" w:eastAsia="Times New Roman" w:hAnsi="Univers" w:cs="Times New Roman" w:hint="default"/>
      </w:rPr>
    </w:lvl>
    <w:lvl w:ilvl="1" w:tplc="04070003" w:tentative="1">
      <w:start w:val="1"/>
      <w:numFmt w:val="bullet"/>
      <w:lvlText w:val="o"/>
      <w:lvlJc w:val="left"/>
      <w:pPr>
        <w:tabs>
          <w:tab w:val="num" w:pos="1789"/>
        </w:tabs>
        <w:ind w:left="1789" w:hanging="360"/>
      </w:pPr>
      <w:rPr>
        <w:rFonts w:ascii="Courier New" w:hAnsi="Courier New" w:cs="Courier New" w:hint="default"/>
      </w:rPr>
    </w:lvl>
    <w:lvl w:ilvl="2" w:tplc="04070005" w:tentative="1">
      <w:start w:val="1"/>
      <w:numFmt w:val="bullet"/>
      <w:lvlText w:val=""/>
      <w:lvlJc w:val="left"/>
      <w:pPr>
        <w:tabs>
          <w:tab w:val="num" w:pos="2509"/>
        </w:tabs>
        <w:ind w:left="2509" w:hanging="360"/>
      </w:pPr>
      <w:rPr>
        <w:rFonts w:ascii="Wingdings" w:hAnsi="Wingdings" w:hint="default"/>
      </w:rPr>
    </w:lvl>
    <w:lvl w:ilvl="3" w:tplc="04070001" w:tentative="1">
      <w:start w:val="1"/>
      <w:numFmt w:val="bullet"/>
      <w:lvlText w:val=""/>
      <w:lvlJc w:val="left"/>
      <w:pPr>
        <w:tabs>
          <w:tab w:val="num" w:pos="3229"/>
        </w:tabs>
        <w:ind w:left="3229" w:hanging="360"/>
      </w:pPr>
      <w:rPr>
        <w:rFonts w:ascii="Symbol" w:hAnsi="Symbol" w:hint="default"/>
      </w:rPr>
    </w:lvl>
    <w:lvl w:ilvl="4" w:tplc="04070003" w:tentative="1">
      <w:start w:val="1"/>
      <w:numFmt w:val="bullet"/>
      <w:lvlText w:val="o"/>
      <w:lvlJc w:val="left"/>
      <w:pPr>
        <w:tabs>
          <w:tab w:val="num" w:pos="3949"/>
        </w:tabs>
        <w:ind w:left="3949" w:hanging="360"/>
      </w:pPr>
      <w:rPr>
        <w:rFonts w:ascii="Courier New" w:hAnsi="Courier New" w:cs="Courier New" w:hint="default"/>
      </w:rPr>
    </w:lvl>
    <w:lvl w:ilvl="5" w:tplc="04070005" w:tentative="1">
      <w:start w:val="1"/>
      <w:numFmt w:val="bullet"/>
      <w:lvlText w:val=""/>
      <w:lvlJc w:val="left"/>
      <w:pPr>
        <w:tabs>
          <w:tab w:val="num" w:pos="4669"/>
        </w:tabs>
        <w:ind w:left="4669" w:hanging="360"/>
      </w:pPr>
      <w:rPr>
        <w:rFonts w:ascii="Wingdings" w:hAnsi="Wingdings" w:hint="default"/>
      </w:rPr>
    </w:lvl>
    <w:lvl w:ilvl="6" w:tplc="04070001" w:tentative="1">
      <w:start w:val="1"/>
      <w:numFmt w:val="bullet"/>
      <w:lvlText w:val=""/>
      <w:lvlJc w:val="left"/>
      <w:pPr>
        <w:tabs>
          <w:tab w:val="num" w:pos="5389"/>
        </w:tabs>
        <w:ind w:left="5389" w:hanging="360"/>
      </w:pPr>
      <w:rPr>
        <w:rFonts w:ascii="Symbol" w:hAnsi="Symbol" w:hint="default"/>
      </w:rPr>
    </w:lvl>
    <w:lvl w:ilvl="7" w:tplc="04070003" w:tentative="1">
      <w:start w:val="1"/>
      <w:numFmt w:val="bullet"/>
      <w:lvlText w:val="o"/>
      <w:lvlJc w:val="left"/>
      <w:pPr>
        <w:tabs>
          <w:tab w:val="num" w:pos="6109"/>
        </w:tabs>
        <w:ind w:left="6109" w:hanging="360"/>
      </w:pPr>
      <w:rPr>
        <w:rFonts w:ascii="Courier New" w:hAnsi="Courier New" w:cs="Courier New" w:hint="default"/>
      </w:rPr>
    </w:lvl>
    <w:lvl w:ilvl="8" w:tplc="04070005" w:tentative="1">
      <w:start w:val="1"/>
      <w:numFmt w:val="bullet"/>
      <w:lvlText w:val=""/>
      <w:lvlJc w:val="left"/>
      <w:pPr>
        <w:tabs>
          <w:tab w:val="num" w:pos="6829"/>
        </w:tabs>
        <w:ind w:left="6829" w:hanging="360"/>
      </w:pPr>
      <w:rPr>
        <w:rFonts w:ascii="Wingdings" w:hAnsi="Wingdings" w:hint="default"/>
      </w:rPr>
    </w:lvl>
  </w:abstractNum>
  <w:abstractNum w:abstractNumId="24" w15:restartNumberingAfterBreak="0">
    <w:nsid w:val="50AB77E1"/>
    <w:multiLevelType w:val="hybridMultilevel"/>
    <w:tmpl w:val="EC503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E36C88"/>
    <w:multiLevelType w:val="hybridMultilevel"/>
    <w:tmpl w:val="CEFAF4DE"/>
    <w:lvl w:ilvl="0" w:tplc="04070001">
      <w:start w:val="1"/>
      <w:numFmt w:val="bullet"/>
      <w:lvlText w:val=""/>
      <w:lvlJc w:val="left"/>
      <w:pPr>
        <w:tabs>
          <w:tab w:val="num" w:pos="1429"/>
        </w:tabs>
        <w:ind w:left="1429" w:hanging="360"/>
      </w:pPr>
      <w:rPr>
        <w:rFonts w:ascii="Symbol" w:hAnsi="Symbol" w:hint="default"/>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8230222"/>
    <w:multiLevelType w:val="hybridMultilevel"/>
    <w:tmpl w:val="08C6F49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7" w15:restartNumberingAfterBreak="0">
    <w:nsid w:val="594448B2"/>
    <w:multiLevelType w:val="hybridMultilevel"/>
    <w:tmpl w:val="E522D46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616B07B4"/>
    <w:multiLevelType w:val="hybridMultilevel"/>
    <w:tmpl w:val="C576DE40"/>
    <w:lvl w:ilvl="0" w:tplc="71681B82">
      <w:start w:val="10"/>
      <w:numFmt w:val="decimal"/>
      <w:lvlText w:val="%1"/>
      <w:lvlJc w:val="left"/>
      <w:pPr>
        <w:tabs>
          <w:tab w:val="num" w:pos="930"/>
        </w:tabs>
        <w:ind w:left="930" w:hanging="57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29F2C76"/>
    <w:multiLevelType w:val="hybridMultilevel"/>
    <w:tmpl w:val="D20CAA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0" w15:restartNumberingAfterBreak="0">
    <w:nsid w:val="6C2E0118"/>
    <w:multiLevelType w:val="hybridMultilevel"/>
    <w:tmpl w:val="495496CC"/>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CFF3950"/>
    <w:multiLevelType w:val="hybridMultilevel"/>
    <w:tmpl w:val="5A12F684"/>
    <w:lvl w:ilvl="0" w:tplc="4022B446">
      <w:start w:val="2"/>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2" w15:restartNumberingAfterBreak="0">
    <w:nsid w:val="6F1A01E3"/>
    <w:multiLevelType w:val="hybridMultilevel"/>
    <w:tmpl w:val="230AB9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4" w15:restartNumberingAfterBreak="0">
    <w:nsid w:val="766674CC"/>
    <w:multiLevelType w:val="hybridMultilevel"/>
    <w:tmpl w:val="4C40AF7C"/>
    <w:lvl w:ilvl="0" w:tplc="D9ECF332">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AEF7264"/>
    <w:multiLevelType w:val="singleLevel"/>
    <w:tmpl w:val="EE0E58BE"/>
    <w:lvl w:ilvl="0">
      <w:start w:val="2"/>
      <w:numFmt w:val="decimal"/>
      <w:lvlText w:val="%1."/>
      <w:legacy w:legacy="1" w:legacySpace="0" w:legacyIndent="360"/>
      <w:lvlJc w:val="left"/>
      <w:pPr>
        <w:ind w:left="360" w:hanging="360"/>
      </w:pPr>
    </w:lvl>
  </w:abstractNum>
  <w:abstractNum w:abstractNumId="36" w15:restartNumberingAfterBreak="0">
    <w:nsid w:val="7D463E27"/>
    <w:multiLevelType w:val="singleLevel"/>
    <w:tmpl w:val="EE0E58BE"/>
    <w:lvl w:ilvl="0">
      <w:start w:val="1"/>
      <w:numFmt w:val="decimal"/>
      <w:lvlText w:val="%1."/>
      <w:legacy w:legacy="1" w:legacySpace="0" w:legacyIndent="360"/>
      <w:lvlJc w:val="left"/>
      <w:pPr>
        <w:ind w:left="360" w:hanging="360"/>
      </w:pPr>
    </w:lvl>
  </w:abstractNum>
  <w:num w:numId="1" w16cid:durableId="1646740896">
    <w:abstractNumId w:val="28"/>
  </w:num>
  <w:num w:numId="2" w16cid:durableId="909117277">
    <w:abstractNumId w:val="12"/>
  </w:num>
  <w:num w:numId="3" w16cid:durableId="113796349">
    <w:abstractNumId w:val="27"/>
  </w:num>
  <w:num w:numId="4" w16cid:durableId="848257050">
    <w:abstractNumId w:val="25"/>
  </w:num>
  <w:num w:numId="5" w16cid:durableId="465778140">
    <w:abstractNumId w:val="23"/>
  </w:num>
  <w:num w:numId="6" w16cid:durableId="1186821382">
    <w:abstractNumId w:val="20"/>
  </w:num>
  <w:num w:numId="7" w16cid:durableId="298388684">
    <w:abstractNumId w:val="2"/>
  </w:num>
  <w:num w:numId="8" w16cid:durableId="484666602">
    <w:abstractNumId w:val="19"/>
  </w:num>
  <w:num w:numId="9" w16cid:durableId="631058487">
    <w:abstractNumId w:val="21"/>
  </w:num>
  <w:num w:numId="10" w16cid:durableId="327831707">
    <w:abstractNumId w:val="36"/>
  </w:num>
  <w:num w:numId="11" w16cid:durableId="1059748274">
    <w:abstractNumId w:val="35"/>
  </w:num>
  <w:num w:numId="12" w16cid:durableId="279456890">
    <w:abstractNumId w:val="18"/>
  </w:num>
  <w:num w:numId="13" w16cid:durableId="423958611">
    <w:abstractNumId w:val="9"/>
  </w:num>
  <w:num w:numId="14" w16cid:durableId="2066567601">
    <w:abstractNumId w:val="7"/>
  </w:num>
  <w:num w:numId="15" w16cid:durableId="96607934">
    <w:abstractNumId w:val="14"/>
  </w:num>
  <w:num w:numId="16" w16cid:durableId="1073236948">
    <w:abstractNumId w:val="13"/>
  </w:num>
  <w:num w:numId="17" w16cid:durableId="1549415030">
    <w:abstractNumId w:val="16"/>
  </w:num>
  <w:num w:numId="18" w16cid:durableId="87318232">
    <w:abstractNumId w:val="34"/>
  </w:num>
  <w:num w:numId="19" w16cid:durableId="23606404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4767624">
    <w:abstractNumId w:val="6"/>
  </w:num>
  <w:num w:numId="21" w16cid:durableId="76681051">
    <w:abstractNumId w:val="30"/>
  </w:num>
  <w:num w:numId="22" w16cid:durableId="168065126">
    <w:abstractNumId w:val="22"/>
  </w:num>
  <w:num w:numId="23" w16cid:durableId="1887906005">
    <w:abstractNumId w:val="26"/>
  </w:num>
  <w:num w:numId="24" w16cid:durableId="792986070">
    <w:abstractNumId w:val="11"/>
  </w:num>
  <w:num w:numId="25" w16cid:durableId="19429528">
    <w:abstractNumId w:val="10"/>
  </w:num>
  <w:num w:numId="26" w16cid:durableId="1321424045">
    <w:abstractNumId w:val="31"/>
  </w:num>
  <w:num w:numId="27" w16cid:durableId="1683823617">
    <w:abstractNumId w:val="29"/>
  </w:num>
  <w:num w:numId="28" w16cid:durableId="500393806">
    <w:abstractNumId w:val="32"/>
  </w:num>
  <w:num w:numId="29" w16cid:durableId="718896628">
    <w:abstractNumId w:val="1"/>
  </w:num>
  <w:num w:numId="30" w16cid:durableId="268201627">
    <w:abstractNumId w:val="17"/>
  </w:num>
  <w:num w:numId="31" w16cid:durableId="554047978">
    <w:abstractNumId w:val="3"/>
  </w:num>
  <w:num w:numId="32" w16cid:durableId="809900996">
    <w:abstractNumId w:val="15"/>
  </w:num>
  <w:num w:numId="33" w16cid:durableId="974213956">
    <w:abstractNumId w:val="0"/>
  </w:num>
  <w:num w:numId="34" w16cid:durableId="634986912">
    <w:abstractNumId w:val="8"/>
  </w:num>
  <w:num w:numId="35" w16cid:durableId="1930579816">
    <w:abstractNumId w:val="5"/>
  </w:num>
  <w:num w:numId="36" w16cid:durableId="442503663">
    <w:abstractNumId w:val="4"/>
  </w:num>
  <w:num w:numId="37" w16cid:durableId="18962384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de-DE" w:vendorID="64" w:dllVersion="6" w:nlCheck="1" w:checkStyle="0"/>
  <w:activeWritingStyle w:appName="MSWord" w:lang="en-GB"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NTr8dnzVBoEVfCEvUvNacwziZhkqUBdB+YQWVy30FK9TvjicE27DWvYqqniOKwe3SViORTq7J0YkKdaXgnQAFA==" w:salt="ve9NtF4Nyu+d3bxFQ1CJEw=="/>
  <w:defaultTabStop w:val="709"/>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31247"/>
    <w:rsid w:val="00001B30"/>
    <w:rsid w:val="00001BAF"/>
    <w:rsid w:val="000062DA"/>
    <w:rsid w:val="00006BC4"/>
    <w:rsid w:val="0000745F"/>
    <w:rsid w:val="0001186D"/>
    <w:rsid w:val="00017A04"/>
    <w:rsid w:val="000200B5"/>
    <w:rsid w:val="000273F5"/>
    <w:rsid w:val="00054506"/>
    <w:rsid w:val="0005476A"/>
    <w:rsid w:val="000574F2"/>
    <w:rsid w:val="0006162C"/>
    <w:rsid w:val="000639E8"/>
    <w:rsid w:val="00065523"/>
    <w:rsid w:val="0006647B"/>
    <w:rsid w:val="00070F74"/>
    <w:rsid w:val="00075E65"/>
    <w:rsid w:val="00080657"/>
    <w:rsid w:val="00080FCE"/>
    <w:rsid w:val="00081D4E"/>
    <w:rsid w:val="000846E1"/>
    <w:rsid w:val="00084F6C"/>
    <w:rsid w:val="00085244"/>
    <w:rsid w:val="000853AA"/>
    <w:rsid w:val="00092390"/>
    <w:rsid w:val="00092CD8"/>
    <w:rsid w:val="00093F37"/>
    <w:rsid w:val="000A060E"/>
    <w:rsid w:val="000A6DA0"/>
    <w:rsid w:val="000C388B"/>
    <w:rsid w:val="000C4FCD"/>
    <w:rsid w:val="000D107B"/>
    <w:rsid w:val="000D11CE"/>
    <w:rsid w:val="000D1B77"/>
    <w:rsid w:val="000D5928"/>
    <w:rsid w:val="000D736F"/>
    <w:rsid w:val="000D7A98"/>
    <w:rsid w:val="000E2813"/>
    <w:rsid w:val="000E3CE7"/>
    <w:rsid w:val="000E77E2"/>
    <w:rsid w:val="000F31F5"/>
    <w:rsid w:val="000F3BDA"/>
    <w:rsid w:val="000F6499"/>
    <w:rsid w:val="000F74D5"/>
    <w:rsid w:val="001045BE"/>
    <w:rsid w:val="00104F73"/>
    <w:rsid w:val="00111755"/>
    <w:rsid w:val="001121F3"/>
    <w:rsid w:val="001137AA"/>
    <w:rsid w:val="0012107E"/>
    <w:rsid w:val="00121FAE"/>
    <w:rsid w:val="0012202B"/>
    <w:rsid w:val="001240A8"/>
    <w:rsid w:val="00130656"/>
    <w:rsid w:val="001311B4"/>
    <w:rsid w:val="00131AE6"/>
    <w:rsid w:val="001325E5"/>
    <w:rsid w:val="001356BE"/>
    <w:rsid w:val="00143385"/>
    <w:rsid w:val="00147D38"/>
    <w:rsid w:val="00152E7B"/>
    <w:rsid w:val="00157ABF"/>
    <w:rsid w:val="00161781"/>
    <w:rsid w:val="001635E4"/>
    <w:rsid w:val="0016368F"/>
    <w:rsid w:val="00164635"/>
    <w:rsid w:val="0016723F"/>
    <w:rsid w:val="00170E5C"/>
    <w:rsid w:val="00171518"/>
    <w:rsid w:val="001720C2"/>
    <w:rsid w:val="0017411A"/>
    <w:rsid w:val="00174F03"/>
    <w:rsid w:val="0017535F"/>
    <w:rsid w:val="00176CCA"/>
    <w:rsid w:val="00176E80"/>
    <w:rsid w:val="001812BB"/>
    <w:rsid w:val="00181BE8"/>
    <w:rsid w:val="00191650"/>
    <w:rsid w:val="00196839"/>
    <w:rsid w:val="00197196"/>
    <w:rsid w:val="00197968"/>
    <w:rsid w:val="001A20E5"/>
    <w:rsid w:val="001A4C1F"/>
    <w:rsid w:val="001A4FBB"/>
    <w:rsid w:val="001A4FF6"/>
    <w:rsid w:val="001A6288"/>
    <w:rsid w:val="001B0B27"/>
    <w:rsid w:val="001B5325"/>
    <w:rsid w:val="001B6B09"/>
    <w:rsid w:val="001C25DF"/>
    <w:rsid w:val="001C394C"/>
    <w:rsid w:val="001C428E"/>
    <w:rsid w:val="001C7ED4"/>
    <w:rsid w:val="001D1422"/>
    <w:rsid w:val="001E0D57"/>
    <w:rsid w:val="001E2BED"/>
    <w:rsid w:val="001E2C11"/>
    <w:rsid w:val="001E62AE"/>
    <w:rsid w:val="001E68C3"/>
    <w:rsid w:val="001F4E87"/>
    <w:rsid w:val="001F6529"/>
    <w:rsid w:val="001F7732"/>
    <w:rsid w:val="002000D9"/>
    <w:rsid w:val="002046C8"/>
    <w:rsid w:val="00206BF4"/>
    <w:rsid w:val="002126F7"/>
    <w:rsid w:val="00212ADB"/>
    <w:rsid w:val="0022123A"/>
    <w:rsid w:val="00224B90"/>
    <w:rsid w:val="002307B6"/>
    <w:rsid w:val="002418D2"/>
    <w:rsid w:val="00241BBF"/>
    <w:rsid w:val="0024245D"/>
    <w:rsid w:val="002435A1"/>
    <w:rsid w:val="00244250"/>
    <w:rsid w:val="002530F1"/>
    <w:rsid w:val="002532D9"/>
    <w:rsid w:val="00255B33"/>
    <w:rsid w:val="0025627F"/>
    <w:rsid w:val="00264C48"/>
    <w:rsid w:val="00265095"/>
    <w:rsid w:val="002663C1"/>
    <w:rsid w:val="00267676"/>
    <w:rsid w:val="00271D80"/>
    <w:rsid w:val="00271F97"/>
    <w:rsid w:val="00272344"/>
    <w:rsid w:val="00272894"/>
    <w:rsid w:val="00274275"/>
    <w:rsid w:val="0029426A"/>
    <w:rsid w:val="0029485E"/>
    <w:rsid w:val="002973A8"/>
    <w:rsid w:val="002A0B0F"/>
    <w:rsid w:val="002A4B36"/>
    <w:rsid w:val="002A513B"/>
    <w:rsid w:val="002A7BA9"/>
    <w:rsid w:val="002B270E"/>
    <w:rsid w:val="002B2BEA"/>
    <w:rsid w:val="002B5027"/>
    <w:rsid w:val="002B7C3F"/>
    <w:rsid w:val="002C0D2D"/>
    <w:rsid w:val="002C3D10"/>
    <w:rsid w:val="002C53A4"/>
    <w:rsid w:val="002D0A09"/>
    <w:rsid w:val="002D135C"/>
    <w:rsid w:val="002D6736"/>
    <w:rsid w:val="002E228A"/>
    <w:rsid w:val="002E532D"/>
    <w:rsid w:val="002E6C80"/>
    <w:rsid w:val="002F0715"/>
    <w:rsid w:val="002F23B7"/>
    <w:rsid w:val="002F72E3"/>
    <w:rsid w:val="00301C33"/>
    <w:rsid w:val="00303515"/>
    <w:rsid w:val="003050D8"/>
    <w:rsid w:val="00305C4D"/>
    <w:rsid w:val="003070BC"/>
    <w:rsid w:val="003125BC"/>
    <w:rsid w:val="00312918"/>
    <w:rsid w:val="0032187F"/>
    <w:rsid w:val="00325DFA"/>
    <w:rsid w:val="00326643"/>
    <w:rsid w:val="00331E46"/>
    <w:rsid w:val="00335379"/>
    <w:rsid w:val="003359ED"/>
    <w:rsid w:val="00337563"/>
    <w:rsid w:val="00342145"/>
    <w:rsid w:val="00344C66"/>
    <w:rsid w:val="00346520"/>
    <w:rsid w:val="00347658"/>
    <w:rsid w:val="00347C9E"/>
    <w:rsid w:val="00352072"/>
    <w:rsid w:val="00355043"/>
    <w:rsid w:val="00357207"/>
    <w:rsid w:val="0036262B"/>
    <w:rsid w:val="00364540"/>
    <w:rsid w:val="00364ABE"/>
    <w:rsid w:val="00371390"/>
    <w:rsid w:val="00387B6C"/>
    <w:rsid w:val="00391870"/>
    <w:rsid w:val="00391EB6"/>
    <w:rsid w:val="003939C1"/>
    <w:rsid w:val="003A002E"/>
    <w:rsid w:val="003A24B7"/>
    <w:rsid w:val="003A3784"/>
    <w:rsid w:val="003B0B60"/>
    <w:rsid w:val="003B0E2E"/>
    <w:rsid w:val="003B3568"/>
    <w:rsid w:val="003B357F"/>
    <w:rsid w:val="003B4542"/>
    <w:rsid w:val="003B46E5"/>
    <w:rsid w:val="003C028E"/>
    <w:rsid w:val="003C17D3"/>
    <w:rsid w:val="003C28FB"/>
    <w:rsid w:val="003C485A"/>
    <w:rsid w:val="003C6F8C"/>
    <w:rsid w:val="003C7400"/>
    <w:rsid w:val="003D2D49"/>
    <w:rsid w:val="003D611F"/>
    <w:rsid w:val="003D62A7"/>
    <w:rsid w:val="003D7126"/>
    <w:rsid w:val="003E4088"/>
    <w:rsid w:val="003E77E5"/>
    <w:rsid w:val="003F22DA"/>
    <w:rsid w:val="003F6A3A"/>
    <w:rsid w:val="003F7510"/>
    <w:rsid w:val="0040088C"/>
    <w:rsid w:val="00401117"/>
    <w:rsid w:val="004078C7"/>
    <w:rsid w:val="0041098B"/>
    <w:rsid w:val="0041272A"/>
    <w:rsid w:val="00413C5D"/>
    <w:rsid w:val="00422AA1"/>
    <w:rsid w:val="0042479D"/>
    <w:rsid w:val="00424F6E"/>
    <w:rsid w:val="00436F22"/>
    <w:rsid w:val="004436CC"/>
    <w:rsid w:val="00444609"/>
    <w:rsid w:val="00444B81"/>
    <w:rsid w:val="00446CB4"/>
    <w:rsid w:val="004516F0"/>
    <w:rsid w:val="00456C1E"/>
    <w:rsid w:val="0046459C"/>
    <w:rsid w:val="004645D4"/>
    <w:rsid w:val="00465C6B"/>
    <w:rsid w:val="00466EA5"/>
    <w:rsid w:val="004677F9"/>
    <w:rsid w:val="00473849"/>
    <w:rsid w:val="0047448E"/>
    <w:rsid w:val="004768BF"/>
    <w:rsid w:val="00481D92"/>
    <w:rsid w:val="00484F4A"/>
    <w:rsid w:val="00485C7C"/>
    <w:rsid w:val="00487093"/>
    <w:rsid w:val="0049300C"/>
    <w:rsid w:val="00495395"/>
    <w:rsid w:val="00496ECF"/>
    <w:rsid w:val="004A5247"/>
    <w:rsid w:val="004A5B9D"/>
    <w:rsid w:val="004B0A8E"/>
    <w:rsid w:val="004B296E"/>
    <w:rsid w:val="004B56E3"/>
    <w:rsid w:val="004D107F"/>
    <w:rsid w:val="004D1BA9"/>
    <w:rsid w:val="004D39C4"/>
    <w:rsid w:val="004E081C"/>
    <w:rsid w:val="004E2786"/>
    <w:rsid w:val="004E6956"/>
    <w:rsid w:val="004E7988"/>
    <w:rsid w:val="004F30CA"/>
    <w:rsid w:val="004F6D3C"/>
    <w:rsid w:val="005070E0"/>
    <w:rsid w:val="00507FE4"/>
    <w:rsid w:val="005103C5"/>
    <w:rsid w:val="00515F69"/>
    <w:rsid w:val="00531247"/>
    <w:rsid w:val="005411B1"/>
    <w:rsid w:val="00544759"/>
    <w:rsid w:val="005458E5"/>
    <w:rsid w:val="0055276C"/>
    <w:rsid w:val="005539FB"/>
    <w:rsid w:val="005543E9"/>
    <w:rsid w:val="00560FAB"/>
    <w:rsid w:val="00562A17"/>
    <w:rsid w:val="00572234"/>
    <w:rsid w:val="00572B08"/>
    <w:rsid w:val="00573CCE"/>
    <w:rsid w:val="00585340"/>
    <w:rsid w:val="0059257D"/>
    <w:rsid w:val="00593141"/>
    <w:rsid w:val="005933E7"/>
    <w:rsid w:val="005935A3"/>
    <w:rsid w:val="00593CDF"/>
    <w:rsid w:val="00595367"/>
    <w:rsid w:val="005963CC"/>
    <w:rsid w:val="0059651E"/>
    <w:rsid w:val="005A153E"/>
    <w:rsid w:val="005A1A73"/>
    <w:rsid w:val="005A46B2"/>
    <w:rsid w:val="005A7A34"/>
    <w:rsid w:val="005B008D"/>
    <w:rsid w:val="005B3210"/>
    <w:rsid w:val="005B557C"/>
    <w:rsid w:val="005C2072"/>
    <w:rsid w:val="005C4229"/>
    <w:rsid w:val="005C4665"/>
    <w:rsid w:val="005C5C8A"/>
    <w:rsid w:val="005C74B7"/>
    <w:rsid w:val="005D090E"/>
    <w:rsid w:val="005D2692"/>
    <w:rsid w:val="005D6BCA"/>
    <w:rsid w:val="005E6827"/>
    <w:rsid w:val="005F111F"/>
    <w:rsid w:val="005F4652"/>
    <w:rsid w:val="005F55EB"/>
    <w:rsid w:val="006005C5"/>
    <w:rsid w:val="00600DA8"/>
    <w:rsid w:val="00603513"/>
    <w:rsid w:val="00606435"/>
    <w:rsid w:val="006068F5"/>
    <w:rsid w:val="006103C9"/>
    <w:rsid w:val="00610D1E"/>
    <w:rsid w:val="0061126F"/>
    <w:rsid w:val="0062301B"/>
    <w:rsid w:val="006247EA"/>
    <w:rsid w:val="00627352"/>
    <w:rsid w:val="00627790"/>
    <w:rsid w:val="0063258C"/>
    <w:rsid w:val="00633703"/>
    <w:rsid w:val="00633A14"/>
    <w:rsid w:val="00633BB5"/>
    <w:rsid w:val="00633F20"/>
    <w:rsid w:val="00634040"/>
    <w:rsid w:val="0063476C"/>
    <w:rsid w:val="0063591E"/>
    <w:rsid w:val="00636535"/>
    <w:rsid w:val="006423B2"/>
    <w:rsid w:val="006437C8"/>
    <w:rsid w:val="00644F7A"/>
    <w:rsid w:val="00644FCD"/>
    <w:rsid w:val="0064773C"/>
    <w:rsid w:val="00654F1A"/>
    <w:rsid w:val="006554BC"/>
    <w:rsid w:val="00656CFD"/>
    <w:rsid w:val="00662F69"/>
    <w:rsid w:val="0066315A"/>
    <w:rsid w:val="00665947"/>
    <w:rsid w:val="00666065"/>
    <w:rsid w:val="00667A91"/>
    <w:rsid w:val="00672B2E"/>
    <w:rsid w:val="00672D39"/>
    <w:rsid w:val="00672D7F"/>
    <w:rsid w:val="0067549D"/>
    <w:rsid w:val="006760FF"/>
    <w:rsid w:val="00676360"/>
    <w:rsid w:val="00677016"/>
    <w:rsid w:val="0068134B"/>
    <w:rsid w:val="006828E4"/>
    <w:rsid w:val="0068312E"/>
    <w:rsid w:val="00683E78"/>
    <w:rsid w:val="0068769A"/>
    <w:rsid w:val="006879D5"/>
    <w:rsid w:val="006925C5"/>
    <w:rsid w:val="00694579"/>
    <w:rsid w:val="00694BF7"/>
    <w:rsid w:val="00694CA3"/>
    <w:rsid w:val="0069590E"/>
    <w:rsid w:val="006A076B"/>
    <w:rsid w:val="006A167D"/>
    <w:rsid w:val="006A30C2"/>
    <w:rsid w:val="006A360D"/>
    <w:rsid w:val="006A3C28"/>
    <w:rsid w:val="006B0F7F"/>
    <w:rsid w:val="006B4437"/>
    <w:rsid w:val="006B5789"/>
    <w:rsid w:val="006C2CA7"/>
    <w:rsid w:val="006C6B38"/>
    <w:rsid w:val="006C7A42"/>
    <w:rsid w:val="006D1071"/>
    <w:rsid w:val="006D1A36"/>
    <w:rsid w:val="006E25F4"/>
    <w:rsid w:val="006E3806"/>
    <w:rsid w:val="006E65FC"/>
    <w:rsid w:val="006E7095"/>
    <w:rsid w:val="006E7F21"/>
    <w:rsid w:val="006F01CF"/>
    <w:rsid w:val="006F196A"/>
    <w:rsid w:val="006F2340"/>
    <w:rsid w:val="006F236F"/>
    <w:rsid w:val="006F3405"/>
    <w:rsid w:val="006F3748"/>
    <w:rsid w:val="007020A6"/>
    <w:rsid w:val="00702AAE"/>
    <w:rsid w:val="00702B10"/>
    <w:rsid w:val="00702F51"/>
    <w:rsid w:val="00705AE4"/>
    <w:rsid w:val="007108B1"/>
    <w:rsid w:val="0071304C"/>
    <w:rsid w:val="00714F1E"/>
    <w:rsid w:val="00716B13"/>
    <w:rsid w:val="00716FB8"/>
    <w:rsid w:val="00722452"/>
    <w:rsid w:val="00722FE5"/>
    <w:rsid w:val="00730008"/>
    <w:rsid w:val="00735B5D"/>
    <w:rsid w:val="0073683C"/>
    <w:rsid w:val="00746922"/>
    <w:rsid w:val="00747A08"/>
    <w:rsid w:val="00747CF0"/>
    <w:rsid w:val="007518D0"/>
    <w:rsid w:val="00751A65"/>
    <w:rsid w:val="00752ED9"/>
    <w:rsid w:val="00754104"/>
    <w:rsid w:val="007573F7"/>
    <w:rsid w:val="00761610"/>
    <w:rsid w:val="00770350"/>
    <w:rsid w:val="0078418A"/>
    <w:rsid w:val="00790224"/>
    <w:rsid w:val="007936AB"/>
    <w:rsid w:val="007943D4"/>
    <w:rsid w:val="007A203F"/>
    <w:rsid w:val="007A2A8E"/>
    <w:rsid w:val="007A394F"/>
    <w:rsid w:val="007A5167"/>
    <w:rsid w:val="007B06DD"/>
    <w:rsid w:val="007B1F71"/>
    <w:rsid w:val="007C16D8"/>
    <w:rsid w:val="007C4DE2"/>
    <w:rsid w:val="007C6886"/>
    <w:rsid w:val="007D0E8A"/>
    <w:rsid w:val="007D1DE2"/>
    <w:rsid w:val="007D2185"/>
    <w:rsid w:val="007D4072"/>
    <w:rsid w:val="007D5D85"/>
    <w:rsid w:val="007D7764"/>
    <w:rsid w:val="007E2181"/>
    <w:rsid w:val="007E4D0F"/>
    <w:rsid w:val="007E749D"/>
    <w:rsid w:val="007F137A"/>
    <w:rsid w:val="007F23D9"/>
    <w:rsid w:val="007F2F2F"/>
    <w:rsid w:val="00802C5C"/>
    <w:rsid w:val="00805195"/>
    <w:rsid w:val="008058D6"/>
    <w:rsid w:val="00806975"/>
    <w:rsid w:val="00806E20"/>
    <w:rsid w:val="008070C8"/>
    <w:rsid w:val="00813C7D"/>
    <w:rsid w:val="00814B6F"/>
    <w:rsid w:val="00817C84"/>
    <w:rsid w:val="00823FD6"/>
    <w:rsid w:val="00824FB8"/>
    <w:rsid w:val="008259D5"/>
    <w:rsid w:val="00833C80"/>
    <w:rsid w:val="00834971"/>
    <w:rsid w:val="00843C28"/>
    <w:rsid w:val="00843CC7"/>
    <w:rsid w:val="00844691"/>
    <w:rsid w:val="00845A55"/>
    <w:rsid w:val="00855049"/>
    <w:rsid w:val="00856CF0"/>
    <w:rsid w:val="00857B7C"/>
    <w:rsid w:val="00862CB4"/>
    <w:rsid w:val="00863D0B"/>
    <w:rsid w:val="00865E52"/>
    <w:rsid w:val="00871A77"/>
    <w:rsid w:val="00875718"/>
    <w:rsid w:val="00875B79"/>
    <w:rsid w:val="008803BE"/>
    <w:rsid w:val="0088430A"/>
    <w:rsid w:val="00897329"/>
    <w:rsid w:val="00897836"/>
    <w:rsid w:val="008A4CD4"/>
    <w:rsid w:val="008B02D1"/>
    <w:rsid w:val="008B271B"/>
    <w:rsid w:val="008B2ECE"/>
    <w:rsid w:val="008B3153"/>
    <w:rsid w:val="008B6E9A"/>
    <w:rsid w:val="008B7E5B"/>
    <w:rsid w:val="008C0A4A"/>
    <w:rsid w:val="008C180B"/>
    <w:rsid w:val="008C46F8"/>
    <w:rsid w:val="008C4A90"/>
    <w:rsid w:val="008C636B"/>
    <w:rsid w:val="008C68B9"/>
    <w:rsid w:val="008C69E6"/>
    <w:rsid w:val="008C6AB5"/>
    <w:rsid w:val="008D1049"/>
    <w:rsid w:val="008D2975"/>
    <w:rsid w:val="008D7F95"/>
    <w:rsid w:val="008E0852"/>
    <w:rsid w:val="008E30F3"/>
    <w:rsid w:val="008E4C8D"/>
    <w:rsid w:val="008F071A"/>
    <w:rsid w:val="008F36A7"/>
    <w:rsid w:val="008F7043"/>
    <w:rsid w:val="00900E81"/>
    <w:rsid w:val="0090112E"/>
    <w:rsid w:val="009025F3"/>
    <w:rsid w:val="009034C5"/>
    <w:rsid w:val="00904521"/>
    <w:rsid w:val="00911913"/>
    <w:rsid w:val="00911E2B"/>
    <w:rsid w:val="00916BF8"/>
    <w:rsid w:val="009209EF"/>
    <w:rsid w:val="00920BF7"/>
    <w:rsid w:val="009224F5"/>
    <w:rsid w:val="00922C9F"/>
    <w:rsid w:val="00922F35"/>
    <w:rsid w:val="009246F8"/>
    <w:rsid w:val="0092626D"/>
    <w:rsid w:val="00927288"/>
    <w:rsid w:val="0093212C"/>
    <w:rsid w:val="00935DEC"/>
    <w:rsid w:val="00940563"/>
    <w:rsid w:val="0094355F"/>
    <w:rsid w:val="00943C24"/>
    <w:rsid w:val="009477E9"/>
    <w:rsid w:val="009515B6"/>
    <w:rsid w:val="009515EB"/>
    <w:rsid w:val="00953FA4"/>
    <w:rsid w:val="009545D3"/>
    <w:rsid w:val="00954DF2"/>
    <w:rsid w:val="0095633B"/>
    <w:rsid w:val="009604A3"/>
    <w:rsid w:val="00961CCC"/>
    <w:rsid w:val="009637EB"/>
    <w:rsid w:val="009667E8"/>
    <w:rsid w:val="009675EE"/>
    <w:rsid w:val="00977DF3"/>
    <w:rsid w:val="00984E89"/>
    <w:rsid w:val="009916C6"/>
    <w:rsid w:val="009936F5"/>
    <w:rsid w:val="00994128"/>
    <w:rsid w:val="009A09D3"/>
    <w:rsid w:val="009A17E6"/>
    <w:rsid w:val="009A262F"/>
    <w:rsid w:val="009A4E8C"/>
    <w:rsid w:val="009A52AE"/>
    <w:rsid w:val="009A5F6E"/>
    <w:rsid w:val="009B0892"/>
    <w:rsid w:val="009B4BD8"/>
    <w:rsid w:val="009B5744"/>
    <w:rsid w:val="009B656A"/>
    <w:rsid w:val="009C1989"/>
    <w:rsid w:val="009C4683"/>
    <w:rsid w:val="009C665D"/>
    <w:rsid w:val="009D2651"/>
    <w:rsid w:val="009D2BFC"/>
    <w:rsid w:val="009D483A"/>
    <w:rsid w:val="009E0408"/>
    <w:rsid w:val="009E6919"/>
    <w:rsid w:val="009E6BDC"/>
    <w:rsid w:val="009F2176"/>
    <w:rsid w:val="00A000F9"/>
    <w:rsid w:val="00A02149"/>
    <w:rsid w:val="00A02E0B"/>
    <w:rsid w:val="00A03D7B"/>
    <w:rsid w:val="00A04AFE"/>
    <w:rsid w:val="00A12CB3"/>
    <w:rsid w:val="00A13004"/>
    <w:rsid w:val="00A17A91"/>
    <w:rsid w:val="00A17B1C"/>
    <w:rsid w:val="00A21C07"/>
    <w:rsid w:val="00A2439D"/>
    <w:rsid w:val="00A320A5"/>
    <w:rsid w:val="00A3290D"/>
    <w:rsid w:val="00A32C0C"/>
    <w:rsid w:val="00A34583"/>
    <w:rsid w:val="00A36903"/>
    <w:rsid w:val="00A370DC"/>
    <w:rsid w:val="00A50018"/>
    <w:rsid w:val="00A546B9"/>
    <w:rsid w:val="00A552AE"/>
    <w:rsid w:val="00A56175"/>
    <w:rsid w:val="00A66AC5"/>
    <w:rsid w:val="00A67C4E"/>
    <w:rsid w:val="00A72A98"/>
    <w:rsid w:val="00A735BA"/>
    <w:rsid w:val="00A74441"/>
    <w:rsid w:val="00A749B0"/>
    <w:rsid w:val="00A74C88"/>
    <w:rsid w:val="00A7522E"/>
    <w:rsid w:val="00A834F0"/>
    <w:rsid w:val="00A84C29"/>
    <w:rsid w:val="00A857D4"/>
    <w:rsid w:val="00A97BF6"/>
    <w:rsid w:val="00AA226F"/>
    <w:rsid w:val="00AA296A"/>
    <w:rsid w:val="00AA2C4A"/>
    <w:rsid w:val="00AA6DBC"/>
    <w:rsid w:val="00AA7773"/>
    <w:rsid w:val="00AC2233"/>
    <w:rsid w:val="00AC534D"/>
    <w:rsid w:val="00AC5D63"/>
    <w:rsid w:val="00AC7B4E"/>
    <w:rsid w:val="00AD04B0"/>
    <w:rsid w:val="00AD144A"/>
    <w:rsid w:val="00AD59C9"/>
    <w:rsid w:val="00AE4DCE"/>
    <w:rsid w:val="00AE54CB"/>
    <w:rsid w:val="00AF1395"/>
    <w:rsid w:val="00AF2B44"/>
    <w:rsid w:val="00AF39BF"/>
    <w:rsid w:val="00AF3DC6"/>
    <w:rsid w:val="00AF596F"/>
    <w:rsid w:val="00AF7D27"/>
    <w:rsid w:val="00B01302"/>
    <w:rsid w:val="00B05D9A"/>
    <w:rsid w:val="00B1251A"/>
    <w:rsid w:val="00B1537E"/>
    <w:rsid w:val="00B1698A"/>
    <w:rsid w:val="00B17109"/>
    <w:rsid w:val="00B220A8"/>
    <w:rsid w:val="00B2287D"/>
    <w:rsid w:val="00B2338E"/>
    <w:rsid w:val="00B3396E"/>
    <w:rsid w:val="00B366F0"/>
    <w:rsid w:val="00B37840"/>
    <w:rsid w:val="00B4351A"/>
    <w:rsid w:val="00B510CC"/>
    <w:rsid w:val="00B51ECC"/>
    <w:rsid w:val="00B566C2"/>
    <w:rsid w:val="00B57955"/>
    <w:rsid w:val="00B62FBB"/>
    <w:rsid w:val="00B64058"/>
    <w:rsid w:val="00B67267"/>
    <w:rsid w:val="00B71033"/>
    <w:rsid w:val="00B73AE6"/>
    <w:rsid w:val="00B74A49"/>
    <w:rsid w:val="00B75D68"/>
    <w:rsid w:val="00B860D2"/>
    <w:rsid w:val="00B9030B"/>
    <w:rsid w:val="00B92666"/>
    <w:rsid w:val="00B9472F"/>
    <w:rsid w:val="00BA231F"/>
    <w:rsid w:val="00BA5A80"/>
    <w:rsid w:val="00BA6311"/>
    <w:rsid w:val="00BB1361"/>
    <w:rsid w:val="00BB23DB"/>
    <w:rsid w:val="00BB2C9B"/>
    <w:rsid w:val="00BC42CA"/>
    <w:rsid w:val="00BD0E65"/>
    <w:rsid w:val="00BD13BB"/>
    <w:rsid w:val="00BD1E90"/>
    <w:rsid w:val="00BD2BD2"/>
    <w:rsid w:val="00BD2D00"/>
    <w:rsid w:val="00BD46D6"/>
    <w:rsid w:val="00BD7577"/>
    <w:rsid w:val="00BE0703"/>
    <w:rsid w:val="00BE075D"/>
    <w:rsid w:val="00BE2467"/>
    <w:rsid w:val="00BE710D"/>
    <w:rsid w:val="00BF322B"/>
    <w:rsid w:val="00BF5D64"/>
    <w:rsid w:val="00C02041"/>
    <w:rsid w:val="00C0238C"/>
    <w:rsid w:val="00C04D4A"/>
    <w:rsid w:val="00C05B20"/>
    <w:rsid w:val="00C13976"/>
    <w:rsid w:val="00C13C0E"/>
    <w:rsid w:val="00C13F0B"/>
    <w:rsid w:val="00C16BA2"/>
    <w:rsid w:val="00C17C32"/>
    <w:rsid w:val="00C17F6E"/>
    <w:rsid w:val="00C22C94"/>
    <w:rsid w:val="00C23A3E"/>
    <w:rsid w:val="00C31650"/>
    <w:rsid w:val="00C33A22"/>
    <w:rsid w:val="00C41404"/>
    <w:rsid w:val="00C43301"/>
    <w:rsid w:val="00C4557C"/>
    <w:rsid w:val="00C46CDC"/>
    <w:rsid w:val="00C47D48"/>
    <w:rsid w:val="00C52332"/>
    <w:rsid w:val="00C541EF"/>
    <w:rsid w:val="00C55C02"/>
    <w:rsid w:val="00C567E7"/>
    <w:rsid w:val="00C569DE"/>
    <w:rsid w:val="00C62953"/>
    <w:rsid w:val="00C64813"/>
    <w:rsid w:val="00C6601B"/>
    <w:rsid w:val="00C71DBA"/>
    <w:rsid w:val="00C743B6"/>
    <w:rsid w:val="00C7494A"/>
    <w:rsid w:val="00C753EA"/>
    <w:rsid w:val="00C76480"/>
    <w:rsid w:val="00CA20F0"/>
    <w:rsid w:val="00CA25B3"/>
    <w:rsid w:val="00CB23AB"/>
    <w:rsid w:val="00CB6D5D"/>
    <w:rsid w:val="00CC1A53"/>
    <w:rsid w:val="00CC6808"/>
    <w:rsid w:val="00CC6AFA"/>
    <w:rsid w:val="00CD1D0D"/>
    <w:rsid w:val="00CD4024"/>
    <w:rsid w:val="00CD5875"/>
    <w:rsid w:val="00CD74FD"/>
    <w:rsid w:val="00CE4B9F"/>
    <w:rsid w:val="00CE7973"/>
    <w:rsid w:val="00CF15F6"/>
    <w:rsid w:val="00CF3370"/>
    <w:rsid w:val="00CF411B"/>
    <w:rsid w:val="00CF5106"/>
    <w:rsid w:val="00D02BD7"/>
    <w:rsid w:val="00D0375A"/>
    <w:rsid w:val="00D040B4"/>
    <w:rsid w:val="00D06918"/>
    <w:rsid w:val="00D10AE8"/>
    <w:rsid w:val="00D17EA3"/>
    <w:rsid w:val="00D2085E"/>
    <w:rsid w:val="00D210DF"/>
    <w:rsid w:val="00D22DBB"/>
    <w:rsid w:val="00D230D0"/>
    <w:rsid w:val="00D242CF"/>
    <w:rsid w:val="00D272B1"/>
    <w:rsid w:val="00D316D9"/>
    <w:rsid w:val="00D32135"/>
    <w:rsid w:val="00D35E6A"/>
    <w:rsid w:val="00D36677"/>
    <w:rsid w:val="00D37479"/>
    <w:rsid w:val="00D41122"/>
    <w:rsid w:val="00D44DA2"/>
    <w:rsid w:val="00D46651"/>
    <w:rsid w:val="00D528CF"/>
    <w:rsid w:val="00D56E78"/>
    <w:rsid w:val="00D57C67"/>
    <w:rsid w:val="00D6249C"/>
    <w:rsid w:val="00D624A1"/>
    <w:rsid w:val="00D625EA"/>
    <w:rsid w:val="00D63366"/>
    <w:rsid w:val="00D63DB2"/>
    <w:rsid w:val="00D6470D"/>
    <w:rsid w:val="00D64C0C"/>
    <w:rsid w:val="00D65BA2"/>
    <w:rsid w:val="00D66A7D"/>
    <w:rsid w:val="00D7618E"/>
    <w:rsid w:val="00D76732"/>
    <w:rsid w:val="00D82B7B"/>
    <w:rsid w:val="00D83F9F"/>
    <w:rsid w:val="00D84097"/>
    <w:rsid w:val="00D84322"/>
    <w:rsid w:val="00D84FED"/>
    <w:rsid w:val="00D872F5"/>
    <w:rsid w:val="00D91BEE"/>
    <w:rsid w:val="00D92045"/>
    <w:rsid w:val="00D9304A"/>
    <w:rsid w:val="00D94F8E"/>
    <w:rsid w:val="00DB0DFE"/>
    <w:rsid w:val="00DB1AB2"/>
    <w:rsid w:val="00DD22EA"/>
    <w:rsid w:val="00DD2FC4"/>
    <w:rsid w:val="00DD44EF"/>
    <w:rsid w:val="00DD55FE"/>
    <w:rsid w:val="00DD5EDC"/>
    <w:rsid w:val="00DD643C"/>
    <w:rsid w:val="00DE12E8"/>
    <w:rsid w:val="00DE59E1"/>
    <w:rsid w:val="00DF2618"/>
    <w:rsid w:val="00DF26AE"/>
    <w:rsid w:val="00DF5F50"/>
    <w:rsid w:val="00E01887"/>
    <w:rsid w:val="00E03988"/>
    <w:rsid w:val="00E041CD"/>
    <w:rsid w:val="00E070BD"/>
    <w:rsid w:val="00E07F14"/>
    <w:rsid w:val="00E1044F"/>
    <w:rsid w:val="00E11D3F"/>
    <w:rsid w:val="00E13A85"/>
    <w:rsid w:val="00E15A79"/>
    <w:rsid w:val="00E214BD"/>
    <w:rsid w:val="00E21CB8"/>
    <w:rsid w:val="00E22979"/>
    <w:rsid w:val="00E23CE4"/>
    <w:rsid w:val="00E250C7"/>
    <w:rsid w:val="00E2709E"/>
    <w:rsid w:val="00E2721F"/>
    <w:rsid w:val="00E33A4E"/>
    <w:rsid w:val="00E33C42"/>
    <w:rsid w:val="00E36858"/>
    <w:rsid w:val="00E41A4C"/>
    <w:rsid w:val="00E41EC3"/>
    <w:rsid w:val="00E43FEC"/>
    <w:rsid w:val="00E4604C"/>
    <w:rsid w:val="00E479C1"/>
    <w:rsid w:val="00E50468"/>
    <w:rsid w:val="00E51E5B"/>
    <w:rsid w:val="00E65A46"/>
    <w:rsid w:val="00E7464E"/>
    <w:rsid w:val="00E767F5"/>
    <w:rsid w:val="00E80A48"/>
    <w:rsid w:val="00E8422A"/>
    <w:rsid w:val="00E868C4"/>
    <w:rsid w:val="00E90BD3"/>
    <w:rsid w:val="00E91B35"/>
    <w:rsid w:val="00E947EA"/>
    <w:rsid w:val="00E97B15"/>
    <w:rsid w:val="00EA1644"/>
    <w:rsid w:val="00EA716A"/>
    <w:rsid w:val="00EB12AB"/>
    <w:rsid w:val="00EB2ABC"/>
    <w:rsid w:val="00EB704E"/>
    <w:rsid w:val="00EB7127"/>
    <w:rsid w:val="00EC1ECB"/>
    <w:rsid w:val="00EC789E"/>
    <w:rsid w:val="00ED0218"/>
    <w:rsid w:val="00ED5F7E"/>
    <w:rsid w:val="00EE0682"/>
    <w:rsid w:val="00EE0FFB"/>
    <w:rsid w:val="00EE352A"/>
    <w:rsid w:val="00EE44FF"/>
    <w:rsid w:val="00EE4CED"/>
    <w:rsid w:val="00EE7BF9"/>
    <w:rsid w:val="00EF0F36"/>
    <w:rsid w:val="00EF2FF4"/>
    <w:rsid w:val="00EF6865"/>
    <w:rsid w:val="00EF76F0"/>
    <w:rsid w:val="00F01644"/>
    <w:rsid w:val="00F01B49"/>
    <w:rsid w:val="00F032B6"/>
    <w:rsid w:val="00F1336E"/>
    <w:rsid w:val="00F141FE"/>
    <w:rsid w:val="00F1542A"/>
    <w:rsid w:val="00F157D3"/>
    <w:rsid w:val="00F1611E"/>
    <w:rsid w:val="00F201E8"/>
    <w:rsid w:val="00F2043E"/>
    <w:rsid w:val="00F20C05"/>
    <w:rsid w:val="00F21BAD"/>
    <w:rsid w:val="00F2527B"/>
    <w:rsid w:val="00F25DC1"/>
    <w:rsid w:val="00F277B5"/>
    <w:rsid w:val="00F30198"/>
    <w:rsid w:val="00F3089D"/>
    <w:rsid w:val="00F3099A"/>
    <w:rsid w:val="00F30DE5"/>
    <w:rsid w:val="00F32FB6"/>
    <w:rsid w:val="00F37A23"/>
    <w:rsid w:val="00F408DA"/>
    <w:rsid w:val="00F44423"/>
    <w:rsid w:val="00F4573F"/>
    <w:rsid w:val="00F47ED4"/>
    <w:rsid w:val="00F52944"/>
    <w:rsid w:val="00F5463D"/>
    <w:rsid w:val="00F61828"/>
    <w:rsid w:val="00F66938"/>
    <w:rsid w:val="00F7043B"/>
    <w:rsid w:val="00F7222F"/>
    <w:rsid w:val="00F7229A"/>
    <w:rsid w:val="00F72EC5"/>
    <w:rsid w:val="00F736E4"/>
    <w:rsid w:val="00F77405"/>
    <w:rsid w:val="00F83360"/>
    <w:rsid w:val="00F83F2D"/>
    <w:rsid w:val="00F84488"/>
    <w:rsid w:val="00F845D9"/>
    <w:rsid w:val="00F86A7F"/>
    <w:rsid w:val="00F872B1"/>
    <w:rsid w:val="00F87DEC"/>
    <w:rsid w:val="00F910DF"/>
    <w:rsid w:val="00F9384F"/>
    <w:rsid w:val="00F95731"/>
    <w:rsid w:val="00FA0E22"/>
    <w:rsid w:val="00FA5E7F"/>
    <w:rsid w:val="00FA7F96"/>
    <w:rsid w:val="00FB2901"/>
    <w:rsid w:val="00FB614B"/>
    <w:rsid w:val="00FC48F3"/>
    <w:rsid w:val="00FC717E"/>
    <w:rsid w:val="00FD06E8"/>
    <w:rsid w:val="00FD62AE"/>
    <w:rsid w:val="00FE0C62"/>
    <w:rsid w:val="00FE17F4"/>
    <w:rsid w:val="00FE4A92"/>
    <w:rsid w:val="00FE7467"/>
    <w:rsid w:val="00FF23E9"/>
    <w:rsid w:val="00FF5A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juris.de" w:url=" " w:name="jurisLink"/>
  <w:shapeDefaults>
    <o:shapedefaults v:ext="edit" spidmax="1026"/>
    <o:shapelayout v:ext="edit">
      <o:idmap v:ext="edit" data="1"/>
    </o:shapelayout>
  </w:shapeDefaults>
  <w:decimalSymbol w:val=","/>
  <w:listSeparator w:val=";"/>
  <w14:docId w14:val="618E821D"/>
  <w15:chartTrackingRefBased/>
  <w15:docId w15:val="{10C3D31F-437F-4085-9A9C-458574CF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99"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F3370"/>
    <w:rPr>
      <w:rFonts w:ascii="Univers (E1)" w:hAnsi="Univers (E1)"/>
    </w:rPr>
  </w:style>
  <w:style w:type="paragraph" w:styleId="berschrift1">
    <w:name w:val="heading 1"/>
    <w:basedOn w:val="Standard"/>
    <w:next w:val="Standard"/>
    <w:link w:val="berschrift1Zchn"/>
    <w:qFormat/>
    <w:rsid w:val="002F72E3"/>
    <w:pPr>
      <w:keepNext/>
      <w:spacing w:before="240" w:after="60"/>
      <w:outlineLvl w:val="0"/>
    </w:pPr>
    <w:rPr>
      <w:rFonts w:ascii="Cambria" w:hAnsi="Cambria"/>
      <w:b/>
      <w:bCs/>
      <w:kern w:val="32"/>
      <w:sz w:val="32"/>
      <w:szCs w:val="32"/>
    </w:rPr>
  </w:style>
  <w:style w:type="paragraph" w:styleId="berschrift2">
    <w:name w:val="heading 2"/>
    <w:basedOn w:val="Standard"/>
    <w:next w:val="Standard"/>
    <w:qFormat/>
    <w:rsid w:val="009025F3"/>
    <w:pPr>
      <w:keepNext/>
      <w:overflowPunct w:val="0"/>
      <w:autoSpaceDE w:val="0"/>
      <w:autoSpaceDN w:val="0"/>
      <w:adjustRightInd w:val="0"/>
      <w:spacing w:before="240" w:after="60" w:line="360" w:lineRule="auto"/>
      <w:jc w:val="both"/>
      <w:textAlignment w:val="baseline"/>
      <w:outlineLvl w:val="1"/>
    </w:pPr>
    <w:rPr>
      <w:rFonts w:ascii="Arial" w:hAnsi="Arial" w:cs="Arial"/>
      <w:b/>
      <w:bCs/>
      <w:i/>
      <w:iCs/>
      <w:sz w:val="28"/>
      <w:szCs w:val="28"/>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8F36A7"/>
    <w:rPr>
      <w:rFonts w:ascii="Tahoma" w:hAnsi="Tahoma" w:cs="Tahoma"/>
      <w:sz w:val="16"/>
      <w:szCs w:val="16"/>
    </w:rPr>
  </w:style>
  <w:style w:type="paragraph" w:styleId="Textkrper-Zeileneinzug">
    <w:name w:val="Body Text Indent"/>
    <w:basedOn w:val="Standard"/>
    <w:link w:val="Textkrper-ZeileneinzugZchn"/>
    <w:rsid w:val="000853AA"/>
    <w:pPr>
      <w:widowControl w:val="0"/>
      <w:tabs>
        <w:tab w:val="left" w:pos="0"/>
      </w:tabs>
      <w:spacing w:line="360" w:lineRule="auto"/>
      <w:ind w:left="720"/>
      <w:jc w:val="both"/>
    </w:pPr>
    <w:rPr>
      <w:rFonts w:ascii="Times New Roman" w:hAnsi="Times New Roman"/>
      <w:sz w:val="24"/>
    </w:rPr>
  </w:style>
  <w:style w:type="paragraph" w:styleId="Textkrper-Einzug2">
    <w:name w:val="Body Text Indent 2"/>
    <w:basedOn w:val="Standard"/>
    <w:link w:val="Textkrper-Einzug2Zchn"/>
    <w:rsid w:val="000853AA"/>
    <w:pPr>
      <w:widowControl w:val="0"/>
      <w:spacing w:line="360" w:lineRule="auto"/>
      <w:ind w:left="709"/>
      <w:jc w:val="both"/>
    </w:pPr>
    <w:rPr>
      <w:rFonts w:ascii="Times New Roman" w:hAnsi="Times New Roman"/>
      <w:sz w:val="24"/>
    </w:rPr>
  </w:style>
  <w:style w:type="table" w:customStyle="1" w:styleId="Tabellengitternetz">
    <w:name w:val="Tabellengitternetz"/>
    <w:basedOn w:val="NormaleTabelle"/>
    <w:uiPriority w:val="59"/>
    <w:rsid w:val="005A4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rsid w:val="005A46B2"/>
    <w:rPr>
      <w:rFonts w:ascii="Courier New" w:hAnsi="Courier New"/>
    </w:rPr>
  </w:style>
  <w:style w:type="paragraph" w:styleId="Kopfzeile">
    <w:name w:val="header"/>
    <w:basedOn w:val="Standard"/>
    <w:link w:val="KopfzeileZchn"/>
    <w:uiPriority w:val="99"/>
    <w:rsid w:val="00BB2C9B"/>
    <w:pPr>
      <w:tabs>
        <w:tab w:val="center" w:pos="4536"/>
        <w:tab w:val="right" w:pos="9072"/>
      </w:tabs>
    </w:pPr>
  </w:style>
  <w:style w:type="paragraph" w:styleId="Fuzeile">
    <w:name w:val="footer"/>
    <w:basedOn w:val="Standard"/>
    <w:rsid w:val="00BB2C9B"/>
    <w:pPr>
      <w:tabs>
        <w:tab w:val="center" w:pos="4536"/>
        <w:tab w:val="right" w:pos="9072"/>
      </w:tabs>
    </w:pPr>
  </w:style>
  <w:style w:type="character" w:styleId="Seitenzahl">
    <w:name w:val="page number"/>
    <w:basedOn w:val="Absatz-Standardschriftart"/>
    <w:rsid w:val="00BB2C9B"/>
  </w:style>
  <w:style w:type="paragraph" w:customStyle="1" w:styleId="Default">
    <w:name w:val="Default"/>
    <w:rsid w:val="003B3568"/>
    <w:pPr>
      <w:autoSpaceDE w:val="0"/>
      <w:autoSpaceDN w:val="0"/>
      <w:adjustRightInd w:val="0"/>
    </w:pPr>
    <w:rPr>
      <w:rFonts w:ascii="Times New Roman" w:hAnsi="Times New Roman"/>
      <w:color w:val="000000"/>
      <w:sz w:val="24"/>
      <w:szCs w:val="24"/>
    </w:rPr>
  </w:style>
  <w:style w:type="paragraph" w:customStyle="1" w:styleId="CM4">
    <w:name w:val="CM4"/>
    <w:basedOn w:val="Default"/>
    <w:next w:val="Default"/>
    <w:rsid w:val="003B3568"/>
    <w:pPr>
      <w:spacing w:line="323" w:lineRule="atLeast"/>
    </w:pPr>
    <w:rPr>
      <w:color w:val="auto"/>
    </w:rPr>
  </w:style>
  <w:style w:type="character" w:styleId="Funotenzeichen">
    <w:name w:val="footnote reference"/>
    <w:uiPriority w:val="99"/>
    <w:rsid w:val="00D6470D"/>
    <w:rPr>
      <w:vertAlign w:val="superscript"/>
    </w:rPr>
  </w:style>
  <w:style w:type="character" w:customStyle="1" w:styleId="FunotentextZchn">
    <w:name w:val="Fußnotentext Zchn"/>
    <w:link w:val="Funotentext"/>
    <w:uiPriority w:val="99"/>
    <w:rsid w:val="00D6470D"/>
    <w:rPr>
      <w:rFonts w:ascii="Courier New" w:hAnsi="Courier New"/>
      <w:lang w:val="de-DE" w:eastAsia="de-DE" w:bidi="ar-SA"/>
    </w:rPr>
  </w:style>
  <w:style w:type="character" w:customStyle="1" w:styleId="Textkrper-ZeileneinzugZchn">
    <w:name w:val="Textkörper-Zeileneinzug Zchn"/>
    <w:link w:val="Textkrper-Zeileneinzug"/>
    <w:rsid w:val="005D6BCA"/>
    <w:rPr>
      <w:rFonts w:ascii="Times New Roman" w:hAnsi="Times New Roman"/>
      <w:sz w:val="24"/>
    </w:rPr>
  </w:style>
  <w:style w:type="character" w:customStyle="1" w:styleId="Textkrper-Einzug2Zchn">
    <w:name w:val="Textkörper-Einzug 2 Zchn"/>
    <w:link w:val="Textkrper-Einzug2"/>
    <w:rsid w:val="005D6BCA"/>
    <w:rPr>
      <w:rFonts w:ascii="Times New Roman" w:hAnsi="Times New Roman"/>
      <w:sz w:val="24"/>
    </w:rPr>
  </w:style>
  <w:style w:type="character" w:customStyle="1" w:styleId="berschrift1Zchn">
    <w:name w:val="Überschrift 1 Zchn"/>
    <w:link w:val="berschrift1"/>
    <w:rsid w:val="002F72E3"/>
    <w:rPr>
      <w:rFonts w:ascii="Cambria" w:eastAsia="Times New Roman" w:hAnsi="Cambria" w:cs="Times New Roman"/>
      <w:b/>
      <w:bCs/>
      <w:kern w:val="32"/>
      <w:sz w:val="32"/>
      <w:szCs w:val="32"/>
    </w:rPr>
  </w:style>
  <w:style w:type="paragraph" w:styleId="Listenabsatz">
    <w:name w:val="List Paragraph"/>
    <w:basedOn w:val="Standard"/>
    <w:uiPriority w:val="99"/>
    <w:qFormat/>
    <w:rsid w:val="006A360D"/>
    <w:pPr>
      <w:ind w:left="708"/>
    </w:pPr>
  </w:style>
  <w:style w:type="paragraph" w:styleId="Textkrper">
    <w:name w:val="Body Text"/>
    <w:basedOn w:val="Standard"/>
    <w:link w:val="TextkrperZchn"/>
    <w:rsid w:val="006760FF"/>
    <w:pPr>
      <w:spacing w:after="120"/>
    </w:pPr>
  </w:style>
  <w:style w:type="character" w:customStyle="1" w:styleId="TextkrperZchn">
    <w:name w:val="Textkörper Zchn"/>
    <w:link w:val="Textkrper"/>
    <w:rsid w:val="006760FF"/>
    <w:rPr>
      <w:rFonts w:ascii="Univers (E1)" w:hAnsi="Univers (E1)"/>
    </w:rPr>
  </w:style>
  <w:style w:type="character" w:customStyle="1" w:styleId="KopfzeileZchn">
    <w:name w:val="Kopfzeile Zchn"/>
    <w:link w:val="Kopfzeile"/>
    <w:uiPriority w:val="99"/>
    <w:rsid w:val="006C7A42"/>
    <w:rPr>
      <w:rFonts w:ascii="Univers (E1)" w:hAnsi="Univers (E1)"/>
    </w:rPr>
  </w:style>
  <w:style w:type="paragraph" w:customStyle="1" w:styleId="Listenabsatz1">
    <w:name w:val="Listenabsatz1"/>
    <w:basedOn w:val="Standard"/>
    <w:rsid w:val="00EE0FFB"/>
    <w:pPr>
      <w:ind w:left="720"/>
      <w:contextualSpacing/>
    </w:pPr>
    <w:rPr>
      <w:rFonts w:ascii="Times New Roman" w:eastAsia="Calibri" w:hAnsi="Times New Roman"/>
      <w:sz w:val="24"/>
    </w:rPr>
  </w:style>
  <w:style w:type="character" w:styleId="Hyperlink">
    <w:name w:val="Hyperlink"/>
    <w:uiPriority w:val="99"/>
    <w:rsid w:val="00B4351A"/>
    <w:rPr>
      <w:rFonts w:cs="Times New Roman"/>
      <w:color w:val="0000FF"/>
      <w:u w:val="single"/>
    </w:rPr>
  </w:style>
  <w:style w:type="character" w:styleId="Fett">
    <w:name w:val="Strong"/>
    <w:uiPriority w:val="99"/>
    <w:qFormat/>
    <w:rsid w:val="00B4351A"/>
    <w:rPr>
      <w:rFonts w:cs="Times New Roman"/>
      <w:b/>
      <w:bCs/>
    </w:rPr>
  </w:style>
  <w:style w:type="paragraph" w:customStyle="1" w:styleId="msonormalcxspmittel">
    <w:name w:val="msonormalcxspmittel"/>
    <w:basedOn w:val="Standard"/>
    <w:uiPriority w:val="99"/>
    <w:rsid w:val="00B4351A"/>
    <w:pPr>
      <w:spacing w:before="100" w:beforeAutospacing="1" w:after="100" w:afterAutospacing="1"/>
    </w:pPr>
    <w:rPr>
      <w:rFonts w:ascii="Times New Roman" w:hAnsi="Times New Roman"/>
      <w:sz w:val="24"/>
      <w:szCs w:val="24"/>
    </w:rPr>
  </w:style>
  <w:style w:type="paragraph" w:styleId="StandardWeb">
    <w:name w:val="Normal (Web)"/>
    <w:basedOn w:val="Standard"/>
    <w:uiPriority w:val="99"/>
    <w:unhideWhenUsed/>
    <w:rsid w:val="004677F9"/>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97408">
      <w:bodyDiv w:val="1"/>
      <w:marLeft w:val="0"/>
      <w:marRight w:val="0"/>
      <w:marTop w:val="0"/>
      <w:marBottom w:val="0"/>
      <w:divBdr>
        <w:top w:val="none" w:sz="0" w:space="0" w:color="auto"/>
        <w:left w:val="none" w:sz="0" w:space="0" w:color="auto"/>
        <w:bottom w:val="none" w:sz="0" w:space="0" w:color="auto"/>
        <w:right w:val="none" w:sz="0" w:space="0" w:color="auto"/>
      </w:divBdr>
    </w:div>
    <w:div w:id="231888553">
      <w:bodyDiv w:val="1"/>
      <w:marLeft w:val="0"/>
      <w:marRight w:val="0"/>
      <w:marTop w:val="0"/>
      <w:marBottom w:val="0"/>
      <w:divBdr>
        <w:top w:val="none" w:sz="0" w:space="0" w:color="auto"/>
        <w:left w:val="none" w:sz="0" w:space="0" w:color="auto"/>
        <w:bottom w:val="none" w:sz="0" w:space="0" w:color="auto"/>
        <w:right w:val="none" w:sz="0" w:space="0" w:color="auto"/>
      </w:divBdr>
    </w:div>
    <w:div w:id="371806179">
      <w:bodyDiv w:val="1"/>
      <w:marLeft w:val="0"/>
      <w:marRight w:val="0"/>
      <w:marTop w:val="0"/>
      <w:marBottom w:val="0"/>
      <w:divBdr>
        <w:top w:val="none" w:sz="0" w:space="0" w:color="auto"/>
        <w:left w:val="none" w:sz="0" w:space="0" w:color="auto"/>
        <w:bottom w:val="none" w:sz="0" w:space="0" w:color="auto"/>
        <w:right w:val="none" w:sz="0" w:space="0" w:color="auto"/>
      </w:divBdr>
    </w:div>
    <w:div w:id="591621951">
      <w:bodyDiv w:val="1"/>
      <w:marLeft w:val="0"/>
      <w:marRight w:val="0"/>
      <w:marTop w:val="0"/>
      <w:marBottom w:val="0"/>
      <w:divBdr>
        <w:top w:val="none" w:sz="0" w:space="0" w:color="auto"/>
        <w:left w:val="none" w:sz="0" w:space="0" w:color="auto"/>
        <w:bottom w:val="none" w:sz="0" w:space="0" w:color="auto"/>
        <w:right w:val="none" w:sz="0" w:space="0" w:color="auto"/>
      </w:divBdr>
    </w:div>
    <w:div w:id="747771282">
      <w:bodyDiv w:val="1"/>
      <w:marLeft w:val="0"/>
      <w:marRight w:val="0"/>
      <w:marTop w:val="0"/>
      <w:marBottom w:val="0"/>
      <w:divBdr>
        <w:top w:val="none" w:sz="0" w:space="0" w:color="auto"/>
        <w:left w:val="none" w:sz="0" w:space="0" w:color="auto"/>
        <w:bottom w:val="none" w:sz="0" w:space="0" w:color="auto"/>
        <w:right w:val="none" w:sz="0" w:space="0" w:color="auto"/>
      </w:divBdr>
    </w:div>
    <w:div w:id="1073315574">
      <w:bodyDiv w:val="1"/>
      <w:marLeft w:val="0"/>
      <w:marRight w:val="0"/>
      <w:marTop w:val="0"/>
      <w:marBottom w:val="0"/>
      <w:divBdr>
        <w:top w:val="none" w:sz="0" w:space="0" w:color="auto"/>
        <w:left w:val="none" w:sz="0" w:space="0" w:color="auto"/>
        <w:bottom w:val="none" w:sz="0" w:space="0" w:color="auto"/>
        <w:right w:val="none" w:sz="0" w:space="0" w:color="auto"/>
      </w:divBdr>
    </w:div>
    <w:div w:id="1198204266">
      <w:bodyDiv w:val="1"/>
      <w:marLeft w:val="0"/>
      <w:marRight w:val="0"/>
      <w:marTop w:val="0"/>
      <w:marBottom w:val="0"/>
      <w:divBdr>
        <w:top w:val="none" w:sz="0" w:space="0" w:color="auto"/>
        <w:left w:val="none" w:sz="0" w:space="0" w:color="auto"/>
        <w:bottom w:val="none" w:sz="0" w:space="0" w:color="auto"/>
        <w:right w:val="none" w:sz="0" w:space="0" w:color="auto"/>
      </w:divBdr>
    </w:div>
    <w:div w:id="1439330460">
      <w:bodyDiv w:val="1"/>
      <w:marLeft w:val="0"/>
      <w:marRight w:val="0"/>
      <w:marTop w:val="0"/>
      <w:marBottom w:val="0"/>
      <w:divBdr>
        <w:top w:val="none" w:sz="0" w:space="0" w:color="auto"/>
        <w:left w:val="none" w:sz="0" w:space="0" w:color="auto"/>
        <w:bottom w:val="none" w:sz="0" w:space="0" w:color="auto"/>
        <w:right w:val="none" w:sz="0" w:space="0" w:color="auto"/>
      </w:divBdr>
    </w:div>
    <w:div w:id="213131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ZB\StrategischerEinkauf\Ausschreibungen\Ausschreibungen\2023_Ausschreibungen\national\1.%20Vorlagen\Dokument%2002%20-%20Angebotsvordruck.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9A775-75BB-4040-AA6F-EC194464D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 02 - Angebotsvordruck</Template>
  <TotalTime>0</TotalTime>
  <Pages>8</Pages>
  <Words>2652</Words>
  <Characters>16712</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Name bzw</vt:lpstr>
    </vt:vector>
  </TitlesOfParts>
  <Company>Finanzministerium NRW</Company>
  <LinksUpToDate>false</LinksUpToDate>
  <CharactersWithSpaces>19326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bzw</dc:title>
  <dc:subject/>
  <dc:creator>Rosin, Johannes</dc:creator>
  <cp:keywords/>
  <cp:lastModifiedBy>Maus, Nadine</cp:lastModifiedBy>
  <cp:revision>5</cp:revision>
  <cp:lastPrinted>2012-12-07T09:06:00Z</cp:lastPrinted>
  <dcterms:created xsi:type="dcterms:W3CDTF">2023-03-10T08:23:00Z</dcterms:created>
  <dcterms:modified xsi:type="dcterms:W3CDTF">2025-11-05T05:47:00Z</dcterms:modified>
</cp:coreProperties>
</file>