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212_102939550.docx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10.02.01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NBEe1t68H3DX7Zffy0WOWqjxVwg=" w:salt="pRQxWqT8nEU2mK7mtnBRB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052b2a20f1a54ddd"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