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26A10223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Amtsgericht Peine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10112 B7 0002</w:t>
            </w:r>
            <w:proofErr w:type="gramStart"/>
            <w:proofErr w:type="gramEnd"/>
            <w:r>
              <w:rPr>
                <w:b/>
              </w:rPr>
              <w:tab/>
              <w:t xml:space="preserve">Umsetzung Brandschutzkonzept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Tischlerarbeiten inerhalb Brandschutzsanierung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221_102939550.docx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g1vFSHBJzfiVtkyEQEDkPmse8zE=" w:salt="R/hz+DXMG74sjvfq/3Thz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b088d615c27e447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