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26A10223</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10112 B7 0002</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Amtsgericht Peine</w:t>
            </w:r>
            <w:proofErr w:type="gramStart"/>
            <w:proofErr w:type="gramEnd"/>
            <w:r>
              <w:rPr>
                <w:rStyle w:val="Ausflldaten"/>
              </w:rPr>
              <w:t xml:space="preserve">, Umsetzung Brandschutzkonzept</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Tischlerarbeiten inerhalb Brandschutzsanierung</w:t>
            </w:r>
            <w:proofErr w:type="gramStart"/>
            <w:proofErr w:type="gramEnd"/>
            <w:r>
              <w:rPr>
                <w:rStyle w:val="Ausflldaten"/>
              </w:rPr>
              <w:t xml:space="preserve">  </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231L_102939550.docx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10.02.01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KmkE8MEueLdwFtLWQ5bMPW4rs5M=" w:salt="dfd0HcBQJq3Y7A1z65iiB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38f7ec06fdf64ab5"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