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26A50153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Finanzamt Buchholz i.d. Nordheide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30400f C7 0001</w:t>
            </w:r>
            <w:proofErr w:type="gramStart"/>
            <w:proofErr w:type="gramEnd"/>
            <w:r>
              <w:rPr>
                <w:b/>
              </w:rPr>
              <w:tab/>
              <w:t xml:space="preserve">Finanzamt Buchholz i.d.N., Allgemeine BU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Finanzamt Buchholz i.d.N., Erneuerung Aufzugsanlage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221_102932297.docx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m9IzG7rGaoYUDOSj7fsB//1PQlg=" w:salt="tgfLPeq/dNPPP3dFsRYa2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d5f31ce539ff455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