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26A50153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Finanzamt Buchholz i.d. Nordheide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30400f C7 0001</w:t>
            </w:r>
            <w:proofErr w:type="gramStart"/>
            <w:proofErr w:type="gramEnd"/>
            <w:r>
              <w:rPr>
                <w:b/>
              </w:rPr>
              <w:tab/>
              <w:t xml:space="preserve">Finanzamt Buchholz i.d.N., Allgemeine BU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Finanzamt Buchholz i.d.N., Erneuerung Aufzugsanlage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222_102932297.docx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PTjvM+SYSnFAWCqbVZRHeiel8hI=" w:salt="0YBBpsybXLxeySMtI/GU7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c7c9cae05fdc4c14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