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51E10A04" w14:textId="77777777" w:rsidTr="002C4638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41384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DD7516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E1A76F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67BFEB72" w14:textId="77777777" w:rsidTr="002C4638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A1A3D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2DD6762" w14:textId="34C07A4D" w:rsidR="00344C82" w:rsidRPr="001C55D1" w:rsidRDefault="007413F1" w:rsidP="00212EE2">
            <w:r>
              <w:rPr>
                <w:rFonts w:cs="Arial"/>
                <w:color w:val="0000FF"/>
              </w:rPr>
              <w:t>LI01</w:t>
            </w:r>
            <w:r w:rsidR="002C4638">
              <w:rPr>
                <w:rFonts w:cs="Arial"/>
                <w:color w:val="0000FF"/>
              </w:rPr>
              <w:t>/2</w:t>
            </w:r>
            <w:r w:rsidR="008B3CDA">
              <w:rPr>
                <w:rFonts w:cs="Arial"/>
                <w:color w:val="0000FF"/>
              </w:rPr>
              <w:t>6</w:t>
            </w:r>
          </w:p>
        </w:tc>
        <w:tc>
          <w:tcPr>
            <w:tcW w:w="1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12D3F08C" w14:textId="77777777" w:rsidR="00344C82" w:rsidRPr="001C55D1" w:rsidRDefault="00344C82" w:rsidP="00DD21DE">
            <w:pPr>
              <w:jc w:val="left"/>
            </w:pPr>
          </w:p>
        </w:tc>
      </w:tr>
      <w:tr w:rsidR="00344C82" w:rsidRPr="001C55D1" w14:paraId="4CAC96C3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86448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4EBFF43" w14:textId="77777777" w:rsidR="00344C82" w:rsidRPr="001C55D1" w:rsidRDefault="00344C82" w:rsidP="00DD21DE"/>
        </w:tc>
      </w:tr>
      <w:tr w:rsidR="002C4638" w:rsidRPr="001C55D1" w14:paraId="439FAF40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0A67C" w14:textId="5CB74700" w:rsidR="002C4638" w:rsidRPr="00CE124E" w:rsidRDefault="007413F1" w:rsidP="002C4638">
            <w:pPr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Ersatzneubau der Heinrich-Weitz-Brücke in Linnich – Stadt Linnich</w:t>
            </w:r>
          </w:p>
        </w:tc>
      </w:tr>
      <w:tr w:rsidR="002C4638" w:rsidRPr="001C55D1" w14:paraId="6EB53F21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2F9AC" w14:textId="77777777" w:rsidR="002C4638" w:rsidRPr="001C55D1" w:rsidRDefault="002C4638" w:rsidP="002C4638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3012A01" w14:textId="77777777" w:rsidR="002C4638" w:rsidRPr="001C55D1" w:rsidRDefault="002C4638" w:rsidP="002C4638"/>
        </w:tc>
      </w:tr>
      <w:tr w:rsidR="002C4638" w:rsidRPr="001C55D1" w14:paraId="538AF642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3BBDE" w14:textId="55DF38E8" w:rsidR="002C4638" w:rsidRPr="001C55D1" w:rsidRDefault="007413F1" w:rsidP="002C4638">
            <w:r>
              <w:rPr>
                <w:rFonts w:cs="Arial"/>
                <w:color w:val="0000FF"/>
              </w:rPr>
              <w:t>Ingenieurbau</w:t>
            </w:r>
          </w:p>
        </w:tc>
      </w:tr>
    </w:tbl>
    <w:p w14:paraId="15162E2D" w14:textId="77777777" w:rsidR="002748DF" w:rsidRDefault="002748DF" w:rsidP="00046C8E"/>
    <w:p w14:paraId="0EF632EB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60C0830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1ED672B7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2D05C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038BC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D3992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7C06757F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04F4E82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B87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69214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C9EAEF4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AAE7E" w14:textId="77777777" w:rsidR="00D46B71" w:rsidRPr="00D46B71" w:rsidRDefault="00D46B71" w:rsidP="00D46B71"/>
        </w:tc>
      </w:tr>
      <w:tr w:rsidR="00D46B71" w:rsidRPr="00D46B71" w14:paraId="48F00124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BB601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20BEC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2C90221F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9BA62" w14:textId="77777777" w:rsidR="00D46B71" w:rsidRPr="00D46B71" w:rsidRDefault="00D46B71" w:rsidP="00D46B71"/>
        </w:tc>
      </w:tr>
      <w:tr w:rsidR="00D46B71" w:rsidRPr="00D46B71" w14:paraId="4B649C75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689D1E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055F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CCF15A3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F7DE26F" w14:textId="77777777" w:rsidR="00D46B71" w:rsidRPr="00D46B71" w:rsidRDefault="00D46B71" w:rsidP="00D46B71"/>
        </w:tc>
      </w:tr>
      <w:tr w:rsidR="00D46B71" w:rsidRPr="00D46B71" w14:paraId="6709712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D3102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551F148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2463B57F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03687EE" w14:textId="77777777" w:rsidR="00D46B71" w:rsidRPr="00D46B71" w:rsidRDefault="00D46B71" w:rsidP="00D46B71"/>
        </w:tc>
      </w:tr>
    </w:tbl>
    <w:p w14:paraId="7047C2A2" w14:textId="77777777" w:rsidR="00D46B71" w:rsidRDefault="00D46B71" w:rsidP="00046C8E"/>
    <w:p w14:paraId="0C02A14A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BF23EAA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19A8387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AF51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984C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0BE828F4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7DDF3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A8DCA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0F6E6869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7067172C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A3F0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3A0288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323EFBF0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53F191" w14:textId="77777777" w:rsidR="00D46B71" w:rsidRPr="00D46B71" w:rsidRDefault="00D46B71" w:rsidP="00D46B71"/>
        </w:tc>
      </w:tr>
    </w:tbl>
    <w:p w14:paraId="3DF0E879" w14:textId="77777777" w:rsidR="00D46B71" w:rsidRDefault="00D46B71" w:rsidP="00046C8E"/>
    <w:p w14:paraId="5E133C9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2308C733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6E0ADB1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EAE8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54A71E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4F8D3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D6426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1383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0BFB90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EAB5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5E82567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99FE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8E6065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FBB0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AC090E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EA79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7EE792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84564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2B1940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B5A3C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318991E9" w14:textId="77777777" w:rsidR="00D46B71" w:rsidRDefault="00D46B71" w:rsidP="00046C8E"/>
    <w:p w14:paraId="05AF73A9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43C3CB9F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6F4CFF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8DB320F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3C1C68E7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8F13EA3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9FCA917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7CEFA1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1020575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5F5E207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767E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909C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Einzelkosten der </w:t>
            </w:r>
            <w:proofErr w:type="gramStart"/>
            <w:r w:rsidRPr="00C33C0C">
              <w:rPr>
                <w:b/>
                <w:bCs/>
                <w:sz w:val="18"/>
                <w:szCs w:val="18"/>
              </w:rPr>
              <w:t>Teilleistungen  =</w:t>
            </w:r>
            <w:proofErr w:type="gramEnd"/>
            <w:r w:rsidRPr="00C33C0C">
              <w:rPr>
                <w:b/>
                <w:bCs/>
                <w:sz w:val="18"/>
                <w:szCs w:val="18"/>
              </w:rPr>
              <w:t xml:space="preserve">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8C874A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30ED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20EE2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3ED7AF9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91079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8140DE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465740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32079E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0FF21C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5640909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5F90F9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0734AF8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377A28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FA3B04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5AE37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17A68E2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6BA711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03519E9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D3DA1C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29E98B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0058E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827755F" wp14:editId="1CCEAD62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142DB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B1DD00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7F64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22F10B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185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4792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8B0A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093703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5836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9F58A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C1965D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410F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0AECA2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32BE48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C08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8C6E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A0C71E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46030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F94E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052FA4D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4179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69AA26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554FE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1CCE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F620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6EF3552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3873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62C9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53CA0CE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EB90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1ED7F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F3DC39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69AD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F933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6B01ED4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D2ED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A630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56EC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32C8092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F14323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04D6B3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3BA6BD1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864FD47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D9B62D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3D2B91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B8AC17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252CAF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E61F0F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E66203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3EEF2B8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ECC9BD9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55591F1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3FDE436C" wp14:editId="4CCD5043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A881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9204BDB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3B0B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26DCC68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770ADA6F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AD84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F7CA52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9A459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2CE36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8D05DC" wp14:editId="6C26BBDC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242F3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6414B1E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75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9D58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14D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E36D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BC49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ABAB02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B805C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01D957" wp14:editId="52FBA02B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678D9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A827A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72B6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81B0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D1BFE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150B50D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5398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C32F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C79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3D98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CC4A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7AD64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3E75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4A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70FD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68EB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E72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A35E4F5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86A0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8BFB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20F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3285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F21F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59D943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09D63A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04863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3345FE9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BF09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920A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0F009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5DD0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3DF38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21B501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FE2B72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295EB5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72E7BD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1F3103C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66B5D2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BCE771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7984BC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FBC2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</w:t>
            </w:r>
            <w:proofErr w:type="gramStart"/>
            <w:r w:rsidRPr="00C33C0C">
              <w:rPr>
                <w:sz w:val="18"/>
                <w:szCs w:val="18"/>
              </w:rPr>
              <w:t>€ :</w:t>
            </w:r>
            <w:proofErr w:type="gramEnd"/>
            <w:r w:rsidRPr="00C33C0C">
              <w:rPr>
                <w:sz w:val="18"/>
                <w:szCs w:val="18"/>
              </w:rPr>
              <w:t xml:space="preserve"> </w:t>
            </w:r>
          </w:p>
          <w:p w14:paraId="6301FA1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4EB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21CF42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81F6CD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ABBBD2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53FDB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</w:t>
            </w:r>
            <w:proofErr w:type="gramStart"/>
            <w:r w:rsidRPr="00C33C0C">
              <w:rPr>
                <w:sz w:val="18"/>
                <w:szCs w:val="18"/>
              </w:rPr>
              <w:t>€ :</w:t>
            </w:r>
            <w:proofErr w:type="gramEnd"/>
            <w:r w:rsidRPr="00C33C0C">
              <w:rPr>
                <w:sz w:val="18"/>
                <w:szCs w:val="18"/>
              </w:rPr>
              <w:t xml:space="preserve"> </w:t>
            </w:r>
          </w:p>
          <w:p w14:paraId="04396E6A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A4D81A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A7366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AAD0D1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E9B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4C261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61F61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32B2EB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57E022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AE7B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81F9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FA71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31AC82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522251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52E3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9E53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8C547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291241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0EFD66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535E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0A27A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5DC7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5E7994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3768A6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08A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E37FB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6513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1A78A7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E669AEA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A92082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0E4C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4269B0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1C1F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A50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4FA98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352C2D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6E56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6AF27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571F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A879A2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87F7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F43F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F09A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601180D0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C727E7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1CE4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C2E97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316C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040DB20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0D77FA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9AA1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F038E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</w:t>
            </w:r>
            <w:proofErr w:type="gramEnd"/>
            <w:r w:rsidRPr="00602C1E">
              <w:rPr>
                <w:sz w:val="18"/>
                <w:szCs w:val="18"/>
              </w:rPr>
              <w:t xml:space="preserve">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8384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E03BF88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807177F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3649DD5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4ABC8B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3E51B8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0109A9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44061467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31D6D61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AFA0105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849895D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A3C68FD" wp14:editId="1A9483CF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86C11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E916421" wp14:editId="3ABB2E37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6BA6A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202F" w14:textId="77777777" w:rsidR="00102F3E" w:rsidRDefault="00102F3E">
      <w:r>
        <w:separator/>
      </w:r>
    </w:p>
    <w:p w14:paraId="0C4E5EC7" w14:textId="77777777" w:rsidR="00102F3E" w:rsidRDefault="00102F3E"/>
    <w:p w14:paraId="3596B882" w14:textId="77777777" w:rsidR="00102F3E" w:rsidRDefault="00102F3E"/>
    <w:p w14:paraId="72312040" w14:textId="77777777" w:rsidR="00102F3E" w:rsidRDefault="00102F3E"/>
    <w:p w14:paraId="61AF2CF6" w14:textId="77777777" w:rsidR="00102F3E" w:rsidRDefault="00102F3E"/>
    <w:p w14:paraId="185CC0FF" w14:textId="77777777" w:rsidR="00102F3E" w:rsidRDefault="00102F3E"/>
  </w:endnote>
  <w:endnote w:type="continuationSeparator" w:id="0">
    <w:p w14:paraId="67127E5E" w14:textId="77777777" w:rsidR="00102F3E" w:rsidRDefault="00102F3E">
      <w:r>
        <w:continuationSeparator/>
      </w:r>
    </w:p>
    <w:p w14:paraId="4B86C8F2" w14:textId="77777777" w:rsidR="00102F3E" w:rsidRDefault="00102F3E"/>
    <w:p w14:paraId="0CD7BBDE" w14:textId="77777777" w:rsidR="00102F3E" w:rsidRDefault="00102F3E"/>
    <w:p w14:paraId="4B4EDFDB" w14:textId="77777777" w:rsidR="00102F3E" w:rsidRDefault="00102F3E"/>
    <w:p w14:paraId="2BEEB4D8" w14:textId="77777777" w:rsidR="00102F3E" w:rsidRDefault="00102F3E"/>
    <w:p w14:paraId="7F9C859A" w14:textId="77777777" w:rsidR="00102F3E" w:rsidRDefault="00102F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270C0670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62BCB9A1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D2A4667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0A98D6D" wp14:editId="23A3624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DBD35B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148204D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C463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C463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35FAFB6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C0DC" w14:textId="77777777" w:rsidR="00102F3E" w:rsidRDefault="00102F3E">
      <w:r>
        <w:separator/>
      </w:r>
    </w:p>
    <w:p w14:paraId="313B7956" w14:textId="77777777" w:rsidR="00102F3E" w:rsidRDefault="00102F3E"/>
    <w:p w14:paraId="51AAA1AC" w14:textId="77777777" w:rsidR="00102F3E" w:rsidRDefault="00102F3E"/>
    <w:p w14:paraId="1A091DA0" w14:textId="77777777" w:rsidR="00102F3E" w:rsidRDefault="00102F3E"/>
  </w:footnote>
  <w:footnote w:type="continuationSeparator" w:id="0">
    <w:p w14:paraId="3AA9819B" w14:textId="77777777" w:rsidR="00102F3E" w:rsidRDefault="00102F3E">
      <w:r>
        <w:continuationSeparator/>
      </w:r>
    </w:p>
    <w:p w14:paraId="13DDE709" w14:textId="77777777" w:rsidR="00102F3E" w:rsidRDefault="00102F3E"/>
    <w:p w14:paraId="42F501F0" w14:textId="77777777" w:rsidR="00102F3E" w:rsidRDefault="00102F3E"/>
    <w:p w14:paraId="4C581A78" w14:textId="77777777" w:rsidR="00102F3E" w:rsidRDefault="00102F3E"/>
    <w:p w14:paraId="6AFC55F7" w14:textId="77777777" w:rsidR="00102F3E" w:rsidRDefault="00102F3E"/>
    <w:p w14:paraId="6D7AE5E8" w14:textId="77777777" w:rsidR="00102F3E" w:rsidRDefault="00102F3E"/>
  </w:footnote>
  <w:footnote w:id="1">
    <w:p w14:paraId="4DFEACF7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451B" w14:textId="77777777" w:rsidR="007D6F38" w:rsidRDefault="007D6F38"/>
  <w:p w14:paraId="5026F393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CDB2" w14:textId="77777777" w:rsidR="007D6F38" w:rsidRDefault="007D6F38" w:rsidP="00046C8E">
    <w:pPr>
      <w:pStyle w:val="Kopfzeile"/>
    </w:pPr>
    <w:r>
      <w:t>222</w:t>
    </w:r>
  </w:p>
  <w:p w14:paraId="633AE487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1FB2"/>
    <w:rsid w:val="000A42AA"/>
    <w:rsid w:val="000A684F"/>
    <w:rsid w:val="000D483D"/>
    <w:rsid w:val="000E27CA"/>
    <w:rsid w:val="0010121A"/>
    <w:rsid w:val="001028D9"/>
    <w:rsid w:val="00102F3E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12EE2"/>
    <w:rsid w:val="00221939"/>
    <w:rsid w:val="002517FD"/>
    <w:rsid w:val="00263542"/>
    <w:rsid w:val="002748DF"/>
    <w:rsid w:val="002C0F7B"/>
    <w:rsid w:val="002C3C8B"/>
    <w:rsid w:val="002C403D"/>
    <w:rsid w:val="002C4638"/>
    <w:rsid w:val="002C55D1"/>
    <w:rsid w:val="002D274D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07C1A"/>
    <w:rsid w:val="00424038"/>
    <w:rsid w:val="0045228F"/>
    <w:rsid w:val="00454471"/>
    <w:rsid w:val="004547CA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24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A6A78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1BBE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6F4997"/>
    <w:rsid w:val="00724CA7"/>
    <w:rsid w:val="00734EDE"/>
    <w:rsid w:val="007413F1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4707C"/>
    <w:rsid w:val="00856C84"/>
    <w:rsid w:val="008B0F1F"/>
    <w:rsid w:val="008B1F06"/>
    <w:rsid w:val="008B3CDA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B5D30"/>
    <w:rsid w:val="009B7F9B"/>
    <w:rsid w:val="009C14BE"/>
    <w:rsid w:val="009D4494"/>
    <w:rsid w:val="00A00872"/>
    <w:rsid w:val="00A04434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375B6"/>
    <w:rsid w:val="00C65F19"/>
    <w:rsid w:val="00C764C5"/>
    <w:rsid w:val="00C96E57"/>
    <w:rsid w:val="00CC1656"/>
    <w:rsid w:val="00CC7E08"/>
    <w:rsid w:val="00CD54C7"/>
    <w:rsid w:val="00CE124E"/>
    <w:rsid w:val="00CF2882"/>
    <w:rsid w:val="00CF64C4"/>
    <w:rsid w:val="00D05C74"/>
    <w:rsid w:val="00D45EAD"/>
    <w:rsid w:val="00D46B71"/>
    <w:rsid w:val="00D53DA6"/>
    <w:rsid w:val="00D6072E"/>
    <w:rsid w:val="00D8219C"/>
    <w:rsid w:val="00D858EC"/>
    <w:rsid w:val="00D96EE7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ED1CB6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944EE"/>
    <w:rsid w:val="00FA0151"/>
    <w:rsid w:val="00FB37F2"/>
    <w:rsid w:val="00FC0982"/>
    <w:rsid w:val="00FC1057"/>
    <w:rsid w:val="00FD49AF"/>
    <w:rsid w:val="00FE5CBD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3CA5E1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2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Patrick Faust</cp:lastModifiedBy>
  <cp:revision>9</cp:revision>
  <cp:lastPrinted>2010-03-03T17:05:00Z</cp:lastPrinted>
  <dcterms:created xsi:type="dcterms:W3CDTF">2025-01-24T11:07:00Z</dcterms:created>
  <dcterms:modified xsi:type="dcterms:W3CDTF">2026-07-21T12:01:00Z</dcterms:modified>
</cp:coreProperties>
</file>