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BB569C" w:rsidRPr="001C55D1" w14:paraId="0C2F0EF8" w14:textId="77777777" w:rsidTr="00BB569C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4E5A5D" w14:textId="77777777" w:rsidR="00BB569C" w:rsidRPr="001C55D1" w:rsidRDefault="00BB569C" w:rsidP="00C533D5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DED77E1" w14:textId="77777777" w:rsidR="00BB569C" w:rsidRPr="001C55D1" w:rsidRDefault="00BB569C" w:rsidP="00C533D5">
            <w:r w:rsidRPr="001C55D1">
              <w:t>Vergabenummer</w:t>
            </w:r>
          </w:p>
        </w:tc>
        <w:tc>
          <w:tcPr>
            <w:tcW w:w="17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A1CC144" w14:textId="77777777" w:rsidR="00BB569C" w:rsidRPr="001C55D1" w:rsidRDefault="00BB569C" w:rsidP="00C533D5">
            <w:r>
              <w:t>Datum</w:t>
            </w:r>
          </w:p>
        </w:tc>
      </w:tr>
      <w:tr w:rsidR="00BB569C" w:rsidRPr="001C55D1" w14:paraId="4C889326" w14:textId="77777777" w:rsidTr="00BB569C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5DFB97" w14:textId="77777777" w:rsidR="00BB569C" w:rsidRPr="001C55D1" w:rsidRDefault="00BB569C" w:rsidP="00C533D5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24898BE0" w14:textId="3D28D215" w:rsidR="00BB569C" w:rsidRPr="001C55D1" w:rsidRDefault="00867EC1" w:rsidP="00C533D5">
            <w:r>
              <w:rPr>
                <w:rFonts w:cs="Arial"/>
                <w:color w:val="0000FF"/>
              </w:rPr>
              <w:t>LI01</w:t>
            </w:r>
            <w:r w:rsidR="0075615A">
              <w:rPr>
                <w:rFonts w:cs="Arial"/>
                <w:color w:val="0000FF"/>
              </w:rPr>
              <w:t>/2</w:t>
            </w:r>
            <w:r w:rsidR="00247FE9">
              <w:rPr>
                <w:rFonts w:cs="Arial"/>
                <w:color w:val="0000FF"/>
              </w:rPr>
              <w:t>6</w:t>
            </w:r>
          </w:p>
        </w:tc>
        <w:tc>
          <w:tcPr>
            <w:tcW w:w="17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4BC7D6CF" w14:textId="77777777" w:rsidR="00BB569C" w:rsidRPr="001C55D1" w:rsidRDefault="00BB569C" w:rsidP="00C533D5">
            <w:pPr>
              <w:jc w:val="left"/>
            </w:pPr>
          </w:p>
        </w:tc>
      </w:tr>
      <w:tr w:rsidR="00BB569C" w:rsidRPr="001C55D1" w14:paraId="436CC208" w14:textId="77777777" w:rsidTr="00BB569C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81EB61" w14:textId="77777777" w:rsidR="00BB569C" w:rsidRPr="001C55D1" w:rsidRDefault="00BB569C" w:rsidP="00C533D5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492FA228" w14:textId="77777777" w:rsidR="00BB569C" w:rsidRPr="001C55D1" w:rsidRDefault="00BB569C" w:rsidP="00C533D5"/>
        </w:tc>
      </w:tr>
      <w:tr w:rsidR="00BB569C" w:rsidRPr="001C55D1" w14:paraId="7D3A2F9C" w14:textId="77777777" w:rsidTr="00BB569C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5C7D28" w14:textId="0C142E9B" w:rsidR="00BB569C" w:rsidRPr="00CE124E" w:rsidRDefault="00867EC1" w:rsidP="00C533D5">
            <w:pPr>
              <w:rPr>
                <w:rFonts w:cs="Arial"/>
                <w:color w:val="0000FF"/>
              </w:rPr>
            </w:pPr>
            <w:r>
              <w:rPr>
                <w:rFonts w:cs="Arial"/>
                <w:color w:val="0000FF"/>
              </w:rPr>
              <w:t>Ersatzneubau der Heinrich-Weitz-Brücke in Linnich – Stadt Linnich</w:t>
            </w:r>
          </w:p>
        </w:tc>
      </w:tr>
      <w:tr w:rsidR="00BB569C" w:rsidRPr="001C55D1" w14:paraId="130C5A46" w14:textId="77777777" w:rsidTr="00BB569C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4169D6" w14:textId="77777777" w:rsidR="00BB569C" w:rsidRPr="001C55D1" w:rsidRDefault="00BB569C" w:rsidP="00C533D5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3485FB74" w14:textId="77777777" w:rsidR="00BB569C" w:rsidRPr="001C55D1" w:rsidRDefault="00BB569C" w:rsidP="00C533D5"/>
        </w:tc>
      </w:tr>
      <w:tr w:rsidR="00BB569C" w:rsidRPr="001C55D1" w14:paraId="1E7E9D55" w14:textId="77777777" w:rsidTr="00BB569C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EFEDB2" w14:textId="06218638" w:rsidR="00BB569C" w:rsidRPr="001C55D1" w:rsidRDefault="00867EC1" w:rsidP="00C533D5">
            <w:r>
              <w:rPr>
                <w:rFonts w:cs="Arial"/>
                <w:color w:val="0000FF"/>
              </w:rPr>
              <w:t>Ingenierubau</w:t>
            </w:r>
          </w:p>
        </w:tc>
      </w:tr>
    </w:tbl>
    <w:p w14:paraId="7A668D48" w14:textId="77777777" w:rsidR="00567E7A" w:rsidRPr="00567E7A" w:rsidRDefault="00567E7A" w:rsidP="00567E7A"/>
    <w:p w14:paraId="4B47075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7EF10B3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1952DD70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49085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CD0C74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07A671B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32D25D61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B550FF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1A90A8E3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05CF95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48F93BF4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C7DDBA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2360719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31C47" w14:textId="77777777" w:rsidR="00567E7A" w:rsidRPr="00567E7A" w:rsidRDefault="00567E7A" w:rsidP="00E47BF6"/>
        </w:tc>
      </w:tr>
      <w:tr w:rsidR="00567E7A" w:rsidRPr="00567E7A" w14:paraId="008A5478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ABBED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69C43429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711F9BD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77A69043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BF95AE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821B786" w14:textId="77777777" w:rsidR="00567E7A" w:rsidRPr="00567E7A" w:rsidRDefault="00567E7A" w:rsidP="00E47BF6"/>
        </w:tc>
      </w:tr>
      <w:tr w:rsidR="00567E7A" w:rsidRPr="00567E7A" w14:paraId="3D46C87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D7295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3A595C06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12C35B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68145CCE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703929B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5C0169DA" w14:textId="77777777" w:rsidR="00567E7A" w:rsidRPr="00567E7A" w:rsidRDefault="00567E7A" w:rsidP="00E47BF6"/>
        </w:tc>
      </w:tr>
      <w:tr w:rsidR="00567E7A" w:rsidRPr="00567E7A" w14:paraId="4776B1D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84F86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0B3BA28E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09D7C8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36244ED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29F2175A" w14:textId="77777777" w:rsidR="00567E7A" w:rsidRPr="00567E7A" w:rsidRDefault="00567E7A" w:rsidP="00E47BF6"/>
        </w:tc>
      </w:tr>
      <w:tr w:rsidR="00567E7A" w:rsidRPr="00567E7A" w14:paraId="3934B856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9125E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6E68BE00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34DFC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1CCBC06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55F876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B29AF3D" w14:textId="77777777" w:rsidR="00567E7A" w:rsidRPr="00567E7A" w:rsidRDefault="00567E7A" w:rsidP="00E47BF6"/>
        </w:tc>
      </w:tr>
      <w:tr w:rsidR="00567E7A" w:rsidRPr="00567E7A" w14:paraId="36534256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909AC7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648E8E78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BFC8B0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326F5C6C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753967E2" w14:textId="77777777" w:rsidR="00567E7A" w:rsidRPr="00567E7A" w:rsidRDefault="00567E7A" w:rsidP="00E47BF6"/>
        </w:tc>
      </w:tr>
    </w:tbl>
    <w:p w14:paraId="3324B330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3BBBEC78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FAF907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34304B0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08C38D21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6B7AA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3D4D4850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58DBF14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42CC94F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09F325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5C1A936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71853D21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1F8703E4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19AD00B2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1D006F5A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34BC9C7F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042479DA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7AD577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C5C0FF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62DE7457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0B220B1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34114BC0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1693D407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4039CAC3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7EF8A5A4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635FF7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2D6529F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1D0710F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33239F37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789FCAA2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52D97E6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61290D86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0803A648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F78E3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6B17EE1B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016740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486CF6F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74A7EAE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FEA87B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036656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3131F067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0ECDA9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45F47408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4E14341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8203B3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78D72EC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587E809B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8188EFB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034585A1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E0624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226325A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E667F42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D2CFBA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1BE9561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77552B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F27A2B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41BFA6A2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2416A8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C85E21C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74003B3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3DDA8DF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4862A4F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2A11D4CB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91D3D27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7881ECF6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6867C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7062D9D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B4D150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772D9A37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2B8231E8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CC169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3095800" w14:textId="77777777" w:rsidR="00567E7A" w:rsidRPr="00567E7A" w:rsidRDefault="00567E7A" w:rsidP="00706C35">
            <w:pPr>
              <w:jc w:val="left"/>
            </w:pPr>
          </w:p>
        </w:tc>
      </w:tr>
    </w:tbl>
    <w:p w14:paraId="2B6C87F7" w14:textId="77777777" w:rsidR="009713AD" w:rsidRDefault="009713AD" w:rsidP="00567E7A"/>
    <w:p w14:paraId="7DA8C619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5B6778EB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C4B633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6B8EABF3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05AA2E2E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96C216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51A0A35A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AA799FA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2ACABCFA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3EC07C4A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796D08EF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6FCA1CC" w14:textId="77777777" w:rsidR="00567E7A" w:rsidRPr="008C46FE" w:rsidRDefault="00567E7A" w:rsidP="00706C35">
            <w:pPr>
              <w:jc w:val="center"/>
            </w:pPr>
          </w:p>
          <w:p w14:paraId="04D7FB62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CD3A422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E4C9BC6" w14:textId="77777777" w:rsidR="00567E7A" w:rsidRPr="008C46FE" w:rsidRDefault="00567E7A" w:rsidP="00706C35">
            <w:pPr>
              <w:jc w:val="center"/>
            </w:pPr>
          </w:p>
          <w:p w14:paraId="2C00B24E" w14:textId="77777777" w:rsidR="00567E7A" w:rsidRPr="008C46FE" w:rsidRDefault="00567E7A" w:rsidP="00706C35">
            <w:pPr>
              <w:jc w:val="center"/>
            </w:pPr>
          </w:p>
          <w:p w14:paraId="31C516BB" w14:textId="77777777" w:rsidR="00567E7A" w:rsidRPr="008C46FE" w:rsidRDefault="00567E7A" w:rsidP="00706C35">
            <w:pPr>
              <w:jc w:val="center"/>
            </w:pPr>
          </w:p>
          <w:p w14:paraId="7105C6D8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3733B5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BA48C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187626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01D79896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70573AE" w14:textId="77777777" w:rsidR="00567E7A" w:rsidRPr="00567E7A" w:rsidRDefault="00567E7A" w:rsidP="00754C19"/>
        </w:tc>
      </w:tr>
      <w:tr w:rsidR="00567E7A" w:rsidRPr="00706C35" w14:paraId="106B7DCE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B77D96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B59C6D8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3E2E4720" w14:textId="77777777" w:rsidR="00567E7A" w:rsidRPr="00567E7A" w:rsidRDefault="00567E7A" w:rsidP="00754C19"/>
        </w:tc>
      </w:tr>
      <w:tr w:rsidR="00567E7A" w:rsidRPr="00706C35" w14:paraId="5C73FCF6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C5FFE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74F655D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9482A05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080C0AE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766CBC42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447F2324" w14:textId="77777777" w:rsidR="00567E7A" w:rsidRPr="00567E7A" w:rsidRDefault="00567E7A" w:rsidP="00754C19"/>
        </w:tc>
      </w:tr>
      <w:tr w:rsidR="00567E7A" w:rsidRPr="00706C35" w14:paraId="60985D74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BC3DE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189F031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27471440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CE0B53D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0395C4C6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23AA8AB7" w14:textId="77777777" w:rsidR="00567E7A" w:rsidRPr="00567E7A" w:rsidRDefault="00567E7A" w:rsidP="00754C19"/>
        </w:tc>
      </w:tr>
      <w:tr w:rsidR="00567E7A" w:rsidRPr="00706C35" w14:paraId="15C3F83B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46163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2BCF051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4003E7CD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70E07B23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EE0DB7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435101EF" w14:textId="77777777" w:rsidR="00567E7A" w:rsidRPr="00567E7A" w:rsidRDefault="00567E7A" w:rsidP="00754C19"/>
        </w:tc>
      </w:tr>
      <w:tr w:rsidR="00567E7A" w:rsidRPr="00706C35" w14:paraId="575E1BCF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16B11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7393DDDF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0AB3A827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2946A8A0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16BFCE68" w14:textId="77777777" w:rsidR="00567E7A" w:rsidRPr="00567E7A" w:rsidRDefault="00567E7A" w:rsidP="00754C19"/>
        </w:tc>
      </w:tr>
      <w:tr w:rsidR="00567E7A" w:rsidRPr="00706C35" w14:paraId="571EFE90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5DBE99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3765CAB9" w14:textId="77777777" w:rsidR="00567E7A" w:rsidRPr="00567E7A" w:rsidRDefault="00567E7A" w:rsidP="00754C19"/>
        </w:tc>
      </w:tr>
    </w:tbl>
    <w:p w14:paraId="5B18AE9B" w14:textId="77777777" w:rsidR="00567E7A" w:rsidRPr="008C46FE" w:rsidRDefault="00567E7A" w:rsidP="00567E7A"/>
    <w:p w14:paraId="5CEF5769" w14:textId="77777777" w:rsidR="00567E7A" w:rsidRDefault="00567E7A" w:rsidP="00567E7A">
      <w:r w:rsidRPr="00567E7A">
        <w:t>eventuelle Erläuterungen des Bieters:</w:t>
      </w:r>
    </w:p>
    <w:p w14:paraId="64F92E95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45DCD23B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67D095B" w14:textId="77777777" w:rsidR="00567E7A" w:rsidRPr="00567E7A" w:rsidRDefault="00567E7A" w:rsidP="00567E7A"/>
        </w:tc>
      </w:tr>
      <w:tr w:rsidR="00567E7A" w:rsidRPr="00567E7A" w14:paraId="3BDFC4A0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37A0A09" w14:textId="77777777" w:rsidR="00567E7A" w:rsidRPr="00567E7A" w:rsidRDefault="00567E7A" w:rsidP="00567E7A"/>
        </w:tc>
      </w:tr>
      <w:tr w:rsidR="00567E7A" w:rsidRPr="00567E7A" w14:paraId="60498BE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287014C" w14:textId="77777777" w:rsidR="00567E7A" w:rsidRPr="00567E7A" w:rsidRDefault="00567E7A" w:rsidP="00567E7A"/>
        </w:tc>
      </w:tr>
      <w:tr w:rsidR="00567E7A" w:rsidRPr="00567E7A" w14:paraId="3016796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89588B" w14:textId="77777777" w:rsidR="00567E7A" w:rsidRPr="00567E7A" w:rsidRDefault="00567E7A" w:rsidP="00567E7A"/>
        </w:tc>
      </w:tr>
      <w:tr w:rsidR="00567E7A" w:rsidRPr="00567E7A" w14:paraId="238C818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3B5082" w14:textId="77777777" w:rsidR="00567E7A" w:rsidRPr="00567E7A" w:rsidRDefault="00567E7A" w:rsidP="00567E7A"/>
        </w:tc>
      </w:tr>
      <w:tr w:rsidR="00567E7A" w:rsidRPr="00567E7A" w14:paraId="1BBFDDAB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050EDCE" w14:textId="77777777" w:rsidR="00567E7A" w:rsidRPr="00567E7A" w:rsidRDefault="00567E7A" w:rsidP="00567E7A"/>
        </w:tc>
      </w:tr>
      <w:tr w:rsidR="00567E7A" w:rsidRPr="00567E7A" w14:paraId="7A52153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A796D4" w14:textId="77777777" w:rsidR="00567E7A" w:rsidRPr="00567E7A" w:rsidRDefault="00567E7A" w:rsidP="00567E7A"/>
        </w:tc>
      </w:tr>
      <w:tr w:rsidR="00567E7A" w:rsidRPr="00567E7A" w14:paraId="5DF1B2F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A049C6C" w14:textId="77777777" w:rsidR="00567E7A" w:rsidRPr="00567E7A" w:rsidRDefault="00567E7A" w:rsidP="00567E7A"/>
        </w:tc>
      </w:tr>
      <w:tr w:rsidR="00567E7A" w:rsidRPr="00567E7A" w14:paraId="73C42ADA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C6BEF33" w14:textId="77777777" w:rsidR="00567E7A" w:rsidRPr="00567E7A" w:rsidRDefault="00567E7A" w:rsidP="00567E7A"/>
        </w:tc>
      </w:tr>
      <w:tr w:rsidR="00567E7A" w:rsidRPr="00567E7A" w14:paraId="4CCC39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7ACD74B" w14:textId="77777777" w:rsidR="00567E7A" w:rsidRPr="00567E7A" w:rsidRDefault="00567E7A" w:rsidP="00567E7A"/>
        </w:tc>
      </w:tr>
      <w:tr w:rsidR="00567E7A" w:rsidRPr="00567E7A" w14:paraId="7C2722C6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1D53A37" w14:textId="77777777" w:rsidR="00567E7A" w:rsidRPr="00567E7A" w:rsidRDefault="00567E7A" w:rsidP="00567E7A"/>
        </w:tc>
      </w:tr>
      <w:tr w:rsidR="00567E7A" w:rsidRPr="00567E7A" w14:paraId="0A478B0A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46DFB1F" w14:textId="77777777" w:rsidR="00567E7A" w:rsidRPr="00567E7A" w:rsidRDefault="00567E7A" w:rsidP="00567E7A"/>
        </w:tc>
      </w:tr>
      <w:tr w:rsidR="00567E7A" w:rsidRPr="00567E7A" w14:paraId="2251DC76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75ADA9A4" w14:textId="77777777" w:rsidR="00567E7A" w:rsidRPr="00567E7A" w:rsidRDefault="00567E7A" w:rsidP="00567E7A"/>
        </w:tc>
      </w:tr>
    </w:tbl>
    <w:p w14:paraId="3983534A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E2EEB" w14:textId="77777777" w:rsidR="0035387D" w:rsidRDefault="0035387D">
      <w:r>
        <w:separator/>
      </w:r>
    </w:p>
    <w:p w14:paraId="58AACB54" w14:textId="77777777" w:rsidR="0035387D" w:rsidRDefault="0035387D"/>
    <w:p w14:paraId="2B474D2D" w14:textId="77777777" w:rsidR="0035387D" w:rsidRDefault="0035387D"/>
  </w:endnote>
  <w:endnote w:type="continuationSeparator" w:id="0">
    <w:p w14:paraId="6C0C8ACE" w14:textId="77777777" w:rsidR="0035387D" w:rsidRDefault="0035387D">
      <w:r>
        <w:continuationSeparator/>
      </w:r>
    </w:p>
    <w:p w14:paraId="3835F114" w14:textId="77777777" w:rsidR="0035387D" w:rsidRDefault="0035387D"/>
    <w:p w14:paraId="086E6A01" w14:textId="77777777" w:rsidR="0035387D" w:rsidRDefault="0035387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07312B2F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18E170E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1BB4C095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FC5224" wp14:editId="71E7ECBE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04CE13C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20696AC1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75615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75615A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4526D5D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F0F1A" w14:textId="77777777" w:rsidR="0035387D" w:rsidRDefault="0035387D">
      <w:r>
        <w:separator/>
      </w:r>
    </w:p>
  </w:footnote>
  <w:footnote w:type="continuationSeparator" w:id="0">
    <w:p w14:paraId="172730C7" w14:textId="77777777" w:rsidR="0035387D" w:rsidRDefault="0035387D">
      <w:r>
        <w:continuationSeparator/>
      </w:r>
    </w:p>
    <w:p w14:paraId="558712C4" w14:textId="77777777" w:rsidR="0035387D" w:rsidRDefault="0035387D"/>
    <w:p w14:paraId="39E7C631" w14:textId="77777777" w:rsidR="0035387D" w:rsidRDefault="0035387D"/>
  </w:footnote>
  <w:footnote w:id="1">
    <w:p w14:paraId="697221AB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5A8285A5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5C4DF3B1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72964" w14:textId="77777777" w:rsidR="00BC2C5F" w:rsidRDefault="00BC2C5F"/>
  <w:p w14:paraId="57DB9CAC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BE723" w14:textId="77777777" w:rsidR="00BC2C5F" w:rsidRDefault="00BC2C5F" w:rsidP="00046C8E">
    <w:pPr>
      <w:pStyle w:val="Kopfzeile"/>
    </w:pPr>
    <w:r>
      <w:t>221</w:t>
    </w:r>
  </w:p>
  <w:p w14:paraId="41CEF8EA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1"/>
  </w:num>
  <w:num w:numId="2">
    <w:abstractNumId w:val="15"/>
  </w:num>
  <w:num w:numId="3">
    <w:abstractNumId w:val="17"/>
  </w:num>
  <w:num w:numId="4">
    <w:abstractNumId w:val="26"/>
  </w:num>
  <w:num w:numId="5">
    <w:abstractNumId w:val="19"/>
  </w:num>
  <w:num w:numId="6">
    <w:abstractNumId w:val="13"/>
  </w:num>
  <w:num w:numId="7">
    <w:abstractNumId w:val="22"/>
  </w:num>
  <w:num w:numId="8">
    <w:abstractNumId w:val="18"/>
  </w:num>
  <w:num w:numId="9">
    <w:abstractNumId w:val="25"/>
  </w:num>
  <w:num w:numId="10">
    <w:abstractNumId w:val="14"/>
  </w:num>
  <w:num w:numId="11">
    <w:abstractNumId w:val="21"/>
  </w:num>
  <w:num w:numId="12">
    <w:abstractNumId w:val="21"/>
  </w:num>
  <w:num w:numId="13">
    <w:abstractNumId w:val="21"/>
  </w:num>
  <w:num w:numId="14">
    <w:abstractNumId w:val="21"/>
  </w:num>
  <w:num w:numId="15">
    <w:abstractNumId w:val="21"/>
  </w:num>
  <w:num w:numId="16">
    <w:abstractNumId w:val="12"/>
  </w:num>
  <w:num w:numId="17">
    <w:abstractNumId w:val="12"/>
  </w:num>
  <w:num w:numId="18">
    <w:abstractNumId w:val="24"/>
  </w:num>
  <w:num w:numId="19">
    <w:abstractNumId w:val="23"/>
  </w:num>
  <w:num w:numId="20">
    <w:abstractNumId w:val="20"/>
  </w:num>
  <w:num w:numId="21">
    <w:abstractNumId w:val="16"/>
  </w:num>
  <w:num w:numId="22">
    <w:abstractNumId w:val="10"/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1028D9"/>
    <w:rsid w:val="00106076"/>
    <w:rsid w:val="00127C79"/>
    <w:rsid w:val="001322FE"/>
    <w:rsid w:val="001426F7"/>
    <w:rsid w:val="001502BA"/>
    <w:rsid w:val="001546BF"/>
    <w:rsid w:val="00184C4B"/>
    <w:rsid w:val="00192694"/>
    <w:rsid w:val="001A3768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47FE9"/>
    <w:rsid w:val="002517FD"/>
    <w:rsid w:val="00263542"/>
    <w:rsid w:val="002748DF"/>
    <w:rsid w:val="0027741B"/>
    <w:rsid w:val="002B1B42"/>
    <w:rsid w:val="002C0F7B"/>
    <w:rsid w:val="002C1791"/>
    <w:rsid w:val="002C403D"/>
    <w:rsid w:val="002E4302"/>
    <w:rsid w:val="002F4952"/>
    <w:rsid w:val="0032648E"/>
    <w:rsid w:val="00327698"/>
    <w:rsid w:val="0035387D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96E85"/>
    <w:rsid w:val="004C189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8037A"/>
    <w:rsid w:val="005A4489"/>
    <w:rsid w:val="005B5D77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464F6"/>
    <w:rsid w:val="0066119D"/>
    <w:rsid w:val="00667DCD"/>
    <w:rsid w:val="00692570"/>
    <w:rsid w:val="006A5AED"/>
    <w:rsid w:val="006A66F3"/>
    <w:rsid w:val="006B7CF1"/>
    <w:rsid w:val="006D70A3"/>
    <w:rsid w:val="00706C35"/>
    <w:rsid w:val="00724CA7"/>
    <w:rsid w:val="00734EDE"/>
    <w:rsid w:val="00741F80"/>
    <w:rsid w:val="00754C19"/>
    <w:rsid w:val="0075615A"/>
    <w:rsid w:val="007572D1"/>
    <w:rsid w:val="007633C2"/>
    <w:rsid w:val="0078194F"/>
    <w:rsid w:val="00782E76"/>
    <w:rsid w:val="0078695C"/>
    <w:rsid w:val="007E61DB"/>
    <w:rsid w:val="007F619C"/>
    <w:rsid w:val="0081723D"/>
    <w:rsid w:val="00824EEF"/>
    <w:rsid w:val="00866E90"/>
    <w:rsid w:val="00867EC1"/>
    <w:rsid w:val="00893BD0"/>
    <w:rsid w:val="00895C5D"/>
    <w:rsid w:val="008A581D"/>
    <w:rsid w:val="008B1F06"/>
    <w:rsid w:val="008C46FE"/>
    <w:rsid w:val="008D4142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420F"/>
    <w:rsid w:val="00985D8B"/>
    <w:rsid w:val="009A039A"/>
    <w:rsid w:val="009A3215"/>
    <w:rsid w:val="009A33B4"/>
    <w:rsid w:val="009B6A05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236A"/>
    <w:rsid w:val="00B431C2"/>
    <w:rsid w:val="00B434E5"/>
    <w:rsid w:val="00B43F40"/>
    <w:rsid w:val="00B61D2B"/>
    <w:rsid w:val="00B73474"/>
    <w:rsid w:val="00B96ADB"/>
    <w:rsid w:val="00BA5E42"/>
    <w:rsid w:val="00BB569C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2955"/>
    <w:rsid w:val="00D35D57"/>
    <w:rsid w:val="00D6072E"/>
    <w:rsid w:val="00D65053"/>
    <w:rsid w:val="00DA22B7"/>
    <w:rsid w:val="00DA276D"/>
    <w:rsid w:val="00DB6C0D"/>
    <w:rsid w:val="00DC2EA6"/>
    <w:rsid w:val="00DC3972"/>
    <w:rsid w:val="00DC7E08"/>
    <w:rsid w:val="00DD5025"/>
    <w:rsid w:val="00DE2F64"/>
    <w:rsid w:val="00DE420C"/>
    <w:rsid w:val="00E02FAA"/>
    <w:rsid w:val="00E03CF6"/>
    <w:rsid w:val="00E100D0"/>
    <w:rsid w:val="00E1197E"/>
    <w:rsid w:val="00E2278B"/>
    <w:rsid w:val="00E322E9"/>
    <w:rsid w:val="00E47BF6"/>
    <w:rsid w:val="00E578EB"/>
    <w:rsid w:val="00E6087B"/>
    <w:rsid w:val="00E7514C"/>
    <w:rsid w:val="00E85EBB"/>
    <w:rsid w:val="00E96AC9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B4F20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F994BDA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9934C-DF18-4288-B0E1-B68008337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</Template>
  <TotalTime>0</TotalTime>
  <Pages>2</Pages>
  <Words>180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Preisermittlung - Zuschlagskalkualtion</dc:title>
  <dc:subject>Preisermittlung - Zuschlagskalkulation</dc:subject>
  <dc:creator>Dorothea Fenner</dc:creator>
  <cp:lastModifiedBy>Patrick Faust</cp:lastModifiedBy>
  <cp:revision>8</cp:revision>
  <cp:lastPrinted>2010-03-03T17:04:00Z</cp:lastPrinted>
  <dcterms:created xsi:type="dcterms:W3CDTF">2025-01-24T11:09:00Z</dcterms:created>
  <dcterms:modified xsi:type="dcterms:W3CDTF">2026-07-21T12:00:00Z</dcterms:modified>
</cp:coreProperties>
</file>