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NL BB / Minden / HvB Kaserne / Errichtung Geb. 500 &amp; 501 / MS-Netz / Elektroarbeiten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080-26-00572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