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0307 E7 0004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NLBK Celle Scheuen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Neubau TZ. u. FTZ des LK Celle Scheuen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26E50124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erweiterter Rohbau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234_102906874.docx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uotnyPu9gu96PK+2cTHS+UIHUcA=" w:salt="m7oXTEmcaHvtpPuBnEn9G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765a424d86e3402c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