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0D2A44FC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0A50F1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74214F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2C9FB6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A52C73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A6F46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FA9E8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7ED647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2BD49C" w14:textId="77777777" w:rsidR="000E6CD2" w:rsidRPr="000E6CD2" w:rsidRDefault="00186129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0"/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8828C8" w14:textId="199E82F8" w:rsidR="000E6CD2" w:rsidRPr="000E6CD2" w:rsidRDefault="00A47442" w:rsidP="0071206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10 70 / </w:t>
            </w:r>
            <w:r w:rsidR="006448E9">
              <w:rPr>
                <w:rFonts w:cs="Arial"/>
                <w:szCs w:val="20"/>
              </w:rPr>
              <w:t>154-26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915EC4" w14:textId="77777777" w:rsidR="000E6CD2" w:rsidRPr="000E6CD2" w:rsidRDefault="00186129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0E6CD2" w:rsidRPr="000E6CD2" w14:paraId="77983D7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32F15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6213A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756C415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67BC61E" w14:textId="35051283" w:rsidR="000E6CD2" w:rsidRPr="000E6CD2" w:rsidRDefault="000E6CD2" w:rsidP="00464236">
            <w:pPr>
              <w:rPr>
                <w:rFonts w:cs="Arial"/>
                <w:szCs w:val="20"/>
              </w:rPr>
            </w:pPr>
          </w:p>
        </w:tc>
      </w:tr>
      <w:tr w:rsidR="000E6CD2" w:rsidRPr="000E6CD2" w14:paraId="6C46D84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5139BA4" w14:textId="307B999B" w:rsidR="000E6CD2" w:rsidRPr="000E6CD2" w:rsidRDefault="00B32268" w:rsidP="000E6CD2">
            <w:pPr>
              <w:rPr>
                <w:rFonts w:cs="Arial"/>
                <w:szCs w:val="20"/>
              </w:rPr>
            </w:pPr>
            <w:r w:rsidRPr="00B32268">
              <w:rPr>
                <w:rFonts w:cs="Arial"/>
                <w:szCs w:val="20"/>
              </w:rPr>
              <w:t>Landschaftsbauarbeiten am Rathaus</w:t>
            </w:r>
          </w:p>
        </w:tc>
      </w:tr>
      <w:tr w:rsidR="000E6CD2" w:rsidRPr="000E6CD2" w14:paraId="51DDCCEF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E4766E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A05B5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726C1B6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50BD80C" w14:textId="2B92A3ED" w:rsidR="000E6CD2" w:rsidRPr="000E6CD2" w:rsidRDefault="006448E9" w:rsidP="00E0389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Landschaftsbauarbeiten</w:t>
            </w:r>
          </w:p>
        </w:tc>
      </w:tr>
    </w:tbl>
    <w:p w14:paraId="386500FC" w14:textId="77777777" w:rsidR="000E6CD2" w:rsidRDefault="000E6CD2" w:rsidP="000E6CD2">
      <w:pPr>
        <w:rPr>
          <w:rFonts w:cs="Arial"/>
          <w:szCs w:val="20"/>
        </w:rPr>
      </w:pPr>
    </w:p>
    <w:p w14:paraId="15E39C0A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57E5F2F7" w14:textId="77777777" w:rsidR="000E6CD2" w:rsidRDefault="000E6CD2" w:rsidP="000E6CD2"/>
    <w:p w14:paraId="2BA6C493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>anderer Unternehmen bedienen wird</w:t>
      </w:r>
      <w:r w:rsidR="00AE118B">
        <w:t xml:space="preserve"> </w:t>
      </w:r>
    </w:p>
    <w:p w14:paraId="37D002E2" w14:textId="77777777" w:rsidR="000E6CD2" w:rsidRPr="000E6CD2" w:rsidRDefault="000E6CD2" w:rsidP="000E6CD2"/>
    <w:p w14:paraId="420B7CE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4DC2A957" w14:textId="77777777" w:rsidR="000E6CD2" w:rsidRDefault="000E6CD2" w:rsidP="000E6CD2"/>
    <w:p w14:paraId="3FE75422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6C19575" w14:textId="77777777" w:rsidTr="00186129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937AEA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CDF1F53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5024D379" w14:textId="77777777" w:rsidTr="0018612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8F8F55" w14:textId="77777777" w:rsidR="000E6CD2" w:rsidRPr="00EE7B92" w:rsidRDefault="00186129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D7A83F3" w14:textId="77777777" w:rsidR="000E6CD2" w:rsidRPr="00EE7B92" w:rsidRDefault="00186129" w:rsidP="002804BF">
            <w:pPr>
              <w:rPr>
                <w:rFonts w:cs="Arial"/>
                <w:szCs w:val="19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86129" w:rsidRPr="00EE7B92" w14:paraId="6366FE81" w14:textId="77777777" w:rsidTr="0018612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2FD1ACC3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19DD8C95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</w:tr>
      <w:tr w:rsidR="00186129" w:rsidRPr="00EE7B92" w14:paraId="25C63E6C" w14:textId="77777777" w:rsidTr="0018612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013E748E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40A2F52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</w:tr>
      <w:tr w:rsidR="00186129" w:rsidRPr="00EE7B92" w14:paraId="3F82F31B" w14:textId="77777777" w:rsidTr="0018612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1558E2D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0A3C1F21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</w:tr>
      <w:tr w:rsidR="00186129" w:rsidRPr="00EE7B92" w14:paraId="5BC23AB7" w14:textId="77777777" w:rsidTr="0018612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1DB51C8A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4814A9C8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</w:tr>
      <w:tr w:rsidR="00186129" w:rsidRPr="00EE7B92" w14:paraId="1BD201CD" w14:textId="77777777" w:rsidTr="0018612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5536F3F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2CDFABE4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</w:tr>
      <w:tr w:rsidR="00186129" w:rsidRPr="00EE7B92" w14:paraId="2458EA4B" w14:textId="77777777" w:rsidTr="0018612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629BE33F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1169D68F" w14:textId="77777777" w:rsidR="00186129" w:rsidRDefault="00186129">
            <w:r w:rsidRPr="00727EE4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7EE4">
              <w:rPr>
                <w:rFonts w:cs="Arial"/>
                <w:szCs w:val="20"/>
              </w:rPr>
              <w:instrText xml:space="preserve"> FORMTEXT </w:instrText>
            </w:r>
            <w:r w:rsidRPr="00727EE4">
              <w:rPr>
                <w:rFonts w:cs="Arial"/>
                <w:szCs w:val="20"/>
              </w:rPr>
            </w:r>
            <w:r w:rsidRPr="00727EE4">
              <w:rPr>
                <w:rFonts w:cs="Arial"/>
                <w:szCs w:val="20"/>
              </w:rPr>
              <w:fldChar w:fldCharType="separate"/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noProof/>
                <w:szCs w:val="20"/>
              </w:rPr>
              <w:t> </w:t>
            </w:r>
            <w:r w:rsidRPr="00727EE4">
              <w:rPr>
                <w:rFonts w:cs="Arial"/>
                <w:szCs w:val="20"/>
              </w:rPr>
              <w:fldChar w:fldCharType="end"/>
            </w:r>
          </w:p>
        </w:tc>
      </w:tr>
      <w:tr w:rsidR="002871A9" w:rsidRPr="000E6CD2" w14:paraId="45C46C9A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20F785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C01A53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872E23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66124472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2B36A5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DC3CB8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2DB3EDB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D8AEF1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4BC321C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2871A9" w:rsidRPr="000E6CD2" w14:paraId="544DB096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071381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83FB55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2871A9" w:rsidRPr="000E6CD2" w14:paraId="32C17F04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7C59FC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494FD2E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2871A9" w:rsidRPr="000E6CD2" w14:paraId="5BCD2BA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3283DC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F96CBB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2871A9" w:rsidRPr="000E6CD2" w14:paraId="4645E174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10B12F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06A3A28" w14:textId="77777777" w:rsidR="002871A9" w:rsidRPr="000E6CD2" w:rsidDel="002871A9" w:rsidRDefault="00186129" w:rsidP="00EE7B92">
            <w:pPr>
              <w:jc w:val="center"/>
            </w:pPr>
            <w:r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01E6FF94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DA585" w14:textId="77777777" w:rsidR="003724FA" w:rsidRDefault="003724FA">
      <w:r>
        <w:separator/>
      </w:r>
    </w:p>
  </w:endnote>
  <w:endnote w:type="continuationSeparator" w:id="0">
    <w:p w14:paraId="2B10809B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38B502DF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7A5908DC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4B5DEED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5905DDA" wp14:editId="1E6D455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035FF72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295679F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71206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71206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33C0321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7B7A" w14:textId="77777777" w:rsidR="003724FA" w:rsidRDefault="003724FA">
      <w:r>
        <w:separator/>
      </w:r>
    </w:p>
  </w:footnote>
  <w:footnote w:type="continuationSeparator" w:id="0">
    <w:p w14:paraId="6F50D959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C2C4" w14:textId="77777777" w:rsidR="00B63072" w:rsidRDefault="00B63072" w:rsidP="000E6CD2">
    <w:pPr>
      <w:pStyle w:val="Kopfzeile"/>
    </w:pPr>
    <w:r>
      <w:t>235</w:t>
    </w:r>
  </w:p>
  <w:p w14:paraId="65ABA5C7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233C8"/>
    <w:rsid w:val="0003433A"/>
    <w:rsid w:val="0005583E"/>
    <w:rsid w:val="00074AA6"/>
    <w:rsid w:val="000849CE"/>
    <w:rsid w:val="000927C6"/>
    <w:rsid w:val="000A76B0"/>
    <w:rsid w:val="000E6CD2"/>
    <w:rsid w:val="000F026E"/>
    <w:rsid w:val="00110816"/>
    <w:rsid w:val="001134D5"/>
    <w:rsid w:val="00127C79"/>
    <w:rsid w:val="001309CB"/>
    <w:rsid w:val="001426F7"/>
    <w:rsid w:val="00144CE1"/>
    <w:rsid w:val="00186129"/>
    <w:rsid w:val="001C509D"/>
    <w:rsid w:val="001C586A"/>
    <w:rsid w:val="001D4523"/>
    <w:rsid w:val="001E1AFE"/>
    <w:rsid w:val="001E2220"/>
    <w:rsid w:val="001E5B9B"/>
    <w:rsid w:val="001F4504"/>
    <w:rsid w:val="002412AE"/>
    <w:rsid w:val="002517FD"/>
    <w:rsid w:val="00263542"/>
    <w:rsid w:val="002804BF"/>
    <w:rsid w:val="002871A9"/>
    <w:rsid w:val="002C403D"/>
    <w:rsid w:val="002F4952"/>
    <w:rsid w:val="002F587D"/>
    <w:rsid w:val="00327698"/>
    <w:rsid w:val="0034729A"/>
    <w:rsid w:val="00363610"/>
    <w:rsid w:val="003724FA"/>
    <w:rsid w:val="00375067"/>
    <w:rsid w:val="00385716"/>
    <w:rsid w:val="003A36E9"/>
    <w:rsid w:val="003C19AD"/>
    <w:rsid w:val="003D3E99"/>
    <w:rsid w:val="003E2CD4"/>
    <w:rsid w:val="003F452E"/>
    <w:rsid w:val="0040491F"/>
    <w:rsid w:val="00424038"/>
    <w:rsid w:val="0044744E"/>
    <w:rsid w:val="0045228F"/>
    <w:rsid w:val="00456F15"/>
    <w:rsid w:val="0045726B"/>
    <w:rsid w:val="00464236"/>
    <w:rsid w:val="00465851"/>
    <w:rsid w:val="0047055A"/>
    <w:rsid w:val="00480ABD"/>
    <w:rsid w:val="00492429"/>
    <w:rsid w:val="004A432C"/>
    <w:rsid w:val="004C06A9"/>
    <w:rsid w:val="004C5609"/>
    <w:rsid w:val="00504487"/>
    <w:rsid w:val="00506B3D"/>
    <w:rsid w:val="005333C9"/>
    <w:rsid w:val="00554D62"/>
    <w:rsid w:val="00573601"/>
    <w:rsid w:val="00585790"/>
    <w:rsid w:val="005A331C"/>
    <w:rsid w:val="005C41DA"/>
    <w:rsid w:val="005D5C26"/>
    <w:rsid w:val="005F152F"/>
    <w:rsid w:val="005F41CD"/>
    <w:rsid w:val="00605DD3"/>
    <w:rsid w:val="00606550"/>
    <w:rsid w:val="00614636"/>
    <w:rsid w:val="00640260"/>
    <w:rsid w:val="00640831"/>
    <w:rsid w:val="006448E9"/>
    <w:rsid w:val="006A021C"/>
    <w:rsid w:val="006A5AED"/>
    <w:rsid w:val="006B7CF1"/>
    <w:rsid w:val="006D403D"/>
    <w:rsid w:val="006D70A3"/>
    <w:rsid w:val="00712061"/>
    <w:rsid w:val="00734EDE"/>
    <w:rsid w:val="00746498"/>
    <w:rsid w:val="00765A42"/>
    <w:rsid w:val="007723ED"/>
    <w:rsid w:val="0078194F"/>
    <w:rsid w:val="007A2D3F"/>
    <w:rsid w:val="00801944"/>
    <w:rsid w:val="0082767C"/>
    <w:rsid w:val="008C475F"/>
    <w:rsid w:val="008C6237"/>
    <w:rsid w:val="008D66B5"/>
    <w:rsid w:val="008E2912"/>
    <w:rsid w:val="008E3DF1"/>
    <w:rsid w:val="00910F0B"/>
    <w:rsid w:val="00916671"/>
    <w:rsid w:val="00927DEE"/>
    <w:rsid w:val="00936A82"/>
    <w:rsid w:val="00962412"/>
    <w:rsid w:val="0097166A"/>
    <w:rsid w:val="00976383"/>
    <w:rsid w:val="00984803"/>
    <w:rsid w:val="009A6E63"/>
    <w:rsid w:val="009C14BE"/>
    <w:rsid w:val="009C3CF6"/>
    <w:rsid w:val="00A00872"/>
    <w:rsid w:val="00A31334"/>
    <w:rsid w:val="00A4744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03AC6"/>
    <w:rsid w:val="00B2775A"/>
    <w:rsid w:val="00B32268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42477"/>
    <w:rsid w:val="00C5339F"/>
    <w:rsid w:val="00C62A16"/>
    <w:rsid w:val="00C764C5"/>
    <w:rsid w:val="00CD156A"/>
    <w:rsid w:val="00CD54C7"/>
    <w:rsid w:val="00CD6AAD"/>
    <w:rsid w:val="00D05C74"/>
    <w:rsid w:val="00D2240F"/>
    <w:rsid w:val="00D6072E"/>
    <w:rsid w:val="00D71CAD"/>
    <w:rsid w:val="00D75523"/>
    <w:rsid w:val="00D848CD"/>
    <w:rsid w:val="00D97BBF"/>
    <w:rsid w:val="00DA276D"/>
    <w:rsid w:val="00DB5E39"/>
    <w:rsid w:val="00DC0BEF"/>
    <w:rsid w:val="00DC2EA6"/>
    <w:rsid w:val="00DC7E08"/>
    <w:rsid w:val="00DE2F64"/>
    <w:rsid w:val="00DE74F3"/>
    <w:rsid w:val="00DF1224"/>
    <w:rsid w:val="00E02FAA"/>
    <w:rsid w:val="00E0389D"/>
    <w:rsid w:val="00E07DE0"/>
    <w:rsid w:val="00E25066"/>
    <w:rsid w:val="00E322E9"/>
    <w:rsid w:val="00E6087B"/>
    <w:rsid w:val="00E655AE"/>
    <w:rsid w:val="00E85EBB"/>
    <w:rsid w:val="00EA41FC"/>
    <w:rsid w:val="00EB44CE"/>
    <w:rsid w:val="00EC7AED"/>
    <w:rsid w:val="00ED334F"/>
    <w:rsid w:val="00EE496F"/>
    <w:rsid w:val="00EE7B92"/>
    <w:rsid w:val="00EF64E3"/>
    <w:rsid w:val="00F072E0"/>
    <w:rsid w:val="00F133C2"/>
    <w:rsid w:val="00F21669"/>
    <w:rsid w:val="00F27E1A"/>
    <w:rsid w:val="00F32C49"/>
    <w:rsid w:val="00F6127C"/>
    <w:rsid w:val="00F77CE1"/>
    <w:rsid w:val="00FA0151"/>
    <w:rsid w:val="00FA4F96"/>
    <w:rsid w:val="00FC0982"/>
    <w:rsid w:val="00FD49AF"/>
    <w:rsid w:val="00FD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5A127B9F"/>
  <w15:docId w15:val="{A0A6EE3C-F71F-4975-9292-821D15CE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106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Puhle, Nils</cp:lastModifiedBy>
  <cp:revision>33</cp:revision>
  <cp:lastPrinted>2020-03-24T09:16:00Z</cp:lastPrinted>
  <dcterms:created xsi:type="dcterms:W3CDTF">2021-07-05T10:31:00Z</dcterms:created>
  <dcterms:modified xsi:type="dcterms:W3CDTF">2026-08-12T13:27:00Z</dcterms:modified>
</cp:coreProperties>
</file>