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2F1ADACC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E6B6925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9AD7980" w14:textId="77777777" w:rsidR="00682D2C" w:rsidRPr="00F45CAD" w:rsidRDefault="00682D2C" w:rsidP="002D4CA7"/>
        </w:tc>
      </w:tr>
      <w:tr w:rsidR="00682D2C" w:rsidRPr="00F45CAD" w14:paraId="00074E9F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489FE6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2B0196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9E8B8D3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12C5D7CF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35FE6AE" w14:textId="77777777" w:rsidR="00682D2C" w:rsidRPr="00F45CAD" w:rsidRDefault="00AF12F8" w:rsidP="002D4CA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1216E8B" w14:textId="02F562AB" w:rsidR="00682D2C" w:rsidRPr="00F45CAD" w:rsidRDefault="00AF12F8" w:rsidP="00653D8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477BA" w:rsidRPr="00C477BA">
              <w:rPr>
                <w:noProof/>
              </w:rPr>
              <w:t>10 70 /</w:t>
            </w:r>
            <w:r w:rsidR="000A1B3E">
              <w:rPr>
                <w:noProof/>
              </w:rPr>
              <w:t xml:space="preserve"> 154-26</w:t>
            </w:r>
            <w:r>
              <w:fldChar w:fldCharType="end"/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9A76A0" w14:textId="6215D0BE" w:rsidR="00682D2C" w:rsidRPr="00F45CAD" w:rsidRDefault="00AF12F8" w:rsidP="002D4CA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A1B3E">
              <w:t> </w:t>
            </w:r>
            <w:r w:rsidR="000A1B3E">
              <w:t> </w:t>
            </w:r>
            <w:r w:rsidR="000A1B3E">
              <w:t> </w:t>
            </w:r>
            <w:r w:rsidR="000A1B3E">
              <w:t> </w:t>
            </w:r>
            <w:r w:rsidR="000A1B3E">
              <w:t> </w:t>
            </w:r>
            <w:r>
              <w:fldChar w:fldCharType="end"/>
            </w:r>
          </w:p>
        </w:tc>
      </w:tr>
      <w:tr w:rsidR="00682D2C" w:rsidRPr="00F45CAD" w14:paraId="418D96F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AF4CCA2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C5B31AD" w14:textId="77777777" w:rsidR="00682D2C" w:rsidRPr="00F45CAD" w:rsidRDefault="00682D2C" w:rsidP="002D4CA7"/>
        </w:tc>
      </w:tr>
      <w:tr w:rsidR="00682D2C" w:rsidRPr="00F45CAD" w14:paraId="6870A540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FE612EB" w14:textId="68410838" w:rsidR="00682D2C" w:rsidRPr="00F45CAD" w:rsidRDefault="00AF12F8" w:rsidP="00653D8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95B83" w:rsidRPr="00895B83">
              <w:t>Landschaftsbauarbeiten am Rathaus</w:t>
            </w:r>
            <w:r>
              <w:fldChar w:fldCharType="end"/>
            </w:r>
          </w:p>
        </w:tc>
      </w:tr>
      <w:tr w:rsidR="00682D2C" w:rsidRPr="00F45CAD" w14:paraId="0CFD957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4806709" w14:textId="77777777" w:rsidR="00682D2C" w:rsidRPr="00F45CAD" w:rsidRDefault="00682D2C" w:rsidP="002D4CA7"/>
        </w:tc>
      </w:tr>
      <w:tr w:rsidR="00682D2C" w:rsidRPr="00F45CAD" w14:paraId="60732AFA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5CD8B7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F2CB6F" w14:textId="77777777" w:rsidR="00682D2C" w:rsidRPr="00F45CAD" w:rsidRDefault="00682D2C" w:rsidP="002D4CA7"/>
        </w:tc>
      </w:tr>
      <w:tr w:rsidR="00682D2C" w:rsidRPr="00F45CAD" w14:paraId="0DE8AA78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D44A7DD" w14:textId="0359A6E7" w:rsidR="00682D2C" w:rsidRPr="00F45CAD" w:rsidRDefault="00AF12F8" w:rsidP="00653D82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A1B3E">
              <w:t>Landschaftsbauarbeiten</w:t>
            </w:r>
            <w:r>
              <w:fldChar w:fldCharType="end"/>
            </w:r>
          </w:p>
        </w:tc>
      </w:tr>
    </w:tbl>
    <w:p w14:paraId="31E087A0" w14:textId="77777777" w:rsidR="00682D2C" w:rsidRPr="00F45CAD" w:rsidRDefault="00682D2C" w:rsidP="00682D2C"/>
    <w:p w14:paraId="0DBFCA4A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11C01F19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1275CDFD" w14:textId="77777777" w:rsidR="00682D2C" w:rsidRPr="00F45CAD" w:rsidRDefault="00682D2C" w:rsidP="00682D2C"/>
    <w:p w14:paraId="4C6C1676" w14:textId="77777777"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AF2BE2">
        <w:instrText xml:space="preserve"> FORMCHECKBOX </w:instrText>
      </w:r>
      <w:r w:rsidR="00895B83">
        <w:fldChar w:fldCharType="separate"/>
      </w:r>
      <w:r w:rsidRPr="00AF2BE2">
        <w:fldChar w:fldCharType="end"/>
      </w:r>
      <w:bookmarkEnd w:id="1"/>
      <w:r w:rsidRPr="00AF2BE2">
        <w:tab/>
        <w:t>Die Namen der Nachunternehmer sind bereits bei Angebotsabgabe anzugeben.</w:t>
      </w:r>
    </w:p>
    <w:p w14:paraId="69A68581" w14:textId="77777777" w:rsidR="00682D2C" w:rsidRPr="00F45CAD" w:rsidRDefault="00682D2C" w:rsidP="00682D2C"/>
    <w:p w14:paraId="345CA17F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51463D73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0AC53BC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E1541E4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8DA591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156811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38C22CF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EB04690" w14:textId="77777777" w:rsidR="007A7D5E" w:rsidRPr="00F45CAD" w:rsidRDefault="00AF12F8" w:rsidP="002D4CA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B8FB75D" w14:textId="77777777" w:rsidR="007A7D5E" w:rsidRPr="00F45CAD" w:rsidRDefault="00AF12F8" w:rsidP="002D4CA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37A3556" w14:textId="77777777" w:rsidR="007A7D5E" w:rsidRPr="00F45CAD" w:rsidRDefault="00AF12F8" w:rsidP="002D4CA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5D1A2E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5B83">
              <w:fldChar w:fldCharType="separate"/>
            </w:r>
            <w:r w:rsidRPr="00AF2BE2">
              <w:fldChar w:fldCharType="end"/>
            </w:r>
          </w:p>
        </w:tc>
      </w:tr>
      <w:tr w:rsidR="00AF12F8" w:rsidRPr="00F45CAD" w14:paraId="3E73E808" w14:textId="77777777" w:rsidTr="004E015C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0C43691B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</w:tcPr>
          <w:p w14:paraId="1123E9D5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9CE4C9F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A5E4B19" w14:textId="77777777" w:rsidR="00AF12F8" w:rsidRPr="00F45CAD" w:rsidRDefault="00AF12F8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5B83">
              <w:fldChar w:fldCharType="separate"/>
            </w:r>
            <w:r w:rsidRPr="00AF2BE2">
              <w:fldChar w:fldCharType="end"/>
            </w:r>
          </w:p>
        </w:tc>
      </w:tr>
      <w:tr w:rsidR="00AF12F8" w:rsidRPr="00F45CAD" w14:paraId="3D765B60" w14:textId="77777777" w:rsidTr="004E015C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7F994E99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</w:tcPr>
          <w:p w14:paraId="37693FAA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BBC2ECE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D5C6AB4" w14:textId="77777777" w:rsidR="00AF12F8" w:rsidRPr="00F45CAD" w:rsidRDefault="00AF12F8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5B83">
              <w:fldChar w:fldCharType="separate"/>
            </w:r>
            <w:r w:rsidRPr="00AF2BE2">
              <w:fldChar w:fldCharType="end"/>
            </w:r>
          </w:p>
        </w:tc>
      </w:tr>
      <w:tr w:rsidR="00AF12F8" w:rsidRPr="00F45CAD" w14:paraId="4614AD1D" w14:textId="77777777" w:rsidTr="004E015C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009C3F81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</w:tcPr>
          <w:p w14:paraId="053CF23D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E25AE62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69FA89F" w14:textId="77777777" w:rsidR="00AF12F8" w:rsidRPr="00F45CAD" w:rsidRDefault="00AF12F8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5B83">
              <w:fldChar w:fldCharType="separate"/>
            </w:r>
            <w:r w:rsidRPr="00AF2BE2">
              <w:fldChar w:fldCharType="end"/>
            </w:r>
          </w:p>
        </w:tc>
      </w:tr>
      <w:tr w:rsidR="00AF12F8" w:rsidRPr="00F45CAD" w14:paraId="76FC4942" w14:textId="77777777" w:rsidTr="004E015C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22421D49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</w:tcPr>
          <w:p w14:paraId="5D6A34A3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E72371E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EB954F1" w14:textId="77777777" w:rsidR="00AF12F8" w:rsidRPr="00F45CAD" w:rsidRDefault="00AF12F8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5B83">
              <w:fldChar w:fldCharType="separate"/>
            </w:r>
            <w:r w:rsidRPr="00AF2BE2">
              <w:fldChar w:fldCharType="end"/>
            </w:r>
          </w:p>
        </w:tc>
      </w:tr>
      <w:tr w:rsidR="00AF12F8" w:rsidRPr="00F45CAD" w14:paraId="01BF1861" w14:textId="77777777" w:rsidTr="004E015C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7937385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</w:tcPr>
          <w:p w14:paraId="7EC3899B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E830CC6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48DDF5E" w14:textId="77777777" w:rsidR="00AF12F8" w:rsidRPr="00F45CAD" w:rsidRDefault="00AF12F8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5B83">
              <w:fldChar w:fldCharType="separate"/>
            </w:r>
            <w:r w:rsidRPr="00AF2BE2">
              <w:fldChar w:fldCharType="end"/>
            </w:r>
          </w:p>
        </w:tc>
      </w:tr>
      <w:tr w:rsidR="00AF12F8" w:rsidRPr="00F45CAD" w14:paraId="0591CACB" w14:textId="77777777" w:rsidTr="004E015C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1B170533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</w:tcPr>
          <w:p w14:paraId="5D2F45B4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991E281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CAB6014" w14:textId="77777777" w:rsidR="00AF12F8" w:rsidRPr="00F45CAD" w:rsidRDefault="00AF12F8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5B83">
              <w:fldChar w:fldCharType="separate"/>
            </w:r>
            <w:r w:rsidRPr="00AF2BE2">
              <w:fldChar w:fldCharType="end"/>
            </w:r>
          </w:p>
        </w:tc>
      </w:tr>
      <w:tr w:rsidR="00AF12F8" w:rsidRPr="00F45CAD" w14:paraId="7974AC49" w14:textId="77777777" w:rsidTr="004E015C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51D7409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</w:tcPr>
          <w:p w14:paraId="15F95025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8844AE0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392607" w14:textId="77777777" w:rsidR="00AF12F8" w:rsidRPr="00F45CAD" w:rsidRDefault="00AF12F8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5B83">
              <w:fldChar w:fldCharType="separate"/>
            </w:r>
            <w:r w:rsidRPr="00AF2BE2">
              <w:fldChar w:fldCharType="end"/>
            </w:r>
          </w:p>
        </w:tc>
      </w:tr>
      <w:tr w:rsidR="00AF12F8" w:rsidRPr="00F45CAD" w14:paraId="7AEF523D" w14:textId="77777777" w:rsidTr="004E015C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0C02733E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</w:tcPr>
          <w:p w14:paraId="550BDBC7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2FB3B5B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B20F8A3" w14:textId="77777777" w:rsidR="00AF12F8" w:rsidRPr="00F45CAD" w:rsidRDefault="00AF12F8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5B83">
              <w:fldChar w:fldCharType="separate"/>
            </w:r>
            <w:r w:rsidRPr="00AF2BE2">
              <w:fldChar w:fldCharType="end"/>
            </w:r>
          </w:p>
        </w:tc>
      </w:tr>
      <w:tr w:rsidR="00AF12F8" w:rsidRPr="00F45CAD" w14:paraId="4746DC2B" w14:textId="77777777" w:rsidTr="004E015C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A32E3DF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</w:tcPr>
          <w:p w14:paraId="1D5CC9A4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BB05413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69618EC" w14:textId="77777777" w:rsidR="00AF12F8" w:rsidRPr="00F45CAD" w:rsidRDefault="00AF12F8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5B83">
              <w:fldChar w:fldCharType="separate"/>
            </w:r>
            <w:r w:rsidRPr="00AF2BE2">
              <w:fldChar w:fldCharType="end"/>
            </w:r>
          </w:p>
        </w:tc>
      </w:tr>
      <w:tr w:rsidR="00AF12F8" w:rsidRPr="00F45CAD" w14:paraId="5B6C0353" w14:textId="77777777" w:rsidTr="004E015C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04792D93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</w:tcPr>
          <w:p w14:paraId="37D60C9C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9AE9CF5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AC82624" w14:textId="77777777" w:rsidR="00AF12F8" w:rsidRPr="00F45CAD" w:rsidRDefault="00AF12F8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5B83">
              <w:fldChar w:fldCharType="separate"/>
            </w:r>
            <w:r w:rsidRPr="00AF2BE2">
              <w:fldChar w:fldCharType="end"/>
            </w:r>
          </w:p>
        </w:tc>
      </w:tr>
      <w:tr w:rsidR="00AF12F8" w:rsidRPr="00F45CAD" w14:paraId="19790A8B" w14:textId="77777777" w:rsidTr="004E015C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59C87598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</w:tcPr>
          <w:p w14:paraId="7A543E61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CE9FA3D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731B853" w14:textId="77777777" w:rsidR="00AF12F8" w:rsidRPr="00F45CAD" w:rsidRDefault="00AF12F8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5B83">
              <w:fldChar w:fldCharType="separate"/>
            </w:r>
            <w:r w:rsidRPr="00AF2BE2">
              <w:fldChar w:fldCharType="end"/>
            </w:r>
          </w:p>
        </w:tc>
      </w:tr>
      <w:tr w:rsidR="00AF12F8" w:rsidRPr="00F45CAD" w14:paraId="7B13276F" w14:textId="77777777" w:rsidTr="004E015C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5396276C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</w:tcPr>
          <w:p w14:paraId="42734B87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C254618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CFEEE92" w14:textId="77777777" w:rsidR="00AF12F8" w:rsidRPr="00F45CAD" w:rsidRDefault="00AF12F8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5B83">
              <w:fldChar w:fldCharType="separate"/>
            </w:r>
            <w:r w:rsidRPr="00AF2BE2">
              <w:fldChar w:fldCharType="end"/>
            </w:r>
          </w:p>
        </w:tc>
      </w:tr>
      <w:tr w:rsidR="00AF12F8" w:rsidRPr="00F45CAD" w14:paraId="1D9E832C" w14:textId="77777777" w:rsidTr="004E015C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28DCC9B5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</w:tcPr>
          <w:p w14:paraId="3932EC50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1A07E72" w14:textId="77777777" w:rsidR="00AF12F8" w:rsidRDefault="00AF12F8">
            <w:r w:rsidRPr="00BF3B7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3B7D">
              <w:instrText xml:space="preserve"> FORMTEXT </w:instrText>
            </w:r>
            <w:r w:rsidRPr="00BF3B7D">
              <w:fldChar w:fldCharType="separate"/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rPr>
                <w:noProof/>
              </w:rPr>
              <w:t> </w:t>
            </w:r>
            <w:r w:rsidRPr="00BF3B7D">
              <w:fldChar w:fldCharType="end"/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1FBCE6" w14:textId="77777777" w:rsidR="00AF12F8" w:rsidRPr="00F45CAD" w:rsidRDefault="00AF12F8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5B83">
              <w:fldChar w:fldCharType="separate"/>
            </w:r>
            <w:r w:rsidRPr="00AF2BE2">
              <w:fldChar w:fldCharType="end"/>
            </w:r>
          </w:p>
        </w:tc>
      </w:tr>
    </w:tbl>
    <w:p w14:paraId="651AEAA0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CBBC3" w14:textId="77777777" w:rsidR="007D1796" w:rsidRDefault="007D1796">
      <w:r>
        <w:separator/>
      </w:r>
    </w:p>
    <w:p w14:paraId="4F6C1F33" w14:textId="77777777" w:rsidR="007D1796" w:rsidRDefault="007D1796"/>
    <w:p w14:paraId="01F5CF02" w14:textId="77777777" w:rsidR="007D1796" w:rsidRDefault="007D1796"/>
  </w:endnote>
  <w:endnote w:type="continuationSeparator" w:id="0">
    <w:p w14:paraId="50BD0DC8" w14:textId="77777777" w:rsidR="007D1796" w:rsidRDefault="007D1796">
      <w:r>
        <w:continuationSeparator/>
      </w:r>
    </w:p>
    <w:p w14:paraId="7FC68E57" w14:textId="77777777" w:rsidR="007D1796" w:rsidRDefault="007D1796"/>
    <w:p w14:paraId="7F4F93E4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2F916331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750D3C8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2D95BF9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2A53233" wp14:editId="368388E6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7AA41C3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69A9BBAA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53D8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53D8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79720FE" w14:textId="77777777" w:rsidR="007A7D5E" w:rsidRPr="00046C8E" w:rsidRDefault="007A7D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7EC71" w14:textId="77777777" w:rsidR="007D1796" w:rsidRDefault="007D1796">
      <w:r>
        <w:separator/>
      </w:r>
    </w:p>
    <w:p w14:paraId="49268F9B" w14:textId="77777777" w:rsidR="007D1796" w:rsidRDefault="007D1796"/>
    <w:p w14:paraId="675FFE01" w14:textId="77777777" w:rsidR="007D1796" w:rsidRDefault="007D1796"/>
  </w:footnote>
  <w:footnote w:type="continuationSeparator" w:id="0">
    <w:p w14:paraId="6B4CC10C" w14:textId="77777777" w:rsidR="007D1796" w:rsidRDefault="007D1796">
      <w:r>
        <w:continuationSeparator/>
      </w:r>
    </w:p>
    <w:p w14:paraId="7A96D69A" w14:textId="77777777" w:rsidR="007D1796" w:rsidRDefault="007D1796"/>
    <w:p w14:paraId="07B3CBDB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A14DC" w14:textId="77777777" w:rsidR="007A7D5E" w:rsidRDefault="007A7D5E"/>
  <w:p w14:paraId="66CF2246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9ADB8" w14:textId="77777777" w:rsidR="007A7D5E" w:rsidRDefault="007A7D5E" w:rsidP="00701419">
    <w:pPr>
      <w:pStyle w:val="Kopfzeile"/>
    </w:pPr>
    <w:r>
      <w:t>233</w:t>
    </w:r>
  </w:p>
  <w:p w14:paraId="5BBA5245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noPunctuationKerning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1B3E"/>
    <w:rsid w:val="000A42AA"/>
    <w:rsid w:val="000A57A6"/>
    <w:rsid w:val="000B158E"/>
    <w:rsid w:val="000E37DE"/>
    <w:rsid w:val="000E7F83"/>
    <w:rsid w:val="001028D9"/>
    <w:rsid w:val="00106076"/>
    <w:rsid w:val="0011070E"/>
    <w:rsid w:val="00116967"/>
    <w:rsid w:val="001176FC"/>
    <w:rsid w:val="00127C79"/>
    <w:rsid w:val="001426F7"/>
    <w:rsid w:val="0018390B"/>
    <w:rsid w:val="00192495"/>
    <w:rsid w:val="001A6205"/>
    <w:rsid w:val="001B705C"/>
    <w:rsid w:val="001C3E5C"/>
    <w:rsid w:val="001C509D"/>
    <w:rsid w:val="001D2314"/>
    <w:rsid w:val="001E0C92"/>
    <w:rsid w:val="001E798E"/>
    <w:rsid w:val="001F47CC"/>
    <w:rsid w:val="001F6E21"/>
    <w:rsid w:val="00235BBF"/>
    <w:rsid w:val="00250D0E"/>
    <w:rsid w:val="00251401"/>
    <w:rsid w:val="002517FD"/>
    <w:rsid w:val="00263542"/>
    <w:rsid w:val="002748DF"/>
    <w:rsid w:val="002B1EE1"/>
    <w:rsid w:val="002C0F7B"/>
    <w:rsid w:val="002C403D"/>
    <w:rsid w:val="002D4CA7"/>
    <w:rsid w:val="002E0D37"/>
    <w:rsid w:val="002E4302"/>
    <w:rsid w:val="002F4952"/>
    <w:rsid w:val="00310E3A"/>
    <w:rsid w:val="00327698"/>
    <w:rsid w:val="00345F87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75"/>
    <w:rsid w:val="0045228F"/>
    <w:rsid w:val="00454471"/>
    <w:rsid w:val="0045726B"/>
    <w:rsid w:val="0046290A"/>
    <w:rsid w:val="0047055A"/>
    <w:rsid w:val="00480ABD"/>
    <w:rsid w:val="004818FE"/>
    <w:rsid w:val="00483510"/>
    <w:rsid w:val="00492429"/>
    <w:rsid w:val="004C5609"/>
    <w:rsid w:val="004D06DA"/>
    <w:rsid w:val="004E07A5"/>
    <w:rsid w:val="004E3711"/>
    <w:rsid w:val="004E6051"/>
    <w:rsid w:val="00500C2B"/>
    <w:rsid w:val="0050572F"/>
    <w:rsid w:val="005120EE"/>
    <w:rsid w:val="00520D3B"/>
    <w:rsid w:val="0052437A"/>
    <w:rsid w:val="005333C9"/>
    <w:rsid w:val="00540C7F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D0C9D"/>
    <w:rsid w:val="005F0670"/>
    <w:rsid w:val="005F32A5"/>
    <w:rsid w:val="005F41CD"/>
    <w:rsid w:val="00605DD3"/>
    <w:rsid w:val="00606550"/>
    <w:rsid w:val="00607EE7"/>
    <w:rsid w:val="00614636"/>
    <w:rsid w:val="00640260"/>
    <w:rsid w:val="0064132A"/>
    <w:rsid w:val="00643351"/>
    <w:rsid w:val="00653D82"/>
    <w:rsid w:val="0066119D"/>
    <w:rsid w:val="00667DCD"/>
    <w:rsid w:val="00682D2C"/>
    <w:rsid w:val="00684EFB"/>
    <w:rsid w:val="006A13FA"/>
    <w:rsid w:val="006A5AED"/>
    <w:rsid w:val="006A66F3"/>
    <w:rsid w:val="006B7CF1"/>
    <w:rsid w:val="006D5377"/>
    <w:rsid w:val="006D70A3"/>
    <w:rsid w:val="006F5D05"/>
    <w:rsid w:val="00701419"/>
    <w:rsid w:val="007161DD"/>
    <w:rsid w:val="00724CA7"/>
    <w:rsid w:val="00734EDE"/>
    <w:rsid w:val="007633C2"/>
    <w:rsid w:val="0078194F"/>
    <w:rsid w:val="00782E76"/>
    <w:rsid w:val="0078695C"/>
    <w:rsid w:val="007A7D5E"/>
    <w:rsid w:val="007B1BF0"/>
    <w:rsid w:val="007D1796"/>
    <w:rsid w:val="007E61DB"/>
    <w:rsid w:val="0081723D"/>
    <w:rsid w:val="00891F75"/>
    <w:rsid w:val="00895B83"/>
    <w:rsid w:val="008B1F06"/>
    <w:rsid w:val="008D764D"/>
    <w:rsid w:val="008E1633"/>
    <w:rsid w:val="008F52AA"/>
    <w:rsid w:val="008F6547"/>
    <w:rsid w:val="00910F0B"/>
    <w:rsid w:val="00927B9C"/>
    <w:rsid w:val="00962412"/>
    <w:rsid w:val="0097166A"/>
    <w:rsid w:val="009769C9"/>
    <w:rsid w:val="00977AE6"/>
    <w:rsid w:val="009A3215"/>
    <w:rsid w:val="009A33B4"/>
    <w:rsid w:val="009B7B21"/>
    <w:rsid w:val="009C14BE"/>
    <w:rsid w:val="009C2E42"/>
    <w:rsid w:val="009E5574"/>
    <w:rsid w:val="009F3747"/>
    <w:rsid w:val="00A00872"/>
    <w:rsid w:val="00A13505"/>
    <w:rsid w:val="00A254E1"/>
    <w:rsid w:val="00A447C7"/>
    <w:rsid w:val="00A5084B"/>
    <w:rsid w:val="00A5332F"/>
    <w:rsid w:val="00A75824"/>
    <w:rsid w:val="00A766D5"/>
    <w:rsid w:val="00A90C84"/>
    <w:rsid w:val="00A956F8"/>
    <w:rsid w:val="00AB40B1"/>
    <w:rsid w:val="00AB4B05"/>
    <w:rsid w:val="00AC56D5"/>
    <w:rsid w:val="00AC7F2D"/>
    <w:rsid w:val="00AD584D"/>
    <w:rsid w:val="00AE4AF0"/>
    <w:rsid w:val="00AF12F8"/>
    <w:rsid w:val="00AF2BE2"/>
    <w:rsid w:val="00B003C3"/>
    <w:rsid w:val="00B00A78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3990"/>
    <w:rsid w:val="00C246AC"/>
    <w:rsid w:val="00C26124"/>
    <w:rsid w:val="00C2678D"/>
    <w:rsid w:val="00C30192"/>
    <w:rsid w:val="00C477BA"/>
    <w:rsid w:val="00C50F39"/>
    <w:rsid w:val="00C764C5"/>
    <w:rsid w:val="00C83A1B"/>
    <w:rsid w:val="00C84FAA"/>
    <w:rsid w:val="00C96E57"/>
    <w:rsid w:val="00CA5C9B"/>
    <w:rsid w:val="00CB7A48"/>
    <w:rsid w:val="00CD54C7"/>
    <w:rsid w:val="00CE7CE5"/>
    <w:rsid w:val="00CF20A3"/>
    <w:rsid w:val="00CF64C4"/>
    <w:rsid w:val="00D05C74"/>
    <w:rsid w:val="00D1537E"/>
    <w:rsid w:val="00D2043E"/>
    <w:rsid w:val="00D40728"/>
    <w:rsid w:val="00D54B55"/>
    <w:rsid w:val="00D6072E"/>
    <w:rsid w:val="00D645E2"/>
    <w:rsid w:val="00D877A1"/>
    <w:rsid w:val="00D969A7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06669"/>
    <w:rsid w:val="00E1197E"/>
    <w:rsid w:val="00E12595"/>
    <w:rsid w:val="00E318F4"/>
    <w:rsid w:val="00E322E9"/>
    <w:rsid w:val="00E578EB"/>
    <w:rsid w:val="00E6087B"/>
    <w:rsid w:val="00E85EBB"/>
    <w:rsid w:val="00EA096A"/>
    <w:rsid w:val="00EA1046"/>
    <w:rsid w:val="00EA10EB"/>
    <w:rsid w:val="00EC7AED"/>
    <w:rsid w:val="00F05605"/>
    <w:rsid w:val="00F133C2"/>
    <w:rsid w:val="00F14DE7"/>
    <w:rsid w:val="00F21669"/>
    <w:rsid w:val="00F226FA"/>
    <w:rsid w:val="00F32C49"/>
    <w:rsid w:val="00F638D9"/>
    <w:rsid w:val="00F744F4"/>
    <w:rsid w:val="00F854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,"/>
  <w:listSeparator w:val=";"/>
  <w14:docId w14:val="5F1D6A99"/>
  <w15:docId w15:val="{734C1B5A-25BD-4692-BE28-1505D66A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250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Puhle, Nils</cp:lastModifiedBy>
  <cp:revision>26</cp:revision>
  <cp:lastPrinted>2020-03-24T09:16:00Z</cp:lastPrinted>
  <dcterms:created xsi:type="dcterms:W3CDTF">2022-02-01T06:36:00Z</dcterms:created>
  <dcterms:modified xsi:type="dcterms:W3CDTF">2026-08-12T13:27:00Z</dcterms:modified>
</cp:coreProperties>
</file>