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40-12-2242-23-001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BLB NRW NL Köln / Technische Hochschule Köln, Campus Süd, Tiefbauarbeiten Baustraße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025-25-00682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Tiefbauarbeiten Baustraße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