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26A10214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Polizeidirektion Braunschweig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30341 B7 0019</w:t>
            </w:r>
            <w:proofErr w:type="gramStart"/>
            <w:proofErr w:type="gramEnd"/>
            <w:r>
              <w:rPr>
                <w:b/>
              </w:rPr>
              <w:tab/>
              <w:t xml:space="preserve">Sanierung Haus C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Eneuerung Fenster in der PD Braunschweig, Haus C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222_102918596.docx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IL6CQIm78tkddugpA7qlUi4anD4=" w:salt="FynsP/1Zy+Wa42f1bMo/z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87f62299fa1e4bb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