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26A10214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Polizeidirektion Braunschweig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Braunschweig,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Sanierung Haus C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(30341 B7 0019)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Eneuerung Fenster in der PD Braunschweig, Haus C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RUS-Sanktionen – Erklärung zu Art. 5k Abs. 1 VO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siehe Bieterangabenverzeichnis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  <w:lang w:val="fr-FR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216_102918596.docx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xdTKxmwI/HZ0/AgweUNdC333OgA=" w:salt="JvOnyj+Hg8kYMz2jduws3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088198d18e2d4b93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