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020-26-00119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DU / Amtsgericht Kleve Nebengebäude / Schimmelsanierung Kellerraum / 020-26-00119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Schimmelbeseitigung Keller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