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Ev-2025-234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Kita Ev. Kirchengemeinde Malerarbeiten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Malerarbeiten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