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948" w:rsidRPr="00601C8F" w:rsidRDefault="00AC0948" w:rsidP="00F84FD6">
      <w:pPr>
        <w:spacing w:after="120"/>
        <w:ind w:left="567" w:hanging="567"/>
        <w:outlineLvl w:val="0"/>
        <w:rPr>
          <w:b/>
          <w:sz w:val="22"/>
          <w:u w:val="single"/>
        </w:rPr>
      </w:pPr>
      <w:r w:rsidRPr="00601C8F">
        <w:rPr>
          <w:b/>
          <w:sz w:val="22"/>
          <w:u w:val="single"/>
        </w:rPr>
        <w:t>Verpflichtende Angaben zum Zustellservice</w:t>
      </w:r>
    </w:p>
    <w:p w:rsidR="00AC0948" w:rsidRPr="00601C8F" w:rsidRDefault="00AC0948" w:rsidP="00F84FD6">
      <w:pPr>
        <w:spacing w:after="120"/>
        <w:ind w:left="567" w:hanging="567"/>
        <w:outlineLvl w:val="0"/>
        <w:rPr>
          <w:i/>
          <w:sz w:val="22"/>
          <w:u w:val="single"/>
        </w:rPr>
      </w:pPr>
    </w:p>
    <w:p w:rsidR="00AF52E3" w:rsidRPr="00601C8F" w:rsidRDefault="00663588" w:rsidP="00AF52E3">
      <w:pPr>
        <w:spacing w:after="120"/>
        <w:ind w:left="567" w:hanging="567"/>
        <w:rPr>
          <w:sz w:val="22"/>
        </w:rPr>
      </w:pPr>
      <w:r w:rsidRPr="00601C8F">
        <w:rPr>
          <w:i/>
          <w:sz w:val="22"/>
        </w:rPr>
        <w:t>(</w:t>
      </w:r>
      <w:r w:rsidR="00904463" w:rsidRPr="00601C8F">
        <w:rPr>
          <w:i/>
          <w:sz w:val="22"/>
        </w:rPr>
        <w:t>1</w:t>
      </w:r>
      <w:r w:rsidRPr="00601C8F">
        <w:rPr>
          <w:i/>
          <w:sz w:val="22"/>
        </w:rPr>
        <w:t>)</w:t>
      </w:r>
      <w:r w:rsidRPr="00601C8F">
        <w:rPr>
          <w:i/>
          <w:sz w:val="22"/>
        </w:rPr>
        <w:tab/>
      </w:r>
      <w:r w:rsidRPr="00601C8F">
        <w:rPr>
          <w:sz w:val="22"/>
        </w:rPr>
        <w:t>Sind Sendungen wegen fehlerhafter Adressierung nicht zustellbar, erfolgt durch den A</w:t>
      </w:r>
      <w:r w:rsidR="00E6691E" w:rsidRPr="00601C8F">
        <w:rPr>
          <w:sz w:val="22"/>
        </w:rPr>
        <w:t>uftragnehmer</w:t>
      </w:r>
      <w:r w:rsidRPr="00601C8F">
        <w:rPr>
          <w:sz w:val="22"/>
        </w:rPr>
        <w:t xml:space="preserve"> eine </w:t>
      </w:r>
      <w:r w:rsidR="00064E5B" w:rsidRPr="00601C8F">
        <w:rPr>
          <w:sz w:val="22"/>
        </w:rPr>
        <w:t xml:space="preserve">kostenfreie </w:t>
      </w:r>
      <w:r w:rsidRPr="00601C8F">
        <w:rPr>
          <w:sz w:val="22"/>
        </w:rPr>
        <w:t>Empfängerrecherche zur Feststellung einer evtl. Nachsendeadresse.</w:t>
      </w:r>
    </w:p>
    <w:p w:rsidR="00AF52E3" w:rsidRPr="00601C8F" w:rsidRDefault="00663588" w:rsidP="00AF52E3">
      <w:pPr>
        <w:spacing w:after="120"/>
        <w:ind w:left="567"/>
        <w:rPr>
          <w:sz w:val="22"/>
        </w:rPr>
      </w:pPr>
      <w:r w:rsidRPr="00601C8F">
        <w:rPr>
          <w:sz w:val="22"/>
        </w:rPr>
        <w:t xml:space="preserve">Die Adress-Recherche dauert durchschnittlich </w:t>
      </w:r>
      <w:r w:rsidR="009453CE" w:rsidRPr="00601C8F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453CE" w:rsidRPr="00601C8F">
        <w:rPr>
          <w:sz w:val="22"/>
          <w:szCs w:val="22"/>
        </w:rPr>
        <w:instrText xml:space="preserve"> FORMTEXT </w:instrText>
      </w:r>
      <w:r w:rsidR="009453CE" w:rsidRPr="00601C8F">
        <w:rPr>
          <w:sz w:val="22"/>
          <w:szCs w:val="22"/>
        </w:rPr>
      </w:r>
      <w:r w:rsidR="009453CE" w:rsidRPr="00601C8F">
        <w:rPr>
          <w:sz w:val="22"/>
          <w:szCs w:val="22"/>
        </w:rPr>
        <w:fldChar w:fldCharType="separate"/>
      </w:r>
      <w:bookmarkStart w:id="0" w:name="_GoBack"/>
      <w:bookmarkEnd w:id="0"/>
      <w:r w:rsidR="00FD7956">
        <w:rPr>
          <w:sz w:val="22"/>
          <w:szCs w:val="22"/>
        </w:rPr>
        <w:t> </w:t>
      </w:r>
      <w:r w:rsidR="00FD7956">
        <w:rPr>
          <w:sz w:val="22"/>
          <w:szCs w:val="22"/>
        </w:rPr>
        <w:t> </w:t>
      </w:r>
      <w:r w:rsidR="00FD7956">
        <w:rPr>
          <w:sz w:val="22"/>
          <w:szCs w:val="22"/>
        </w:rPr>
        <w:t> </w:t>
      </w:r>
      <w:r w:rsidR="00FD7956">
        <w:rPr>
          <w:sz w:val="22"/>
          <w:szCs w:val="22"/>
        </w:rPr>
        <w:t> </w:t>
      </w:r>
      <w:r w:rsidR="00FD7956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fldChar w:fldCharType="end"/>
      </w:r>
      <w:r w:rsidRPr="00601C8F">
        <w:rPr>
          <w:sz w:val="22"/>
        </w:rPr>
        <w:t xml:space="preserve"> </w:t>
      </w:r>
      <w:r w:rsidR="00E1157A" w:rsidRPr="00601C8F">
        <w:rPr>
          <w:sz w:val="22"/>
        </w:rPr>
        <w:t>Werktag</w:t>
      </w:r>
      <w:r w:rsidRPr="00601C8F">
        <w:rPr>
          <w:sz w:val="22"/>
        </w:rPr>
        <w:t>/e.</w:t>
      </w:r>
    </w:p>
    <w:p w:rsidR="00663588" w:rsidRPr="00601C8F" w:rsidRDefault="004924DB" w:rsidP="00D8492B">
      <w:pPr>
        <w:tabs>
          <w:tab w:val="left" w:pos="540"/>
        </w:tabs>
        <w:spacing w:after="120"/>
        <w:ind w:left="540" w:hanging="540"/>
        <w:rPr>
          <w:sz w:val="22"/>
        </w:rPr>
      </w:pPr>
      <w:r w:rsidRPr="00601C8F">
        <w:rPr>
          <w:sz w:val="22"/>
        </w:rPr>
        <w:tab/>
        <w:t>S</w:t>
      </w:r>
      <w:r w:rsidR="00663588" w:rsidRPr="00601C8F">
        <w:rPr>
          <w:sz w:val="22"/>
        </w:rPr>
        <w:t>oweit durch Vorausverfügung nicht ausgeschlossen, erfolgt die Zustellung an die neue Adresse</w:t>
      </w:r>
      <w:r w:rsidR="00616A0F" w:rsidRPr="00601C8F">
        <w:rPr>
          <w:sz w:val="22"/>
        </w:rPr>
        <w:t xml:space="preserve"> spätestens </w:t>
      </w:r>
      <w:proofErr w:type="gramStart"/>
      <w:r w:rsidR="00616A0F" w:rsidRPr="00601C8F">
        <w:rPr>
          <w:sz w:val="22"/>
        </w:rPr>
        <w:t>am</w:t>
      </w:r>
      <w:r w:rsidR="002E1691" w:rsidRPr="00601C8F">
        <w:rPr>
          <w:sz w:val="22"/>
        </w:rPr>
        <w:t xml:space="preserve"> </w:t>
      </w:r>
      <w:proofErr w:type="gramEnd"/>
      <w:r w:rsidR="009453CE" w:rsidRPr="00601C8F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453CE" w:rsidRPr="00601C8F">
        <w:rPr>
          <w:sz w:val="22"/>
          <w:szCs w:val="22"/>
        </w:rPr>
        <w:instrText xml:space="preserve"> FORMTEXT </w:instrText>
      </w:r>
      <w:r w:rsidR="009453CE" w:rsidRPr="00601C8F">
        <w:rPr>
          <w:sz w:val="22"/>
          <w:szCs w:val="22"/>
        </w:rPr>
      </w:r>
      <w:r w:rsidR="009453CE" w:rsidRPr="00601C8F">
        <w:rPr>
          <w:sz w:val="22"/>
          <w:szCs w:val="22"/>
        </w:rPr>
        <w:fldChar w:fldCharType="separate"/>
      </w:r>
      <w:r w:rsidR="009453CE" w:rsidRPr="00601C8F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fldChar w:fldCharType="end"/>
      </w:r>
      <w:r w:rsidR="00064E5B" w:rsidRPr="00601C8F">
        <w:rPr>
          <w:sz w:val="22"/>
        </w:rPr>
        <w:t xml:space="preserve">. Werktag nach der </w:t>
      </w:r>
      <w:r w:rsidR="004219F4" w:rsidRPr="00601C8F">
        <w:rPr>
          <w:sz w:val="22"/>
        </w:rPr>
        <w:t xml:space="preserve">Abholung bei der </w:t>
      </w:r>
      <w:r w:rsidR="00DA5860" w:rsidRPr="00601C8F">
        <w:rPr>
          <w:sz w:val="22"/>
        </w:rPr>
        <w:t>Stadt</w:t>
      </w:r>
      <w:r w:rsidR="00064E5B" w:rsidRPr="00601C8F">
        <w:rPr>
          <w:sz w:val="22"/>
        </w:rPr>
        <w:t>.</w:t>
      </w:r>
    </w:p>
    <w:p w:rsidR="00E1157A" w:rsidRPr="002E1691" w:rsidRDefault="00663588" w:rsidP="00D8492B">
      <w:pPr>
        <w:spacing w:after="120"/>
        <w:ind w:left="567" w:hanging="567"/>
        <w:rPr>
          <w:sz w:val="22"/>
        </w:rPr>
      </w:pPr>
      <w:r w:rsidRPr="00601C8F">
        <w:rPr>
          <w:sz w:val="22"/>
        </w:rPr>
        <w:t>(</w:t>
      </w:r>
      <w:r w:rsidR="004924DB" w:rsidRPr="00601C8F">
        <w:rPr>
          <w:sz w:val="22"/>
        </w:rPr>
        <w:t>2</w:t>
      </w:r>
      <w:r w:rsidRPr="00601C8F">
        <w:rPr>
          <w:sz w:val="22"/>
        </w:rPr>
        <w:t>)</w:t>
      </w:r>
      <w:r w:rsidRPr="00601C8F">
        <w:rPr>
          <w:sz w:val="22"/>
        </w:rPr>
        <w:tab/>
        <w:t xml:space="preserve">Sendungen, die aus den Gründen „unbekannt“, „unbekannt verzogen“, „Annahme verweigert“, „Firma erloschen“ o. ä. nicht zugestellt werden können, werden mit dem entsprechenden Vermerk spätestens am </w:t>
      </w:r>
      <w:r w:rsidR="009453CE" w:rsidRPr="00601C8F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453CE" w:rsidRPr="00601C8F">
        <w:rPr>
          <w:sz w:val="22"/>
          <w:szCs w:val="22"/>
        </w:rPr>
        <w:instrText xml:space="preserve"> FORMTEXT </w:instrText>
      </w:r>
      <w:r w:rsidR="009453CE" w:rsidRPr="00601C8F">
        <w:rPr>
          <w:sz w:val="22"/>
          <w:szCs w:val="22"/>
        </w:rPr>
      </w:r>
      <w:r w:rsidR="009453CE" w:rsidRPr="00601C8F">
        <w:rPr>
          <w:sz w:val="22"/>
          <w:szCs w:val="22"/>
        </w:rPr>
        <w:fldChar w:fldCharType="separate"/>
      </w:r>
      <w:r w:rsidR="009453CE" w:rsidRPr="00601C8F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t> </w:t>
      </w:r>
      <w:r w:rsidR="009453CE" w:rsidRPr="00601C8F">
        <w:rPr>
          <w:sz w:val="22"/>
          <w:szCs w:val="22"/>
        </w:rPr>
        <w:fldChar w:fldCharType="end"/>
      </w:r>
      <w:r w:rsidRPr="00601C8F">
        <w:rPr>
          <w:sz w:val="22"/>
        </w:rPr>
        <w:t xml:space="preserve">. Werktag nach der Abholung der Sendung an die </w:t>
      </w:r>
      <w:r w:rsidR="00DA5860" w:rsidRPr="00601C8F">
        <w:rPr>
          <w:sz w:val="22"/>
        </w:rPr>
        <w:t>Stadt</w:t>
      </w:r>
      <w:r w:rsidRPr="00601C8F">
        <w:rPr>
          <w:sz w:val="22"/>
        </w:rPr>
        <w:t xml:space="preserve"> zurückgegeben.</w:t>
      </w:r>
    </w:p>
    <w:sectPr w:rsidR="00E1157A" w:rsidRPr="002E1691" w:rsidSect="009476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ECF" w:rsidRDefault="00953ECF">
      <w:r>
        <w:separator/>
      </w:r>
    </w:p>
  </w:endnote>
  <w:endnote w:type="continuationSeparator" w:id="0">
    <w:p w:rsidR="00953ECF" w:rsidRDefault="0095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AD3" w:rsidRDefault="00785AD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AD3" w:rsidRDefault="00785AD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AD3" w:rsidRDefault="00785AD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ECF" w:rsidRDefault="00953ECF">
      <w:r>
        <w:separator/>
      </w:r>
    </w:p>
  </w:footnote>
  <w:footnote w:type="continuationSeparator" w:id="0">
    <w:p w:rsidR="00953ECF" w:rsidRDefault="00953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AD3" w:rsidRDefault="00785AD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99D" w:rsidRPr="00132196" w:rsidRDefault="00132196" w:rsidP="00132196">
    <w:pPr>
      <w:pStyle w:val="Kopfzeile"/>
    </w:pPr>
    <w:r w:rsidRPr="00785AD3">
      <w:t>Ausschreibung Nr. 10/4.1-202</w:t>
    </w:r>
    <w:r w:rsidR="00FD7956" w:rsidRPr="00785AD3">
      <w:t>6</w:t>
    </w:r>
    <w:r w:rsidRPr="00785AD3">
      <w:t>-</w:t>
    </w:r>
    <w:r w:rsidR="00785AD3" w:rsidRPr="00785AD3">
      <w:t>0361</w:t>
    </w:r>
    <w:r w:rsidRPr="00785AD3">
      <w:tab/>
    </w:r>
    <w:r w:rsidRPr="00132196">
      <w:tab/>
    </w:r>
    <w:r w:rsidR="00AD399D" w:rsidRPr="00132196">
      <w:t xml:space="preserve">Anlage 1 - Anhang </w:t>
    </w:r>
    <w:r w:rsidR="00354C67" w:rsidRPr="00132196"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AD3" w:rsidRDefault="00785AD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96CA6"/>
    <w:multiLevelType w:val="hybridMultilevel"/>
    <w:tmpl w:val="6DFE25C4"/>
    <w:lvl w:ilvl="0" w:tplc="F258C20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B2DA4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643DC"/>
    <w:multiLevelType w:val="hybridMultilevel"/>
    <w:tmpl w:val="C260916C"/>
    <w:lvl w:ilvl="0" w:tplc="0E10B79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7B70905"/>
    <w:multiLevelType w:val="hybridMultilevel"/>
    <w:tmpl w:val="8D300B12"/>
    <w:lvl w:ilvl="0" w:tplc="0E10B79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E7B5E"/>
    <w:multiLevelType w:val="hybridMultilevel"/>
    <w:tmpl w:val="A776D8A4"/>
    <w:lvl w:ilvl="0" w:tplc="04070015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2002C8E"/>
    <w:multiLevelType w:val="hybridMultilevel"/>
    <w:tmpl w:val="4F92003C"/>
    <w:lvl w:ilvl="0" w:tplc="610EEB7A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C729AE"/>
    <w:multiLevelType w:val="hybridMultilevel"/>
    <w:tmpl w:val="D078180C"/>
    <w:lvl w:ilvl="0" w:tplc="ADA668E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F928D4"/>
    <w:multiLevelType w:val="multilevel"/>
    <w:tmpl w:val="8D300B1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F2FFC"/>
    <w:multiLevelType w:val="hybridMultilevel"/>
    <w:tmpl w:val="3DECFD0C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RxSITlgFCvc4fK/O8ktUGBsoIKD5naqguuJHngoLvwafo6KhFhhVqW7Pi6i6fB9gmMNml4nBN7PRtYl+AY0AQ==" w:salt="78sPe6y6+GQRkyUVVYXrEg=="/>
  <w:defaultTabStop w:val="709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BA"/>
    <w:rsid w:val="0000259C"/>
    <w:rsid w:val="000166A6"/>
    <w:rsid w:val="00047881"/>
    <w:rsid w:val="000508D5"/>
    <w:rsid w:val="00060934"/>
    <w:rsid w:val="00064E5B"/>
    <w:rsid w:val="00066C55"/>
    <w:rsid w:val="000D0C52"/>
    <w:rsid w:val="000F6D7D"/>
    <w:rsid w:val="0010324F"/>
    <w:rsid w:val="001050B2"/>
    <w:rsid w:val="00127420"/>
    <w:rsid w:val="001279BE"/>
    <w:rsid w:val="00132196"/>
    <w:rsid w:val="00133760"/>
    <w:rsid w:val="001448A9"/>
    <w:rsid w:val="001456C3"/>
    <w:rsid w:val="0014663C"/>
    <w:rsid w:val="001938C5"/>
    <w:rsid w:val="00195B31"/>
    <w:rsid w:val="001E618B"/>
    <w:rsid w:val="0021252F"/>
    <w:rsid w:val="0025732F"/>
    <w:rsid w:val="002C0D85"/>
    <w:rsid w:val="002D00EC"/>
    <w:rsid w:val="002E1691"/>
    <w:rsid w:val="00335CDF"/>
    <w:rsid w:val="00354C67"/>
    <w:rsid w:val="003562C8"/>
    <w:rsid w:val="003A6D4B"/>
    <w:rsid w:val="0040121A"/>
    <w:rsid w:val="0041004B"/>
    <w:rsid w:val="004219F4"/>
    <w:rsid w:val="004924DB"/>
    <w:rsid w:val="004E51B2"/>
    <w:rsid w:val="004F470C"/>
    <w:rsid w:val="00515AA2"/>
    <w:rsid w:val="0052556D"/>
    <w:rsid w:val="00561A5B"/>
    <w:rsid w:val="005679C2"/>
    <w:rsid w:val="005A4B74"/>
    <w:rsid w:val="005C6EEA"/>
    <w:rsid w:val="005E1A0F"/>
    <w:rsid w:val="005E31B1"/>
    <w:rsid w:val="005F77E1"/>
    <w:rsid w:val="00601C8F"/>
    <w:rsid w:val="00616A0F"/>
    <w:rsid w:val="00627238"/>
    <w:rsid w:val="00663588"/>
    <w:rsid w:val="0066777C"/>
    <w:rsid w:val="00693D67"/>
    <w:rsid w:val="006A282B"/>
    <w:rsid w:val="006A3982"/>
    <w:rsid w:val="006D35BC"/>
    <w:rsid w:val="006E3892"/>
    <w:rsid w:val="007151CE"/>
    <w:rsid w:val="00755905"/>
    <w:rsid w:val="00774EBA"/>
    <w:rsid w:val="00785AD3"/>
    <w:rsid w:val="007910A8"/>
    <w:rsid w:val="007B2E33"/>
    <w:rsid w:val="007D624E"/>
    <w:rsid w:val="007F0DF3"/>
    <w:rsid w:val="00801C8C"/>
    <w:rsid w:val="00805DF9"/>
    <w:rsid w:val="0081497F"/>
    <w:rsid w:val="00857CCE"/>
    <w:rsid w:val="00873BFB"/>
    <w:rsid w:val="008A3FFD"/>
    <w:rsid w:val="008B649A"/>
    <w:rsid w:val="008B7518"/>
    <w:rsid w:val="00904463"/>
    <w:rsid w:val="0091362B"/>
    <w:rsid w:val="00914FC4"/>
    <w:rsid w:val="00932FA9"/>
    <w:rsid w:val="009356EB"/>
    <w:rsid w:val="00942310"/>
    <w:rsid w:val="009451E4"/>
    <w:rsid w:val="009453CE"/>
    <w:rsid w:val="009476F3"/>
    <w:rsid w:val="00953ECF"/>
    <w:rsid w:val="009616F7"/>
    <w:rsid w:val="00971E74"/>
    <w:rsid w:val="00973DB5"/>
    <w:rsid w:val="00984EDC"/>
    <w:rsid w:val="009C592A"/>
    <w:rsid w:val="009D6245"/>
    <w:rsid w:val="009E6448"/>
    <w:rsid w:val="00A0214E"/>
    <w:rsid w:val="00A05253"/>
    <w:rsid w:val="00A067BD"/>
    <w:rsid w:val="00A94BAE"/>
    <w:rsid w:val="00AA43E8"/>
    <w:rsid w:val="00AB6D0F"/>
    <w:rsid w:val="00AC0948"/>
    <w:rsid w:val="00AC363D"/>
    <w:rsid w:val="00AC3DA0"/>
    <w:rsid w:val="00AD399D"/>
    <w:rsid w:val="00AF52E3"/>
    <w:rsid w:val="00B14A69"/>
    <w:rsid w:val="00B16784"/>
    <w:rsid w:val="00B33FB8"/>
    <w:rsid w:val="00B67DC5"/>
    <w:rsid w:val="00B720D0"/>
    <w:rsid w:val="00B753A5"/>
    <w:rsid w:val="00B93B27"/>
    <w:rsid w:val="00BA2F37"/>
    <w:rsid w:val="00BD1567"/>
    <w:rsid w:val="00BD7FD9"/>
    <w:rsid w:val="00C36064"/>
    <w:rsid w:val="00C6238C"/>
    <w:rsid w:val="00C86C58"/>
    <w:rsid w:val="00D8492B"/>
    <w:rsid w:val="00DA0A0A"/>
    <w:rsid w:val="00DA5860"/>
    <w:rsid w:val="00DC3C70"/>
    <w:rsid w:val="00DC6EDA"/>
    <w:rsid w:val="00E07AC7"/>
    <w:rsid w:val="00E1157A"/>
    <w:rsid w:val="00E40870"/>
    <w:rsid w:val="00E6691E"/>
    <w:rsid w:val="00E726AB"/>
    <w:rsid w:val="00E74E25"/>
    <w:rsid w:val="00E91B6E"/>
    <w:rsid w:val="00E95B47"/>
    <w:rsid w:val="00F00519"/>
    <w:rsid w:val="00F17805"/>
    <w:rsid w:val="00F25888"/>
    <w:rsid w:val="00F552D6"/>
    <w:rsid w:val="00F84396"/>
    <w:rsid w:val="00F84FD6"/>
    <w:rsid w:val="00F86F72"/>
    <w:rsid w:val="00FA52C2"/>
    <w:rsid w:val="00FC3DFE"/>
    <w:rsid w:val="00FD7956"/>
    <w:rsid w:val="00FE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BAF5C-B8C0-4B6A-AC6D-4A606E1B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0934"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62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0121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75590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55905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84FD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rarbeitung">
    <w:name w:val="Revision"/>
    <w:hidden/>
    <w:uiPriority w:val="99"/>
    <w:semiHidden/>
    <w:rsid w:val="00FD795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E6523-E8CE-44E9-ACDB-F402EC03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63394773.dotm</Template>
  <TotalTime>0</TotalTime>
  <Pages>1</Pages>
  <Words>104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</vt:lpstr>
    </vt:vector>
  </TitlesOfParts>
  <Company>Stadt Gelsenkirchen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schoopjohannes</dc:creator>
  <cp:keywords/>
  <cp:lastModifiedBy>Brormann Daniel</cp:lastModifiedBy>
  <cp:revision>3</cp:revision>
  <cp:lastPrinted>2012-02-22T05:42:00Z</cp:lastPrinted>
  <dcterms:created xsi:type="dcterms:W3CDTF">2026-05-21T08:37:00Z</dcterms:created>
  <dcterms:modified xsi:type="dcterms:W3CDTF">2026-07-03T11:16:00Z</dcterms:modified>
</cp:coreProperties>
</file>