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080-26-00406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Materiallager Ochtrup - Gebäude 43, Fenster und Tor-, Türarbeiten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FENSTER- UND TOR-/TÜRENARBEITEN
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