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30421 B7 0002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Behördenzentrum Lüneburg Nord - LAVES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LAVES, Grundsanierung u. Anpassung Labor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26E50139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VE09 - Tischlerarbeiten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234_102916826.docx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65U6lnvxYNWnWLp7Wum+KsocEvo=" w:salt="Af0s8wbTHEU/gM2W2zp9K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a5f1f0457d4842e1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