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30421 B7 0002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Behördenzentrum Lüneburg Nord - LAVES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LAVES, Grundsanierung u. Anpassung Labor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26E50139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VE09 - Tischlerarbeiten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213_102916826.docx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IFkNqiea/Sb/LbcM6r/70xrZft0=" w:salt="8IAMf+YwLmoohg7jrCSyf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b0dd01317983464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